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81.5pt" o:ole="">
            <v:imagedata r:id="rId11" o:title=""/>
          </v:shape>
          <o:OLEObject Type="Embed" ProgID="Visio.Drawing.15" ShapeID="_x0000_i1025" DrawAspect="Content" ObjectID="_1712727503" r:id="rId12"/>
        </w:object>
      </w:r>
      <w:r w:rsidR="002B1632" w:rsidRPr="00073C73">
        <w:tab/>
      </w:r>
      <w:r w:rsidR="002B1632" w:rsidRPr="00073C73">
        <w:object w:dxaOrig="2551" w:dyaOrig="1300" w14:anchorId="5475E657">
          <v:shape id="_x0000_i1026" type="#_x0000_t75" style="width:129.05pt;height:66.55pt" o:ole="">
            <v:imagedata r:id="rId13" o:title=""/>
          </v:shape>
          <o:OLEObject Type="Embed" ProgID="Word.Picture.8" ShapeID="_x0000_i1026" DrawAspect="Content" ObjectID="_1712727504" r:id="rId14"/>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CommentReference"/>
        </w:rPr>
        <w:commentReference w:id="44"/>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CommentReference"/>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CommentReference"/>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lastRenderedPageBreak/>
        <w:t>MBS</w:t>
      </w:r>
      <w:commentRangeEnd w:id="55"/>
      <w:r w:rsidR="00563AB4">
        <w:rPr>
          <w:rStyle w:val="CommentReference"/>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21932962"/>
    <w:bookmarkStart w:id="81" w:name="_MON_1306860156"/>
    <w:bookmarkStart w:id="82" w:name="_MON_1306860215"/>
    <w:bookmarkStart w:id="83" w:name="_MON_1309687544"/>
    <w:bookmarkStart w:id="84" w:name="_MON_1309687589"/>
    <w:bookmarkStart w:id="85" w:name="_1309687657"/>
    <w:bookmarkStart w:id="86" w:name="_1309687756"/>
    <w:bookmarkStart w:id="87" w:name="_MON_1309687824"/>
    <w:bookmarkStart w:id="88" w:name="_MON_1309687828"/>
    <w:bookmarkStart w:id="89" w:name="_MON_1309808743"/>
    <w:bookmarkStart w:id="90" w:name="_MON_1309812323"/>
    <w:bookmarkStart w:id="91" w:name="_MON_1311196432"/>
    <w:bookmarkStart w:id="92" w:name="_MON_131180822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21924054"/>
    <w:bookmarkEnd w:id="93"/>
    <w:p w14:paraId="6AD27EC6" w14:textId="77777777" w:rsidR="002B1632" w:rsidRPr="00073C73" w:rsidRDefault="009E61AC" w:rsidP="002D60CB">
      <w:pPr>
        <w:pStyle w:val="TH"/>
      </w:pPr>
      <w:r w:rsidRPr="00073C73">
        <w:object w:dxaOrig="8222" w:dyaOrig="6914" w14:anchorId="4A128C0B">
          <v:shape id="_x0000_i1027" type="#_x0000_t75" style="width:345.05pt;height:292.75pt" o:ole="" fillcolor="window">
            <v:imagedata r:id="rId19" o:title=""/>
          </v:shape>
          <o:OLEObject Type="Embed" ProgID="Word.Picture.8" ShapeID="_x0000_i1027" DrawAspect="Content" ObjectID="_1712727505" r:id="rId20"/>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lastRenderedPageBreak/>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lastRenderedPageBreak/>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95pt;height:221.45pt" o:ole="" fillcolor="window">
            <v:imagedata r:id="rId21" o:title=""/>
          </v:shape>
          <o:OLEObject Type="Embed" ProgID="Word.Picture.8" ShapeID="_x0000_i1028" DrawAspect="Content" ObjectID="_1712727506" r:id="rId22"/>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8.7pt;height:154.2pt" o:ole="">
            <v:imagedata r:id="rId23" o:title=""/>
          </v:shape>
          <o:OLEObject Type="Embed" ProgID="Visio.Drawing.11" ShapeID="_x0000_i1029" DrawAspect="Content" ObjectID="_1712727507" r:id="rId24"/>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8.7pt;height:240.45pt" o:ole="">
            <v:imagedata r:id="rId25" o:title=""/>
          </v:shape>
          <o:OLEObject Type="Embed" ProgID="Visio.Drawing.11" ShapeID="_x0000_i1030" DrawAspect="Content" ObjectID="_1712727508" r:id="rId26"/>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w:t>
      </w:r>
      <w:r w:rsidRPr="00073C73">
        <w:rPr>
          <w:lang w:eastAsia="en-GB"/>
        </w:rPr>
        <w:lastRenderedPageBreak/>
        <w:t>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pt;height:231.6pt" o:ole="">
            <v:imagedata r:id="rId27" o:title=""/>
          </v:shape>
          <o:OLEObject Type="Embed" ProgID="Visio.Drawing.11" ShapeID="_x0000_i1031" DrawAspect="Content" ObjectID="_1712727509" r:id="rId28"/>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lastRenderedPageBreak/>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05pt;height:146.7pt" o:ole="">
            <v:imagedata r:id="rId29" o:title=""/>
          </v:shape>
          <o:OLEObject Type="Embed" ProgID="Visio.Drawing.11" ShapeID="_x0000_i1032" DrawAspect="Content" ObjectID="_1712727510" r:id="rId30"/>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05pt;height:111.4pt" o:ole="">
            <v:imagedata r:id="rId31" o:title=""/>
          </v:shape>
          <o:OLEObject Type="Embed" ProgID="Visio.Drawing.11" ShapeID="_x0000_i1033" DrawAspect="Content" ObjectID="_1712727511" r:id="rId32"/>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lastRenderedPageBreak/>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05pt;height:146.7pt" o:ole="">
            <v:imagedata r:id="rId33" o:title=""/>
          </v:shape>
          <o:OLEObject Type="Embed" ProgID="Visio.Drawing.11" ShapeID="_x0000_i1034" DrawAspect="Content" ObjectID="_1712727512" r:id="rId34"/>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4pt;height:492.45pt" o:ole="">
            <v:imagedata r:id="rId35" o:title=""/>
          </v:shape>
          <o:OLEObject Type="Embed" ProgID="Visio.Drawing.11" ShapeID="_x0000_i1035" DrawAspect="Content" ObjectID="_1712727513" r:id="rId36"/>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lastRenderedPageBreak/>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4pt;height:285.95pt" o:ole="">
            <v:imagedata r:id="rId37" o:title=""/>
          </v:shape>
          <o:OLEObject Type="Embed" ProgID="Visio.Drawing.11" ShapeID="_x0000_i1036" DrawAspect="Content" ObjectID="_1712727514" r:id="rId38"/>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4pt;height:161.65pt" o:ole="">
            <v:imagedata r:id="rId39" o:title=""/>
          </v:shape>
          <o:OLEObject Type="Embed" ProgID="Visio.Drawing.11" ShapeID="_x0000_i1037" DrawAspect="Content" ObjectID="_1712727515" r:id="rId40"/>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85pt;height:429.3pt" o:ole="">
            <v:imagedata r:id="rId41" o:title=""/>
          </v:shape>
          <o:OLEObject Type="Embed" ProgID="Visio.Drawing.11" ShapeID="_x0000_i1038" DrawAspect="Content" ObjectID="_1712727516" r:id="rId42"/>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05pt;height:146.7pt" o:ole="">
            <v:imagedata r:id="rId43" o:title=""/>
          </v:shape>
          <o:OLEObject Type="Embed" ProgID="Visio.Drawing.11" ShapeID="_x0000_i1039" DrawAspect="Content" ObjectID="_1712727517" r:id="rId44"/>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w:t>
      </w:r>
      <w:r w:rsidRPr="00073C73">
        <w:lastRenderedPageBreak/>
        <w:t xml:space="preserve">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4pt;height:176.6pt" o:ole="">
            <v:imagedata r:id="rId45" o:title=""/>
          </v:shape>
          <o:OLEObject Type="Embed" ProgID="Visio.Drawing.11" ShapeID="_x0000_i1040" DrawAspect="Content" ObjectID="_1712727518" r:id="rId46"/>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lastRenderedPageBreak/>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8.7pt;height:123.6pt" o:ole="">
            <v:imagedata r:id="rId47" o:title=""/>
          </v:shape>
          <o:OLEObject Type="Embed" ProgID="Visio.Drawing.11" ShapeID="_x0000_i1041" DrawAspect="Content" ObjectID="_1712727519" r:id="rId48"/>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lastRenderedPageBreak/>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8.7pt;height:137.2pt" o:ole="">
            <v:imagedata r:id="rId49" o:title=""/>
          </v:shape>
          <o:OLEObject Type="Embed" ProgID="Visio.Drawing.11" ShapeID="_x0000_i1042" DrawAspect="Content" ObjectID="_1712727520" r:id="rId50"/>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Heading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733563" w:rsidRDefault="005903F8" w:rsidP="005903F8">
      <w:pPr>
        <w:pStyle w:val="PL"/>
        <w:shd w:val="clear" w:color="auto" w:fill="E6E6E6"/>
        <w:rPr>
          <w:snapToGrid w:val="0"/>
          <w:lang w:val="sv-SE" w:eastAsia="en-GB"/>
        </w:rPr>
      </w:pPr>
      <w:r w:rsidRPr="00073C73">
        <w:rPr>
          <w:snapToGrid w:val="0"/>
          <w:lang w:eastAsia="en-GB"/>
        </w:rPr>
        <w:tab/>
      </w:r>
      <w:r w:rsidRPr="00073C73">
        <w:rPr>
          <w:snapToGrid w:val="0"/>
          <w:lang w:eastAsia="en-GB"/>
        </w:rPr>
        <w:tab/>
      </w:r>
      <w:r w:rsidRPr="00733563">
        <w:rPr>
          <w:snapToGrid w:val="0"/>
          <w:lang w:val="sv-SE" w:eastAsia="en-GB"/>
        </w:rPr>
        <w:t>abort</w:t>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t>Abort,</w:t>
      </w:r>
    </w:p>
    <w:p w14:paraId="17FC2995"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error</w:t>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r>
      <w:r w:rsidRPr="00733563">
        <w:rPr>
          <w:snapToGrid w:val="0"/>
          <w:lang w:val="sv-SE" w:eastAsia="en-GB"/>
        </w:rPr>
        <w:tab/>
        <w:t>Error,</w:t>
      </w:r>
    </w:p>
    <w:p w14:paraId="3FD40A47"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spare7 NULL, spare6 NULL, spare5 NULL, spare4 NULL,</w:t>
      </w:r>
    </w:p>
    <w:p w14:paraId="449B14C4" w14:textId="77777777" w:rsidR="005903F8" w:rsidRPr="00733563" w:rsidRDefault="005903F8" w:rsidP="005903F8">
      <w:pPr>
        <w:pStyle w:val="PL"/>
        <w:shd w:val="clear" w:color="auto" w:fill="E6E6E6"/>
        <w:rPr>
          <w:snapToGrid w:val="0"/>
          <w:lang w:val="sv-SE" w:eastAsia="en-GB"/>
        </w:rPr>
      </w:pPr>
      <w:r w:rsidRPr="00733563">
        <w:rPr>
          <w:snapToGrid w:val="0"/>
          <w:lang w:val="sv-SE" w:eastAsia="en-GB"/>
        </w:rPr>
        <w:tab/>
      </w:r>
      <w:r w:rsidRPr="00733563">
        <w:rPr>
          <w:snapToGrid w:val="0"/>
          <w:lang w:val="sv-SE" w:eastAsia="en-GB"/>
        </w:rPr>
        <w:tab/>
        <w:t>spare3 NULL, spare2 NULL, spare1 NULL, spare0 NULL</w:t>
      </w:r>
    </w:p>
    <w:p w14:paraId="0C788E47" w14:textId="77777777" w:rsidR="005903F8" w:rsidRPr="00073C73" w:rsidRDefault="005903F8" w:rsidP="005903F8">
      <w:pPr>
        <w:pStyle w:val="PL"/>
        <w:shd w:val="clear" w:color="auto" w:fill="E6E6E6"/>
      </w:pPr>
      <w:r w:rsidRPr="00733563">
        <w:rPr>
          <w:lang w:val="sv-SE"/>
        </w:rPr>
        <w:tab/>
      </w:r>
      <w:r w:rsidRPr="00073C73">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733563" w:rsidRDefault="002B1632" w:rsidP="002D60CB">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733563">
        <w:rPr>
          <w:snapToGrid w:val="0"/>
          <w:lang w:val="sv-SE"/>
        </w:rPr>
        <w:t>spare3 NULL, spare2 NULL, spare1 NULL</w:t>
      </w:r>
    </w:p>
    <w:p w14:paraId="16D83EC9" w14:textId="77777777" w:rsidR="002B1632" w:rsidRPr="00073C73" w:rsidRDefault="002B1632" w:rsidP="002D60CB">
      <w:pPr>
        <w:pStyle w:val="PL"/>
        <w:shd w:val="clear" w:color="auto" w:fill="E6E6E6"/>
        <w:rPr>
          <w:snapToGrid w:val="0"/>
        </w:rPr>
      </w:pPr>
      <w:r w:rsidRPr="00733563">
        <w:rPr>
          <w:snapToGrid w:val="0"/>
          <w:lang w:val="sv-SE"/>
        </w:rPr>
        <w:tab/>
      </w:r>
      <w:r w:rsidRPr="00733563">
        <w:rPr>
          <w:snapToGrid w:val="0"/>
          <w:lang w:val="sv-SE"/>
        </w:rPr>
        <w:tab/>
      </w:r>
      <w:r w:rsidRPr="00073C73">
        <w:rPr>
          <w:snapToGrid w:val="0"/>
        </w:rPr>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4D2943BF"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565791CC"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36D83177"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6E980725"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9B398D" w:rsidRDefault="002B1632" w:rsidP="005903F8">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9B398D">
        <w:rPr>
          <w:snapToGrid w:val="0"/>
          <w:lang w:val="sv-SE"/>
        </w:rPr>
        <w:t>spare3 NULL, spare2 NULL, spare1 NULL</w:t>
      </w:r>
    </w:p>
    <w:p w14:paraId="73FE546B" w14:textId="77777777" w:rsidR="002B1632" w:rsidRPr="00073C73" w:rsidRDefault="002B1632" w:rsidP="005903F8">
      <w:pPr>
        <w:pStyle w:val="PL"/>
        <w:shd w:val="clear" w:color="auto" w:fill="E6E6E6"/>
        <w:rPr>
          <w:snapToGrid w:val="0"/>
        </w:rPr>
      </w:pPr>
      <w:r w:rsidRPr="009B398D">
        <w:rPr>
          <w:snapToGrid w:val="0"/>
          <w:lang w:val="sv-SE"/>
        </w:rPr>
        <w:tab/>
      </w:r>
      <w:r w:rsidRPr="009B398D">
        <w:rPr>
          <w:snapToGrid w:val="0"/>
          <w:lang w:val="sv-SE"/>
        </w:rPr>
        <w:tab/>
      </w:r>
      <w:r w:rsidRPr="00073C73">
        <w:rPr>
          <w:snapToGrid w:val="0"/>
        </w:rPr>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9B398D" w:rsidRDefault="005903F8" w:rsidP="005903F8">
      <w:pPr>
        <w:pStyle w:val="PL"/>
        <w:shd w:val="clear" w:color="auto" w:fill="E6E6E6"/>
        <w:rPr>
          <w:lang w:val="sv-SE"/>
        </w:rPr>
      </w:pPr>
      <w:r w:rsidRPr="00073C73">
        <w:tab/>
      </w:r>
      <w:r w:rsidRPr="00073C73">
        <w:tab/>
      </w:r>
      <w:r w:rsidRPr="00073C73">
        <w:tab/>
      </w:r>
      <w:r w:rsidRPr="009B398D">
        <w:rPr>
          <w:lang w:val="sv-SE"/>
        </w:rPr>
        <w:t>spare3 NULL, spare2 NULL, spare1 NULL</w:t>
      </w:r>
    </w:p>
    <w:p w14:paraId="785B0C42" w14:textId="77777777" w:rsidR="005903F8" w:rsidRPr="00073C73" w:rsidRDefault="005903F8" w:rsidP="005903F8">
      <w:pPr>
        <w:pStyle w:val="PL"/>
        <w:shd w:val="clear" w:color="auto" w:fill="E6E6E6"/>
      </w:pPr>
      <w:r w:rsidRPr="009B398D">
        <w:rPr>
          <w:lang w:val="sv-SE"/>
        </w:rPr>
        <w:lastRenderedPageBreak/>
        <w:tab/>
      </w:r>
      <w:r w:rsidRPr="009B398D">
        <w:rPr>
          <w:lang w:val="sv-SE"/>
        </w:rPr>
        <w:tab/>
      </w:r>
      <w:r w:rsidRPr="00073C73">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9B398D" w:rsidRDefault="005903F8" w:rsidP="005903F8">
      <w:pPr>
        <w:pStyle w:val="PL"/>
        <w:shd w:val="clear" w:color="auto" w:fill="E6E6E6"/>
        <w:rPr>
          <w:lang w:val="sv-SE" w:eastAsia="ja-JP"/>
        </w:rPr>
      </w:pPr>
      <w:r w:rsidRPr="009B398D">
        <w:rPr>
          <w:lang w:val="sv-SE" w:eastAsia="ja-JP"/>
        </w:rPr>
        <w:lastRenderedPageBreak/>
        <w:t>-- ASN1START</w:t>
      </w:r>
    </w:p>
    <w:p w14:paraId="1E091B1F" w14:textId="77777777" w:rsidR="005903F8" w:rsidRPr="009B398D" w:rsidRDefault="005903F8" w:rsidP="005903F8">
      <w:pPr>
        <w:pStyle w:val="PL"/>
        <w:shd w:val="clear" w:color="auto" w:fill="E6E6E6"/>
        <w:rPr>
          <w:lang w:val="sv-SE" w:eastAsia="ja-JP"/>
        </w:rPr>
      </w:pPr>
    </w:p>
    <w:p w14:paraId="5E622D48" w14:textId="77777777" w:rsidR="005903F8" w:rsidRPr="009B398D" w:rsidRDefault="005903F8" w:rsidP="005903F8">
      <w:pPr>
        <w:pStyle w:val="PL"/>
        <w:shd w:val="clear" w:color="auto" w:fill="E6E6E6"/>
        <w:rPr>
          <w:lang w:val="sv-SE" w:eastAsia="ja-JP"/>
        </w:rPr>
      </w:pPr>
      <w:r w:rsidRPr="009B398D">
        <w:rPr>
          <w:lang w:val="sv-SE" w:eastAsia="ja-JP"/>
        </w:rPr>
        <w:t>ARFCN-ValueEUTRA ::= INTEGER (0..maxEARFCN)</w:t>
      </w:r>
    </w:p>
    <w:p w14:paraId="777005C2" w14:textId="77777777" w:rsidR="005903F8" w:rsidRPr="009B398D" w:rsidRDefault="005903F8" w:rsidP="005903F8">
      <w:pPr>
        <w:pStyle w:val="PL"/>
        <w:shd w:val="clear" w:color="auto" w:fill="E6E6E6"/>
        <w:rPr>
          <w:lang w:val="sv-SE" w:eastAsia="ja-JP"/>
        </w:rPr>
      </w:pPr>
    </w:p>
    <w:p w14:paraId="1F99E52E" w14:textId="77777777" w:rsidR="005903F8" w:rsidRPr="009B398D" w:rsidRDefault="005903F8" w:rsidP="005903F8">
      <w:pPr>
        <w:pStyle w:val="PL"/>
        <w:shd w:val="clear" w:color="auto" w:fill="E6E6E6"/>
        <w:rPr>
          <w:lang w:val="sv-SE" w:eastAsia="ja-JP"/>
        </w:rPr>
      </w:pPr>
      <w:r w:rsidRPr="009B398D">
        <w:rPr>
          <w:lang w:val="sv-SE" w:eastAsia="ja-JP"/>
        </w:rPr>
        <w:t>ARFCN-ValueEUTRA-v9a0 ::=</w:t>
      </w:r>
      <w:r w:rsidRPr="009B398D">
        <w:rPr>
          <w:lang w:val="sv-SE" w:eastAsia="ja-JP"/>
        </w:rPr>
        <w:tab/>
        <w:t>INTEGER (maxEARFCN-Plus1..maxEARFCN2)</w:t>
      </w:r>
    </w:p>
    <w:p w14:paraId="6DF9D95E" w14:textId="77777777" w:rsidR="005903F8" w:rsidRPr="009B398D" w:rsidRDefault="005903F8" w:rsidP="005903F8">
      <w:pPr>
        <w:pStyle w:val="PL"/>
        <w:shd w:val="clear" w:color="auto" w:fill="E6E6E6"/>
        <w:rPr>
          <w:lang w:val="sv-SE" w:eastAsia="ja-JP"/>
        </w:rPr>
      </w:pPr>
    </w:p>
    <w:p w14:paraId="2514EC2D" w14:textId="77777777" w:rsidR="005903F8" w:rsidRPr="009B398D" w:rsidRDefault="005903F8" w:rsidP="005903F8">
      <w:pPr>
        <w:pStyle w:val="PL"/>
        <w:shd w:val="clear" w:color="auto" w:fill="E6E6E6"/>
        <w:rPr>
          <w:lang w:val="sv-SE" w:eastAsia="ja-JP"/>
        </w:rPr>
      </w:pPr>
      <w:r w:rsidRPr="009B398D">
        <w:rPr>
          <w:lang w:val="sv-SE" w:eastAsia="ja-JP"/>
        </w:rPr>
        <w:t>ARFCN-ValueEUTRA-r14 ::=</w:t>
      </w:r>
      <w:r w:rsidRPr="009B398D">
        <w:rPr>
          <w:lang w:val="sv-SE" w:eastAsia="ja-JP"/>
        </w:rPr>
        <w:tab/>
        <w:t>INTEGER (0..maxEARFCN2)</w:t>
      </w:r>
    </w:p>
    <w:p w14:paraId="2EB54C19" w14:textId="77777777" w:rsidR="005903F8" w:rsidRPr="009B398D" w:rsidRDefault="005903F8" w:rsidP="005903F8">
      <w:pPr>
        <w:pStyle w:val="PL"/>
        <w:shd w:val="clear" w:color="auto" w:fill="E6E6E6"/>
        <w:rPr>
          <w:lang w:val="sv-SE"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lastRenderedPageBreak/>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lastRenderedPageBreak/>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9B398D" w:rsidRDefault="00C55484" w:rsidP="00C55484">
      <w:pPr>
        <w:pStyle w:val="PL"/>
        <w:shd w:val="clear" w:color="auto" w:fill="E6E6E6"/>
        <w:rPr>
          <w:snapToGrid w:val="0"/>
          <w:lang w:val="sv-SE"/>
        </w:rPr>
      </w:pPr>
      <w:r w:rsidRPr="00073C73">
        <w:rPr>
          <w:snapToGrid w:val="0"/>
        </w:rPr>
        <w:tab/>
      </w:r>
      <w:r w:rsidRPr="009B398D">
        <w:rPr>
          <w:snapToGrid w:val="0"/>
          <w:lang w:val="sv-SE"/>
        </w:rPr>
        <w:t>reportingInterval</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ENUMERATED {</w:t>
      </w:r>
    </w:p>
    <w:p w14:paraId="6D127C27"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noPeriodicalReporting, ri0-25,</w:t>
      </w:r>
    </w:p>
    <w:p w14:paraId="7931C3E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ri0-5, ri1, ri2, ri4, ri8, ri16, ri32, ri64</w:t>
      </w:r>
    </w:p>
    <w:p w14:paraId="05363A56" w14:textId="77777777" w:rsidR="00C55484" w:rsidRPr="00073C73" w:rsidRDefault="00C55484" w:rsidP="00C55484">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073C73">
        <w:rPr>
          <w:snapToGrid w:val="0"/>
        </w:rPr>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CommentReference"/>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CommentReference"/>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CommentReference"/>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CommentReference"/>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CommentReference"/>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CommentReference"/>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9B398D">
        <w:rPr>
          <w:snapToGrid w:val="0"/>
          <w:lang w:val="sv-SE"/>
        </w:rPr>
        <w:t>lte-arfcnEUTRA-r17</w:t>
      </w:r>
      <w:r w:rsidRPr="009B398D">
        <w:rPr>
          <w:snapToGrid w:val="0"/>
          <w:lang w:val="sv-SE"/>
        </w:rPr>
        <w:tab/>
      </w:r>
      <w:r w:rsidRPr="009B398D">
        <w:rPr>
          <w:snapToGrid w:val="0"/>
          <w:lang w:val="sv-SE"/>
        </w:rPr>
        <w:tab/>
      </w:r>
      <w:r w:rsidRPr="009B398D">
        <w:rPr>
          <w:snapToGrid w:val="0"/>
          <w:lang w:val="sv-SE"/>
        </w:rPr>
        <w:tab/>
        <w:t>ARFCN-ValueEUTRA,</w:t>
      </w:r>
    </w:p>
    <w:p w14:paraId="495FB086" w14:textId="13460BC0"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9B398D">
        <w:rPr>
          <w:snapToGrid w:val="0"/>
          <w:lang w:val="sv-SE"/>
        </w:rPr>
        <w:t>nr-ARFCN-r17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ARFCN-ValueNR-r15,</w:t>
      </w:r>
    </w:p>
    <w:p w14:paraId="591C7BCB" w14:textId="410C8457"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9B398D" w:rsidRDefault="00EC162C" w:rsidP="00EC162C">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9B398D">
        <w:rPr>
          <w:snapToGrid w:val="0"/>
          <w:lang w:val="sv-SE"/>
        </w:rPr>
        <w:t>nr-SFN-r17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(0..1023),</w:t>
      </w:r>
    </w:p>
    <w:p w14:paraId="2A1C8677" w14:textId="77777777"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 xml:space="preserve">nr-Slot-r17 </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CHOICE {</w:t>
      </w:r>
    </w:p>
    <w:p w14:paraId="235F5A73" w14:textId="55B723DE"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scs15-r17</w:t>
      </w:r>
      <w:r w:rsidRPr="009B398D">
        <w:rPr>
          <w:snapToGrid w:val="0"/>
          <w:lang w:val="sv-SE"/>
        </w:rPr>
        <w:tab/>
      </w:r>
      <w:r w:rsidRPr="009B398D">
        <w:rPr>
          <w:snapToGrid w:val="0"/>
          <w:lang w:val="sv-SE"/>
        </w:rPr>
        <w:tab/>
      </w:r>
      <w:r w:rsidRPr="009B398D">
        <w:rPr>
          <w:snapToGrid w:val="0"/>
          <w:lang w:val="sv-SE"/>
        </w:rPr>
        <w:tab/>
        <w:t>INTEGER (0..9),</w:t>
      </w:r>
    </w:p>
    <w:p w14:paraId="1C1DB1BD" w14:textId="43C7D16D"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scs30-r17</w:t>
      </w:r>
      <w:r w:rsidRPr="009B398D">
        <w:rPr>
          <w:snapToGrid w:val="0"/>
          <w:lang w:val="sv-SE"/>
        </w:rPr>
        <w:tab/>
      </w:r>
      <w:r w:rsidRPr="009B398D">
        <w:rPr>
          <w:snapToGrid w:val="0"/>
          <w:lang w:val="sv-SE"/>
        </w:rPr>
        <w:tab/>
      </w:r>
      <w:r w:rsidRPr="009B398D">
        <w:rPr>
          <w:snapToGrid w:val="0"/>
          <w:lang w:val="sv-SE"/>
        </w:rPr>
        <w:tab/>
        <w:t>INTEGER (0..19),</w:t>
      </w:r>
    </w:p>
    <w:p w14:paraId="3A386FD6" w14:textId="30D5D6F6"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scs60-r17</w:t>
      </w:r>
      <w:r w:rsidRPr="009B398D">
        <w:rPr>
          <w:snapToGrid w:val="0"/>
          <w:lang w:val="sv-SE"/>
        </w:rPr>
        <w:tab/>
      </w:r>
      <w:r w:rsidRPr="009B398D">
        <w:rPr>
          <w:snapToGrid w:val="0"/>
          <w:lang w:val="sv-SE"/>
        </w:rPr>
        <w:tab/>
      </w:r>
      <w:r w:rsidRPr="009B398D">
        <w:rPr>
          <w:snapToGrid w:val="0"/>
          <w:lang w:val="sv-SE"/>
        </w:rPr>
        <w:tab/>
        <w:t>INTEGER (0..39),</w:t>
      </w:r>
    </w:p>
    <w:p w14:paraId="222725DB" w14:textId="11897B28" w:rsidR="00EC162C" w:rsidRPr="009B398D" w:rsidRDefault="00EC162C" w:rsidP="00EC162C">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scs120-r17</w:t>
      </w:r>
      <w:r w:rsidRPr="009B398D">
        <w:rPr>
          <w:snapToGrid w:val="0"/>
          <w:lang w:val="sv-SE"/>
        </w:rPr>
        <w:tab/>
      </w:r>
      <w:r w:rsidRPr="009B398D">
        <w:rPr>
          <w:snapToGrid w:val="0"/>
          <w:lang w:val="sv-SE"/>
        </w:rPr>
        <w:tab/>
      </w:r>
      <w:r w:rsidRPr="009B398D">
        <w:rPr>
          <w:snapToGrid w:val="0"/>
          <w:lang w:val="sv-SE"/>
        </w:rPr>
        <w:tab/>
        <w:t>INTEGER (0..79)</w:t>
      </w:r>
    </w:p>
    <w:p w14:paraId="52E4167A" w14:textId="7CA3A0C2" w:rsidR="00EC162C" w:rsidRPr="00EC162C" w:rsidRDefault="00EC162C" w:rsidP="00EC162C">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EC162C">
        <w:rPr>
          <w:snapToGrid w:val="0"/>
        </w:rPr>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CommentReference"/>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r>
      <w:commentRangeStart w:id="865"/>
      <w:r w:rsidRPr="00EC162C">
        <w:rPr>
          <w:snapToGrid w:val="0"/>
        </w:rPr>
        <w:t>...</w:t>
      </w:r>
      <w:commentRangeEnd w:id="865"/>
      <w:r w:rsidR="00F47C25">
        <w:rPr>
          <w:rStyle w:val="CommentReference"/>
          <w:rFonts w:ascii="Times New Roman" w:hAnsi="Times New Roman"/>
          <w:noProof w:val="0"/>
        </w:rPr>
        <w:commentReference w:id="865"/>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6"/>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6"/>
            <w:r w:rsidR="00AF572C">
              <w:rPr>
                <w:rStyle w:val="CommentReference"/>
              </w:rPr>
              <w:commentReference w:id="866"/>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7"/>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7"/>
            <w:r w:rsidR="00282B34">
              <w:rPr>
                <w:rStyle w:val="CommentReference"/>
              </w:rPr>
              <w:commentReference w:id="867"/>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68" w:name="_Toc37680842"/>
      <w:bookmarkStart w:id="869" w:name="_Toc46486413"/>
      <w:bookmarkStart w:id="870" w:name="_Toc52546758"/>
      <w:bookmarkStart w:id="871" w:name="_Toc52547288"/>
      <w:bookmarkStart w:id="872" w:name="_Toc52547818"/>
      <w:bookmarkStart w:id="873" w:name="_Toc52548348"/>
      <w:bookmarkStart w:id="874" w:name="_Toc90719594"/>
      <w:r w:rsidRPr="00073C73">
        <w:t>–</w:t>
      </w:r>
      <w:r w:rsidRPr="00073C73">
        <w:tab/>
      </w:r>
      <w:r w:rsidRPr="00073C73">
        <w:rPr>
          <w:i/>
          <w:iCs/>
        </w:rPr>
        <w:t>CommonIEsProvideLocationInformation</w:t>
      </w:r>
      <w:bookmarkEnd w:id="868"/>
      <w:bookmarkEnd w:id="869"/>
      <w:bookmarkEnd w:id="870"/>
      <w:bookmarkEnd w:id="871"/>
      <w:bookmarkEnd w:id="872"/>
      <w:bookmarkEnd w:id="873"/>
      <w:bookmarkEnd w:id="874"/>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9B398D" w:rsidRDefault="00C55484" w:rsidP="00C55484">
      <w:pPr>
        <w:pStyle w:val="PL"/>
        <w:shd w:val="clear" w:color="auto" w:fill="E6E6E6"/>
        <w:rPr>
          <w:snapToGrid w:val="0"/>
          <w:lang w:val="sv-SE"/>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9B398D">
        <w:rPr>
          <w:snapToGrid w:val="0"/>
          <w:lang w:val="sv-SE"/>
        </w:rPr>
        <w:t>wlan</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(1),</w:t>
      </w:r>
    </w:p>
    <w:p w14:paraId="2865211E"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bt</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(2),</w:t>
      </w:r>
    </w:p>
    <w:p w14:paraId="4AB434B2"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tbs</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(3),</w:t>
      </w:r>
    </w:p>
    <w:p w14:paraId="7E565E5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sensor</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(4),</w:t>
      </w:r>
    </w:p>
    <w:p w14:paraId="526EFD7C" w14:textId="77777777" w:rsidR="00C55484" w:rsidRPr="009B398D" w:rsidRDefault="00C55484" w:rsidP="00C55484">
      <w:pPr>
        <w:pStyle w:val="PL"/>
        <w:shd w:val="clear" w:color="auto" w:fill="E6E6E6"/>
        <w:rPr>
          <w:snapToGrid w:val="0"/>
          <w:lang w:val="sv-SE"/>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ha-gnss-v1510</w:t>
      </w:r>
      <w:r w:rsidRPr="009B398D">
        <w:rPr>
          <w:snapToGrid w:val="0"/>
          <w:lang w:val="sv-SE"/>
        </w:rPr>
        <w:tab/>
      </w:r>
      <w:r w:rsidRPr="009B398D">
        <w:rPr>
          <w:snapToGrid w:val="0"/>
          <w:lang w:val="sv-SE"/>
        </w:rPr>
        <w:tab/>
        <w:t>(5),</w:t>
      </w:r>
    </w:p>
    <w:p w14:paraId="06FF66E0" w14:textId="77777777" w:rsidR="00A93840" w:rsidRPr="00073C73" w:rsidRDefault="00C55484" w:rsidP="00A93840">
      <w:pPr>
        <w:pStyle w:val="PL"/>
        <w:shd w:val="clear" w:color="auto" w:fill="E6E6E6"/>
        <w:rPr>
          <w:snapToGrid w:val="0"/>
        </w:rPr>
      </w:pP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073C73">
        <w:rPr>
          <w:snapToGrid w:val="0"/>
        </w:rPr>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5"/>
      <w:r w:rsidRPr="00783895">
        <w:rPr>
          <w:snapToGrid w:val="0"/>
        </w:rPr>
        <w:t>Need</w:t>
      </w:r>
      <w:commentRangeEnd w:id="875"/>
      <w:r w:rsidR="000444DF">
        <w:rPr>
          <w:rStyle w:val="CommentReference"/>
          <w:rFonts w:ascii="Times New Roman" w:hAnsi="Times New Roman"/>
          <w:noProof w:val="0"/>
        </w:rPr>
        <w:commentReference w:id="875"/>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6"/>
            <w:r w:rsidRPr="00796887">
              <w:rPr>
                <w:rFonts w:ascii="Arial" w:hAnsi="Arial" w:cs="Arial"/>
                <w:iCs/>
                <w:sz w:val="18"/>
                <w:szCs w:val="18"/>
              </w:rPr>
              <w:t>HPL</w:t>
            </w:r>
            <w:commentRangeEnd w:id="876"/>
            <w:r w:rsidR="003D246F">
              <w:rPr>
                <w:rStyle w:val="CommentReference"/>
              </w:rPr>
              <w:commentReference w:id="876"/>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7"/>
            <w:r w:rsidRPr="00796887">
              <w:rPr>
                <w:rFonts w:ascii="Arial" w:hAnsi="Arial" w:cs="Arial"/>
                <w:iCs/>
                <w:sz w:val="18"/>
                <w:szCs w:val="18"/>
              </w:rPr>
              <w:t>ellipse</w:t>
            </w:r>
            <w:commentRangeEnd w:id="877"/>
            <w:r w:rsidR="00837B13">
              <w:rPr>
                <w:rStyle w:val="CommentReference"/>
              </w:rPr>
              <w:commentReference w:id="877"/>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8"/>
      <w:r>
        <w:t xml:space="preserve">AL </w:t>
      </w:r>
      <w:commentRangeEnd w:id="878"/>
      <w:r w:rsidR="00D4583C">
        <w:rPr>
          <w:rStyle w:val="CommentReference"/>
        </w:rPr>
        <w:commentReference w:id="878"/>
      </w:r>
      <w:r>
        <w:t xml:space="preserve">and the PL being less than or equal to the AL, for longer than the </w:t>
      </w:r>
      <w:commentRangeStart w:id="879"/>
      <w:r>
        <w:t>TTA</w:t>
      </w:r>
      <w:commentRangeEnd w:id="879"/>
      <w:r w:rsidR="00CC72B9">
        <w:rPr>
          <w:rStyle w:val="CommentReference"/>
        </w:rPr>
        <w:commentReference w:id="879"/>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90719595"/>
      <w:r w:rsidRPr="00073C73">
        <w:rPr>
          <w:i/>
          <w:iCs/>
        </w:rPr>
        <w:lastRenderedPageBreak/>
        <w:t>–</w:t>
      </w:r>
      <w:r w:rsidRPr="00073C73">
        <w:rPr>
          <w:i/>
          <w:iCs/>
        </w:rPr>
        <w:tab/>
        <w:t>CommonIEsAbort</w:t>
      </w:r>
      <w:bookmarkEnd w:id="880"/>
      <w:bookmarkEnd w:id="881"/>
      <w:bookmarkEnd w:id="882"/>
      <w:bookmarkEnd w:id="883"/>
      <w:bookmarkEnd w:id="884"/>
      <w:bookmarkEnd w:id="885"/>
      <w:bookmarkEnd w:id="886"/>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90719596"/>
      <w:r w:rsidRPr="00073C73">
        <w:t>–</w:t>
      </w:r>
      <w:r w:rsidRPr="00073C73">
        <w:tab/>
      </w:r>
      <w:r w:rsidRPr="00073C73">
        <w:rPr>
          <w:i/>
          <w:iCs/>
        </w:rPr>
        <w:t>CommonIEsError</w:t>
      </w:r>
      <w:bookmarkEnd w:id="887"/>
      <w:bookmarkEnd w:id="888"/>
      <w:bookmarkEnd w:id="889"/>
      <w:bookmarkEnd w:id="890"/>
      <w:bookmarkEnd w:id="891"/>
      <w:bookmarkEnd w:id="892"/>
      <w:bookmarkEnd w:id="893"/>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90719597"/>
      <w:r w:rsidRPr="00073C73">
        <w:t>6.4.</w:t>
      </w:r>
      <w:r w:rsidR="00C55484" w:rsidRPr="00073C73">
        <w:t>3</w:t>
      </w:r>
      <w:r w:rsidRPr="00073C73">
        <w:tab/>
        <w:t xml:space="preserve">Common </w:t>
      </w:r>
      <w:r w:rsidR="009E61AC" w:rsidRPr="00073C73">
        <w:t xml:space="preserve">NR </w:t>
      </w:r>
      <w:r w:rsidRPr="00073C73">
        <w:t>Positioning</w:t>
      </w:r>
      <w:bookmarkEnd w:id="894"/>
      <w:r w:rsidR="009E61AC" w:rsidRPr="00073C73">
        <w:t xml:space="preserve"> Information Elements</w:t>
      </w:r>
      <w:bookmarkEnd w:id="895"/>
      <w:bookmarkEnd w:id="896"/>
      <w:bookmarkEnd w:id="897"/>
      <w:bookmarkEnd w:id="898"/>
      <w:bookmarkEnd w:id="899"/>
      <w:bookmarkEnd w:id="900"/>
      <w:bookmarkEnd w:id="901"/>
    </w:p>
    <w:p w14:paraId="47B2C6C3" w14:textId="77777777" w:rsidR="006E258E" w:rsidRPr="00073C73" w:rsidRDefault="006E258E" w:rsidP="006E258E">
      <w:pPr>
        <w:pStyle w:val="Heading4"/>
      </w:pPr>
      <w:bookmarkStart w:id="902" w:name="_Toc46486417"/>
      <w:bookmarkStart w:id="903" w:name="_Toc52546762"/>
      <w:bookmarkStart w:id="904" w:name="_Toc52547292"/>
      <w:bookmarkStart w:id="905" w:name="_Toc52547822"/>
      <w:bookmarkStart w:id="906" w:name="_Toc52548352"/>
      <w:bookmarkStart w:id="907" w:name="_Toc90719598"/>
      <w:r w:rsidRPr="00073C73">
        <w:t>–</w:t>
      </w:r>
      <w:r w:rsidRPr="00073C73">
        <w:tab/>
      </w:r>
      <w:r w:rsidRPr="005F2AC8">
        <w:rPr>
          <w:i/>
        </w:rPr>
        <w:t>Area-ID-C</w:t>
      </w:r>
      <w:commentRangeStart w:id="908"/>
      <w:r w:rsidRPr="005F2AC8">
        <w:rPr>
          <w:i/>
        </w:rPr>
        <w:t>ellList</w:t>
      </w:r>
      <w:commentRangeEnd w:id="908"/>
      <w:r w:rsidR="00CC72B9">
        <w:rPr>
          <w:rStyle w:val="CommentReference"/>
          <w:rFonts w:ascii="Times New Roman" w:hAnsi="Times New Roman"/>
          <w:lang w:eastAsia="en-US"/>
        </w:rPr>
        <w:commentReference w:id="908"/>
      </w:r>
    </w:p>
    <w:p w14:paraId="307FF8D0" w14:textId="77777777" w:rsidR="006E258E" w:rsidRPr="00073C73" w:rsidRDefault="006E258E" w:rsidP="006E258E">
      <w:pPr>
        <w:keepLines/>
        <w:rPr>
          <w:noProof/>
        </w:rPr>
      </w:pPr>
      <w:commentRangeStart w:id="909"/>
      <w:r w:rsidRPr="00073C73">
        <w:t xml:space="preserve">The </w:t>
      </w:r>
      <w:commentRangeEnd w:id="909"/>
      <w:r w:rsidR="00381085">
        <w:rPr>
          <w:rStyle w:val="CommentReference"/>
        </w:rPr>
        <w:commentReference w:id="909"/>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10"/>
      <w:r>
        <w:t>r17</w:t>
      </w:r>
      <w:r>
        <w:tab/>
      </w:r>
      <w:commentRangeEnd w:id="910"/>
      <w:r w:rsidR="00CC72B9">
        <w:rPr>
          <w:rStyle w:val="CommentReference"/>
          <w:rFonts w:ascii="Times New Roman" w:hAnsi="Times New Roman"/>
          <w:noProof w:val="0"/>
        </w:rPr>
        <w:commentReference w:id="910"/>
      </w:r>
      <w:r>
        <w:tab/>
      </w:r>
      <w:r>
        <w:tab/>
      </w:r>
      <w:r>
        <w:tab/>
        <w:t>INTEGER (1..</w:t>
      </w:r>
      <w:commentRangeStart w:id="911"/>
      <w:r w:rsidRPr="00FB1EA9">
        <w:t>maxAreaIDs</w:t>
      </w:r>
      <w:commentRangeEnd w:id="911"/>
      <w:r w:rsidR="005C543C">
        <w:rPr>
          <w:rStyle w:val="CommentReference"/>
          <w:rFonts w:ascii="Times New Roman" w:hAnsi="Times New Roman"/>
          <w:noProof w:val="0"/>
        </w:rPr>
        <w:commentReference w:id="911"/>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2"/>
            <w:r w:rsidRPr="006A7F98">
              <w:rPr>
                <w:i/>
              </w:rPr>
              <w:t>Area-ID-CellList</w:t>
            </w:r>
            <w:r w:rsidRPr="00073C73">
              <w:rPr>
                <w:noProof/>
              </w:rPr>
              <w:t xml:space="preserve"> </w:t>
            </w:r>
            <w:r w:rsidRPr="00073C73">
              <w:rPr>
                <w:iCs/>
                <w:noProof/>
              </w:rPr>
              <w:t>field descriptions</w:t>
            </w:r>
            <w:commentRangeEnd w:id="912"/>
            <w:r w:rsidR="00440959">
              <w:rPr>
                <w:rStyle w:val="CommentReference"/>
                <w:rFonts w:ascii="Times New Roman" w:hAnsi="Times New Roman"/>
                <w:b w:val="0"/>
              </w:rPr>
              <w:commentReference w:id="912"/>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902"/>
      <w:bookmarkEnd w:id="903"/>
      <w:bookmarkEnd w:id="904"/>
      <w:bookmarkEnd w:id="905"/>
      <w:bookmarkEnd w:id="906"/>
      <w:bookmarkEnd w:id="907"/>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9B398D" w:rsidRDefault="00A93840" w:rsidP="00A93840">
      <w:pPr>
        <w:pStyle w:val="PL"/>
        <w:shd w:val="clear" w:color="auto" w:fill="E6E6E6"/>
        <w:rPr>
          <w:lang w:val="sv-SE"/>
        </w:rPr>
      </w:pPr>
      <w:r w:rsidRPr="00073C73">
        <w:rPr>
          <w:snapToGrid w:val="0"/>
        </w:rPr>
        <w:tab/>
      </w:r>
      <w:r w:rsidRPr="009B398D">
        <w:rPr>
          <w:snapToGrid w:val="0"/>
          <w:lang w:val="sv-SE"/>
        </w:rPr>
        <w:t>dl-PRS-ID-r16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29091E45" w14:textId="6A4F5C07" w:rsidR="00A93840" w:rsidRPr="00073C73" w:rsidRDefault="00A93840" w:rsidP="00A93840">
      <w:pPr>
        <w:pStyle w:val="PL"/>
        <w:shd w:val="clear" w:color="auto" w:fill="E6E6E6"/>
      </w:pPr>
      <w:r w:rsidRPr="009B398D">
        <w:rPr>
          <w:lang w:val="sv-SE"/>
        </w:rPr>
        <w:tab/>
      </w:r>
      <w:r w:rsidRPr="00073C73">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3"/>
      <w:r w:rsidRPr="00A85E9E">
        <w:rPr>
          <w:bCs/>
          <w:iCs/>
          <w:snapToGrid w:val="0"/>
        </w:rPr>
        <w:t xml:space="preserve">TR </w:t>
      </w:r>
      <w:commentRangeEnd w:id="913"/>
      <w:r w:rsidR="005C543C">
        <w:rPr>
          <w:rStyle w:val="CommentReference"/>
        </w:rPr>
        <w:commentReference w:id="913"/>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4"/>
      <w:r w:rsidRPr="00A85E9E">
        <w:t>16</w:t>
      </w:r>
      <w:commentRangeEnd w:id="914"/>
      <w:r w:rsidR="00CC72B9">
        <w:rPr>
          <w:rStyle w:val="CommentReference"/>
          <w:rFonts w:ascii="Times New Roman" w:hAnsi="Times New Roman"/>
          <w:noProof w:val="0"/>
        </w:rPr>
        <w:commentReference w:id="914"/>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9B398D" w:rsidRDefault="006E258E" w:rsidP="006E258E">
      <w:pPr>
        <w:pStyle w:val="PL"/>
        <w:shd w:val="clear" w:color="auto" w:fill="E6E6E6"/>
        <w:rPr>
          <w:lang w:val="sv-SE"/>
        </w:rPr>
      </w:pPr>
      <w:r w:rsidRPr="00A85E9E">
        <w:tab/>
      </w:r>
      <w:r w:rsidRPr="009B398D">
        <w:rPr>
          <w:lang w:val="sv-SE"/>
        </w:rPr>
        <w:t>beta-r16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INTEGER (0..359),</w:t>
      </w:r>
    </w:p>
    <w:p w14:paraId="055503A9" w14:textId="77777777" w:rsidR="006E258E" w:rsidRPr="009B398D" w:rsidRDefault="006E258E" w:rsidP="006E258E">
      <w:pPr>
        <w:pStyle w:val="PL"/>
        <w:shd w:val="clear" w:color="auto" w:fill="E6E6E6"/>
        <w:rPr>
          <w:lang w:val="sv-SE"/>
        </w:rPr>
      </w:pPr>
      <w:r w:rsidRPr="009B398D">
        <w:rPr>
          <w:lang w:val="sv-SE"/>
        </w:rPr>
        <w:tab/>
        <w:t>beta-fine-r16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 (0..9)</w:t>
      </w:r>
      <w:r w:rsidRPr="009B398D">
        <w:rPr>
          <w:lang w:val="sv-SE"/>
        </w:rPr>
        <w:tab/>
      </w:r>
      <w:r w:rsidRPr="009B398D">
        <w:rPr>
          <w:lang w:val="sv-SE"/>
        </w:rPr>
        <w:tab/>
      </w:r>
      <w:r w:rsidRPr="009B398D">
        <w:rPr>
          <w:lang w:val="sv-SE"/>
        </w:rPr>
        <w:tab/>
      </w:r>
      <w:r w:rsidRPr="009B398D">
        <w:rPr>
          <w:lang w:val="sv-SE"/>
        </w:rPr>
        <w:tab/>
      </w:r>
      <w:r w:rsidRPr="009B398D">
        <w:rPr>
          <w:lang w:val="sv-SE"/>
        </w:rPr>
        <w:tab/>
        <w:t>OPTIONAL,</w:t>
      </w:r>
      <w:r w:rsidRPr="009B398D">
        <w:rPr>
          <w:lang w:val="sv-SE"/>
        </w:rPr>
        <w:tab/>
        <w:t>-- Cond AzElFine</w:t>
      </w:r>
    </w:p>
    <w:p w14:paraId="297A11A9" w14:textId="77777777" w:rsidR="006E258E" w:rsidRPr="009B398D" w:rsidRDefault="006E258E" w:rsidP="006E258E">
      <w:pPr>
        <w:pStyle w:val="PL"/>
        <w:shd w:val="clear" w:color="auto" w:fill="E6E6E6"/>
        <w:rPr>
          <w:lang w:val="sv-SE"/>
        </w:rPr>
      </w:pPr>
      <w:r w:rsidRPr="009B398D">
        <w:rPr>
          <w:lang w:val="sv-SE"/>
        </w:rPr>
        <w:tab/>
        <w:t>gamma-r16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INTEGER (0..359),</w:t>
      </w:r>
    </w:p>
    <w:p w14:paraId="4B043AC3" w14:textId="77777777" w:rsidR="006E258E" w:rsidRPr="00A85E9E" w:rsidRDefault="006E258E" w:rsidP="006E258E">
      <w:pPr>
        <w:pStyle w:val="PL"/>
        <w:shd w:val="clear" w:color="auto" w:fill="E6E6E6"/>
      </w:pPr>
      <w:r w:rsidRPr="009B398D">
        <w:rPr>
          <w:lang w:val="sv-SE"/>
        </w:rPr>
        <w:tab/>
      </w:r>
      <w:r w:rsidRPr="00A85E9E">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5"/>
      <w:r>
        <w:rPr>
          <w:snapToGrid w:val="0"/>
        </w:rPr>
        <w:t>...</w:t>
      </w:r>
      <w:commentRangeEnd w:id="915"/>
      <w:r w:rsidR="00CF08EF">
        <w:rPr>
          <w:rStyle w:val="CommentReference"/>
          <w:rFonts w:ascii="Times New Roman" w:hAnsi="Times New Roman"/>
          <w:noProof w:val="0"/>
        </w:rPr>
        <w:commentReference w:id="915"/>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6"/>
            <w:r>
              <w:rPr>
                <w:rFonts w:ascii="Arial" w:hAnsi="Arial" w:cs="Arial"/>
                <w:noProof/>
                <w:sz w:val="18"/>
                <w:szCs w:val="18"/>
              </w:rPr>
              <w:t>Value '0' indicates NLOS and value '1' indicates LOS</w:t>
            </w:r>
            <w:commentRangeEnd w:id="916"/>
            <w:r w:rsidR="00235C96">
              <w:rPr>
                <w:rStyle w:val="CommentReference"/>
              </w:rPr>
              <w:commentReference w:id="916"/>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90719599"/>
      <w:r w:rsidRPr="00073C73">
        <w:rPr>
          <w:i/>
          <w:iCs/>
        </w:rPr>
        <w:t>–</w:t>
      </w:r>
      <w:r w:rsidRPr="00073C73">
        <w:rPr>
          <w:i/>
          <w:iCs/>
        </w:rPr>
        <w:tab/>
      </w:r>
      <w:r w:rsidRPr="00073C73">
        <w:rPr>
          <w:i/>
          <w:iCs/>
          <w:noProof/>
        </w:rPr>
        <w:t>NR-AdditionalPathList</w:t>
      </w:r>
      <w:bookmarkEnd w:id="917"/>
      <w:bookmarkEnd w:id="918"/>
      <w:bookmarkEnd w:id="919"/>
      <w:bookmarkEnd w:id="920"/>
      <w:bookmarkEnd w:id="921"/>
      <w:bookmarkEnd w:id="922"/>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9B398D" w:rsidRDefault="00A93840" w:rsidP="00A93840">
      <w:pPr>
        <w:pStyle w:val="PL"/>
        <w:keepNext/>
        <w:keepLines/>
        <w:shd w:val="clear" w:color="auto" w:fill="E6E6E6"/>
        <w:rPr>
          <w:lang w:val="sv-SE"/>
        </w:rPr>
      </w:pPr>
      <w:r w:rsidRPr="00073C73">
        <w:tab/>
      </w:r>
      <w:r w:rsidRPr="00073C73">
        <w:tab/>
      </w:r>
      <w:r w:rsidRPr="00073C73">
        <w:tab/>
      </w:r>
      <w:r w:rsidRPr="00073C73">
        <w:tab/>
      </w:r>
      <w:r w:rsidRPr="009B398D">
        <w:rPr>
          <w:lang w:val="sv-SE"/>
        </w:rPr>
        <w:t>k0-r16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INTEGER(0..16351),</w:t>
      </w:r>
    </w:p>
    <w:p w14:paraId="6A59A4DC"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k1-r16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INTEGER(0..8176),</w:t>
      </w:r>
    </w:p>
    <w:p w14:paraId="0C167C05"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k2-r16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INTEGER(0..4088),</w:t>
      </w:r>
    </w:p>
    <w:p w14:paraId="55A08C1B"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k3-r16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INTEGER(0..2044),</w:t>
      </w:r>
    </w:p>
    <w:p w14:paraId="0B2BBBCF"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k4-r16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INTEGER(0..1022),</w:t>
      </w:r>
    </w:p>
    <w:p w14:paraId="27D09911" w14:textId="77777777" w:rsidR="00A93840" w:rsidRPr="009B398D" w:rsidRDefault="00A93840" w:rsidP="00A93840">
      <w:pPr>
        <w:pStyle w:val="PL"/>
        <w:keepNext/>
        <w:keepLines/>
        <w:shd w:val="clear" w:color="auto" w:fill="E6E6E6"/>
        <w:rPr>
          <w:lang w:val="sv-SE"/>
        </w:rPr>
      </w:pPr>
      <w:r w:rsidRPr="009B398D">
        <w:rPr>
          <w:lang w:val="sv-SE"/>
        </w:rPr>
        <w:tab/>
      </w:r>
      <w:r w:rsidRPr="009B398D">
        <w:rPr>
          <w:lang w:val="sv-SE"/>
        </w:rPr>
        <w:tab/>
      </w:r>
      <w:r w:rsidRPr="009B398D">
        <w:rPr>
          <w:lang w:val="sv-SE"/>
        </w:rPr>
        <w:tab/>
      </w:r>
      <w:r w:rsidRPr="009B398D">
        <w:rPr>
          <w:lang w:val="sv-SE"/>
        </w:rPr>
        <w:tab/>
        <w:t>k5-r16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INTEGER(0..511),</w:t>
      </w:r>
    </w:p>
    <w:p w14:paraId="088CE2BE" w14:textId="77777777" w:rsidR="00A93840" w:rsidRPr="00073C73" w:rsidRDefault="00A93840" w:rsidP="00A93840">
      <w:pPr>
        <w:pStyle w:val="PL"/>
        <w:keepNext/>
        <w:keepLines/>
        <w:shd w:val="clear" w:color="auto" w:fill="E6E6E6"/>
      </w:pPr>
      <w:r w:rsidRPr="009B398D">
        <w:rPr>
          <w:lang w:val="sv-SE"/>
        </w:rPr>
        <w:tab/>
      </w:r>
      <w:r w:rsidRPr="009B398D">
        <w:rPr>
          <w:lang w:val="sv-SE"/>
        </w:rPr>
        <w:tab/>
      </w:r>
      <w:r w:rsidRPr="009B398D">
        <w:rPr>
          <w:lang w:val="sv-SE"/>
        </w:rPr>
        <w:tab/>
      </w:r>
      <w:r w:rsidRPr="009B398D">
        <w:rPr>
          <w:lang w:val="sv-SE"/>
        </w:rPr>
        <w:tab/>
      </w:r>
      <w:r w:rsidRPr="00073C73">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Pr="009B398D" w:rsidRDefault="00A93840" w:rsidP="006E258E">
      <w:pPr>
        <w:pStyle w:val="PL"/>
        <w:shd w:val="clear" w:color="auto" w:fill="E6E6E6"/>
        <w:rPr>
          <w:lang w:val="sv-SE"/>
        </w:rPr>
      </w:pPr>
      <w:r w:rsidRPr="00073C73">
        <w:tab/>
      </w:r>
      <w:r w:rsidRPr="009B398D">
        <w:rPr>
          <w:lang w:val="sv-SE"/>
        </w:rPr>
        <w:t>...</w:t>
      </w:r>
      <w:r w:rsidR="006E258E" w:rsidRPr="009B398D">
        <w:rPr>
          <w:lang w:val="sv-SE"/>
        </w:rPr>
        <w:t>,</w:t>
      </w:r>
    </w:p>
    <w:p w14:paraId="2644C831" w14:textId="77777777" w:rsidR="006E258E" w:rsidRPr="009B398D" w:rsidRDefault="006E258E" w:rsidP="006E258E">
      <w:pPr>
        <w:pStyle w:val="PL"/>
        <w:shd w:val="clear" w:color="auto" w:fill="E6E6E6"/>
        <w:rPr>
          <w:lang w:val="sv-SE"/>
        </w:rPr>
      </w:pPr>
      <w:r w:rsidRPr="009B398D">
        <w:rPr>
          <w:lang w:val="sv-SE"/>
        </w:rPr>
        <w:tab/>
        <w:t>[[</w:t>
      </w:r>
    </w:p>
    <w:p w14:paraId="37C0BAD8" w14:textId="77777777" w:rsidR="006E258E" w:rsidRPr="009B398D" w:rsidRDefault="006E258E" w:rsidP="006E258E">
      <w:pPr>
        <w:pStyle w:val="PL"/>
        <w:shd w:val="clear" w:color="auto" w:fill="E6E6E6"/>
        <w:rPr>
          <w:lang w:val="sv-SE"/>
        </w:rPr>
      </w:pPr>
      <w:r w:rsidRPr="009B398D">
        <w:rPr>
          <w:lang w:val="sv-SE"/>
        </w:rPr>
        <w:tab/>
      </w:r>
      <w:r w:rsidRPr="009B398D">
        <w:rPr>
          <w:snapToGrid w:val="0"/>
          <w:lang w:val="sv-SE"/>
        </w:rPr>
        <w:t>nr-DL-PRS-RSRPP</w:t>
      </w:r>
      <w:r w:rsidRPr="009B398D">
        <w:rPr>
          <w:lang w:val="sv-SE"/>
        </w:rPr>
        <w:t>-r17</w:t>
      </w:r>
      <w:r w:rsidRPr="009B398D">
        <w:rPr>
          <w:lang w:val="sv-SE"/>
        </w:rPr>
        <w:tab/>
      </w:r>
      <w:r w:rsidRPr="009B398D">
        <w:rPr>
          <w:lang w:val="sv-SE"/>
        </w:rPr>
        <w:tab/>
      </w:r>
      <w:r w:rsidRPr="009B398D">
        <w:rPr>
          <w:lang w:val="sv-SE"/>
        </w:rPr>
        <w:tab/>
      </w:r>
      <w:r w:rsidRPr="009B398D">
        <w:rPr>
          <w:lang w:val="sv-SE"/>
        </w:rPr>
        <w:tab/>
        <w:t>INTEGER (0..126)</w:t>
      </w:r>
      <w:r w:rsidRPr="009B398D">
        <w:rPr>
          <w:lang w:val="sv-SE"/>
        </w:rPr>
        <w:tab/>
      </w:r>
      <w:r w:rsidRPr="009B398D">
        <w:rPr>
          <w:lang w:val="sv-SE"/>
        </w:rPr>
        <w:tab/>
      </w:r>
      <w:r w:rsidRPr="009B398D">
        <w:rPr>
          <w:lang w:val="sv-SE"/>
        </w:rPr>
        <w:tab/>
      </w:r>
      <w:r w:rsidRPr="009B398D">
        <w:rPr>
          <w:lang w:val="sv-SE"/>
        </w:rPr>
        <w:tab/>
      </w:r>
      <w:r w:rsidRPr="009B398D">
        <w:rPr>
          <w:lang w:val="sv-SE"/>
        </w:rPr>
        <w:tab/>
      </w:r>
      <w:r w:rsidRPr="009B398D">
        <w:rPr>
          <w:lang w:val="sv-SE"/>
        </w:rPr>
        <w:tab/>
        <w:t>OPTIONAL</w:t>
      </w:r>
    </w:p>
    <w:p w14:paraId="0CBFC0FC" w14:textId="332D575A" w:rsidR="00A93840" w:rsidRPr="00073C73" w:rsidRDefault="006E258E" w:rsidP="00A93840">
      <w:pPr>
        <w:pStyle w:val="PL"/>
        <w:shd w:val="clear" w:color="auto" w:fill="E6E6E6"/>
      </w:pPr>
      <w:r w:rsidRPr="009B398D">
        <w:rPr>
          <w:lang w:val="sv-SE"/>
        </w:rPr>
        <w:tab/>
      </w:r>
      <w:r>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3"/>
            <w:r w:rsidRPr="00A85E9E">
              <w:rPr>
                <w:noProof/>
              </w:rPr>
              <w:t>in TS 38.133 [46].</w:t>
            </w:r>
            <w:r>
              <w:rPr>
                <w:noProof/>
              </w:rPr>
              <w:t xml:space="preserve"> </w:t>
            </w:r>
            <w:r w:rsidRPr="00E529B7">
              <w:rPr>
                <w:noProof/>
              </w:rPr>
              <w:t>[FFS]</w:t>
            </w:r>
            <w:commentRangeEnd w:id="923"/>
            <w:r w:rsidR="00776837">
              <w:rPr>
                <w:rStyle w:val="CommentReference"/>
                <w:rFonts w:ascii="Times New Roman" w:hAnsi="Times New Roman"/>
              </w:rPr>
              <w:commentReference w:id="923"/>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24" w:name="_Toc46486419"/>
      <w:bookmarkStart w:id="925" w:name="_Toc52546764"/>
      <w:bookmarkStart w:id="926" w:name="_Toc52547294"/>
      <w:bookmarkStart w:id="927" w:name="_Toc52547824"/>
      <w:bookmarkStart w:id="928" w:name="_Toc52548354"/>
      <w:bookmarkStart w:id="929" w:name="_Toc90719600"/>
      <w:r w:rsidRPr="00073C73">
        <w:t>–</w:t>
      </w:r>
      <w:r w:rsidRPr="00073C73">
        <w:tab/>
      </w:r>
      <w:r w:rsidRPr="00073C73">
        <w:rPr>
          <w:i/>
        </w:rPr>
        <w:t>NR-DL-PRS-AssistanceData</w:t>
      </w:r>
      <w:bookmarkEnd w:id="924"/>
      <w:bookmarkEnd w:id="925"/>
      <w:bookmarkEnd w:id="926"/>
      <w:bookmarkEnd w:id="927"/>
      <w:bookmarkEnd w:id="928"/>
      <w:bookmarkEnd w:id="929"/>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9B398D" w:rsidRDefault="00A93840" w:rsidP="00A93840">
      <w:pPr>
        <w:pStyle w:val="PL"/>
        <w:shd w:val="clear" w:color="auto" w:fill="E6E6E6"/>
        <w:rPr>
          <w:snapToGrid w:val="0"/>
          <w:lang w:val="sv-SE" w:eastAsia="ja-JP"/>
        </w:rPr>
      </w:pPr>
      <w:r w:rsidRPr="00073C73">
        <w:rPr>
          <w:snapToGrid w:val="0"/>
        </w:rPr>
        <w:tab/>
      </w:r>
      <w:r w:rsidRPr="009B398D">
        <w:rPr>
          <w:snapToGrid w:val="0"/>
          <w:lang w:val="sv-SE"/>
        </w:rPr>
        <w:t>dl-PRS-ID-r16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69F47C1D" w14:textId="77777777" w:rsidR="00A93840" w:rsidRPr="00073C73" w:rsidRDefault="00A93840" w:rsidP="00A93840">
      <w:pPr>
        <w:pStyle w:val="PL"/>
        <w:shd w:val="clear" w:color="auto" w:fill="E6E6E6"/>
        <w:rPr>
          <w:snapToGrid w:val="0"/>
        </w:rPr>
      </w:pPr>
      <w:r w:rsidRPr="009B398D">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9B398D" w:rsidRDefault="00A93840" w:rsidP="00A93840">
      <w:pPr>
        <w:pStyle w:val="PL"/>
        <w:shd w:val="clear" w:color="auto" w:fill="E6E6E6"/>
        <w:rPr>
          <w:snapToGrid w:val="0"/>
          <w:lang w:val="sv-SE"/>
        </w:rPr>
      </w:pPr>
      <w:r w:rsidRPr="00073C73">
        <w:tab/>
      </w:r>
      <w:r w:rsidRPr="00073C73">
        <w:tab/>
      </w:r>
      <w:r w:rsidRPr="00073C73">
        <w:tab/>
      </w:r>
      <w:r w:rsidRPr="00073C73">
        <w:tab/>
      </w:r>
      <w:r w:rsidRPr="00073C73">
        <w:tab/>
      </w:r>
      <w:r w:rsidRPr="00073C73">
        <w:tab/>
      </w:r>
      <w:r w:rsidRPr="00073C73">
        <w:tab/>
      </w:r>
      <w:r w:rsidRPr="00073C73">
        <w:tab/>
      </w:r>
      <w:r w:rsidRPr="00073C73">
        <w:tab/>
      </w:r>
      <w:r w:rsidRPr="009B398D">
        <w:rPr>
          <w:snapToGrid w:val="0"/>
          <w:lang w:val="sv-SE"/>
        </w:rPr>
        <w:t>INTEGER (</w:t>
      </w:r>
      <w:r w:rsidR="007C67D4" w:rsidRPr="009B398D">
        <w:rPr>
          <w:snapToGrid w:val="0"/>
          <w:lang w:val="sv-SE"/>
        </w:rPr>
        <w:t>0</w:t>
      </w:r>
      <w:r w:rsidRPr="009B398D">
        <w:rPr>
          <w:snapToGrid w:val="0"/>
          <w:lang w:val="sv-SE"/>
        </w:rPr>
        <w:t>..246),</w:t>
      </w:r>
    </w:p>
    <w:p w14:paraId="22AEA758" w14:textId="77777777" w:rsidR="00A93840" w:rsidRPr="009B398D" w:rsidRDefault="00A93840" w:rsidP="00A93840">
      <w:pPr>
        <w:pStyle w:val="PL"/>
        <w:shd w:val="clear" w:color="auto" w:fill="E6E6E6"/>
        <w:rPr>
          <w:lang w:val="sv-SE"/>
        </w:rPr>
      </w:pPr>
      <w:r w:rsidRPr="009B398D">
        <w:rPr>
          <w:snapToGrid w:val="0"/>
          <w:lang w:val="sv-SE"/>
        </w:rPr>
        <w:tab/>
        <w:t>nr-DL-PRS-Info-r16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NR-DL-PRS-Info-r16,</w:t>
      </w:r>
    </w:p>
    <w:p w14:paraId="6BA4617E" w14:textId="1231E006" w:rsidR="00AA1FC6" w:rsidRPr="00073C73" w:rsidRDefault="00A93840" w:rsidP="00AA1FC6">
      <w:pPr>
        <w:pStyle w:val="PL"/>
        <w:shd w:val="clear" w:color="auto" w:fill="E6E6E6"/>
      </w:pPr>
      <w:r w:rsidRPr="009B398D">
        <w:rPr>
          <w:lang w:val="sv-SE"/>
        </w:rPr>
        <w:tab/>
      </w:r>
      <w:r w:rsidRPr="00073C73">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30"/>
      <w:r>
        <w:rPr>
          <w:snapToGrid w:val="0"/>
        </w:rPr>
        <w:t>ExpectedAoD</w:t>
      </w:r>
      <w:commentRangeEnd w:id="930"/>
      <w:r w:rsidR="00654CAE">
        <w:rPr>
          <w:rStyle w:val="CommentReference"/>
          <w:rFonts w:ascii="Times New Roman" w:hAnsi="Times New Roman"/>
          <w:noProof w:val="0"/>
        </w:rPr>
        <w:commentReference w:id="930"/>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9B398D" w:rsidRDefault="00A93840" w:rsidP="00A93840">
      <w:pPr>
        <w:pStyle w:val="PL"/>
        <w:shd w:val="clear" w:color="auto" w:fill="E6E6E6"/>
        <w:rPr>
          <w:snapToGrid w:val="0"/>
          <w:lang w:val="sv-SE"/>
        </w:rPr>
      </w:pPr>
      <w:r w:rsidRPr="00073C73">
        <w:rPr>
          <w:snapToGrid w:val="0"/>
        </w:rPr>
        <w:tab/>
      </w:r>
      <w:r w:rsidRPr="009B398D">
        <w:rPr>
          <w:snapToGrid w:val="0"/>
          <w:lang w:val="sv-SE"/>
        </w:rPr>
        <w:t>dl-PRS-StartPRB-r16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(0..2176),</w:t>
      </w:r>
    </w:p>
    <w:p w14:paraId="349A5DB8" w14:textId="77777777" w:rsidR="00A93840" w:rsidRPr="00073C73" w:rsidRDefault="00A93840" w:rsidP="00A93840">
      <w:pPr>
        <w:pStyle w:val="PL"/>
        <w:shd w:val="clear" w:color="auto" w:fill="E6E6E6"/>
        <w:rPr>
          <w:snapToGrid w:val="0"/>
        </w:rPr>
      </w:pPr>
      <w:r w:rsidRPr="009B398D">
        <w:rPr>
          <w:snapToGrid w:val="0"/>
          <w:lang w:val="sv-SE"/>
        </w:rPr>
        <w:tab/>
      </w:r>
      <w:r w:rsidRPr="00073C73">
        <w:rPr>
          <w:snapToGrid w:val="0"/>
        </w:rPr>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9B398D" w:rsidRDefault="00A93840" w:rsidP="00A93840">
      <w:pPr>
        <w:pStyle w:val="PL"/>
        <w:shd w:val="clear" w:color="auto" w:fill="E6E6E6"/>
        <w:rPr>
          <w:lang w:val="sv-SE"/>
        </w:rPr>
      </w:pPr>
      <w:r w:rsidRPr="00073C73">
        <w:tab/>
      </w:r>
      <w:r w:rsidRPr="009B398D">
        <w:rPr>
          <w:lang w:val="sv-SE"/>
        </w:rPr>
        <w:t>sfn-Offset-r16</w:t>
      </w:r>
      <w:r w:rsidRPr="009B398D">
        <w:rPr>
          <w:lang w:val="sv-SE"/>
        </w:rPr>
        <w:tab/>
      </w:r>
      <w:r w:rsidRPr="009B398D">
        <w:rPr>
          <w:lang w:val="sv-SE"/>
        </w:rPr>
        <w:tab/>
      </w:r>
      <w:r w:rsidRPr="009B398D">
        <w:rPr>
          <w:lang w:val="sv-SE"/>
        </w:rPr>
        <w:tab/>
      </w:r>
      <w:r w:rsidRPr="009B398D">
        <w:rPr>
          <w:lang w:val="sv-SE"/>
        </w:rPr>
        <w:tab/>
      </w:r>
      <w:r w:rsidRPr="009B398D">
        <w:rPr>
          <w:lang w:val="sv-SE"/>
        </w:rPr>
        <w:tab/>
        <w:t>INTEGER (0..1023),</w:t>
      </w:r>
    </w:p>
    <w:p w14:paraId="639B021B" w14:textId="77777777" w:rsidR="00A93840" w:rsidRPr="009B398D" w:rsidRDefault="00A93840" w:rsidP="00A93840">
      <w:pPr>
        <w:pStyle w:val="PL"/>
        <w:shd w:val="clear" w:color="auto" w:fill="E6E6E6"/>
        <w:rPr>
          <w:lang w:val="sv-SE"/>
        </w:rPr>
      </w:pPr>
      <w:r w:rsidRPr="009B398D">
        <w:rPr>
          <w:lang w:val="sv-SE"/>
        </w:rPr>
        <w:tab/>
        <w:t>integerSubframeOffset-r16</w:t>
      </w:r>
      <w:r w:rsidRPr="009B398D">
        <w:rPr>
          <w:lang w:val="sv-SE"/>
        </w:rPr>
        <w:tab/>
      </w:r>
      <w:r w:rsidRPr="009B398D">
        <w:rPr>
          <w:lang w:val="sv-SE"/>
        </w:rPr>
        <w:tab/>
        <w:t>INTEGER (0..9),</w:t>
      </w:r>
    </w:p>
    <w:p w14:paraId="606E14A7" w14:textId="77777777" w:rsidR="006E258E" w:rsidRDefault="00A93840" w:rsidP="00A93840">
      <w:pPr>
        <w:pStyle w:val="PL"/>
        <w:shd w:val="clear" w:color="auto" w:fill="E6E6E6"/>
      </w:pPr>
      <w:r w:rsidRPr="009B398D">
        <w:rPr>
          <w:lang w:val="sv-SE"/>
        </w:rPr>
        <w:tab/>
      </w:r>
      <w:r w:rsidRPr="00073C73">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1"/>
      <w:r>
        <w:rPr>
          <w:snapToGrid w:val="0"/>
        </w:rPr>
        <w:t xml:space="preserve">r17 </w:t>
      </w:r>
      <w:commentRangeEnd w:id="931"/>
      <w:r w:rsidR="00CC72B9">
        <w:rPr>
          <w:rStyle w:val="CommentReference"/>
          <w:rFonts w:ascii="Times New Roman" w:hAnsi="Times New Roman"/>
          <w:noProof w:val="0"/>
        </w:rPr>
        <w:commentReference w:id="931"/>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2"/>
      <w:r w:rsidRPr="006E258E">
        <w:rPr>
          <w:snapToGrid w:val="0"/>
        </w:rPr>
        <w:t>Unc</w:t>
      </w:r>
      <w:commentRangeEnd w:id="932"/>
      <w:r w:rsidR="00235C96">
        <w:rPr>
          <w:rStyle w:val="CommentReference"/>
          <w:rFonts w:ascii="Times New Roman" w:hAnsi="Times New Roman"/>
          <w:noProof w:val="0"/>
        </w:rPr>
        <w:commentReference w:id="932"/>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3"/>
      <w:r w:rsidRPr="00E73550">
        <w:rPr>
          <w:snapToGrid w:val="0"/>
        </w:rPr>
        <w:t>1800</w:t>
      </w:r>
      <w:commentRangeEnd w:id="933"/>
      <w:r w:rsidR="00B6167E">
        <w:rPr>
          <w:rStyle w:val="CommentReference"/>
          <w:rFonts w:ascii="Times New Roman" w:hAnsi="Times New Roman"/>
          <w:noProof w:val="0"/>
        </w:rPr>
        <w:commentReference w:id="933"/>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4"/>
      <w:r w:rsidRPr="00E73550">
        <w:rPr>
          <w:snapToGrid w:val="0"/>
        </w:rPr>
        <w:t>1800</w:t>
      </w:r>
      <w:commentRangeEnd w:id="934"/>
      <w:r w:rsidR="00743531">
        <w:rPr>
          <w:rStyle w:val="CommentReference"/>
          <w:rFonts w:ascii="Times New Roman" w:hAnsi="Times New Roman"/>
          <w:noProof w:val="0"/>
        </w:rPr>
        <w:commentReference w:id="934"/>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5"/>
            <w:r w:rsidRPr="006E258E">
              <w:rPr>
                <w:rFonts w:ascii="Arial" w:hAnsi="Arial" w:cs="Arial"/>
                <w:noProof/>
                <w:sz w:val="18"/>
                <w:szCs w:val="18"/>
              </w:rPr>
              <w:t>359.9 degrees</w:t>
            </w:r>
            <w:commentRangeEnd w:id="935"/>
            <w:r w:rsidR="00C51C99">
              <w:rPr>
                <w:rStyle w:val="CommentReference"/>
              </w:rPr>
              <w:commentReference w:id="935"/>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6"/>
            <w:r w:rsidRPr="00E529B7">
              <w:rPr>
                <w:color w:val="FF0000"/>
              </w:rPr>
              <w:t>DL</w:t>
            </w:r>
            <w:commentRangeEnd w:id="936"/>
            <w:r w:rsidR="00560301">
              <w:rPr>
                <w:rStyle w:val="CommentReference"/>
                <w:rFonts w:ascii="Times New Roman" w:hAnsi="Times New Roman"/>
              </w:rPr>
              <w:commentReference w:id="936"/>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37" w:name="_Toc46486420"/>
      <w:bookmarkStart w:id="938" w:name="_Toc52546765"/>
      <w:bookmarkStart w:id="939" w:name="_Toc52547295"/>
      <w:bookmarkStart w:id="940" w:name="_Toc52547825"/>
      <w:bookmarkStart w:id="941" w:name="_Toc52548355"/>
      <w:bookmarkStart w:id="942" w:name="_Toc90719601"/>
      <w:r w:rsidRPr="00073C73">
        <w:t>–</w:t>
      </w:r>
      <w:r w:rsidRPr="00073C73">
        <w:tab/>
      </w:r>
      <w:r w:rsidRPr="00073C73">
        <w:rPr>
          <w:i/>
          <w:iCs/>
        </w:rPr>
        <w:t>NR-</w:t>
      </w:r>
      <w:r w:rsidRPr="00073C73">
        <w:rPr>
          <w:i/>
        </w:rPr>
        <w:t>DL-</w:t>
      </w:r>
      <w:r w:rsidRPr="00073C73">
        <w:rPr>
          <w:i/>
          <w:noProof/>
        </w:rPr>
        <w:t>PRS-BeamInfo</w:t>
      </w:r>
      <w:bookmarkEnd w:id="937"/>
      <w:bookmarkEnd w:id="938"/>
      <w:bookmarkEnd w:id="939"/>
      <w:bookmarkEnd w:id="940"/>
      <w:bookmarkEnd w:id="941"/>
      <w:bookmarkEnd w:id="942"/>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w:t>
      </w:r>
      <w:commentRangeStart w:id="943"/>
      <w:r>
        <w:rPr>
          <w:i/>
        </w:rPr>
        <w:t>-</w:t>
      </w:r>
      <w:commentRangeEnd w:id="943"/>
      <w:r w:rsidR="00CC72B9">
        <w:rPr>
          <w:rStyle w:val="CommentReference"/>
          <w:rFonts w:ascii="Times New Roman" w:hAnsi="Times New Roman"/>
          <w:lang w:eastAsia="en-US"/>
        </w:rPr>
        <w:commentReference w:id="943"/>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4"/>
      <w:r>
        <w:t>device</w:t>
      </w:r>
      <w:commentRangeEnd w:id="944"/>
      <w:r w:rsidR="00C82526">
        <w:rPr>
          <w:rStyle w:val="CommentReference"/>
        </w:rPr>
        <w:commentReference w:id="944"/>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5"/>
      <w:r>
        <w:t>...</w:t>
      </w:r>
      <w:commentRangeEnd w:id="945"/>
      <w:r w:rsidR="00235C96">
        <w:rPr>
          <w:rStyle w:val="CommentReference"/>
          <w:rFonts w:ascii="Times New Roman" w:hAnsi="Times New Roman"/>
          <w:noProof w:val="0"/>
        </w:rPr>
        <w:commentReference w:id="945"/>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46" w:name="_Toc46486421"/>
      <w:bookmarkStart w:id="947" w:name="_Toc52546766"/>
      <w:bookmarkStart w:id="948" w:name="_Toc52547296"/>
      <w:bookmarkStart w:id="949" w:name="_Toc52547826"/>
      <w:bookmarkStart w:id="950" w:name="_Toc52548356"/>
      <w:bookmarkStart w:id="951" w:name="_Toc90719602"/>
      <w:r w:rsidRPr="00073C73">
        <w:rPr>
          <w:i/>
          <w:iCs/>
        </w:rPr>
        <w:t>–</w:t>
      </w:r>
      <w:r w:rsidRPr="00073C73">
        <w:rPr>
          <w:i/>
          <w:iCs/>
        </w:rPr>
        <w:tab/>
      </w:r>
      <w:r w:rsidRPr="00073C73">
        <w:rPr>
          <w:i/>
          <w:iCs/>
          <w:noProof/>
        </w:rPr>
        <w:t>NR-DL-PRS-Info</w:t>
      </w:r>
      <w:bookmarkEnd w:id="946"/>
      <w:bookmarkEnd w:id="947"/>
      <w:bookmarkEnd w:id="948"/>
      <w:bookmarkEnd w:id="949"/>
      <w:bookmarkEnd w:id="950"/>
      <w:bookmarkEnd w:id="951"/>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2" w:name="_Hlk96949066"/>
      <w:r>
        <w:t>DL-PRS-ResourcePrioritySubset</w:t>
      </w:r>
      <w:bookmarkEnd w:id="952"/>
      <w:r>
        <w:t>-r17</w:t>
      </w:r>
      <w:r>
        <w:tab/>
        <w:t>OPTIONAL</w:t>
      </w:r>
      <w:r>
        <w:tab/>
        <w:t xml:space="preserve">-- </w:t>
      </w:r>
      <w:commentRangeStart w:id="953"/>
      <w:r>
        <w:t xml:space="preserve">Need </w:t>
      </w:r>
      <w:commentRangeEnd w:id="953"/>
      <w:r w:rsidR="00235C96">
        <w:rPr>
          <w:rStyle w:val="CommentReference"/>
          <w:rFonts w:ascii="Times New Roman" w:hAnsi="Times New Roman"/>
          <w:noProof w:val="0"/>
        </w:rPr>
        <w:commentReference w:id="953"/>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4"/>
      <w:r w:rsidRPr="00D92A64">
        <w:rPr>
          <w:snapToGrid w:val="0"/>
        </w:rPr>
        <w:t>ResourcePrioritySubset</w:t>
      </w:r>
      <w:commentRangeEnd w:id="954"/>
      <w:r w:rsidR="00793291">
        <w:rPr>
          <w:rStyle w:val="CommentReference"/>
          <w:rFonts w:ascii="Times New Roman" w:hAnsi="Times New Roman"/>
          <w:noProof w:val="0"/>
        </w:rPr>
        <w:commentReference w:id="954"/>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5"/>
            <w:r w:rsidRPr="00707D14">
              <w:rPr>
                <w:i/>
              </w:rPr>
              <w:t>NotSameAsPrev</w:t>
            </w:r>
            <w:commentRangeEnd w:id="955"/>
            <w:r w:rsidR="00652CB7">
              <w:rPr>
                <w:rStyle w:val="CommentReference"/>
                <w:rFonts w:ascii="Times New Roman" w:hAnsi="Times New Roman"/>
              </w:rPr>
              <w:commentReference w:id="955"/>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6"/>
            <w:r w:rsidRPr="00620AD4">
              <w:rPr>
                <w:b/>
                <w:i/>
                <w:szCs w:val="18"/>
              </w:rPr>
              <w:t>dl-PRS-ResourcePrioritySubset</w:t>
            </w:r>
            <w:r w:rsidRPr="007253ED">
              <w:rPr>
                <w:b/>
                <w:i/>
                <w:szCs w:val="18"/>
              </w:rPr>
              <w:t xml:space="preserve"> </w:t>
            </w:r>
            <w:commentRangeEnd w:id="956"/>
            <w:r w:rsidR="009F0A08">
              <w:rPr>
                <w:rStyle w:val="CommentReference"/>
                <w:rFonts w:ascii="Times New Roman" w:hAnsi="Times New Roman"/>
              </w:rPr>
              <w:commentReference w:id="956"/>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7"/>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7"/>
            <w:r w:rsidR="001B0CAB">
              <w:rPr>
                <w:rStyle w:val="CommentReference"/>
                <w:rFonts w:ascii="Times New Roman" w:hAnsi="Times New Roman"/>
              </w:rPr>
              <w:commentReference w:id="957"/>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58" w:name="_Toc46486422"/>
      <w:bookmarkStart w:id="959" w:name="_Toc52546767"/>
      <w:bookmarkStart w:id="960" w:name="_Toc52547297"/>
      <w:bookmarkStart w:id="961" w:name="_Toc52547827"/>
      <w:bookmarkStart w:id="962" w:name="_Toc52548357"/>
      <w:bookmarkStart w:id="963" w:name="_Toc90719603"/>
      <w:r w:rsidRPr="00073C73">
        <w:rPr>
          <w:i/>
          <w:iCs/>
        </w:rPr>
        <w:t>–</w:t>
      </w:r>
      <w:r w:rsidRPr="00073C73">
        <w:rPr>
          <w:i/>
          <w:iCs/>
        </w:rPr>
        <w:tab/>
      </w:r>
      <w:r w:rsidRPr="00073C73">
        <w:rPr>
          <w:i/>
          <w:iCs/>
          <w:noProof/>
        </w:rPr>
        <w:t>NR-DL-PRS-ProcessingCapability</w:t>
      </w:r>
      <w:bookmarkEnd w:id="958"/>
      <w:bookmarkEnd w:id="959"/>
      <w:bookmarkEnd w:id="960"/>
      <w:bookmarkEnd w:id="961"/>
      <w:bookmarkEnd w:id="962"/>
      <w:bookmarkEnd w:id="96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4"/>
      <w:r w:rsidRPr="009330D8">
        <w:rPr>
          <w:snapToGrid w:val="0"/>
        </w:rPr>
        <w:t>prs-Processing</w:t>
      </w:r>
      <w:r w:rsidRPr="009330D8">
        <w:t>CapabilityBandList</w:t>
      </w:r>
      <w:commentRangeEnd w:id="964"/>
      <w:r w:rsidR="00235C96">
        <w:rPr>
          <w:rStyle w:val="CommentReference"/>
          <w:rFonts w:ascii="Times New Roman" w:hAnsi="Times New Roman"/>
          <w:noProof w:val="0"/>
        </w:rPr>
        <w:commentReference w:id="964"/>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5"/>
      <w:r w:rsidRPr="00073C73">
        <w:tab/>
        <w:t>...</w:t>
      </w:r>
      <w:commentRangeEnd w:id="965"/>
      <w:r w:rsidR="00E02B24">
        <w:rPr>
          <w:rStyle w:val="CommentReference"/>
          <w:rFonts w:ascii="Times New Roman" w:hAnsi="Times New Roman"/>
          <w:noProof w:val="0"/>
        </w:rPr>
        <w:commentReference w:id="965"/>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6"/>
      <w:r w:rsidRPr="009330D8">
        <w:rPr>
          <w:snapToGrid w:val="0"/>
        </w:rPr>
        <w:t>PRS-Processing</w:t>
      </w:r>
      <w:r w:rsidRPr="009330D8">
        <w:t>CapabilityPerBand-r17 ::= SEQUENCE {</w:t>
      </w:r>
      <w:commentRangeEnd w:id="966"/>
      <w:r w:rsidR="00CA6470">
        <w:rPr>
          <w:rStyle w:val="CommentReference"/>
          <w:rFonts w:ascii="Times New Roman" w:hAnsi="Times New Roman"/>
          <w:noProof w:val="0"/>
        </w:rPr>
        <w:commentReference w:id="96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 xml:space="preserve">ENUMERATED { </w:t>
      </w:r>
      <w:commentRangeStart w:id="967"/>
      <w:r>
        <w:t xml:space="preserve">m1 </w:t>
      </w:r>
      <w:commentRangeEnd w:id="967"/>
      <w:r w:rsidR="00E6348B">
        <w:rPr>
          <w:rStyle w:val="CommentReference"/>
          <w:rFonts w:ascii="Times New Roman" w:hAnsi="Times New Roman"/>
          <w:noProof w:val="0"/>
        </w:rPr>
        <w:commentReference w:id="967"/>
      </w:r>
      <w:r>
        <w:t>}</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8"/>
      <w:r>
        <w:t>PP</w:t>
      </w:r>
      <w:commentRangeEnd w:id="968"/>
      <w:r w:rsidR="00CC72B9">
        <w:rPr>
          <w:rStyle w:val="CommentReference"/>
          <w:rFonts w:ascii="Times New Roman" w:hAnsi="Times New Roman"/>
          <w:noProof w:val="0"/>
        </w:rPr>
        <w:commentReference w:id="968"/>
      </w:r>
      <w:r>
        <w:t>W-r17</w:t>
      </w:r>
      <w:r>
        <w:tab/>
      </w:r>
      <w:r>
        <w:tab/>
        <w:t xml:space="preserve">ENUMERATED { </w:t>
      </w:r>
      <w:commentRangeStart w:id="969"/>
      <w:r>
        <w:t>option1,option2,option3</w:t>
      </w:r>
      <w:commentRangeEnd w:id="969"/>
      <w:r w:rsidR="003B67AB">
        <w:rPr>
          <w:rStyle w:val="CommentReference"/>
          <w:rFonts w:ascii="Times New Roman" w:hAnsi="Times New Roman"/>
          <w:noProof w:val="0"/>
        </w:rPr>
        <w:commentReference w:id="969"/>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70"/>
      <w:r>
        <w:t>maxDL-PRS-ResourcesProcessInSlotRRC-Inactive-r17</w:t>
      </w:r>
      <w:commentRangeEnd w:id="970"/>
      <w:r w:rsidR="00784722">
        <w:rPr>
          <w:rStyle w:val="CommentReference"/>
          <w:rFonts w:ascii="Times New Roman" w:hAnsi="Times New Roman"/>
          <w:noProof w:val="0"/>
        </w:rPr>
        <w:commentReference w:id="970"/>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71"/>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71"/>
      <w:r w:rsidR="00CA6470">
        <w:rPr>
          <w:rStyle w:val="CommentReference"/>
          <w:rFonts w:ascii="Times New Roman" w:hAnsi="Times New Roman"/>
          <w:noProof w:val="0"/>
        </w:rPr>
        <w:commentReference w:id="971"/>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2"/>
            <w:r w:rsidRPr="0000206E">
              <w:rPr>
                <w:b/>
                <w:bCs/>
                <w:i/>
                <w:iCs/>
              </w:rPr>
              <w:t>supportedDL</w:t>
            </w:r>
            <w:commentRangeEnd w:id="972"/>
            <w:r w:rsidR="004C2872">
              <w:rPr>
                <w:rStyle w:val="CommentReference"/>
                <w:rFonts w:ascii="Times New Roman" w:hAnsi="Times New Roman"/>
              </w:rPr>
              <w:commentReference w:id="972"/>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3"/>
            <w:r>
              <w:rPr>
                <w:bCs/>
                <w:iCs/>
                <w:noProof/>
              </w:rPr>
              <w:t xml:space="preserve">Indicates </w:t>
            </w:r>
            <w:commentRangeEnd w:id="973"/>
            <w:r w:rsidR="004C2872">
              <w:rPr>
                <w:rStyle w:val="CommentReference"/>
                <w:rFonts w:ascii="Times New Roman" w:hAnsi="Times New Roman"/>
              </w:rPr>
              <w:commentReference w:id="973"/>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4"/>
      <w:r w:rsidRPr="00073C73">
        <w:t>NOTE</w:t>
      </w:r>
      <w:commentRangeEnd w:id="974"/>
      <w:r w:rsidR="00F22687">
        <w:rPr>
          <w:rStyle w:val="CommentReference"/>
        </w:rPr>
        <w:commentReference w:id="974"/>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75" w:name="_Toc46486423"/>
      <w:bookmarkStart w:id="976" w:name="_Toc52546768"/>
      <w:bookmarkStart w:id="977" w:name="_Toc52547298"/>
      <w:bookmarkStart w:id="978" w:name="_Toc52547828"/>
      <w:bookmarkStart w:id="979" w:name="_Toc52548358"/>
      <w:bookmarkStart w:id="980" w:name="_Toc90719604"/>
      <w:r w:rsidRPr="00073C73">
        <w:rPr>
          <w:i/>
          <w:iCs/>
        </w:rPr>
        <w:t>–</w:t>
      </w:r>
      <w:r w:rsidRPr="00073C73">
        <w:rPr>
          <w:i/>
          <w:iCs/>
        </w:rPr>
        <w:tab/>
      </w:r>
      <w:r w:rsidRPr="00073C73">
        <w:rPr>
          <w:i/>
          <w:iCs/>
          <w:noProof/>
        </w:rPr>
        <w:t>NR-DL-PRS-QCL-ProcessingCapability</w:t>
      </w:r>
      <w:bookmarkEnd w:id="975"/>
      <w:bookmarkEnd w:id="976"/>
      <w:bookmarkEnd w:id="977"/>
      <w:bookmarkEnd w:id="978"/>
      <w:bookmarkEnd w:id="979"/>
      <w:bookmarkEnd w:id="980"/>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81" w:name="_Toc46486424"/>
      <w:bookmarkStart w:id="982" w:name="_Toc52546769"/>
      <w:bookmarkStart w:id="983" w:name="_Toc52547299"/>
      <w:bookmarkStart w:id="984" w:name="_Toc52547829"/>
      <w:bookmarkStart w:id="985" w:name="_Toc52548359"/>
      <w:bookmarkStart w:id="986" w:name="_Toc90719605"/>
      <w:r w:rsidRPr="00073C73">
        <w:t>–</w:t>
      </w:r>
      <w:r w:rsidRPr="00073C73">
        <w:tab/>
      </w:r>
      <w:r w:rsidRPr="00073C73">
        <w:rPr>
          <w:i/>
        </w:rPr>
        <w:t>NR-DL-PRS-ResourceID</w:t>
      </w:r>
      <w:bookmarkEnd w:id="981"/>
      <w:bookmarkEnd w:id="982"/>
      <w:bookmarkEnd w:id="983"/>
      <w:bookmarkEnd w:id="984"/>
      <w:bookmarkEnd w:id="985"/>
      <w:bookmarkEnd w:id="986"/>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87" w:name="_Toc46486425"/>
      <w:bookmarkStart w:id="988" w:name="_Toc52546770"/>
      <w:bookmarkStart w:id="989" w:name="_Toc52547300"/>
      <w:bookmarkStart w:id="990" w:name="_Toc52547830"/>
      <w:bookmarkStart w:id="991" w:name="_Toc52548360"/>
      <w:bookmarkStart w:id="992" w:name="_Toc90719606"/>
      <w:r w:rsidRPr="00073C73">
        <w:rPr>
          <w:i/>
          <w:iCs/>
        </w:rPr>
        <w:t>–</w:t>
      </w:r>
      <w:r w:rsidRPr="00073C73">
        <w:rPr>
          <w:i/>
          <w:iCs/>
        </w:rPr>
        <w:tab/>
      </w:r>
      <w:r w:rsidRPr="00073C73">
        <w:rPr>
          <w:i/>
          <w:iCs/>
          <w:noProof/>
        </w:rPr>
        <w:t>NR-DL-PRS-ResourcesCapability</w:t>
      </w:r>
      <w:bookmarkEnd w:id="987"/>
      <w:bookmarkEnd w:id="988"/>
      <w:bookmarkEnd w:id="989"/>
      <w:bookmarkEnd w:id="990"/>
      <w:bookmarkEnd w:id="991"/>
      <w:bookmarkEnd w:id="992"/>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93" w:name="_Toc46486426"/>
      <w:bookmarkStart w:id="994" w:name="_Toc52546771"/>
      <w:bookmarkStart w:id="995" w:name="_Toc52547301"/>
      <w:bookmarkStart w:id="996" w:name="_Toc52547831"/>
      <w:bookmarkStart w:id="997" w:name="_Toc52548361"/>
      <w:bookmarkStart w:id="998" w:name="_Toc90719607"/>
      <w:r w:rsidRPr="00073C73">
        <w:t>–</w:t>
      </w:r>
      <w:r w:rsidRPr="00073C73">
        <w:tab/>
      </w:r>
      <w:r w:rsidRPr="00073C73">
        <w:rPr>
          <w:i/>
        </w:rPr>
        <w:t>NR-DL-PRS-ResourceSetID</w:t>
      </w:r>
      <w:bookmarkEnd w:id="993"/>
      <w:bookmarkEnd w:id="994"/>
      <w:bookmarkEnd w:id="995"/>
      <w:bookmarkEnd w:id="996"/>
      <w:bookmarkEnd w:id="997"/>
      <w:bookmarkEnd w:id="998"/>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9" w:name="_Hlk89983110"/>
      <w:r w:rsidRPr="00A85E9E">
        <w:t xml:space="preserve">IE </w:t>
      </w:r>
      <w:r w:rsidRPr="00A70EB6">
        <w:rPr>
          <w:i/>
          <w:iCs/>
        </w:rPr>
        <w:t>NR-DL-PRS-TRP-TEG-Info</w:t>
      </w:r>
      <w:r>
        <w:rPr>
          <w:i/>
          <w:iCs/>
        </w:rPr>
        <w:t xml:space="preserve"> </w:t>
      </w:r>
      <w:r w:rsidRPr="00A85E9E">
        <w:rPr>
          <w:noProof/>
        </w:rPr>
        <w:t>is</w:t>
      </w:r>
      <w:bookmarkEnd w:id="999"/>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1000"/>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1000"/>
      <w:r w:rsidR="00F22687">
        <w:rPr>
          <w:rStyle w:val="CommentReference"/>
          <w:rFonts w:ascii="Times New Roman" w:hAnsi="Times New Roman"/>
          <w:noProof w:val="0"/>
        </w:rPr>
        <w:commentReference w:id="1000"/>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1001"/>
      <w:r w:rsidRPr="00703C2C">
        <w:t>Info</w:t>
      </w:r>
      <w:r>
        <w:t>PerResource</w:t>
      </w:r>
      <w:commentRangeEnd w:id="1001"/>
      <w:r w:rsidR="00F22687">
        <w:rPr>
          <w:rStyle w:val="CommentReference"/>
          <w:rFonts w:ascii="Times New Roman" w:hAnsi="Times New Roman"/>
          <w:noProof w:val="0"/>
        </w:rPr>
        <w:commentReference w:id="1001"/>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2"/>
      <w:r w:rsidRPr="00CC1552">
        <w:rPr>
          <w:snapToGrid w:val="0"/>
        </w:rPr>
        <w:t>Configurations</w:t>
      </w:r>
      <w:commentRangeEnd w:id="1002"/>
      <w:r w:rsidR="00E20EB8">
        <w:rPr>
          <w:rStyle w:val="CommentReference"/>
          <w:rFonts w:ascii="Times New Roman" w:hAnsi="Times New Roman"/>
          <w:noProof w:val="0"/>
        </w:rPr>
        <w:commentReference w:id="1002"/>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3"/>
      <w:r>
        <w:rPr>
          <w:snapToGrid w:val="0"/>
        </w:rPr>
        <w:t>maxDL-PRS-Configs</w:t>
      </w:r>
      <w:commentRangeEnd w:id="1003"/>
      <w:r w:rsidR="00F84B29">
        <w:rPr>
          <w:rStyle w:val="CommentReference"/>
          <w:rFonts w:ascii="Times New Roman" w:hAnsi="Times New Roman"/>
          <w:noProof w:val="0"/>
        </w:rPr>
        <w:commentReference w:id="1003"/>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4"/>
      <w:r>
        <w:rPr>
          <w:snapToGrid w:val="0"/>
        </w:rPr>
        <w:t>Configuration</w:t>
      </w:r>
      <w:commentRangeEnd w:id="1004"/>
      <w:r w:rsidR="00415A18">
        <w:rPr>
          <w:rStyle w:val="CommentReference"/>
          <w:rFonts w:ascii="Times New Roman" w:hAnsi="Times New Roman"/>
          <w:noProof w:val="0"/>
        </w:rPr>
        <w:commentReference w:id="1004"/>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5" w:name="_Hlk84546760"/>
      <w:r w:rsidRPr="00B62E75">
        <w:t>NR-DL-PRS-PositioningFrequencyLayer</w:t>
      </w:r>
      <w:bookmarkEnd w:id="1005"/>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6"/>
      <w:r>
        <w:rPr>
          <w:snapToGrid w:val="0"/>
        </w:rPr>
        <w:t>ENUMERATED { fr1, fr2, ...}</w:t>
      </w:r>
      <w:commentRangeEnd w:id="1006"/>
      <w:r w:rsidR="00B13373">
        <w:rPr>
          <w:rStyle w:val="CommentReference"/>
          <w:rFonts w:ascii="Times New Roman" w:hAnsi="Times New Roman"/>
          <w:noProof w:val="0"/>
        </w:rPr>
        <w:commentReference w:id="1006"/>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commentRangeStart w:id="1007"/>
      <w:r>
        <w:rPr>
          <w:snapToGrid w:val="0"/>
        </w:rPr>
        <w:t>OPTIONAL</w:t>
      </w:r>
      <w:commentRangeEnd w:id="1007"/>
      <w:r w:rsidR="00D83116">
        <w:rPr>
          <w:rStyle w:val="CommentReference"/>
          <w:rFonts w:ascii="Times New Roman" w:hAnsi="Times New Roman"/>
          <w:noProof w:val="0"/>
        </w:rPr>
        <w:commentReference w:id="1007"/>
      </w:r>
      <w:r>
        <w:rPr>
          <w:snapToGrid w:val="0"/>
        </w:rPr>
        <w:t>,</w:t>
      </w:r>
    </w:p>
    <w:p w14:paraId="6673DEF1" w14:textId="77777777" w:rsidR="00C87327" w:rsidRDefault="00C87327" w:rsidP="00C87327">
      <w:pPr>
        <w:pStyle w:val="PL"/>
        <w:shd w:val="clear" w:color="auto" w:fill="E6E6E6"/>
        <w:rPr>
          <w:snapToGrid w:val="0"/>
        </w:rPr>
      </w:pPr>
      <w:r>
        <w:rPr>
          <w:snapToGrid w:val="0"/>
        </w:rPr>
        <w:tab/>
      </w:r>
      <w:commentRangeStart w:id="1008"/>
      <w:r>
        <w:rPr>
          <w:snapToGrid w:val="0"/>
        </w:rPr>
        <w:t>...</w:t>
      </w:r>
      <w:commentRangeEnd w:id="1008"/>
      <w:r w:rsidR="00C3227B">
        <w:rPr>
          <w:rStyle w:val="CommentReference"/>
          <w:rFonts w:ascii="Times New Roman" w:hAnsi="Times New Roman"/>
          <w:noProof w:val="0"/>
        </w:rPr>
        <w:commentReference w:id="1008"/>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9"/>
      <w:r>
        <w:t>ENUMERATED</w:t>
      </w:r>
      <w:commentRangeEnd w:id="1009"/>
      <w:r w:rsidR="005C5F04">
        <w:rPr>
          <w:rStyle w:val="CommentReference"/>
          <w:rFonts w:ascii="Times New Roman" w:hAnsi="Times New Roman"/>
          <w:noProof w:val="0"/>
        </w:rPr>
        <w:commentReference w:id="1009"/>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10"/>
      <w:r>
        <w:rPr>
          <w:snapToGrid w:val="0"/>
        </w:rPr>
        <w:t>dl-prs-start-time-r17</w:t>
      </w:r>
      <w:commentRangeEnd w:id="1010"/>
      <w:r w:rsidR="003B67AB">
        <w:rPr>
          <w:rStyle w:val="CommentReference"/>
          <w:rFonts w:ascii="Times New Roman" w:hAnsi="Times New Roman"/>
          <w:noProof w:val="0"/>
        </w:rPr>
        <w:commentReference w:id="1010"/>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1011" w:name="_Toc46486427"/>
      <w:bookmarkStart w:id="1012" w:name="_Toc52546772"/>
      <w:bookmarkStart w:id="1013" w:name="_Toc52547302"/>
      <w:bookmarkStart w:id="1014" w:name="_Toc52547832"/>
      <w:bookmarkStart w:id="1015" w:name="_Toc52548362"/>
      <w:bookmarkStart w:id="1016" w:name="_Toc90719608"/>
      <w:r w:rsidRPr="00073C73">
        <w:rPr>
          <w:i/>
          <w:iCs/>
        </w:rPr>
        <w:t>–</w:t>
      </w:r>
      <w:r w:rsidRPr="00073C73">
        <w:rPr>
          <w:i/>
          <w:iCs/>
        </w:rPr>
        <w:tab/>
        <w:t>NR-PositionCalculationAssistance</w:t>
      </w:r>
      <w:bookmarkEnd w:id="1011"/>
      <w:bookmarkEnd w:id="1012"/>
      <w:bookmarkEnd w:id="1013"/>
      <w:bookmarkEnd w:id="1014"/>
      <w:bookmarkEnd w:id="1015"/>
      <w:bookmarkEnd w:id="101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7"/>
      <w:commentRangeStart w:id="1018"/>
      <w:r>
        <w:t>nr-TRP-BeamAntennaInfo-r17</w:t>
      </w:r>
      <w:commentRangeEnd w:id="1017"/>
      <w:r w:rsidR="000209D7">
        <w:rPr>
          <w:rStyle w:val="CommentReference"/>
          <w:rFonts w:ascii="Times New Roman" w:hAnsi="Times New Roman"/>
          <w:noProof w:val="0"/>
        </w:rPr>
        <w:commentReference w:id="1017"/>
      </w:r>
      <w:commentRangeEnd w:id="1018"/>
      <w:r w:rsidR="00F74D15">
        <w:rPr>
          <w:rStyle w:val="CommentReference"/>
          <w:rFonts w:ascii="Times New Roman" w:hAnsi="Times New Roman"/>
          <w:noProof w:val="0"/>
        </w:rPr>
        <w:commentReference w:id="1018"/>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19" w:name="_Toc46486428"/>
      <w:bookmarkStart w:id="1020" w:name="_Toc52546773"/>
      <w:bookmarkStart w:id="1021" w:name="_Toc52547303"/>
      <w:bookmarkStart w:id="1022" w:name="_Toc52547833"/>
      <w:bookmarkStart w:id="1023" w:name="_Toc52548363"/>
      <w:bookmarkStart w:id="1024" w:name="_Toc90719609"/>
      <w:r w:rsidRPr="00073C73">
        <w:t>–</w:t>
      </w:r>
      <w:r w:rsidRPr="00073C73">
        <w:tab/>
      </w:r>
      <w:r w:rsidRPr="00073C73">
        <w:rPr>
          <w:i/>
          <w:iCs/>
        </w:rPr>
        <w:t>NR-</w:t>
      </w:r>
      <w:r w:rsidRPr="00073C73">
        <w:rPr>
          <w:i/>
        </w:rPr>
        <w:t>RTD</w:t>
      </w:r>
      <w:r w:rsidRPr="00073C73">
        <w:rPr>
          <w:i/>
          <w:noProof/>
        </w:rPr>
        <w:t>-Info</w:t>
      </w:r>
      <w:bookmarkEnd w:id="1019"/>
      <w:bookmarkEnd w:id="1020"/>
      <w:bookmarkEnd w:id="1021"/>
      <w:bookmarkEnd w:id="1022"/>
      <w:bookmarkEnd w:id="1023"/>
      <w:bookmarkEnd w:id="1024"/>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45pt;height:14.95pt;mso-width-percent:0;mso-height-percent:0;mso-width-percent:0;mso-height-percent:0" o:ole="">
                  <v:imagedata r:id="rId51" o:title=""/>
                </v:shape>
                <o:OLEObject Type="Embed" ProgID="Equation.3" ShapeID="_x0000_i1043" DrawAspect="Content" ObjectID="_1712727521" r:id="rId52"/>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8pt;height:14.95pt;mso-width-percent:0;mso-height-percent:0;mso-width-percent:0;mso-height-percent:0" o:ole="">
                  <v:imagedata r:id="rId53" o:title=""/>
                </v:shape>
                <o:OLEObject Type="Embed" ProgID="Equation.3" ShapeID="_x0000_i1044" DrawAspect="Content" ObjectID="_1712727522" r:id="rId54"/>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25" w:name="_Toc46486429"/>
      <w:bookmarkStart w:id="1026" w:name="_Toc52546774"/>
      <w:bookmarkStart w:id="1027" w:name="_Toc52547304"/>
      <w:bookmarkStart w:id="1028" w:name="_Toc52547834"/>
      <w:bookmarkStart w:id="1029" w:name="_Toc52548364"/>
      <w:bookmarkStart w:id="1030" w:name="_Toc90719610"/>
      <w:r w:rsidRPr="00073C73">
        <w:lastRenderedPageBreak/>
        <w:t>–</w:t>
      </w:r>
      <w:r w:rsidRPr="00073C73">
        <w:tab/>
      </w:r>
      <w:r w:rsidRPr="00073C73">
        <w:rPr>
          <w:i/>
        </w:rPr>
        <w:t>NR-SelectedDL-PRS-IndexList</w:t>
      </w:r>
      <w:bookmarkEnd w:id="1025"/>
      <w:bookmarkEnd w:id="1026"/>
      <w:bookmarkEnd w:id="1027"/>
      <w:bookmarkEnd w:id="1028"/>
      <w:bookmarkEnd w:id="1029"/>
      <w:bookmarkEnd w:id="1030"/>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31" w:name="_Toc46486430"/>
      <w:bookmarkStart w:id="1032" w:name="_Toc52546775"/>
      <w:bookmarkStart w:id="1033" w:name="_Toc52547305"/>
      <w:bookmarkStart w:id="1034" w:name="_Toc52547835"/>
      <w:bookmarkStart w:id="1035" w:name="_Toc52548365"/>
      <w:bookmarkStart w:id="1036" w:name="_Toc90719611"/>
      <w:r w:rsidRPr="00073C73">
        <w:rPr>
          <w:i/>
          <w:iCs/>
        </w:rPr>
        <w:t>–</w:t>
      </w:r>
      <w:r w:rsidRPr="00073C73">
        <w:rPr>
          <w:i/>
          <w:iCs/>
        </w:rPr>
        <w:tab/>
      </w:r>
      <w:r w:rsidRPr="00073C73">
        <w:rPr>
          <w:i/>
          <w:iCs/>
          <w:noProof/>
        </w:rPr>
        <w:t>NR-SSB-Config</w:t>
      </w:r>
      <w:bookmarkEnd w:id="1031"/>
      <w:bookmarkEnd w:id="1032"/>
      <w:bookmarkEnd w:id="1033"/>
      <w:bookmarkEnd w:id="1034"/>
      <w:bookmarkEnd w:id="1035"/>
      <w:bookmarkEnd w:id="1036"/>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733563" w:rsidRDefault="00A93840" w:rsidP="00A93840">
      <w:pPr>
        <w:pStyle w:val="PL"/>
        <w:shd w:val="clear" w:color="auto" w:fill="E6E6E6"/>
        <w:rPr>
          <w:lang w:val="sv-SE"/>
        </w:rPr>
      </w:pPr>
      <w:r w:rsidRPr="00073C73">
        <w:tab/>
      </w:r>
      <w:r w:rsidRPr="00733563">
        <w:rPr>
          <w:lang w:val="sv-SE"/>
        </w:rPr>
        <w:t>nr-ARFCN</w:t>
      </w:r>
      <w:r w:rsidRPr="00733563">
        <w:rPr>
          <w:snapToGrid w:val="0"/>
          <w:lang w:val="sv-SE"/>
        </w:rPr>
        <w:t>-r16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ARFCN-ValueNR-r15,</w:t>
      </w:r>
    </w:p>
    <w:p w14:paraId="6DAC5BB2" w14:textId="77777777" w:rsidR="00A93840" w:rsidRPr="00733563" w:rsidRDefault="00A93840" w:rsidP="00A93840">
      <w:pPr>
        <w:pStyle w:val="PL"/>
        <w:shd w:val="clear" w:color="auto" w:fill="E6E6E6"/>
        <w:rPr>
          <w:lang w:val="sv-SE"/>
        </w:rPr>
      </w:pPr>
      <w:r w:rsidRPr="00733563">
        <w:rPr>
          <w:lang w:val="sv-SE"/>
        </w:rPr>
        <w:tab/>
        <w:t>ss-PBCH-BlockPower-r16</w:t>
      </w:r>
      <w:r w:rsidRPr="00733563">
        <w:rPr>
          <w:lang w:val="sv-SE"/>
        </w:rPr>
        <w:tab/>
      </w:r>
      <w:r w:rsidRPr="00733563">
        <w:rPr>
          <w:lang w:val="sv-SE"/>
        </w:rPr>
        <w:tab/>
      </w:r>
      <w:r w:rsidRPr="00733563">
        <w:rPr>
          <w:lang w:val="sv-SE"/>
        </w:rPr>
        <w:tab/>
      </w:r>
      <w:r w:rsidRPr="00733563">
        <w:rPr>
          <w:lang w:val="sv-SE"/>
        </w:rPr>
        <w:tab/>
        <w:t>INTEGER (-60..50),</w:t>
      </w:r>
    </w:p>
    <w:p w14:paraId="0846A7DD" w14:textId="77777777" w:rsidR="00A93840" w:rsidRPr="00073C73" w:rsidRDefault="00A93840" w:rsidP="00A93840">
      <w:pPr>
        <w:pStyle w:val="PL"/>
        <w:shd w:val="clear" w:color="auto" w:fill="E6E6E6"/>
      </w:pPr>
      <w:r w:rsidRPr="00733563">
        <w:rPr>
          <w:lang w:val="sv-SE"/>
        </w:rPr>
        <w:tab/>
      </w:r>
      <w:r w:rsidRPr="00073C73">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733563" w:rsidRDefault="00A93840" w:rsidP="00A93840">
      <w:pPr>
        <w:pStyle w:val="PL"/>
        <w:shd w:val="clear" w:color="auto" w:fill="E6E6E6"/>
        <w:rPr>
          <w:lang w:val="sv-SE"/>
        </w:rPr>
      </w:pPr>
      <w:r w:rsidRPr="00073C73">
        <w:tab/>
      </w:r>
      <w:r w:rsidRPr="00733563">
        <w:rPr>
          <w:lang w:val="sv-SE"/>
        </w:rPr>
        <w:t>sfn-SSB-Offset-r16</w:t>
      </w:r>
      <w:r w:rsidRPr="00733563">
        <w:rPr>
          <w:lang w:val="sv-SE"/>
        </w:rPr>
        <w:tab/>
      </w:r>
      <w:r w:rsidRPr="00733563">
        <w:rPr>
          <w:lang w:val="sv-SE"/>
        </w:rPr>
        <w:tab/>
      </w:r>
      <w:r w:rsidRPr="00733563">
        <w:rPr>
          <w:lang w:val="sv-SE"/>
        </w:rPr>
        <w:tab/>
      </w:r>
      <w:r w:rsidRPr="00733563">
        <w:rPr>
          <w:lang w:val="sv-SE"/>
        </w:rPr>
        <w:tab/>
      </w:r>
      <w:r w:rsidRPr="00733563">
        <w:rPr>
          <w:lang w:val="sv-SE"/>
        </w:rPr>
        <w:tab/>
        <w:t>INTEGER (0..15),</w:t>
      </w:r>
    </w:p>
    <w:p w14:paraId="38FF9D24" w14:textId="77777777" w:rsidR="00A93840" w:rsidRPr="00073C73" w:rsidRDefault="00A93840" w:rsidP="00A93840">
      <w:pPr>
        <w:pStyle w:val="PL"/>
        <w:shd w:val="clear" w:color="auto" w:fill="E6E6E6"/>
      </w:pPr>
      <w:r w:rsidRPr="00733563">
        <w:rPr>
          <w:lang w:val="sv-SE"/>
        </w:rPr>
        <w:tab/>
      </w:r>
      <w:r w:rsidRPr="00073C73">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37" w:name="_Toc46486431"/>
      <w:bookmarkStart w:id="1038" w:name="_Toc52546776"/>
      <w:bookmarkStart w:id="1039" w:name="_Toc52547306"/>
      <w:bookmarkStart w:id="1040" w:name="_Toc52547836"/>
      <w:bookmarkStart w:id="1041" w:name="_Toc52548366"/>
      <w:bookmarkStart w:id="1042" w:name="_Toc90719612"/>
      <w:r w:rsidRPr="00073C73">
        <w:rPr>
          <w:i/>
          <w:iCs/>
        </w:rPr>
        <w:t>–</w:t>
      </w:r>
      <w:r w:rsidRPr="00073C73">
        <w:rPr>
          <w:i/>
          <w:iCs/>
        </w:rPr>
        <w:tab/>
      </w:r>
      <w:r w:rsidRPr="00073C73">
        <w:rPr>
          <w:i/>
          <w:iCs/>
          <w:noProof/>
        </w:rPr>
        <w:t>NR-TimeStamp</w:t>
      </w:r>
      <w:bookmarkEnd w:id="1037"/>
      <w:bookmarkEnd w:id="1038"/>
      <w:bookmarkEnd w:id="1039"/>
      <w:bookmarkEnd w:id="1040"/>
      <w:bookmarkEnd w:id="1041"/>
      <w:bookmarkEnd w:id="1042"/>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733563" w:rsidRDefault="00A93840" w:rsidP="00A93840">
      <w:pPr>
        <w:pStyle w:val="PL"/>
        <w:shd w:val="clear" w:color="auto" w:fill="E6E6E6"/>
        <w:rPr>
          <w:snapToGrid w:val="0"/>
          <w:lang w:val="sv-SE" w:eastAsia="ja-JP"/>
        </w:rPr>
      </w:pPr>
      <w:r w:rsidRPr="00073C73">
        <w:rPr>
          <w:snapToGrid w:val="0"/>
        </w:rPr>
        <w:tab/>
      </w:r>
      <w:r w:rsidRPr="00733563">
        <w:rPr>
          <w:snapToGrid w:val="0"/>
          <w:lang w:val="sv-SE"/>
        </w:rPr>
        <w:t>dl-PRS-ID-r16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4372EAD1" w14:textId="77777777" w:rsidR="00A93840" w:rsidRPr="00073C73" w:rsidRDefault="00A93840" w:rsidP="00A93840">
      <w:pPr>
        <w:pStyle w:val="PL"/>
        <w:shd w:val="clear" w:color="auto" w:fill="E6E6E6"/>
        <w:rPr>
          <w:snapToGrid w:val="0"/>
        </w:rPr>
      </w:pPr>
      <w:r w:rsidRPr="00733563">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733563" w:rsidRDefault="00A93840" w:rsidP="00A93840">
      <w:pPr>
        <w:pStyle w:val="PL"/>
        <w:shd w:val="clear" w:color="auto" w:fill="E6E6E6"/>
        <w:rPr>
          <w:lang w:val="sv-SE"/>
        </w:rPr>
      </w:pPr>
      <w:r w:rsidRPr="00073C73">
        <w:tab/>
      </w:r>
      <w:r w:rsidRPr="00733563">
        <w:rPr>
          <w:lang w:val="sv-SE"/>
        </w:rPr>
        <w:t>nr-SFN-r16</w:t>
      </w:r>
      <w:r w:rsidRPr="00733563">
        <w:rPr>
          <w:lang w:val="sv-SE"/>
        </w:rPr>
        <w:tab/>
      </w:r>
      <w:r w:rsidRPr="00733563">
        <w:rPr>
          <w:lang w:val="sv-SE"/>
        </w:rPr>
        <w:tab/>
      </w:r>
      <w:r w:rsidRPr="00733563">
        <w:rPr>
          <w:lang w:val="sv-SE"/>
        </w:rPr>
        <w:tab/>
      </w:r>
      <w:r w:rsidRPr="00733563">
        <w:rPr>
          <w:lang w:val="sv-SE"/>
        </w:rPr>
        <w:tab/>
      </w:r>
      <w:r w:rsidRPr="00733563">
        <w:rPr>
          <w:lang w:val="sv-SE"/>
        </w:rPr>
        <w:tab/>
      </w:r>
      <w:r w:rsidRPr="00733563">
        <w:rPr>
          <w:snapToGrid w:val="0"/>
          <w:lang w:val="sv-SE"/>
        </w:rPr>
        <w:t>INTEGER (0..1023),</w:t>
      </w:r>
    </w:p>
    <w:p w14:paraId="7A843DF0" w14:textId="77777777" w:rsidR="00A93840" w:rsidRPr="00733563" w:rsidRDefault="00A93840" w:rsidP="00A93840">
      <w:pPr>
        <w:pStyle w:val="PL"/>
        <w:shd w:val="clear" w:color="auto" w:fill="E6E6E6"/>
        <w:rPr>
          <w:snapToGrid w:val="0"/>
          <w:lang w:val="sv-SE"/>
        </w:rPr>
      </w:pPr>
      <w:r w:rsidRPr="00733563">
        <w:rPr>
          <w:snapToGrid w:val="0"/>
          <w:lang w:val="sv-SE"/>
        </w:rPr>
        <w:tab/>
        <w:t xml:space="preserve">nr-Slot-r16 </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CHOICE {</w:t>
      </w:r>
    </w:p>
    <w:p w14:paraId="3E490CE9" w14:textId="77777777" w:rsidR="00A93840" w:rsidRPr="00733563" w:rsidRDefault="00A93840" w:rsidP="00A93840">
      <w:pPr>
        <w:pStyle w:val="PL"/>
        <w:shd w:val="clear" w:color="auto" w:fill="E6E6E6"/>
        <w:rPr>
          <w:snapToGrid w:val="0"/>
          <w:lang w:val="sv-SE"/>
        </w:rPr>
      </w:pPr>
      <w:r w:rsidRPr="00733563">
        <w:rPr>
          <w:snapToGrid w:val="0"/>
          <w:lang w:val="sv-SE"/>
        </w:rPr>
        <w:lastRenderedPageBreak/>
        <w:tab/>
      </w:r>
      <w:r w:rsidRPr="00733563">
        <w:rPr>
          <w:snapToGrid w:val="0"/>
          <w:lang w:val="sv-SE"/>
        </w:rPr>
        <w:tab/>
      </w:r>
      <w:r w:rsidRPr="00733563">
        <w:rPr>
          <w:snapToGrid w:val="0"/>
          <w:lang w:val="sv-SE"/>
        </w:rPr>
        <w:tab/>
        <w:t>scs15-r16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(0..9),</w:t>
      </w:r>
    </w:p>
    <w:p w14:paraId="13810FB4" w14:textId="77777777" w:rsidR="00A93840" w:rsidRPr="00733563" w:rsidRDefault="00A93840" w:rsidP="00A93840">
      <w:pPr>
        <w:pStyle w:val="PL"/>
        <w:shd w:val="clear" w:color="auto" w:fill="E6E6E6"/>
        <w:rPr>
          <w:lang w:val="sv-SE"/>
        </w:rPr>
      </w:pPr>
      <w:r w:rsidRPr="00733563">
        <w:rPr>
          <w:snapToGrid w:val="0"/>
          <w:lang w:val="sv-SE"/>
        </w:rPr>
        <w:tab/>
      </w:r>
      <w:r w:rsidRPr="00733563">
        <w:rPr>
          <w:snapToGrid w:val="0"/>
          <w:lang w:val="sv-SE"/>
        </w:rPr>
        <w:tab/>
      </w:r>
      <w:r w:rsidRPr="00733563">
        <w:rPr>
          <w:snapToGrid w:val="0"/>
          <w:lang w:val="sv-SE"/>
        </w:rPr>
        <w:tab/>
        <w:t>scs30-r16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(0..19),</w:t>
      </w:r>
    </w:p>
    <w:p w14:paraId="594423B0" w14:textId="77777777" w:rsidR="00A93840" w:rsidRPr="00733563" w:rsidRDefault="00A93840" w:rsidP="00A93840">
      <w:pPr>
        <w:pStyle w:val="PL"/>
        <w:shd w:val="clear" w:color="auto" w:fill="E6E6E6"/>
        <w:rPr>
          <w:snapToGrid w:val="0"/>
          <w:lang w:val="sv-SE"/>
        </w:rPr>
      </w:pPr>
      <w:r w:rsidRPr="00733563">
        <w:rPr>
          <w:snapToGrid w:val="0"/>
          <w:lang w:val="sv-SE"/>
        </w:rPr>
        <w:tab/>
      </w:r>
      <w:r w:rsidRPr="00733563">
        <w:rPr>
          <w:snapToGrid w:val="0"/>
          <w:lang w:val="sv-SE"/>
        </w:rPr>
        <w:tab/>
      </w:r>
      <w:r w:rsidRPr="00733563">
        <w:rPr>
          <w:snapToGrid w:val="0"/>
          <w:lang w:val="sv-SE"/>
        </w:rPr>
        <w:tab/>
        <w:t>scs60-r16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(0..39),</w:t>
      </w:r>
    </w:p>
    <w:p w14:paraId="2619F2BA" w14:textId="77777777" w:rsidR="00A93840" w:rsidRPr="00733563" w:rsidRDefault="00A93840" w:rsidP="00A93840">
      <w:pPr>
        <w:pStyle w:val="PL"/>
        <w:shd w:val="clear" w:color="auto" w:fill="E6E6E6"/>
        <w:rPr>
          <w:snapToGrid w:val="0"/>
          <w:lang w:val="sv-SE"/>
        </w:rPr>
      </w:pPr>
      <w:r w:rsidRPr="00733563">
        <w:rPr>
          <w:snapToGrid w:val="0"/>
          <w:lang w:val="sv-SE"/>
        </w:rPr>
        <w:tab/>
      </w:r>
      <w:r w:rsidRPr="00733563">
        <w:rPr>
          <w:snapToGrid w:val="0"/>
          <w:lang w:val="sv-SE"/>
        </w:rPr>
        <w:tab/>
      </w:r>
      <w:r w:rsidRPr="00733563">
        <w:rPr>
          <w:snapToGrid w:val="0"/>
          <w:lang w:val="sv-SE"/>
        </w:rPr>
        <w:tab/>
        <w:t>scs120-r16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(0..79)</w:t>
      </w:r>
    </w:p>
    <w:p w14:paraId="4C81909A" w14:textId="77777777" w:rsidR="00A93840" w:rsidRPr="00073C73" w:rsidRDefault="00A93840" w:rsidP="00A93840">
      <w:pPr>
        <w:pStyle w:val="PL"/>
        <w:shd w:val="clear" w:color="auto" w:fill="E6E6E6"/>
      </w:pPr>
      <w:r w:rsidRPr="00733563">
        <w:rPr>
          <w:snapToGrid w:val="0"/>
          <w:lang w:val="sv-SE"/>
        </w:rPr>
        <w:tab/>
      </w:r>
      <w:r w:rsidRPr="00073C73">
        <w:rPr>
          <w:snapToGrid w:val="0"/>
        </w:rPr>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43" w:name="_Toc46486432"/>
      <w:bookmarkStart w:id="1044" w:name="_Toc52546777"/>
      <w:bookmarkStart w:id="1045" w:name="_Toc52547307"/>
      <w:bookmarkStart w:id="1046" w:name="_Toc52547837"/>
      <w:bookmarkStart w:id="1047" w:name="_Toc52548367"/>
      <w:bookmarkStart w:id="1048" w:name="_Toc90719613"/>
      <w:r w:rsidRPr="00073C73">
        <w:rPr>
          <w:i/>
          <w:iCs/>
        </w:rPr>
        <w:t>–</w:t>
      </w:r>
      <w:r w:rsidRPr="00073C73">
        <w:rPr>
          <w:i/>
          <w:iCs/>
        </w:rPr>
        <w:tab/>
      </w:r>
      <w:r w:rsidRPr="00073C73">
        <w:rPr>
          <w:i/>
          <w:iCs/>
          <w:noProof/>
        </w:rPr>
        <w:t>NR-TimingQuality</w:t>
      </w:r>
      <w:bookmarkEnd w:id="1043"/>
      <w:bookmarkEnd w:id="1044"/>
      <w:bookmarkEnd w:id="1045"/>
      <w:bookmarkEnd w:id="1046"/>
      <w:bookmarkEnd w:id="1047"/>
      <w:bookmarkEnd w:id="1048"/>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9"/>
      <w:commentRangeStart w:id="1050"/>
      <w:r w:rsidRPr="00532438">
        <w:t>NR-TRP-BeamAntennaInfo</w:t>
      </w:r>
      <w:r w:rsidRPr="00A85E9E">
        <w:t>Per</w:t>
      </w:r>
      <w:r>
        <w:t>TRP</w:t>
      </w:r>
      <w:r w:rsidRPr="00A85E9E">
        <w:t>-r1</w:t>
      </w:r>
      <w:r>
        <w:t>7</w:t>
      </w:r>
      <w:r w:rsidRPr="00A85E9E">
        <w:t xml:space="preserve"> </w:t>
      </w:r>
      <w:commentRangeEnd w:id="1049"/>
      <w:r w:rsidR="00903228">
        <w:rPr>
          <w:rStyle w:val="CommentReference"/>
          <w:rFonts w:ascii="Times New Roman" w:hAnsi="Times New Roman"/>
          <w:noProof w:val="0"/>
        </w:rPr>
        <w:commentReference w:id="1049"/>
      </w:r>
      <w:commentRangeEnd w:id="1050"/>
      <w:r w:rsidR="00A528A4">
        <w:rPr>
          <w:rStyle w:val="CommentReference"/>
          <w:rFonts w:ascii="Times New Roman" w:hAnsi="Times New Roman"/>
          <w:noProof w:val="0"/>
        </w:rPr>
        <w:commentReference w:id="1050"/>
      </w:r>
      <w:r w:rsidRPr="00A85E9E">
        <w:t>::= SEQUENCE {</w:t>
      </w:r>
    </w:p>
    <w:p w14:paraId="3CA70F6F" w14:textId="77777777" w:rsidR="00880D00" w:rsidRPr="00733563" w:rsidRDefault="00880D00" w:rsidP="00880D00">
      <w:pPr>
        <w:pStyle w:val="PL"/>
        <w:shd w:val="clear" w:color="auto" w:fill="E6E6E6"/>
        <w:rPr>
          <w:snapToGrid w:val="0"/>
          <w:lang w:val="sv-SE" w:eastAsia="ja-JP"/>
        </w:rPr>
      </w:pPr>
      <w:r w:rsidRPr="00A85E9E">
        <w:rPr>
          <w:snapToGrid w:val="0"/>
        </w:rPr>
        <w:tab/>
      </w:r>
      <w:r w:rsidRPr="00733563">
        <w:rPr>
          <w:snapToGrid w:val="0"/>
          <w:lang w:val="sv-SE"/>
        </w:rPr>
        <w:t>dl-PRS-ID-r17</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7007F621" w14:textId="77777777" w:rsidR="00880D00" w:rsidRPr="00A85E9E" w:rsidRDefault="00880D00" w:rsidP="00880D00">
      <w:pPr>
        <w:pStyle w:val="PL"/>
        <w:shd w:val="clear" w:color="auto" w:fill="E6E6E6"/>
        <w:rPr>
          <w:snapToGrid w:val="0"/>
        </w:rPr>
      </w:pPr>
      <w:r w:rsidRPr="00733563">
        <w:rPr>
          <w:snapToGrid w:val="0"/>
          <w:lang w:val="sv-SE"/>
        </w:rPr>
        <w:tab/>
      </w:r>
      <w:r w:rsidRPr="00A85E9E">
        <w:rPr>
          <w:snapToGrid w:val="0"/>
        </w:rPr>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r>
      <w:commentRangeStart w:id="1051"/>
      <w:r w:rsidRPr="00A85E9E">
        <w:t>lcs-GCS-TranslationParameter-r1</w:t>
      </w:r>
      <w:r>
        <w:t>7</w:t>
      </w:r>
      <w:r w:rsidRPr="00A85E9E">
        <w:tab/>
        <w:t>LCS-GCS-TranslationParameter-r16</w:t>
      </w:r>
      <w:r w:rsidRPr="00A85E9E">
        <w:tab/>
        <w:t>OPTIONAL,</w:t>
      </w:r>
      <w:r w:rsidRPr="00A85E9E">
        <w:tab/>
        <w:t>-- Need OP</w:t>
      </w:r>
      <w:commentRangeEnd w:id="1051"/>
      <w:r w:rsidR="0000642E">
        <w:rPr>
          <w:rStyle w:val="CommentReference"/>
          <w:rFonts w:ascii="Times New Roman" w:hAnsi="Times New Roman"/>
          <w:noProof w:val="0"/>
        </w:rPr>
        <w:commentReference w:id="1051"/>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xml:space="preserve">-- </w:t>
      </w:r>
      <w:commentRangeStart w:id="1052"/>
      <w:r w:rsidRPr="00A85E9E">
        <w:t>Need ON</w:t>
      </w:r>
      <w:commentRangeEnd w:id="1052"/>
      <w:r w:rsidR="00C3227B">
        <w:rPr>
          <w:rStyle w:val="CommentReference"/>
          <w:rFonts w:ascii="Times New Roman" w:hAnsi="Times New Roman"/>
          <w:noProof w:val="0"/>
        </w:rPr>
        <w:commentReference w:id="1052"/>
      </w:r>
    </w:p>
    <w:p w14:paraId="5F3B6977" w14:textId="77777777" w:rsidR="00880D00" w:rsidRDefault="00880D00" w:rsidP="00880D00">
      <w:pPr>
        <w:pStyle w:val="PL"/>
        <w:shd w:val="clear" w:color="auto" w:fill="E6E6E6"/>
      </w:pPr>
      <w:r>
        <w:tab/>
        <w:t>elevationList-r17</w:t>
      </w:r>
      <w:r>
        <w:tab/>
      </w:r>
      <w:r>
        <w:tab/>
      </w:r>
      <w:r>
        <w:tab/>
      </w:r>
      <w:commentRangeStart w:id="1053"/>
      <w:r>
        <w:t xml:space="preserve">SEQUENCE (SIZE(1..1801)) </w:t>
      </w:r>
      <w:commentRangeEnd w:id="1053"/>
      <w:r w:rsidR="00ED6478">
        <w:rPr>
          <w:rStyle w:val="CommentReference"/>
          <w:rFonts w:ascii="Times New Roman" w:hAnsi="Times New Roman"/>
          <w:noProof w:val="0"/>
        </w:rPr>
        <w:commentReference w:id="1053"/>
      </w:r>
      <w:r>
        <w:t>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54"/>
      <w:r>
        <w:t>RelativePower</w:t>
      </w:r>
      <w:commentRangeEnd w:id="1054"/>
      <w:r w:rsidR="003A49EE">
        <w:rPr>
          <w:rStyle w:val="CommentReference"/>
          <w:rFonts w:ascii="Times New Roman" w:hAnsi="Times New Roman"/>
          <w:noProof w:val="0"/>
        </w:rPr>
        <w:commentReference w:id="1054"/>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55" w:name="_Toc46486433"/>
      <w:bookmarkStart w:id="1056" w:name="_Toc52546778"/>
      <w:bookmarkStart w:id="1057" w:name="_Toc52547308"/>
      <w:bookmarkStart w:id="1058" w:name="_Toc52547838"/>
      <w:bookmarkStart w:id="1059" w:name="_Toc52548368"/>
      <w:bookmarkStart w:id="1060" w:name="_Toc90719614"/>
      <w:r w:rsidRPr="00073C73">
        <w:rPr>
          <w:i/>
          <w:iCs/>
        </w:rPr>
        <w:t>–</w:t>
      </w:r>
      <w:r w:rsidRPr="00073C73">
        <w:tab/>
      </w:r>
      <w:r w:rsidRPr="00073C73">
        <w:rPr>
          <w:i/>
          <w:iCs/>
        </w:rPr>
        <w:t>NR-</w:t>
      </w:r>
      <w:r w:rsidRPr="00073C73">
        <w:rPr>
          <w:i/>
        </w:rPr>
        <w:t>TRP-LocationInfo</w:t>
      </w:r>
      <w:bookmarkEnd w:id="1055"/>
      <w:bookmarkEnd w:id="1056"/>
      <w:bookmarkEnd w:id="1057"/>
      <w:bookmarkEnd w:id="1058"/>
      <w:bookmarkEnd w:id="1059"/>
      <w:bookmarkEnd w:id="1060"/>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733563" w:rsidRDefault="00A93840" w:rsidP="00A93840">
      <w:pPr>
        <w:pStyle w:val="PL"/>
        <w:shd w:val="clear" w:color="auto" w:fill="E6E6E6"/>
        <w:rPr>
          <w:snapToGrid w:val="0"/>
          <w:lang w:val="sv-SE" w:eastAsia="ja-JP"/>
        </w:rPr>
      </w:pPr>
      <w:r w:rsidRPr="00073C73">
        <w:rPr>
          <w:snapToGrid w:val="0"/>
        </w:rPr>
        <w:tab/>
      </w:r>
      <w:r w:rsidRPr="00733563">
        <w:rPr>
          <w:snapToGrid w:val="0"/>
          <w:lang w:val="sv-SE"/>
        </w:rPr>
        <w:t>dl-PRS-ID-r16</w:t>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r>
      <w:r w:rsidRPr="00733563">
        <w:rPr>
          <w:snapToGrid w:val="0"/>
          <w:lang w:val="sv-SE"/>
        </w:rPr>
        <w:tab/>
        <w:t>INTEGER (0..255),</w:t>
      </w:r>
    </w:p>
    <w:p w14:paraId="5ABE57D5" w14:textId="77777777" w:rsidR="00A93840" w:rsidRPr="00073C73" w:rsidRDefault="00A93840" w:rsidP="00A93840">
      <w:pPr>
        <w:pStyle w:val="PL"/>
        <w:shd w:val="clear" w:color="auto" w:fill="E6E6E6"/>
        <w:rPr>
          <w:snapToGrid w:val="0"/>
        </w:rPr>
      </w:pPr>
      <w:r w:rsidRPr="00733563">
        <w:rPr>
          <w:snapToGrid w:val="0"/>
          <w:lang w:val="sv-SE"/>
        </w:rPr>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61"/>
      <w:r>
        <w:rPr>
          <w:noProof/>
        </w:rPr>
        <w:t>TEG</w:t>
      </w:r>
      <w:commentRangeEnd w:id="1061"/>
      <w:r w:rsidR="00E6173E">
        <w:rPr>
          <w:rStyle w:val="CommentReference"/>
        </w:rPr>
        <w:commentReference w:id="1061"/>
      </w:r>
      <w:r>
        <w:rPr>
          <w:noProof/>
        </w:rPr>
        <w:t xml:space="preserve"> capability of the target device. </w:t>
      </w:r>
      <w:commentRangeStart w:id="1062"/>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62"/>
      <w:r w:rsidR="006C2C60">
        <w:rPr>
          <w:rStyle w:val="CommentReference"/>
        </w:rPr>
        <w:commentReference w:id="1062"/>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63"/>
      <w:r w:rsidRPr="00B371D7">
        <w:t>n3</w:t>
      </w:r>
      <w:commentRangeEnd w:id="1063"/>
      <w:r w:rsidR="00EE0077">
        <w:rPr>
          <w:rStyle w:val="CommentReference"/>
          <w:rFonts w:ascii="Times New Roman" w:hAnsi="Times New Roman"/>
          <w:noProof w:val="0"/>
        </w:rPr>
        <w:commentReference w:id="1063"/>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64"/>
            <w:r w:rsidRPr="00753DF9">
              <w:rPr>
                <w:rFonts w:eastAsia="DengXian"/>
                <w:noProof/>
                <w:lang w:eastAsia="zh-CN"/>
              </w:rPr>
              <w:t>positioning</w:t>
            </w:r>
            <w:commentRangeEnd w:id="1064"/>
            <w:r w:rsidR="00884D73">
              <w:rPr>
                <w:rStyle w:val="CommentReference"/>
                <w:rFonts w:ascii="Times New Roman" w:hAnsi="Times New Roman"/>
              </w:rPr>
              <w:commentReference w:id="1064"/>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65" w:name="_Toc46486434"/>
      <w:bookmarkStart w:id="1066" w:name="_Toc52546779"/>
      <w:bookmarkStart w:id="1067" w:name="_Toc52547309"/>
      <w:bookmarkStart w:id="1068" w:name="_Toc52547839"/>
      <w:bookmarkStart w:id="1069" w:name="_Toc52548369"/>
      <w:bookmarkStart w:id="1070" w:name="_Toc90719615"/>
      <w:r w:rsidRPr="00073C73">
        <w:rPr>
          <w:i/>
          <w:iCs/>
        </w:rPr>
        <w:t>–</w:t>
      </w:r>
      <w:r w:rsidRPr="00073C73">
        <w:rPr>
          <w:i/>
          <w:iCs/>
        </w:rPr>
        <w:tab/>
      </w:r>
      <w:r w:rsidRPr="00073C73">
        <w:rPr>
          <w:i/>
          <w:iCs/>
          <w:noProof/>
        </w:rPr>
        <w:t>NR-UL-SRS-Capability</w:t>
      </w:r>
      <w:bookmarkEnd w:id="1065"/>
      <w:bookmarkEnd w:id="1066"/>
      <w:bookmarkEnd w:id="1067"/>
      <w:bookmarkEnd w:id="1068"/>
      <w:bookmarkEnd w:id="1069"/>
      <w:bookmarkEnd w:id="1070"/>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71"/>
      <w:r w:rsidRPr="00073C73">
        <w:t>CapabilityPerBand</w:t>
      </w:r>
      <w:commentRangeEnd w:id="1071"/>
      <w:r w:rsidR="001675C2">
        <w:rPr>
          <w:rStyle w:val="CommentReference"/>
          <w:rFonts w:ascii="Times New Roman" w:hAnsi="Times New Roman"/>
          <w:noProof w:val="0"/>
        </w:rPr>
        <w:commentReference w:id="1071"/>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72" w:name="_Toc46486435"/>
      <w:bookmarkStart w:id="1073" w:name="_Toc52546780"/>
      <w:bookmarkStart w:id="1074" w:name="_Toc52547310"/>
      <w:bookmarkStart w:id="1075" w:name="_Toc52547840"/>
      <w:bookmarkStart w:id="1076" w:name="_Toc52548370"/>
      <w:bookmarkStart w:id="1077" w:name="_Toc90719616"/>
      <w:r w:rsidRPr="00073C73">
        <w:t>–</w:t>
      </w:r>
      <w:r w:rsidRPr="00073C73">
        <w:tab/>
      </w:r>
      <w:r w:rsidRPr="00073C73">
        <w:rPr>
          <w:i/>
        </w:rPr>
        <w:t>ReferencePoint</w:t>
      </w:r>
      <w:bookmarkEnd w:id="1072"/>
      <w:bookmarkEnd w:id="1073"/>
      <w:bookmarkEnd w:id="1074"/>
      <w:bookmarkEnd w:id="1075"/>
      <w:bookmarkEnd w:id="1076"/>
      <w:bookmarkEnd w:id="1077"/>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78" w:name="_Toc46486436"/>
      <w:bookmarkStart w:id="1079" w:name="_Toc52546781"/>
      <w:bookmarkStart w:id="1080" w:name="_Toc52547311"/>
      <w:bookmarkStart w:id="1081" w:name="_Toc52547841"/>
      <w:bookmarkStart w:id="1082" w:name="_Toc52548371"/>
      <w:bookmarkStart w:id="1083" w:name="_Toc90719617"/>
      <w:r w:rsidRPr="00073C73">
        <w:t>–</w:t>
      </w:r>
      <w:r w:rsidRPr="00073C73">
        <w:tab/>
      </w:r>
      <w:r w:rsidRPr="00073C73">
        <w:rPr>
          <w:i/>
        </w:rPr>
        <w:t>RelativeLocation</w:t>
      </w:r>
      <w:bookmarkEnd w:id="1078"/>
      <w:bookmarkEnd w:id="1079"/>
      <w:bookmarkEnd w:id="1080"/>
      <w:bookmarkEnd w:id="1081"/>
      <w:bookmarkEnd w:id="1082"/>
      <w:bookmarkEnd w:id="1083"/>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733563" w:rsidRDefault="00A93840" w:rsidP="00A93840">
      <w:pPr>
        <w:pStyle w:val="PL"/>
        <w:shd w:val="clear" w:color="auto" w:fill="E6E6E6"/>
        <w:rPr>
          <w:lang w:val="sv-SE"/>
        </w:rPr>
      </w:pPr>
      <w:r w:rsidRPr="00073C73">
        <w:tab/>
      </w:r>
      <w:r w:rsidRPr="00733563">
        <w:rPr>
          <w:lang w:val="sv-SE"/>
        </w:rPr>
        <w:t>delta-latitude-r16</w:t>
      </w:r>
      <w:r w:rsidRPr="00733563">
        <w:rPr>
          <w:lang w:val="sv-SE"/>
        </w:rPr>
        <w:tab/>
      </w:r>
      <w:r w:rsidRPr="00733563">
        <w:rPr>
          <w:lang w:val="sv-SE"/>
        </w:rPr>
        <w:tab/>
      </w:r>
      <w:r w:rsidRPr="00733563">
        <w:rPr>
          <w:lang w:val="sv-SE"/>
        </w:rPr>
        <w:tab/>
        <w:t>Delta-Latitude-r16,</w:t>
      </w:r>
    </w:p>
    <w:p w14:paraId="1B9AC66B" w14:textId="77777777" w:rsidR="00A93840" w:rsidRPr="00733563" w:rsidRDefault="00A93840" w:rsidP="00A93840">
      <w:pPr>
        <w:pStyle w:val="PL"/>
        <w:shd w:val="clear" w:color="auto" w:fill="E6E6E6"/>
        <w:rPr>
          <w:lang w:val="sv-SE"/>
        </w:rPr>
      </w:pPr>
      <w:r w:rsidRPr="00733563">
        <w:rPr>
          <w:lang w:val="sv-SE"/>
        </w:rPr>
        <w:tab/>
        <w:t>delta-longitude-r16</w:t>
      </w:r>
      <w:r w:rsidRPr="00733563">
        <w:rPr>
          <w:lang w:val="sv-SE"/>
        </w:rPr>
        <w:tab/>
      </w:r>
      <w:r w:rsidRPr="00733563">
        <w:rPr>
          <w:lang w:val="sv-SE"/>
        </w:rPr>
        <w:tab/>
      </w:r>
      <w:r w:rsidRPr="00733563">
        <w:rPr>
          <w:lang w:val="sv-SE"/>
        </w:rPr>
        <w:tab/>
        <w:t>Delta-Longitude-r16,</w:t>
      </w:r>
    </w:p>
    <w:p w14:paraId="1BBAC074" w14:textId="77777777" w:rsidR="00A93840" w:rsidRPr="00733563" w:rsidRDefault="00A93840" w:rsidP="00A93840">
      <w:pPr>
        <w:pStyle w:val="PL"/>
        <w:shd w:val="clear" w:color="auto" w:fill="E6E6E6"/>
        <w:rPr>
          <w:lang w:val="sv-SE"/>
        </w:rPr>
      </w:pPr>
      <w:r w:rsidRPr="00733563">
        <w:rPr>
          <w:lang w:val="sv-SE"/>
        </w:rPr>
        <w:tab/>
        <w:t>delta-height-r16</w:t>
      </w:r>
      <w:r w:rsidRPr="00733563">
        <w:rPr>
          <w:lang w:val="sv-SE"/>
        </w:rPr>
        <w:tab/>
      </w:r>
      <w:r w:rsidRPr="00733563">
        <w:rPr>
          <w:lang w:val="sv-SE"/>
        </w:rPr>
        <w:tab/>
      </w:r>
      <w:r w:rsidRPr="00733563">
        <w:rPr>
          <w:lang w:val="sv-SE"/>
        </w:rPr>
        <w:tab/>
        <w:t>Delta-Height-r16,</w:t>
      </w:r>
    </w:p>
    <w:p w14:paraId="6675E3DA" w14:textId="77777777" w:rsidR="00A93840" w:rsidRPr="00073C73" w:rsidRDefault="00A93840" w:rsidP="00A93840">
      <w:pPr>
        <w:pStyle w:val="PL"/>
        <w:shd w:val="clear" w:color="auto" w:fill="E6E6E6"/>
      </w:pPr>
      <w:r w:rsidRPr="00733563">
        <w:rPr>
          <w:lang w:val="sv-SE"/>
        </w:rPr>
        <w:tab/>
      </w:r>
      <w:r w:rsidRPr="00073C73">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84" w:name="_Toc27765187"/>
      <w:bookmarkStart w:id="1085" w:name="_Toc37680866"/>
      <w:bookmarkStart w:id="1086" w:name="_Toc46486437"/>
      <w:bookmarkStart w:id="1087" w:name="_Toc52546782"/>
      <w:bookmarkStart w:id="1088" w:name="_Toc52547312"/>
      <w:bookmarkStart w:id="1089" w:name="_Toc52547842"/>
      <w:bookmarkStart w:id="1090" w:name="_Toc52548372"/>
      <w:bookmarkStart w:id="1091" w:name="_Toc90719618"/>
      <w:r w:rsidRPr="00073C73">
        <w:lastRenderedPageBreak/>
        <w:t>6.5</w:t>
      </w:r>
      <w:r w:rsidRPr="00073C73">
        <w:tab/>
        <w:t>Positioning Method IEs</w:t>
      </w:r>
      <w:bookmarkEnd w:id="1084"/>
      <w:bookmarkEnd w:id="1085"/>
      <w:bookmarkEnd w:id="1086"/>
      <w:bookmarkEnd w:id="1087"/>
      <w:bookmarkEnd w:id="1088"/>
      <w:bookmarkEnd w:id="1089"/>
      <w:bookmarkEnd w:id="1090"/>
      <w:bookmarkEnd w:id="1091"/>
    </w:p>
    <w:p w14:paraId="1CCE9A96" w14:textId="77777777" w:rsidR="00706D47" w:rsidRPr="00073C73" w:rsidRDefault="002B1632" w:rsidP="00706D47">
      <w:pPr>
        <w:pStyle w:val="Heading3"/>
      </w:pPr>
      <w:bookmarkStart w:id="1092" w:name="_Toc27765188"/>
      <w:bookmarkStart w:id="1093" w:name="_Toc37680867"/>
      <w:bookmarkStart w:id="1094" w:name="_Toc46486438"/>
      <w:bookmarkStart w:id="1095" w:name="_Toc52546783"/>
      <w:bookmarkStart w:id="1096" w:name="_Toc52547313"/>
      <w:bookmarkStart w:id="1097" w:name="_Toc52547843"/>
      <w:bookmarkStart w:id="1098" w:name="_Toc52548373"/>
      <w:bookmarkStart w:id="1099" w:name="_Toc90719619"/>
      <w:r w:rsidRPr="00073C73">
        <w:t>6.5</w:t>
      </w:r>
      <w:r w:rsidR="0030112E" w:rsidRPr="00073C73">
        <w:t>.1</w:t>
      </w:r>
      <w:r w:rsidR="0030112E" w:rsidRPr="00073C73">
        <w:tab/>
      </w:r>
      <w:r w:rsidRPr="00073C73">
        <w:t>OTDOA Positioning</w:t>
      </w:r>
      <w:bookmarkEnd w:id="1092"/>
      <w:bookmarkEnd w:id="1093"/>
      <w:bookmarkEnd w:id="1094"/>
      <w:bookmarkEnd w:id="1095"/>
      <w:bookmarkEnd w:id="1096"/>
      <w:bookmarkEnd w:id="1097"/>
      <w:bookmarkEnd w:id="1098"/>
      <w:bookmarkEnd w:id="1099"/>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100" w:name="_Toc27765189"/>
      <w:bookmarkStart w:id="1101" w:name="_Toc37680868"/>
      <w:bookmarkStart w:id="1102" w:name="_Toc46486439"/>
      <w:bookmarkStart w:id="1103" w:name="_Toc52546784"/>
      <w:bookmarkStart w:id="1104" w:name="_Toc52547314"/>
      <w:bookmarkStart w:id="1105" w:name="_Toc52547844"/>
      <w:bookmarkStart w:id="1106" w:name="_Toc52548374"/>
      <w:bookmarkStart w:id="1107" w:name="_Toc90719620"/>
      <w:r w:rsidRPr="00073C73">
        <w:t>6.5.1.1</w:t>
      </w:r>
      <w:r w:rsidRPr="00073C73">
        <w:tab/>
        <w:t>OTDOA Assistance Data</w:t>
      </w:r>
      <w:bookmarkEnd w:id="1100"/>
      <w:bookmarkEnd w:id="1101"/>
      <w:bookmarkEnd w:id="1102"/>
      <w:bookmarkEnd w:id="1103"/>
      <w:bookmarkEnd w:id="1104"/>
      <w:bookmarkEnd w:id="1105"/>
      <w:bookmarkEnd w:id="1106"/>
      <w:bookmarkEnd w:id="1107"/>
    </w:p>
    <w:p w14:paraId="1388B2E3" w14:textId="77777777" w:rsidR="002B1632" w:rsidRPr="00073C73" w:rsidRDefault="002B1632" w:rsidP="002D60CB">
      <w:pPr>
        <w:pStyle w:val="Heading4"/>
      </w:pPr>
      <w:bookmarkStart w:id="1108" w:name="_Toc27765190"/>
      <w:bookmarkStart w:id="1109" w:name="_Toc37680869"/>
      <w:bookmarkStart w:id="1110" w:name="_Toc46486440"/>
      <w:bookmarkStart w:id="1111" w:name="_Toc52546785"/>
      <w:bookmarkStart w:id="1112" w:name="_Toc52547315"/>
      <w:bookmarkStart w:id="1113" w:name="_Toc52547845"/>
      <w:bookmarkStart w:id="1114" w:name="_Toc52548375"/>
      <w:bookmarkStart w:id="1115" w:name="_Toc90719621"/>
      <w:r w:rsidRPr="00073C73">
        <w:t>–</w:t>
      </w:r>
      <w:r w:rsidRPr="00073C73">
        <w:tab/>
      </w:r>
      <w:r w:rsidRPr="00073C73">
        <w:rPr>
          <w:i/>
        </w:rPr>
        <w:t>OTDOA-Provide</w:t>
      </w:r>
      <w:r w:rsidRPr="00073C73">
        <w:rPr>
          <w:i/>
          <w:noProof/>
        </w:rPr>
        <w:t>AssistanceData</w:t>
      </w:r>
      <w:bookmarkEnd w:id="1108"/>
      <w:bookmarkEnd w:id="1109"/>
      <w:bookmarkEnd w:id="1110"/>
      <w:bookmarkEnd w:id="1111"/>
      <w:bookmarkEnd w:id="1112"/>
      <w:bookmarkEnd w:id="1113"/>
      <w:bookmarkEnd w:id="1114"/>
      <w:bookmarkEnd w:id="1115"/>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16" w:name="_Toc27765191"/>
      <w:bookmarkStart w:id="1117" w:name="_Toc37680870"/>
      <w:bookmarkStart w:id="1118" w:name="_Toc46486441"/>
      <w:bookmarkStart w:id="1119" w:name="_Toc52546786"/>
      <w:bookmarkStart w:id="1120" w:name="_Toc52547316"/>
      <w:bookmarkStart w:id="1121" w:name="_Toc52547846"/>
      <w:bookmarkStart w:id="1122" w:name="_Toc52548376"/>
      <w:bookmarkStart w:id="1123" w:name="_Toc90719622"/>
      <w:r w:rsidRPr="00073C73">
        <w:t>6.5.1.2</w:t>
      </w:r>
      <w:r w:rsidRPr="00073C73">
        <w:tab/>
        <w:t>OTDOA Assistance Data Elements</w:t>
      </w:r>
      <w:bookmarkEnd w:id="1116"/>
      <w:bookmarkEnd w:id="1117"/>
      <w:bookmarkEnd w:id="1118"/>
      <w:bookmarkEnd w:id="1119"/>
      <w:bookmarkEnd w:id="1120"/>
      <w:bookmarkEnd w:id="1121"/>
      <w:bookmarkEnd w:id="1122"/>
      <w:bookmarkEnd w:id="1123"/>
    </w:p>
    <w:p w14:paraId="222CDA23" w14:textId="77777777" w:rsidR="002B1632" w:rsidRPr="00073C73" w:rsidRDefault="002B1632" w:rsidP="002D60CB">
      <w:pPr>
        <w:pStyle w:val="Heading4"/>
      </w:pPr>
      <w:bookmarkStart w:id="1124" w:name="_Toc27765192"/>
      <w:bookmarkStart w:id="1125" w:name="_Toc37680871"/>
      <w:bookmarkStart w:id="1126" w:name="_Toc46486442"/>
      <w:bookmarkStart w:id="1127" w:name="_Toc52546787"/>
      <w:bookmarkStart w:id="1128" w:name="_Toc52547317"/>
      <w:bookmarkStart w:id="1129" w:name="_Toc52547847"/>
      <w:bookmarkStart w:id="1130" w:name="_Toc52548377"/>
      <w:bookmarkStart w:id="1131" w:name="_Toc90719623"/>
      <w:r w:rsidRPr="00073C73">
        <w:t>–</w:t>
      </w:r>
      <w:r w:rsidRPr="00073C73">
        <w:tab/>
      </w:r>
      <w:r w:rsidRPr="00073C73">
        <w:rPr>
          <w:i/>
          <w:noProof/>
        </w:rPr>
        <w:t>OTDOA-ReferenceCellInfo</w:t>
      </w:r>
      <w:bookmarkEnd w:id="1124"/>
      <w:bookmarkEnd w:id="1125"/>
      <w:bookmarkEnd w:id="1126"/>
      <w:bookmarkEnd w:id="1127"/>
      <w:bookmarkEnd w:id="1128"/>
      <w:bookmarkEnd w:id="1129"/>
      <w:bookmarkEnd w:id="1130"/>
      <w:bookmarkEnd w:id="1131"/>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32" w:name="_Toc27765193"/>
      <w:bookmarkStart w:id="1133" w:name="_Toc37680872"/>
      <w:bookmarkStart w:id="1134" w:name="_Toc46486443"/>
      <w:bookmarkStart w:id="1135" w:name="_Toc52546788"/>
      <w:bookmarkStart w:id="1136" w:name="_Toc52547318"/>
      <w:bookmarkStart w:id="1137" w:name="_Toc52547848"/>
      <w:bookmarkStart w:id="1138" w:name="_Toc52548378"/>
      <w:bookmarkStart w:id="1139" w:name="_Toc90719624"/>
      <w:r w:rsidRPr="00073C73">
        <w:t>–</w:t>
      </w:r>
      <w:r w:rsidRPr="00073C73">
        <w:tab/>
      </w:r>
      <w:r w:rsidRPr="00073C73">
        <w:rPr>
          <w:i/>
          <w:noProof/>
        </w:rPr>
        <w:t>PRS-Info</w:t>
      </w:r>
      <w:bookmarkEnd w:id="1132"/>
      <w:bookmarkEnd w:id="1133"/>
      <w:bookmarkEnd w:id="1134"/>
      <w:bookmarkEnd w:id="1135"/>
      <w:bookmarkEnd w:id="1136"/>
      <w:bookmarkEnd w:id="1137"/>
      <w:bookmarkEnd w:id="1138"/>
      <w:bookmarkEnd w:id="1139"/>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4pt;height:19pt" o:ole="">
                  <v:imagedata r:id="rId55" o:title=""/>
                </v:shape>
                <o:OLEObject Type="Embed" ProgID="Equation.3" ShapeID="_x0000_i1045" DrawAspect="Content" ObjectID="_1712727523" r:id="rId56"/>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40" w:name="_Toc27765194"/>
      <w:bookmarkStart w:id="1141" w:name="_Toc37680873"/>
      <w:bookmarkStart w:id="1142" w:name="_Toc46486444"/>
      <w:bookmarkStart w:id="1143" w:name="_Toc52546789"/>
      <w:bookmarkStart w:id="1144" w:name="_Toc52547319"/>
      <w:bookmarkStart w:id="1145" w:name="_Toc52547849"/>
      <w:bookmarkStart w:id="1146" w:name="_Toc52548379"/>
      <w:bookmarkStart w:id="1147" w:name="_Toc90719625"/>
      <w:r w:rsidRPr="00073C73">
        <w:t>–</w:t>
      </w:r>
      <w:r w:rsidRPr="00073C73">
        <w:tab/>
      </w:r>
      <w:r w:rsidRPr="00073C73">
        <w:rPr>
          <w:i/>
          <w:noProof/>
        </w:rPr>
        <w:t>TDD-Config</w:t>
      </w:r>
      <w:bookmarkEnd w:id="1140"/>
      <w:bookmarkEnd w:id="1141"/>
      <w:bookmarkEnd w:id="1142"/>
      <w:bookmarkEnd w:id="1143"/>
      <w:bookmarkEnd w:id="1144"/>
      <w:bookmarkEnd w:id="1145"/>
      <w:bookmarkEnd w:id="1146"/>
      <w:bookmarkEnd w:id="1147"/>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733563" w:rsidRDefault="00786134" w:rsidP="00786134">
      <w:pPr>
        <w:pStyle w:val="PL"/>
        <w:shd w:val="clear" w:color="auto" w:fill="E6E6E6"/>
        <w:rPr>
          <w:lang w:val="sv-SE"/>
        </w:rPr>
      </w:pPr>
      <w:r w:rsidRPr="00073C73">
        <w:tab/>
      </w:r>
      <w:r w:rsidRPr="00733563">
        <w:rPr>
          <w:lang w:val="sv-SE"/>
        </w:rPr>
        <w:t>subframeAssignment-v1520</w:t>
      </w:r>
      <w:r w:rsidRPr="00733563">
        <w:rPr>
          <w:lang w:val="sv-SE"/>
        </w:rPr>
        <w:tab/>
      </w:r>
      <w:r w:rsidRPr="00733563">
        <w:rPr>
          <w:lang w:val="sv-SE"/>
        </w:rPr>
        <w:tab/>
      </w:r>
      <w:r w:rsidRPr="00733563">
        <w:rPr>
          <w:lang w:val="sv-SE"/>
        </w:rPr>
        <w:tab/>
        <w:t>ENUMERATED { sa0, sa1, sa2, sa3, sa4, sa5, sa6 },</w:t>
      </w:r>
    </w:p>
    <w:p w14:paraId="11DD6728" w14:textId="77777777" w:rsidR="00786134" w:rsidRPr="00073C73" w:rsidRDefault="00786134" w:rsidP="00786134">
      <w:pPr>
        <w:pStyle w:val="PL"/>
        <w:shd w:val="clear" w:color="auto" w:fill="E6E6E6"/>
      </w:pPr>
      <w:r w:rsidRPr="00733563">
        <w:rPr>
          <w:lang w:val="sv-SE"/>
        </w:rPr>
        <w:tab/>
      </w:r>
      <w:r w:rsidRPr="00073C73">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48" w:name="_Toc27765195"/>
      <w:bookmarkStart w:id="1149" w:name="_Toc37680874"/>
      <w:bookmarkStart w:id="1150" w:name="_Toc46486445"/>
      <w:bookmarkStart w:id="1151" w:name="_Toc52546790"/>
      <w:bookmarkStart w:id="1152" w:name="_Toc52547320"/>
      <w:bookmarkStart w:id="1153" w:name="_Toc52547850"/>
      <w:bookmarkStart w:id="1154" w:name="_Toc52548380"/>
      <w:bookmarkStart w:id="1155" w:name="_Toc90719626"/>
      <w:r w:rsidRPr="00073C73">
        <w:t>–</w:t>
      </w:r>
      <w:r w:rsidRPr="00073C73">
        <w:tab/>
      </w:r>
      <w:r w:rsidRPr="00073C73">
        <w:rPr>
          <w:i/>
          <w:noProof/>
        </w:rPr>
        <w:t>OTDOA-NeighbourCellInfoList</w:t>
      </w:r>
      <w:bookmarkEnd w:id="1148"/>
      <w:bookmarkEnd w:id="1149"/>
      <w:bookmarkEnd w:id="1150"/>
      <w:bookmarkEnd w:id="1151"/>
      <w:bookmarkEnd w:id="1152"/>
      <w:bookmarkEnd w:id="1153"/>
      <w:bookmarkEnd w:id="1154"/>
      <w:bookmarkEnd w:id="1155"/>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56" w:name="_Toc27765196"/>
      <w:bookmarkStart w:id="1157" w:name="_Toc37680875"/>
      <w:bookmarkStart w:id="1158" w:name="_Toc46486446"/>
      <w:bookmarkStart w:id="1159" w:name="_Toc52546791"/>
      <w:bookmarkStart w:id="1160" w:name="_Toc52547321"/>
      <w:bookmarkStart w:id="1161" w:name="_Toc52547851"/>
      <w:bookmarkStart w:id="1162" w:name="_Toc52548381"/>
      <w:bookmarkStart w:id="1163" w:name="_Toc90719627"/>
      <w:r w:rsidRPr="00073C73">
        <w:t>–</w:t>
      </w:r>
      <w:r w:rsidRPr="00073C73">
        <w:tab/>
      </w:r>
      <w:r w:rsidRPr="00073C73">
        <w:rPr>
          <w:i/>
          <w:noProof/>
        </w:rPr>
        <w:t>OTDOA-ReferenceCellInfoNB</w:t>
      </w:r>
      <w:bookmarkEnd w:id="1156"/>
      <w:bookmarkEnd w:id="1157"/>
      <w:bookmarkEnd w:id="1158"/>
      <w:bookmarkEnd w:id="1159"/>
      <w:bookmarkEnd w:id="1160"/>
      <w:bookmarkEnd w:id="1161"/>
      <w:bookmarkEnd w:id="1162"/>
      <w:bookmarkEnd w:id="1163"/>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64" w:name="_Toc27765197"/>
      <w:bookmarkStart w:id="1165" w:name="_Toc37680876"/>
      <w:bookmarkStart w:id="1166" w:name="_Toc46486447"/>
      <w:bookmarkStart w:id="1167" w:name="_Toc52546792"/>
      <w:bookmarkStart w:id="1168" w:name="_Toc52547322"/>
      <w:bookmarkStart w:id="1169" w:name="_Toc52547852"/>
      <w:bookmarkStart w:id="1170" w:name="_Toc52548382"/>
      <w:bookmarkStart w:id="1171" w:name="_Toc90719628"/>
      <w:r w:rsidRPr="00073C73">
        <w:rPr>
          <w:lang w:eastAsia="ko-KR"/>
        </w:rPr>
        <w:t>–</w:t>
      </w:r>
      <w:r w:rsidR="00354C05" w:rsidRPr="00073C73">
        <w:rPr>
          <w:lang w:eastAsia="ko-KR"/>
        </w:rPr>
        <w:tab/>
      </w:r>
      <w:r w:rsidRPr="00073C73">
        <w:rPr>
          <w:i/>
          <w:lang w:eastAsia="ko-KR"/>
        </w:rPr>
        <w:t>PRS-Info-NB</w:t>
      </w:r>
      <w:bookmarkEnd w:id="1164"/>
      <w:bookmarkEnd w:id="1165"/>
      <w:bookmarkEnd w:id="1166"/>
      <w:bookmarkEnd w:id="1167"/>
      <w:bookmarkEnd w:id="1168"/>
      <w:bookmarkEnd w:id="1169"/>
      <w:bookmarkEnd w:id="1170"/>
      <w:bookmarkEnd w:id="1171"/>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72" w:name="OLE_LINK419"/>
      <w:bookmarkStart w:id="1173" w:name="OLE_LINK422"/>
      <w:bookmarkStart w:id="1174" w:name="OLE_LINK429"/>
      <w:bookmarkStart w:id="1175" w:name="OLE_LINK430"/>
      <w:r w:rsidRPr="00073C73">
        <w:rPr>
          <w:rFonts w:ascii="Courier New" w:hAnsi="Courier New"/>
          <w:noProof/>
          <w:sz w:val="16"/>
        </w:rPr>
        <w:t>sib1-SF-TDD</w:t>
      </w:r>
      <w:bookmarkEnd w:id="1172"/>
      <w:bookmarkEnd w:id="1173"/>
      <w:r w:rsidRPr="00073C73">
        <w:rPr>
          <w:rFonts w:ascii="Courier New" w:hAnsi="Courier New"/>
          <w:noProof/>
          <w:sz w:val="16"/>
        </w:rPr>
        <w:t>-r15</w:t>
      </w:r>
      <w:bookmarkEnd w:id="1174"/>
      <w:bookmarkEnd w:id="1175"/>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pt;height:19pt" o:ole="">
                  <v:imagedata r:id="rId57" o:title=""/>
                </v:shape>
                <o:OLEObject Type="Embed" ProgID="Equation.3" ShapeID="_x0000_i1046" DrawAspect="Content" ObjectID="_1712727524" r:id="rId58"/>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76" w:name="OLE_LINK205"/>
            <w:bookmarkStart w:id="1177" w:name="OLE_LINK206"/>
            <w:bookmarkStart w:id="1178"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3.1pt;height:14.95pt" o:ole="">
                  <v:imagedata r:id="rId59" o:title=""/>
                </v:shape>
                <o:OLEObject Type="Embed" ProgID="Equation.3" ShapeID="_x0000_i1047" DrawAspect="Content" ObjectID="_1712727525" r:id="rId60"/>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4.95pt" o:ole="">
                  <v:imagedata r:id="rId61" o:title=""/>
                </v:shape>
                <o:OLEObject Type="Embed" ProgID="Equation.3" ShapeID="_x0000_i1048" DrawAspect="Content" ObjectID="_1712727526" r:id="rId62"/>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3.1pt;height:14.95pt" o:ole="">
                  <v:imagedata r:id="rId59" o:title=""/>
                </v:shape>
                <o:OLEObject Type="Embed" ProgID="Equation.3" ShapeID="_x0000_i1049" DrawAspect="Content" ObjectID="_1712727527" r:id="rId63"/>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4.95pt" o:ole="">
                  <v:imagedata r:id="rId64" o:title=""/>
                </v:shape>
                <o:OLEObject Type="Embed" ProgID="Equation.3" ShapeID="_x0000_i1050" DrawAspect="Content" ObjectID="_1712727528" r:id="rId65"/>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76"/>
      <w:bookmarkEnd w:id="1177"/>
      <w:bookmarkEnd w:id="1178"/>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F03E7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9pt;height:108.7pt" o:ole="">
            <v:imagedata r:id="rId66" o:title="" cropbottom="25997f"/>
          </v:shape>
          <o:OLEObject Type="Embed" ProgID="Visio.Drawing.15" ShapeID="_x0000_i1051" DrawAspect="Content" ObjectID="_1712727529" r:id="rId67"/>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79" w:name="_Toc27765198"/>
      <w:bookmarkStart w:id="1180" w:name="_Toc37680877"/>
      <w:bookmarkStart w:id="1181" w:name="_Toc46486448"/>
      <w:bookmarkStart w:id="1182" w:name="_Toc52546793"/>
      <w:bookmarkStart w:id="1183" w:name="_Toc52547323"/>
      <w:bookmarkStart w:id="1184" w:name="_Toc52547853"/>
      <w:bookmarkStart w:id="1185" w:name="_Toc52548383"/>
      <w:bookmarkStart w:id="1186" w:name="_Toc90719629"/>
      <w:r w:rsidRPr="00073C73">
        <w:t>–</w:t>
      </w:r>
      <w:r w:rsidRPr="00073C73">
        <w:tab/>
      </w:r>
      <w:r w:rsidRPr="00073C73">
        <w:rPr>
          <w:i/>
          <w:noProof/>
        </w:rPr>
        <w:t>OTDOA-NeighbourCellInfoListNB</w:t>
      </w:r>
      <w:bookmarkEnd w:id="1179"/>
      <w:bookmarkEnd w:id="1180"/>
      <w:bookmarkEnd w:id="1181"/>
      <w:bookmarkEnd w:id="1182"/>
      <w:bookmarkEnd w:id="1183"/>
      <w:bookmarkEnd w:id="1184"/>
      <w:bookmarkEnd w:id="1185"/>
      <w:bookmarkEnd w:id="1186"/>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87" w:name="OLE_LINK194"/>
            <w:bookmarkStart w:id="1188"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87"/>
            <w:bookmarkEnd w:id="1188"/>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89" w:name="_Toc27765199"/>
      <w:bookmarkStart w:id="1190" w:name="_Toc37680878"/>
      <w:bookmarkStart w:id="1191" w:name="_Toc46486449"/>
      <w:bookmarkStart w:id="1192" w:name="_Toc52546794"/>
      <w:bookmarkStart w:id="1193" w:name="_Toc52547324"/>
      <w:bookmarkStart w:id="1194" w:name="_Toc52547854"/>
      <w:bookmarkStart w:id="1195" w:name="_Toc52548384"/>
      <w:bookmarkStart w:id="1196" w:name="_Toc90719630"/>
      <w:r w:rsidRPr="00073C73">
        <w:t>6.5.1.3</w:t>
      </w:r>
      <w:r w:rsidRPr="00073C73">
        <w:tab/>
        <w:t>OTDOA Assistance Data Request</w:t>
      </w:r>
      <w:bookmarkEnd w:id="1189"/>
      <w:bookmarkEnd w:id="1190"/>
      <w:bookmarkEnd w:id="1191"/>
      <w:bookmarkEnd w:id="1192"/>
      <w:bookmarkEnd w:id="1193"/>
      <w:bookmarkEnd w:id="1194"/>
      <w:bookmarkEnd w:id="1195"/>
      <w:bookmarkEnd w:id="1196"/>
    </w:p>
    <w:p w14:paraId="2EED117E" w14:textId="77777777" w:rsidR="002B1632" w:rsidRPr="00073C73" w:rsidRDefault="002B1632" w:rsidP="002D60CB">
      <w:pPr>
        <w:pStyle w:val="Heading4"/>
      </w:pPr>
      <w:bookmarkStart w:id="1197" w:name="_Toc27765200"/>
      <w:bookmarkStart w:id="1198" w:name="_Toc37680879"/>
      <w:bookmarkStart w:id="1199" w:name="_Toc46486450"/>
      <w:bookmarkStart w:id="1200" w:name="_Toc52546795"/>
      <w:bookmarkStart w:id="1201" w:name="_Toc52547325"/>
      <w:bookmarkStart w:id="1202" w:name="_Toc52547855"/>
      <w:bookmarkStart w:id="1203" w:name="_Toc52548385"/>
      <w:bookmarkStart w:id="1204" w:name="_Toc90719631"/>
      <w:r w:rsidRPr="00073C73">
        <w:t>–</w:t>
      </w:r>
      <w:r w:rsidRPr="00073C73">
        <w:tab/>
      </w:r>
      <w:r w:rsidRPr="00073C73">
        <w:rPr>
          <w:i/>
        </w:rPr>
        <w:t>OTDOA-Request</w:t>
      </w:r>
      <w:r w:rsidRPr="00073C73">
        <w:rPr>
          <w:i/>
          <w:noProof/>
        </w:rPr>
        <w:t>AssistanceData</w:t>
      </w:r>
      <w:bookmarkEnd w:id="1197"/>
      <w:bookmarkEnd w:id="1198"/>
      <w:bookmarkEnd w:id="1199"/>
      <w:bookmarkEnd w:id="1200"/>
      <w:bookmarkEnd w:id="1201"/>
      <w:bookmarkEnd w:id="1202"/>
      <w:bookmarkEnd w:id="1203"/>
      <w:bookmarkEnd w:id="1204"/>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05" w:name="_Toc27765201"/>
      <w:bookmarkStart w:id="1206" w:name="_Toc37680880"/>
      <w:bookmarkStart w:id="1207" w:name="_Toc46486451"/>
      <w:bookmarkStart w:id="1208" w:name="_Toc52546796"/>
      <w:bookmarkStart w:id="1209" w:name="_Toc52547326"/>
      <w:bookmarkStart w:id="1210" w:name="_Toc52547856"/>
      <w:bookmarkStart w:id="1211" w:name="_Toc52548386"/>
      <w:bookmarkStart w:id="1212" w:name="_Toc90719632"/>
      <w:r w:rsidRPr="00073C73">
        <w:t>6.5.1.4</w:t>
      </w:r>
      <w:r w:rsidRPr="00073C73">
        <w:tab/>
        <w:t>OTDOA Location Information</w:t>
      </w:r>
      <w:bookmarkEnd w:id="1205"/>
      <w:bookmarkEnd w:id="1206"/>
      <w:bookmarkEnd w:id="1207"/>
      <w:bookmarkEnd w:id="1208"/>
      <w:bookmarkEnd w:id="1209"/>
      <w:bookmarkEnd w:id="1210"/>
      <w:bookmarkEnd w:id="1211"/>
      <w:bookmarkEnd w:id="1212"/>
    </w:p>
    <w:p w14:paraId="26470228" w14:textId="77777777" w:rsidR="002B1632" w:rsidRPr="00073C73" w:rsidRDefault="002B1632" w:rsidP="002D60CB">
      <w:pPr>
        <w:pStyle w:val="Heading4"/>
      </w:pPr>
      <w:bookmarkStart w:id="1213" w:name="_Toc27765202"/>
      <w:bookmarkStart w:id="1214" w:name="_Toc37680881"/>
      <w:bookmarkStart w:id="1215" w:name="_Toc46486452"/>
      <w:bookmarkStart w:id="1216" w:name="_Toc52546797"/>
      <w:bookmarkStart w:id="1217" w:name="_Toc52547327"/>
      <w:bookmarkStart w:id="1218" w:name="_Toc52547857"/>
      <w:bookmarkStart w:id="1219" w:name="_Toc52548387"/>
      <w:bookmarkStart w:id="1220" w:name="_Toc90719633"/>
      <w:r w:rsidRPr="00073C73">
        <w:t>–</w:t>
      </w:r>
      <w:r w:rsidRPr="00073C73">
        <w:tab/>
      </w:r>
      <w:r w:rsidRPr="00073C73">
        <w:rPr>
          <w:i/>
        </w:rPr>
        <w:t>OTDOA-Provide</w:t>
      </w:r>
      <w:r w:rsidRPr="00073C73">
        <w:rPr>
          <w:i/>
          <w:noProof/>
        </w:rPr>
        <w:t>LocationInformation</w:t>
      </w:r>
      <w:bookmarkEnd w:id="1213"/>
      <w:bookmarkEnd w:id="1214"/>
      <w:bookmarkEnd w:id="1215"/>
      <w:bookmarkEnd w:id="1216"/>
      <w:bookmarkEnd w:id="1217"/>
      <w:bookmarkEnd w:id="1218"/>
      <w:bookmarkEnd w:id="1219"/>
      <w:bookmarkEnd w:id="1220"/>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21" w:name="_Toc27765203"/>
      <w:bookmarkStart w:id="1222" w:name="_Toc37680882"/>
      <w:bookmarkStart w:id="1223" w:name="_Toc46486453"/>
      <w:bookmarkStart w:id="1224" w:name="_Toc52546798"/>
      <w:bookmarkStart w:id="1225" w:name="_Toc52547328"/>
      <w:bookmarkStart w:id="1226" w:name="_Toc52547858"/>
      <w:bookmarkStart w:id="1227" w:name="_Toc52548388"/>
      <w:bookmarkStart w:id="1228" w:name="_Toc90719634"/>
      <w:r w:rsidRPr="00073C73">
        <w:t>6.5.1.5</w:t>
      </w:r>
      <w:r w:rsidRPr="00073C73">
        <w:tab/>
        <w:t>OTDOA Location Information Elements</w:t>
      </w:r>
      <w:bookmarkEnd w:id="1221"/>
      <w:bookmarkEnd w:id="1222"/>
      <w:bookmarkEnd w:id="1223"/>
      <w:bookmarkEnd w:id="1224"/>
      <w:bookmarkEnd w:id="1225"/>
      <w:bookmarkEnd w:id="1226"/>
      <w:bookmarkEnd w:id="1227"/>
      <w:bookmarkEnd w:id="1228"/>
    </w:p>
    <w:p w14:paraId="13181EEF" w14:textId="77777777" w:rsidR="002B1632" w:rsidRPr="00073C73" w:rsidRDefault="002B1632" w:rsidP="002D60CB">
      <w:pPr>
        <w:pStyle w:val="Heading4"/>
        <w:rPr>
          <w:i/>
        </w:rPr>
      </w:pPr>
      <w:bookmarkStart w:id="1229" w:name="_Toc27765204"/>
      <w:bookmarkStart w:id="1230" w:name="_Toc37680883"/>
      <w:bookmarkStart w:id="1231" w:name="_Toc46486454"/>
      <w:bookmarkStart w:id="1232" w:name="_Toc52546799"/>
      <w:bookmarkStart w:id="1233" w:name="_Toc52547329"/>
      <w:bookmarkStart w:id="1234" w:name="_Toc52547859"/>
      <w:bookmarkStart w:id="1235" w:name="_Toc52548389"/>
      <w:bookmarkStart w:id="1236" w:name="_Toc90719635"/>
      <w:r w:rsidRPr="00073C73">
        <w:t>–</w:t>
      </w:r>
      <w:r w:rsidRPr="00073C73">
        <w:tab/>
      </w:r>
      <w:r w:rsidRPr="00073C73">
        <w:rPr>
          <w:i/>
        </w:rPr>
        <w:t>OTDOA-SignalMeasurementInformation</w:t>
      </w:r>
      <w:bookmarkEnd w:id="1229"/>
      <w:bookmarkEnd w:id="1230"/>
      <w:bookmarkEnd w:id="1231"/>
      <w:bookmarkEnd w:id="1232"/>
      <w:bookmarkEnd w:id="1233"/>
      <w:bookmarkEnd w:id="1234"/>
      <w:bookmarkEnd w:id="1235"/>
      <w:bookmarkEnd w:id="1236"/>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A528A4" w:rsidRDefault="00706D47" w:rsidP="00706D47">
      <w:pPr>
        <w:pStyle w:val="PL"/>
        <w:shd w:val="clear" w:color="auto" w:fill="E6E6E6"/>
        <w:rPr>
          <w:snapToGrid w:val="0"/>
          <w:lang w:val="sv-SE"/>
        </w:rPr>
      </w:pPr>
      <w:r w:rsidRPr="00073C73">
        <w:rPr>
          <w:snapToGrid w:val="0"/>
        </w:rPr>
        <w:tab/>
      </w:r>
      <w:r w:rsidR="002A79CF" w:rsidRPr="00073C73">
        <w:rPr>
          <w:snapToGrid w:val="0"/>
        </w:rPr>
        <w:tab/>
      </w:r>
      <w:r w:rsidRPr="00A528A4">
        <w:rPr>
          <w:snapToGrid w:val="0"/>
          <w:lang w:val="sv-SE"/>
        </w:rPr>
        <w:t>delta-rstd-r14</w:t>
      </w:r>
      <w:r w:rsidRPr="00A528A4">
        <w:rPr>
          <w:snapToGrid w:val="0"/>
          <w:lang w:val="sv-SE"/>
        </w:rPr>
        <w:tab/>
      </w:r>
      <w:r w:rsidRPr="00A528A4">
        <w:rPr>
          <w:snapToGrid w:val="0"/>
          <w:lang w:val="sv-SE"/>
        </w:rPr>
        <w:tab/>
        <w:t>INTEGER (0..5)</w:t>
      </w:r>
      <w:r w:rsidRPr="00A528A4">
        <w:rPr>
          <w:snapToGrid w:val="0"/>
          <w:lang w:val="sv-SE"/>
        </w:rPr>
        <w:tab/>
      </w:r>
      <w:r w:rsidRPr="00A528A4">
        <w:rPr>
          <w:snapToGrid w:val="0"/>
          <w:lang w:val="sv-SE"/>
        </w:rPr>
        <w:tab/>
      </w:r>
      <w:r w:rsidRPr="00A528A4">
        <w:rPr>
          <w:snapToGrid w:val="0"/>
          <w:lang w:val="sv-SE"/>
        </w:rPr>
        <w:tab/>
        <w:t>OPTIONAL,</w:t>
      </w:r>
    </w:p>
    <w:p w14:paraId="620BB775" w14:textId="77777777" w:rsidR="00706D47" w:rsidRPr="00073C73" w:rsidRDefault="00706D47" w:rsidP="00706D47">
      <w:pPr>
        <w:pStyle w:val="PL"/>
        <w:shd w:val="clear" w:color="auto" w:fill="E6E6E6"/>
        <w:rPr>
          <w:snapToGrid w:val="0"/>
        </w:rPr>
      </w:pPr>
      <w:r w:rsidRPr="00A528A4">
        <w:rPr>
          <w:snapToGrid w:val="0"/>
          <w:lang w:val="sv-SE"/>
        </w:rPr>
        <w:tab/>
      </w:r>
      <w:r w:rsidR="002A79CF" w:rsidRPr="00A528A4">
        <w:rPr>
          <w:snapToGrid w:val="0"/>
          <w:lang w:val="sv-SE"/>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A528A4" w:rsidRDefault="00706D47" w:rsidP="00323240">
      <w:pPr>
        <w:pStyle w:val="PL"/>
        <w:shd w:val="clear" w:color="auto" w:fill="E6E6E6"/>
        <w:rPr>
          <w:snapToGrid w:val="0"/>
          <w:lang w:val="sv-SE"/>
        </w:rPr>
      </w:pPr>
      <w:r w:rsidRPr="00073C73">
        <w:rPr>
          <w:snapToGrid w:val="0"/>
        </w:rPr>
        <w:tab/>
      </w:r>
      <w:r w:rsidRPr="00A528A4">
        <w:rPr>
          <w:snapToGrid w:val="0"/>
          <w:lang w:val="sv-SE"/>
        </w:rPr>
        <w:t>]]</w:t>
      </w:r>
      <w:r w:rsidR="00323240" w:rsidRPr="00A528A4">
        <w:rPr>
          <w:snapToGrid w:val="0"/>
          <w:lang w:val="sv-SE"/>
        </w:rPr>
        <w:t>,</w:t>
      </w:r>
    </w:p>
    <w:p w14:paraId="6B08E9C6" w14:textId="77777777" w:rsidR="00323240" w:rsidRPr="00A528A4" w:rsidRDefault="00323240" w:rsidP="00323240">
      <w:pPr>
        <w:pStyle w:val="PL"/>
        <w:shd w:val="clear" w:color="auto" w:fill="E6E6E6"/>
        <w:rPr>
          <w:snapToGrid w:val="0"/>
          <w:lang w:val="sv-SE"/>
        </w:rPr>
      </w:pPr>
      <w:r w:rsidRPr="00A528A4">
        <w:rPr>
          <w:snapToGrid w:val="0"/>
          <w:lang w:val="sv-SE"/>
        </w:rPr>
        <w:tab/>
        <w:t>[[</w:t>
      </w:r>
    </w:p>
    <w:p w14:paraId="4FFD41FF" w14:textId="77777777" w:rsidR="00323240" w:rsidRPr="00A528A4" w:rsidRDefault="00323240" w:rsidP="00323240">
      <w:pPr>
        <w:pStyle w:val="PL"/>
        <w:shd w:val="clear" w:color="auto" w:fill="E6E6E6"/>
        <w:rPr>
          <w:snapToGrid w:val="0"/>
          <w:lang w:val="sv-SE"/>
        </w:rPr>
      </w:pPr>
      <w:r w:rsidRPr="00A528A4">
        <w:rPr>
          <w:snapToGrid w:val="0"/>
          <w:lang w:val="sv-SE"/>
        </w:rPr>
        <w:tab/>
      </w:r>
      <w:r w:rsidRPr="00A528A4">
        <w:rPr>
          <w:snapToGrid w:val="0"/>
          <w:lang w:val="sv-SE"/>
        </w:rPr>
        <w:tab/>
        <w:t>delta-SFN-r15</w:t>
      </w:r>
      <w:r w:rsidRPr="00A528A4">
        <w:rPr>
          <w:snapToGrid w:val="0"/>
          <w:lang w:val="sv-SE"/>
        </w:rPr>
        <w:tab/>
      </w:r>
      <w:r w:rsidRPr="00A528A4">
        <w:rPr>
          <w:snapToGrid w:val="0"/>
          <w:lang w:val="sv-SE"/>
        </w:rPr>
        <w:tab/>
      </w:r>
      <w:r w:rsidRPr="00A528A4">
        <w:rPr>
          <w:snapToGrid w:val="0"/>
          <w:lang w:val="sv-SE"/>
        </w:rPr>
        <w:tab/>
        <w:t>INTEGER (-8192..8191)</w:t>
      </w:r>
      <w:r w:rsidRPr="00A528A4">
        <w:rPr>
          <w:snapToGrid w:val="0"/>
          <w:lang w:val="sv-SE"/>
        </w:rPr>
        <w:tab/>
        <w:t>OPTIONAL</w:t>
      </w:r>
    </w:p>
    <w:p w14:paraId="41D9B139" w14:textId="77777777" w:rsidR="002B1632" w:rsidRPr="00A528A4" w:rsidRDefault="00323240" w:rsidP="00323240">
      <w:pPr>
        <w:pStyle w:val="PL"/>
        <w:shd w:val="clear" w:color="auto" w:fill="E6E6E6"/>
        <w:rPr>
          <w:snapToGrid w:val="0"/>
          <w:lang w:val="sv-SE"/>
        </w:rPr>
      </w:pPr>
      <w:r w:rsidRPr="00A528A4">
        <w:rPr>
          <w:snapToGrid w:val="0"/>
          <w:lang w:val="sv-SE"/>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37" w:name="_Toc27765205"/>
      <w:bookmarkStart w:id="1238" w:name="_Toc37680884"/>
      <w:bookmarkStart w:id="1239" w:name="_Toc46486455"/>
      <w:bookmarkStart w:id="1240" w:name="_Toc52546800"/>
      <w:bookmarkStart w:id="1241" w:name="_Toc52547330"/>
      <w:bookmarkStart w:id="1242" w:name="_Toc52547860"/>
      <w:bookmarkStart w:id="1243" w:name="_Toc52548390"/>
      <w:bookmarkStart w:id="1244" w:name="_Toc90719636"/>
      <w:r w:rsidRPr="00073C73">
        <w:t>–</w:t>
      </w:r>
      <w:r w:rsidRPr="00073C73">
        <w:tab/>
      </w:r>
      <w:r w:rsidRPr="00073C73">
        <w:rPr>
          <w:i/>
        </w:rPr>
        <w:t>OTDOA-SignalMeasurementInformation-NB</w:t>
      </w:r>
      <w:bookmarkEnd w:id="1237"/>
      <w:bookmarkEnd w:id="1238"/>
      <w:bookmarkEnd w:id="1239"/>
      <w:bookmarkEnd w:id="1240"/>
      <w:bookmarkEnd w:id="1241"/>
      <w:bookmarkEnd w:id="1242"/>
      <w:bookmarkEnd w:id="1243"/>
      <w:bookmarkEnd w:id="1244"/>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A528A4" w:rsidRDefault="0099663F" w:rsidP="0099663F">
      <w:pPr>
        <w:pStyle w:val="PL"/>
        <w:shd w:val="clear" w:color="auto" w:fill="E6E6E6"/>
        <w:rPr>
          <w:snapToGrid w:val="0"/>
          <w:lang w:val="sv-SE"/>
        </w:rPr>
      </w:pPr>
      <w:r w:rsidRPr="00073C73">
        <w:rPr>
          <w:snapToGrid w:val="0"/>
        </w:rPr>
        <w:tab/>
      </w:r>
      <w:r w:rsidRPr="00A528A4">
        <w:rPr>
          <w:snapToGrid w:val="0"/>
          <w:lang w:val="sv-SE"/>
        </w:rPr>
        <w:t>delta-rstd-r14</w:t>
      </w:r>
      <w:r w:rsidRPr="00A528A4">
        <w:rPr>
          <w:snapToGrid w:val="0"/>
          <w:lang w:val="sv-SE"/>
        </w:rPr>
        <w:tab/>
      </w:r>
      <w:r w:rsidRPr="00A528A4">
        <w:rPr>
          <w:snapToGrid w:val="0"/>
          <w:lang w:val="sv-SE"/>
        </w:rPr>
        <w:tab/>
      </w:r>
      <w:r w:rsidRPr="00A528A4">
        <w:rPr>
          <w:snapToGrid w:val="0"/>
          <w:lang w:val="sv-SE"/>
        </w:rPr>
        <w:tab/>
      </w:r>
      <w:r w:rsidR="005F356C" w:rsidRPr="00A528A4">
        <w:rPr>
          <w:snapToGrid w:val="0"/>
          <w:lang w:val="sv-SE"/>
        </w:rPr>
        <w:tab/>
      </w:r>
      <w:r w:rsidRPr="00A528A4">
        <w:rPr>
          <w:snapToGrid w:val="0"/>
          <w:lang w:val="sv-SE"/>
        </w:rPr>
        <w:t>INTEGER (0..5)</w:t>
      </w:r>
      <w:r w:rsidRPr="00A528A4">
        <w:rPr>
          <w:snapToGrid w:val="0"/>
          <w:lang w:val="sv-SE"/>
        </w:rPr>
        <w:tab/>
      </w:r>
      <w:r w:rsidRPr="00A528A4">
        <w:rPr>
          <w:snapToGrid w:val="0"/>
          <w:lang w:val="sv-SE"/>
        </w:rPr>
        <w:tab/>
      </w:r>
      <w:r w:rsidRPr="00A528A4">
        <w:rPr>
          <w:snapToGrid w:val="0"/>
          <w:lang w:val="sv-SE"/>
        </w:rPr>
        <w:tab/>
        <w:t>OPTIONAL,</w:t>
      </w:r>
    </w:p>
    <w:p w14:paraId="1FF6F8D5" w14:textId="77777777" w:rsidR="0099663F" w:rsidRPr="00073C73" w:rsidRDefault="0099663F" w:rsidP="0099663F">
      <w:pPr>
        <w:pStyle w:val="PL"/>
        <w:shd w:val="clear" w:color="auto" w:fill="E6E6E6"/>
        <w:rPr>
          <w:snapToGrid w:val="0"/>
        </w:rPr>
      </w:pPr>
      <w:r w:rsidRPr="00A528A4">
        <w:rPr>
          <w:snapToGrid w:val="0"/>
          <w:lang w:val="sv-SE"/>
        </w:rPr>
        <w:tab/>
      </w:r>
      <w:r w:rsidRPr="00073C73">
        <w:rPr>
          <w:snapToGrid w:val="0"/>
        </w:rPr>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45" w:name="_Toc27765206"/>
      <w:bookmarkStart w:id="1246" w:name="_Toc37680885"/>
      <w:bookmarkStart w:id="1247" w:name="_Toc46486456"/>
      <w:bookmarkStart w:id="1248" w:name="_Toc52546801"/>
      <w:bookmarkStart w:id="1249" w:name="_Toc52547331"/>
      <w:bookmarkStart w:id="1250" w:name="_Toc52547861"/>
      <w:bookmarkStart w:id="1251" w:name="_Toc52548391"/>
      <w:bookmarkStart w:id="1252" w:name="_Toc90719637"/>
      <w:r w:rsidRPr="00073C73">
        <w:t>–</w:t>
      </w:r>
      <w:r w:rsidRPr="00073C73">
        <w:tab/>
      </w:r>
      <w:r w:rsidRPr="00073C73">
        <w:rPr>
          <w:i/>
        </w:rPr>
        <w:t>OTDOA-MeasQuality</w:t>
      </w:r>
      <w:bookmarkEnd w:id="1245"/>
      <w:bookmarkEnd w:id="1246"/>
      <w:bookmarkEnd w:id="1247"/>
      <w:bookmarkEnd w:id="1248"/>
      <w:bookmarkEnd w:id="1249"/>
      <w:bookmarkEnd w:id="1250"/>
      <w:bookmarkEnd w:id="1251"/>
      <w:bookmarkEnd w:id="1252"/>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53" w:name="_Toc27765207"/>
      <w:bookmarkStart w:id="1254" w:name="_Toc37680886"/>
      <w:bookmarkStart w:id="1255" w:name="_Toc46486457"/>
      <w:bookmarkStart w:id="1256" w:name="_Toc52546802"/>
      <w:bookmarkStart w:id="1257" w:name="_Toc52547332"/>
      <w:bookmarkStart w:id="1258" w:name="_Toc52547862"/>
      <w:bookmarkStart w:id="1259" w:name="_Toc52548392"/>
      <w:bookmarkStart w:id="1260" w:name="_Toc90719638"/>
      <w:r w:rsidRPr="00073C73">
        <w:t>–</w:t>
      </w:r>
      <w:r w:rsidRPr="00073C73">
        <w:tab/>
      </w:r>
      <w:r w:rsidRPr="00073C73">
        <w:rPr>
          <w:i/>
        </w:rPr>
        <w:t>AdditionalPath</w:t>
      </w:r>
      <w:bookmarkEnd w:id="1253"/>
      <w:bookmarkEnd w:id="1254"/>
      <w:bookmarkEnd w:id="1255"/>
      <w:bookmarkEnd w:id="1256"/>
      <w:bookmarkEnd w:id="1257"/>
      <w:bookmarkEnd w:id="1258"/>
      <w:bookmarkEnd w:id="1259"/>
      <w:bookmarkEnd w:id="1260"/>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61" w:name="_Toc27765208"/>
      <w:bookmarkStart w:id="1262" w:name="_Toc37680887"/>
      <w:bookmarkStart w:id="1263" w:name="_Toc46486458"/>
      <w:bookmarkStart w:id="1264" w:name="_Toc52546803"/>
      <w:bookmarkStart w:id="1265" w:name="_Toc52547333"/>
      <w:bookmarkStart w:id="1266" w:name="_Toc52547863"/>
      <w:bookmarkStart w:id="1267" w:name="_Toc52548393"/>
      <w:bookmarkStart w:id="1268" w:name="_Toc90719639"/>
      <w:r w:rsidRPr="00073C73">
        <w:t>6.5.1.6</w:t>
      </w:r>
      <w:r w:rsidRPr="00073C73">
        <w:tab/>
        <w:t>OTDOA Location Information Request</w:t>
      </w:r>
      <w:bookmarkEnd w:id="1261"/>
      <w:bookmarkEnd w:id="1262"/>
      <w:bookmarkEnd w:id="1263"/>
      <w:bookmarkEnd w:id="1264"/>
      <w:bookmarkEnd w:id="1265"/>
      <w:bookmarkEnd w:id="1266"/>
      <w:bookmarkEnd w:id="1267"/>
      <w:bookmarkEnd w:id="1268"/>
    </w:p>
    <w:p w14:paraId="24E02222" w14:textId="77777777" w:rsidR="002B1632" w:rsidRPr="00073C73" w:rsidRDefault="002B1632" w:rsidP="002D60CB">
      <w:pPr>
        <w:pStyle w:val="Heading4"/>
      </w:pPr>
      <w:bookmarkStart w:id="1269" w:name="_Toc27765209"/>
      <w:bookmarkStart w:id="1270" w:name="_Toc37680888"/>
      <w:bookmarkStart w:id="1271" w:name="_Toc46486459"/>
      <w:bookmarkStart w:id="1272" w:name="_Toc52546804"/>
      <w:bookmarkStart w:id="1273" w:name="_Toc52547334"/>
      <w:bookmarkStart w:id="1274" w:name="_Toc52547864"/>
      <w:bookmarkStart w:id="1275" w:name="_Toc52548394"/>
      <w:bookmarkStart w:id="1276" w:name="_Toc90719640"/>
      <w:r w:rsidRPr="00073C73">
        <w:t>–</w:t>
      </w:r>
      <w:r w:rsidRPr="00073C73">
        <w:tab/>
      </w:r>
      <w:r w:rsidRPr="00073C73">
        <w:rPr>
          <w:i/>
        </w:rPr>
        <w:t>OTDOA-Request</w:t>
      </w:r>
      <w:r w:rsidRPr="00073C73">
        <w:rPr>
          <w:i/>
          <w:noProof/>
        </w:rPr>
        <w:t>LocationInformation</w:t>
      </w:r>
      <w:bookmarkEnd w:id="1269"/>
      <w:bookmarkEnd w:id="1270"/>
      <w:bookmarkEnd w:id="1271"/>
      <w:bookmarkEnd w:id="1272"/>
      <w:bookmarkEnd w:id="1273"/>
      <w:bookmarkEnd w:id="1274"/>
      <w:bookmarkEnd w:id="1275"/>
      <w:bookmarkEnd w:id="1276"/>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77" w:name="_Toc27765210"/>
      <w:bookmarkStart w:id="1278" w:name="_Toc37680889"/>
      <w:bookmarkStart w:id="1279" w:name="_Toc46486460"/>
      <w:bookmarkStart w:id="1280" w:name="_Toc52546805"/>
      <w:bookmarkStart w:id="1281" w:name="_Toc52547335"/>
      <w:bookmarkStart w:id="1282" w:name="_Toc52547865"/>
      <w:bookmarkStart w:id="1283" w:name="_Toc52548395"/>
      <w:bookmarkStart w:id="1284" w:name="_Toc90719641"/>
      <w:r w:rsidRPr="00073C73">
        <w:t>6.5.1.7</w:t>
      </w:r>
      <w:r w:rsidRPr="00073C73">
        <w:tab/>
        <w:t>OTDOA Capability Information</w:t>
      </w:r>
      <w:bookmarkEnd w:id="1277"/>
      <w:bookmarkEnd w:id="1278"/>
      <w:bookmarkEnd w:id="1279"/>
      <w:bookmarkEnd w:id="1280"/>
      <w:bookmarkEnd w:id="1281"/>
      <w:bookmarkEnd w:id="1282"/>
      <w:bookmarkEnd w:id="1283"/>
      <w:bookmarkEnd w:id="1284"/>
    </w:p>
    <w:p w14:paraId="1A87D6E9" w14:textId="77777777" w:rsidR="002B1632" w:rsidRPr="00073C73" w:rsidRDefault="002B1632" w:rsidP="002D60CB">
      <w:pPr>
        <w:pStyle w:val="Heading4"/>
      </w:pPr>
      <w:bookmarkStart w:id="1285" w:name="_Toc27765211"/>
      <w:bookmarkStart w:id="1286" w:name="_Toc37680890"/>
      <w:bookmarkStart w:id="1287" w:name="_Toc46486461"/>
      <w:bookmarkStart w:id="1288" w:name="_Toc52546806"/>
      <w:bookmarkStart w:id="1289" w:name="_Toc52547336"/>
      <w:bookmarkStart w:id="1290" w:name="_Toc52547866"/>
      <w:bookmarkStart w:id="1291" w:name="_Toc52548396"/>
      <w:bookmarkStart w:id="1292" w:name="_Toc90719642"/>
      <w:r w:rsidRPr="00073C73">
        <w:t>–</w:t>
      </w:r>
      <w:r w:rsidRPr="00073C73">
        <w:tab/>
      </w:r>
      <w:r w:rsidRPr="00073C73">
        <w:rPr>
          <w:i/>
        </w:rPr>
        <w:t>OTDOA-Provide</w:t>
      </w:r>
      <w:r w:rsidRPr="00073C73">
        <w:rPr>
          <w:i/>
          <w:noProof/>
        </w:rPr>
        <w:t>Capabilities</w:t>
      </w:r>
      <w:bookmarkEnd w:id="1285"/>
      <w:bookmarkEnd w:id="1286"/>
      <w:bookmarkEnd w:id="1287"/>
      <w:bookmarkEnd w:id="1288"/>
      <w:bookmarkEnd w:id="1289"/>
      <w:bookmarkEnd w:id="1290"/>
      <w:bookmarkEnd w:id="1291"/>
      <w:bookmarkEnd w:id="1292"/>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93"/>
      <w:r>
        <w:rPr>
          <w:snapToGrid w:val="0"/>
        </w:rPr>
        <w:t>scheduledLocationRequest</w:t>
      </w:r>
      <w:commentRangeEnd w:id="1293"/>
      <w:r w:rsidR="000750E5">
        <w:rPr>
          <w:rStyle w:val="CommentReference"/>
          <w:rFonts w:ascii="Times New Roman" w:hAnsi="Times New Roman"/>
          <w:noProof w:val="0"/>
        </w:rPr>
        <w:commentReference w:id="1293"/>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94" w:name="_Toc27765212"/>
      <w:bookmarkStart w:id="1295" w:name="_Toc37680891"/>
      <w:bookmarkStart w:id="1296" w:name="_Toc46486462"/>
      <w:bookmarkStart w:id="1297" w:name="_Toc52546807"/>
      <w:bookmarkStart w:id="1298" w:name="_Toc52547337"/>
      <w:bookmarkStart w:id="1299" w:name="_Toc52547867"/>
      <w:bookmarkStart w:id="1300" w:name="_Toc52548397"/>
      <w:bookmarkStart w:id="1301" w:name="_Toc90719643"/>
      <w:r w:rsidRPr="00073C73">
        <w:t>6.5.1.8</w:t>
      </w:r>
      <w:r w:rsidRPr="00073C73">
        <w:tab/>
        <w:t>OTDOA Capability Information Request</w:t>
      </w:r>
      <w:bookmarkEnd w:id="1294"/>
      <w:bookmarkEnd w:id="1295"/>
      <w:bookmarkEnd w:id="1296"/>
      <w:bookmarkEnd w:id="1297"/>
      <w:bookmarkEnd w:id="1298"/>
      <w:bookmarkEnd w:id="1299"/>
      <w:bookmarkEnd w:id="1300"/>
      <w:bookmarkEnd w:id="1301"/>
    </w:p>
    <w:p w14:paraId="6CE53E00" w14:textId="77777777" w:rsidR="002B1632" w:rsidRPr="00073C73" w:rsidRDefault="002B1632" w:rsidP="002D60CB">
      <w:pPr>
        <w:pStyle w:val="Heading4"/>
      </w:pPr>
      <w:bookmarkStart w:id="1302" w:name="_Toc27765213"/>
      <w:bookmarkStart w:id="1303" w:name="_Toc37680892"/>
      <w:bookmarkStart w:id="1304" w:name="_Toc46486463"/>
      <w:bookmarkStart w:id="1305" w:name="_Toc52546808"/>
      <w:bookmarkStart w:id="1306" w:name="_Toc52547338"/>
      <w:bookmarkStart w:id="1307" w:name="_Toc52547868"/>
      <w:bookmarkStart w:id="1308" w:name="_Toc52548398"/>
      <w:bookmarkStart w:id="1309" w:name="_Toc90719644"/>
      <w:r w:rsidRPr="00073C73">
        <w:t>–</w:t>
      </w:r>
      <w:r w:rsidRPr="00073C73">
        <w:tab/>
      </w:r>
      <w:r w:rsidRPr="00073C73">
        <w:rPr>
          <w:i/>
        </w:rPr>
        <w:t>OTDOA-Request</w:t>
      </w:r>
      <w:r w:rsidRPr="00073C73">
        <w:rPr>
          <w:i/>
          <w:noProof/>
        </w:rPr>
        <w:t>Capabilities</w:t>
      </w:r>
      <w:bookmarkEnd w:id="1302"/>
      <w:bookmarkEnd w:id="1303"/>
      <w:bookmarkEnd w:id="1304"/>
      <w:bookmarkEnd w:id="1305"/>
      <w:bookmarkEnd w:id="1306"/>
      <w:bookmarkEnd w:id="1307"/>
      <w:bookmarkEnd w:id="1308"/>
      <w:bookmarkEnd w:id="1309"/>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10" w:name="_Toc27765214"/>
      <w:bookmarkStart w:id="1311" w:name="_Toc37680893"/>
      <w:bookmarkStart w:id="1312" w:name="_Toc46486464"/>
      <w:bookmarkStart w:id="1313" w:name="_Toc52546809"/>
      <w:bookmarkStart w:id="1314" w:name="_Toc52547339"/>
      <w:bookmarkStart w:id="1315" w:name="_Toc52547869"/>
      <w:bookmarkStart w:id="1316" w:name="_Toc52548399"/>
      <w:bookmarkStart w:id="1317" w:name="_Toc90719645"/>
      <w:r w:rsidRPr="00073C73">
        <w:t>6.5.1.9</w:t>
      </w:r>
      <w:r w:rsidRPr="00073C73">
        <w:tab/>
        <w:t>OTDOA Error Elements</w:t>
      </w:r>
      <w:bookmarkEnd w:id="1310"/>
      <w:bookmarkEnd w:id="1311"/>
      <w:bookmarkEnd w:id="1312"/>
      <w:bookmarkEnd w:id="1313"/>
      <w:bookmarkEnd w:id="1314"/>
      <w:bookmarkEnd w:id="1315"/>
      <w:bookmarkEnd w:id="1316"/>
      <w:bookmarkEnd w:id="1317"/>
    </w:p>
    <w:p w14:paraId="14291776" w14:textId="77777777" w:rsidR="002B1632" w:rsidRPr="00073C73" w:rsidRDefault="002B1632" w:rsidP="002D60CB">
      <w:pPr>
        <w:pStyle w:val="Heading4"/>
      </w:pPr>
      <w:bookmarkStart w:id="1318" w:name="_Toc27765215"/>
      <w:bookmarkStart w:id="1319" w:name="_Toc37680894"/>
      <w:bookmarkStart w:id="1320" w:name="_Toc46486465"/>
      <w:bookmarkStart w:id="1321" w:name="_Toc52546810"/>
      <w:bookmarkStart w:id="1322" w:name="_Toc52547340"/>
      <w:bookmarkStart w:id="1323" w:name="_Toc52547870"/>
      <w:bookmarkStart w:id="1324" w:name="_Toc52548400"/>
      <w:bookmarkStart w:id="1325" w:name="_Toc90719646"/>
      <w:r w:rsidRPr="00073C73">
        <w:t>–</w:t>
      </w:r>
      <w:r w:rsidRPr="00073C73">
        <w:tab/>
      </w:r>
      <w:r w:rsidRPr="00073C73">
        <w:rPr>
          <w:i/>
        </w:rPr>
        <w:t>OTDOA-Error</w:t>
      </w:r>
      <w:bookmarkEnd w:id="1318"/>
      <w:bookmarkEnd w:id="1319"/>
      <w:bookmarkEnd w:id="1320"/>
      <w:bookmarkEnd w:id="1321"/>
      <w:bookmarkEnd w:id="1322"/>
      <w:bookmarkEnd w:id="1323"/>
      <w:bookmarkEnd w:id="1324"/>
      <w:bookmarkEnd w:id="1325"/>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26" w:name="_Toc27765216"/>
      <w:bookmarkStart w:id="1327" w:name="_Toc37680895"/>
      <w:bookmarkStart w:id="1328" w:name="_Toc46486466"/>
      <w:bookmarkStart w:id="1329" w:name="_Toc52546811"/>
      <w:bookmarkStart w:id="1330" w:name="_Toc52547341"/>
      <w:bookmarkStart w:id="1331" w:name="_Toc52547871"/>
      <w:bookmarkStart w:id="1332" w:name="_Toc52548401"/>
      <w:bookmarkStart w:id="1333" w:name="_Toc90719647"/>
      <w:r w:rsidRPr="00073C73">
        <w:t>–</w:t>
      </w:r>
      <w:r w:rsidRPr="00073C73">
        <w:tab/>
      </w:r>
      <w:r w:rsidRPr="00073C73">
        <w:rPr>
          <w:i/>
        </w:rPr>
        <w:t>OTDOA-</w:t>
      </w:r>
      <w:r w:rsidRPr="00073C73">
        <w:rPr>
          <w:i/>
          <w:noProof/>
        </w:rPr>
        <w:t>LocationServerErrorCauses</w:t>
      </w:r>
      <w:bookmarkEnd w:id="1326"/>
      <w:bookmarkEnd w:id="1327"/>
      <w:bookmarkEnd w:id="1328"/>
      <w:bookmarkEnd w:id="1329"/>
      <w:bookmarkEnd w:id="1330"/>
      <w:bookmarkEnd w:id="1331"/>
      <w:bookmarkEnd w:id="1332"/>
      <w:bookmarkEnd w:id="1333"/>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34" w:name="_Toc27765217"/>
      <w:bookmarkStart w:id="1335" w:name="_Toc37680896"/>
      <w:bookmarkStart w:id="1336" w:name="_Toc46486467"/>
      <w:bookmarkStart w:id="1337" w:name="_Toc52546812"/>
      <w:bookmarkStart w:id="1338" w:name="_Toc52547342"/>
      <w:bookmarkStart w:id="1339" w:name="_Toc52547872"/>
      <w:bookmarkStart w:id="1340" w:name="_Toc52548402"/>
      <w:bookmarkStart w:id="1341" w:name="_Toc90719648"/>
      <w:r w:rsidRPr="00073C73">
        <w:t>–</w:t>
      </w:r>
      <w:r w:rsidRPr="00073C73">
        <w:tab/>
      </w:r>
      <w:r w:rsidRPr="00073C73">
        <w:rPr>
          <w:i/>
        </w:rPr>
        <w:t>OTDOA-</w:t>
      </w:r>
      <w:r w:rsidRPr="00073C73">
        <w:rPr>
          <w:i/>
          <w:noProof/>
        </w:rPr>
        <w:t>TargetDeviceErrorCauses</w:t>
      </w:r>
      <w:bookmarkEnd w:id="1334"/>
      <w:bookmarkEnd w:id="1335"/>
      <w:bookmarkEnd w:id="1336"/>
      <w:bookmarkEnd w:id="1337"/>
      <w:bookmarkEnd w:id="1338"/>
      <w:bookmarkEnd w:id="1339"/>
      <w:bookmarkEnd w:id="1340"/>
      <w:bookmarkEnd w:id="1341"/>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42" w:name="_Toc27765218"/>
      <w:bookmarkStart w:id="1343" w:name="_Toc37680897"/>
      <w:bookmarkStart w:id="1344" w:name="_Toc46486468"/>
      <w:bookmarkStart w:id="1345" w:name="_Toc52546813"/>
      <w:bookmarkStart w:id="1346" w:name="_Toc52547343"/>
      <w:bookmarkStart w:id="1347" w:name="_Toc52547873"/>
      <w:bookmarkStart w:id="1348" w:name="_Toc52548403"/>
      <w:bookmarkStart w:id="1349" w:name="_Toc90719649"/>
      <w:r w:rsidRPr="00073C73">
        <w:t>6.5.2</w:t>
      </w:r>
      <w:r w:rsidRPr="00073C73">
        <w:tab/>
        <w:t>A-GNSS Positioning</w:t>
      </w:r>
      <w:bookmarkEnd w:id="1342"/>
      <w:bookmarkEnd w:id="1343"/>
      <w:bookmarkEnd w:id="1344"/>
      <w:bookmarkEnd w:id="1345"/>
      <w:bookmarkEnd w:id="1346"/>
      <w:bookmarkEnd w:id="1347"/>
      <w:bookmarkEnd w:id="1348"/>
      <w:bookmarkEnd w:id="1349"/>
    </w:p>
    <w:p w14:paraId="4D1F156F" w14:textId="77777777" w:rsidR="002B1632" w:rsidRPr="00073C73" w:rsidRDefault="002B1632" w:rsidP="002D60CB">
      <w:pPr>
        <w:pStyle w:val="Heading4"/>
      </w:pPr>
      <w:bookmarkStart w:id="1350" w:name="_Toc27765219"/>
      <w:bookmarkStart w:id="1351" w:name="_Toc37680898"/>
      <w:bookmarkStart w:id="1352" w:name="_Toc46486469"/>
      <w:bookmarkStart w:id="1353" w:name="_Toc52546814"/>
      <w:bookmarkStart w:id="1354" w:name="_Toc52547344"/>
      <w:bookmarkStart w:id="1355" w:name="_Toc52547874"/>
      <w:bookmarkStart w:id="1356" w:name="_Toc52548404"/>
      <w:bookmarkStart w:id="1357" w:name="_Toc90719650"/>
      <w:r w:rsidRPr="00073C73">
        <w:t>6.5.2.1</w:t>
      </w:r>
      <w:r w:rsidRPr="00073C73">
        <w:tab/>
        <w:t>GNSS Assistance Data</w:t>
      </w:r>
      <w:bookmarkEnd w:id="1350"/>
      <w:bookmarkEnd w:id="1351"/>
      <w:bookmarkEnd w:id="1352"/>
      <w:bookmarkEnd w:id="1353"/>
      <w:bookmarkEnd w:id="1354"/>
      <w:bookmarkEnd w:id="1355"/>
      <w:bookmarkEnd w:id="1356"/>
      <w:bookmarkEnd w:id="1357"/>
    </w:p>
    <w:p w14:paraId="3C8633B8" w14:textId="77777777" w:rsidR="002B1632" w:rsidRPr="00073C73" w:rsidRDefault="002B1632" w:rsidP="002D60CB">
      <w:pPr>
        <w:pStyle w:val="Heading4"/>
      </w:pPr>
      <w:bookmarkStart w:id="1358" w:name="_Toc27765220"/>
      <w:bookmarkStart w:id="1359" w:name="_Toc37680899"/>
      <w:bookmarkStart w:id="1360" w:name="_Toc46486470"/>
      <w:bookmarkStart w:id="1361" w:name="_Toc52546815"/>
      <w:bookmarkStart w:id="1362" w:name="_Toc52547345"/>
      <w:bookmarkStart w:id="1363" w:name="_Toc52547875"/>
      <w:bookmarkStart w:id="1364" w:name="_Toc52548405"/>
      <w:bookmarkStart w:id="1365" w:name="_Toc90719651"/>
      <w:r w:rsidRPr="00073C73">
        <w:t>–</w:t>
      </w:r>
      <w:r w:rsidRPr="00073C73">
        <w:tab/>
      </w:r>
      <w:r w:rsidRPr="00073C73">
        <w:rPr>
          <w:i/>
          <w:noProof/>
        </w:rPr>
        <w:t>A-GNSS-ProvideAssistanceData</w:t>
      </w:r>
      <w:bookmarkEnd w:id="1358"/>
      <w:bookmarkEnd w:id="1359"/>
      <w:bookmarkEnd w:id="1360"/>
      <w:bookmarkEnd w:id="1361"/>
      <w:bookmarkEnd w:id="1362"/>
      <w:bookmarkEnd w:id="1363"/>
      <w:bookmarkEnd w:id="1364"/>
      <w:bookmarkEnd w:id="1365"/>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66" w:name="_Toc27765221"/>
      <w:bookmarkStart w:id="1367" w:name="_Toc37680900"/>
      <w:bookmarkStart w:id="1368" w:name="_Toc46486471"/>
      <w:bookmarkStart w:id="1369" w:name="_Toc52546816"/>
      <w:bookmarkStart w:id="1370" w:name="_Toc52547346"/>
      <w:bookmarkStart w:id="1371" w:name="_Toc52547876"/>
      <w:bookmarkStart w:id="1372" w:name="_Toc52548406"/>
      <w:bookmarkStart w:id="1373" w:name="_Toc90719652"/>
      <w:r w:rsidRPr="00073C73">
        <w:t>–</w:t>
      </w:r>
      <w:r w:rsidRPr="00073C73">
        <w:tab/>
      </w:r>
      <w:r w:rsidRPr="00073C73">
        <w:rPr>
          <w:i/>
          <w:noProof/>
        </w:rPr>
        <w:t>GNSS-CommonAssistData</w:t>
      </w:r>
      <w:bookmarkEnd w:id="1366"/>
      <w:bookmarkEnd w:id="1367"/>
      <w:bookmarkEnd w:id="1368"/>
      <w:bookmarkEnd w:id="1369"/>
      <w:bookmarkEnd w:id="1370"/>
      <w:bookmarkEnd w:id="1371"/>
      <w:bookmarkEnd w:id="1372"/>
      <w:bookmarkEnd w:id="1373"/>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74" w:name="_Toc27765222"/>
      <w:bookmarkStart w:id="1375" w:name="_Toc37680901"/>
      <w:bookmarkStart w:id="1376" w:name="_Toc46486472"/>
      <w:bookmarkStart w:id="1377" w:name="_Toc52546817"/>
      <w:bookmarkStart w:id="1378" w:name="_Toc52547347"/>
      <w:bookmarkStart w:id="1379" w:name="_Toc52547877"/>
      <w:bookmarkStart w:id="1380" w:name="_Toc52548407"/>
      <w:bookmarkStart w:id="1381" w:name="_Toc90719653"/>
      <w:r w:rsidRPr="00073C73">
        <w:t>–</w:t>
      </w:r>
      <w:r w:rsidRPr="00073C73">
        <w:tab/>
      </w:r>
      <w:r w:rsidRPr="00073C73">
        <w:rPr>
          <w:i/>
          <w:noProof/>
        </w:rPr>
        <w:t>GNSS-GenericAssistData</w:t>
      </w:r>
      <w:bookmarkEnd w:id="1374"/>
      <w:bookmarkEnd w:id="1375"/>
      <w:bookmarkEnd w:id="1376"/>
      <w:bookmarkEnd w:id="1377"/>
      <w:bookmarkEnd w:id="1378"/>
      <w:bookmarkEnd w:id="1379"/>
      <w:bookmarkEnd w:id="1380"/>
      <w:bookmarkEnd w:id="1381"/>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82" w:name="_Toc27765223"/>
      <w:bookmarkStart w:id="1383" w:name="_Toc37680902"/>
      <w:bookmarkStart w:id="1384" w:name="_Toc46486473"/>
      <w:bookmarkStart w:id="1385" w:name="_Toc52546818"/>
      <w:bookmarkStart w:id="1386" w:name="_Toc52547348"/>
      <w:bookmarkStart w:id="1387" w:name="_Toc52547878"/>
      <w:bookmarkStart w:id="1388" w:name="_Toc52548408"/>
      <w:bookmarkStart w:id="1389" w:name="_Toc90719654"/>
      <w:r w:rsidRPr="00073C73">
        <w:rPr>
          <w:i/>
        </w:rPr>
        <w:t>–</w:t>
      </w:r>
      <w:r w:rsidRPr="00073C73">
        <w:rPr>
          <w:i/>
        </w:rPr>
        <w:tab/>
      </w:r>
      <w:r w:rsidRPr="00073C73">
        <w:rPr>
          <w:i/>
          <w:noProof/>
        </w:rPr>
        <w:t>GNSS-PeriodicAssistData</w:t>
      </w:r>
      <w:bookmarkEnd w:id="1382"/>
      <w:bookmarkEnd w:id="1383"/>
      <w:bookmarkEnd w:id="1384"/>
      <w:bookmarkEnd w:id="1385"/>
      <w:bookmarkEnd w:id="1386"/>
      <w:bookmarkEnd w:id="1387"/>
      <w:bookmarkEnd w:id="1388"/>
      <w:bookmarkEnd w:id="1389"/>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90" w:name="_Toc27765224"/>
      <w:bookmarkStart w:id="1391" w:name="_Toc37680903"/>
      <w:bookmarkStart w:id="1392" w:name="_Toc46486474"/>
      <w:bookmarkStart w:id="1393" w:name="_Toc52546819"/>
      <w:bookmarkStart w:id="1394" w:name="_Toc52547349"/>
      <w:bookmarkStart w:id="1395" w:name="_Toc52547879"/>
      <w:bookmarkStart w:id="1396" w:name="_Toc52548409"/>
      <w:bookmarkStart w:id="1397" w:name="_Toc90719655"/>
      <w:r w:rsidRPr="00073C73">
        <w:t>6.5.2.2</w:t>
      </w:r>
      <w:r w:rsidRPr="00073C73">
        <w:tab/>
        <w:t>GNSS Assistance Data Elements</w:t>
      </w:r>
      <w:bookmarkEnd w:id="1390"/>
      <w:bookmarkEnd w:id="1391"/>
      <w:bookmarkEnd w:id="1392"/>
      <w:bookmarkEnd w:id="1393"/>
      <w:bookmarkEnd w:id="1394"/>
      <w:bookmarkEnd w:id="1395"/>
      <w:bookmarkEnd w:id="1396"/>
      <w:bookmarkEnd w:id="1397"/>
    </w:p>
    <w:p w14:paraId="3E09C956" w14:textId="77777777" w:rsidR="002B1632" w:rsidRPr="00073C73" w:rsidRDefault="002B1632" w:rsidP="002D60CB">
      <w:pPr>
        <w:pStyle w:val="Heading4"/>
      </w:pPr>
      <w:bookmarkStart w:id="1398" w:name="_Toc27765225"/>
      <w:bookmarkStart w:id="1399" w:name="_Toc37680904"/>
      <w:bookmarkStart w:id="1400" w:name="_Toc46486475"/>
      <w:bookmarkStart w:id="1401" w:name="_Toc52546820"/>
      <w:bookmarkStart w:id="1402" w:name="_Toc52547350"/>
      <w:bookmarkStart w:id="1403" w:name="_Toc52547880"/>
      <w:bookmarkStart w:id="1404" w:name="_Toc52548410"/>
      <w:bookmarkStart w:id="1405" w:name="_Toc90719656"/>
      <w:r w:rsidRPr="00073C73">
        <w:t>–</w:t>
      </w:r>
      <w:r w:rsidRPr="00073C73">
        <w:tab/>
      </w:r>
      <w:r w:rsidRPr="00073C73">
        <w:rPr>
          <w:i/>
          <w:snapToGrid w:val="0"/>
        </w:rPr>
        <w:t>GNSS-ReferenceTime</w:t>
      </w:r>
      <w:bookmarkEnd w:id="1398"/>
      <w:bookmarkEnd w:id="1399"/>
      <w:bookmarkEnd w:id="1400"/>
      <w:bookmarkEnd w:id="1401"/>
      <w:bookmarkEnd w:id="1402"/>
      <w:bookmarkEnd w:id="1403"/>
      <w:bookmarkEnd w:id="1404"/>
      <w:bookmarkEnd w:id="1405"/>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06" w:name="_Toc27765226"/>
      <w:bookmarkStart w:id="1407" w:name="_Toc37680905"/>
      <w:bookmarkStart w:id="1408" w:name="_Toc46486476"/>
      <w:bookmarkStart w:id="1409" w:name="_Toc52546821"/>
      <w:bookmarkStart w:id="1410" w:name="_Toc52547351"/>
      <w:bookmarkStart w:id="1411" w:name="_Toc52547881"/>
      <w:bookmarkStart w:id="1412" w:name="_Toc52548411"/>
      <w:bookmarkStart w:id="1413" w:name="_Toc90719657"/>
      <w:r w:rsidRPr="00073C73">
        <w:t>–</w:t>
      </w:r>
      <w:r w:rsidRPr="00073C73">
        <w:tab/>
      </w:r>
      <w:r w:rsidRPr="00073C73">
        <w:rPr>
          <w:i/>
          <w:snapToGrid w:val="0"/>
        </w:rPr>
        <w:t>GNSS-SystemTime</w:t>
      </w:r>
      <w:bookmarkEnd w:id="1406"/>
      <w:bookmarkEnd w:id="1407"/>
      <w:bookmarkEnd w:id="1408"/>
      <w:bookmarkEnd w:id="1409"/>
      <w:bookmarkEnd w:id="1410"/>
      <w:bookmarkEnd w:id="1411"/>
      <w:bookmarkEnd w:id="1412"/>
      <w:bookmarkEnd w:id="1413"/>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14" w:name="_Toc27765227"/>
      <w:bookmarkStart w:id="1415" w:name="_Toc37680906"/>
      <w:bookmarkStart w:id="1416" w:name="_Toc46486477"/>
      <w:bookmarkStart w:id="1417" w:name="_Toc52546822"/>
      <w:bookmarkStart w:id="1418" w:name="_Toc52547352"/>
      <w:bookmarkStart w:id="1419" w:name="_Toc52547882"/>
      <w:bookmarkStart w:id="1420" w:name="_Toc52548412"/>
      <w:bookmarkStart w:id="1421" w:name="_Toc90719658"/>
      <w:r w:rsidRPr="00073C73">
        <w:t>–</w:t>
      </w:r>
      <w:r w:rsidRPr="00073C73">
        <w:tab/>
      </w:r>
      <w:r w:rsidRPr="00073C73">
        <w:rPr>
          <w:i/>
          <w:snapToGrid w:val="0"/>
        </w:rPr>
        <w:t>GPS-TOW-Assist</w:t>
      </w:r>
      <w:bookmarkEnd w:id="1414"/>
      <w:bookmarkEnd w:id="1415"/>
      <w:bookmarkEnd w:id="1416"/>
      <w:bookmarkEnd w:id="1417"/>
      <w:bookmarkEnd w:id="1418"/>
      <w:bookmarkEnd w:id="1419"/>
      <w:bookmarkEnd w:id="1420"/>
      <w:bookmarkEnd w:id="1421"/>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A528A4" w:rsidRDefault="002B1632" w:rsidP="002D60CB">
      <w:pPr>
        <w:pStyle w:val="PL"/>
        <w:shd w:val="clear" w:color="auto" w:fill="E6E6E6"/>
        <w:rPr>
          <w:lang w:val="sv-SE"/>
        </w:rPr>
      </w:pPr>
      <w:r w:rsidRPr="00073C73">
        <w:tab/>
      </w:r>
      <w:r w:rsidRPr="00A528A4">
        <w:rPr>
          <w:lang w:val="sv-SE"/>
        </w:rPr>
        <w:t>tlmWord</w:t>
      </w:r>
      <w:r w:rsidRPr="00A528A4">
        <w:rPr>
          <w:lang w:val="sv-SE"/>
        </w:rPr>
        <w:tab/>
      </w:r>
      <w:r w:rsidRPr="00A528A4">
        <w:rPr>
          <w:lang w:val="sv-SE"/>
        </w:rPr>
        <w:tab/>
      </w:r>
      <w:r w:rsidRPr="00A528A4">
        <w:rPr>
          <w:lang w:val="sv-SE"/>
        </w:rPr>
        <w:tab/>
        <w:t>INTEGER (0..16383),</w:t>
      </w:r>
    </w:p>
    <w:p w14:paraId="699513A4" w14:textId="77777777" w:rsidR="002B1632" w:rsidRPr="00A528A4" w:rsidRDefault="002B1632" w:rsidP="002D60CB">
      <w:pPr>
        <w:pStyle w:val="PL"/>
        <w:shd w:val="clear" w:color="auto" w:fill="E6E6E6"/>
        <w:rPr>
          <w:lang w:val="sv-SE"/>
        </w:rPr>
      </w:pPr>
      <w:r w:rsidRPr="00A528A4">
        <w:rPr>
          <w:lang w:val="sv-SE"/>
        </w:rPr>
        <w:tab/>
        <w:t>antiSpoof</w:t>
      </w:r>
      <w:r w:rsidRPr="00A528A4">
        <w:rPr>
          <w:lang w:val="sv-SE"/>
        </w:rPr>
        <w:tab/>
      </w:r>
      <w:r w:rsidRPr="00A528A4">
        <w:rPr>
          <w:lang w:val="sv-SE"/>
        </w:rPr>
        <w:tab/>
        <w:t>INTEGER (0..1),</w:t>
      </w:r>
    </w:p>
    <w:p w14:paraId="171F5AA4" w14:textId="77777777" w:rsidR="002B1632" w:rsidRPr="00A528A4" w:rsidRDefault="002B1632" w:rsidP="002D60CB">
      <w:pPr>
        <w:pStyle w:val="PL"/>
        <w:shd w:val="clear" w:color="auto" w:fill="E6E6E6"/>
        <w:rPr>
          <w:lang w:val="sv-SE"/>
        </w:rPr>
      </w:pPr>
      <w:r w:rsidRPr="00A528A4">
        <w:rPr>
          <w:lang w:val="sv-SE"/>
        </w:rPr>
        <w:tab/>
        <w:t>alert</w:t>
      </w:r>
      <w:r w:rsidRPr="00A528A4">
        <w:rPr>
          <w:lang w:val="sv-SE"/>
        </w:rPr>
        <w:tab/>
      </w:r>
      <w:r w:rsidRPr="00A528A4">
        <w:rPr>
          <w:lang w:val="sv-SE"/>
        </w:rPr>
        <w:tab/>
      </w:r>
      <w:r w:rsidRPr="00A528A4">
        <w:rPr>
          <w:lang w:val="sv-SE"/>
        </w:rPr>
        <w:tab/>
        <w:t>INTEGER (0..1),</w:t>
      </w:r>
    </w:p>
    <w:p w14:paraId="28E4F3D0" w14:textId="77777777" w:rsidR="002B1632" w:rsidRPr="00073C73" w:rsidRDefault="002B1632" w:rsidP="002D60CB">
      <w:pPr>
        <w:pStyle w:val="PL"/>
        <w:shd w:val="clear" w:color="auto" w:fill="E6E6E6"/>
      </w:pPr>
      <w:r w:rsidRPr="00A528A4">
        <w:rPr>
          <w:lang w:val="sv-SE"/>
        </w:rPr>
        <w:tab/>
      </w:r>
      <w:r w:rsidRPr="00073C73">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22" w:name="_Toc27765228"/>
      <w:bookmarkStart w:id="1423" w:name="_Toc37680907"/>
      <w:bookmarkStart w:id="1424" w:name="_Toc46486478"/>
      <w:bookmarkStart w:id="1425" w:name="_Toc52546823"/>
      <w:bookmarkStart w:id="1426" w:name="_Toc52547353"/>
      <w:bookmarkStart w:id="1427" w:name="_Toc52547883"/>
      <w:bookmarkStart w:id="1428" w:name="_Toc52548413"/>
      <w:bookmarkStart w:id="1429" w:name="_Toc90719659"/>
      <w:r w:rsidRPr="00073C73">
        <w:t>–</w:t>
      </w:r>
      <w:r w:rsidRPr="00073C73">
        <w:tab/>
      </w:r>
      <w:r w:rsidRPr="00073C73">
        <w:rPr>
          <w:i/>
          <w:snapToGrid w:val="0"/>
        </w:rPr>
        <w:t>NetworkTime</w:t>
      </w:r>
      <w:bookmarkEnd w:id="1422"/>
      <w:bookmarkEnd w:id="1423"/>
      <w:bookmarkEnd w:id="1424"/>
      <w:bookmarkEnd w:id="1425"/>
      <w:bookmarkEnd w:id="1426"/>
      <w:bookmarkEnd w:id="1427"/>
      <w:bookmarkEnd w:id="1428"/>
      <w:bookmarkEnd w:id="1429"/>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A528A4" w:rsidRDefault="00BA3567" w:rsidP="00BA3567">
      <w:pPr>
        <w:pStyle w:val="PL"/>
        <w:shd w:val="clear" w:color="auto" w:fill="E6E6E6"/>
        <w:rPr>
          <w:lang w:val="sv-SE"/>
        </w:rPr>
      </w:pPr>
      <w:r w:rsidRPr="00073C73">
        <w:tab/>
      </w:r>
      <w:r w:rsidRPr="00073C73">
        <w:tab/>
      </w:r>
      <w:r w:rsidRPr="00073C73">
        <w:tab/>
      </w:r>
      <w:r w:rsidRPr="00073C73">
        <w:tab/>
      </w:r>
      <w:r w:rsidRPr="00073C73">
        <w:tab/>
      </w:r>
      <w:r w:rsidRPr="00073C73">
        <w:tab/>
      </w:r>
      <w:r w:rsidRPr="00073C73">
        <w:tab/>
      </w:r>
      <w:r w:rsidRPr="00A528A4">
        <w:rPr>
          <w:lang w:val="sv-SE"/>
        </w:rPr>
        <w:t>nrARFCN-r15</w:t>
      </w:r>
      <w:r w:rsidRPr="00A528A4">
        <w:rPr>
          <w:lang w:val="sv-SE"/>
        </w:rPr>
        <w:tab/>
      </w:r>
      <w:r w:rsidRPr="00A528A4">
        <w:rPr>
          <w:lang w:val="sv-SE"/>
        </w:rPr>
        <w:tab/>
      </w:r>
      <w:r w:rsidRPr="00A528A4">
        <w:rPr>
          <w:lang w:val="sv-SE"/>
        </w:rPr>
        <w:tab/>
        <w:t>ARFCN-ValueNR-r15,</w:t>
      </w:r>
    </w:p>
    <w:p w14:paraId="7AC8E210" w14:textId="77777777" w:rsidR="00BA3567" w:rsidRPr="00073C73" w:rsidRDefault="00BA3567" w:rsidP="00BA3567">
      <w:pPr>
        <w:pStyle w:val="PL"/>
        <w:shd w:val="clear" w:color="auto" w:fill="E6E6E6"/>
      </w:pP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A528A4">
        <w:rPr>
          <w:lang w:val="sv-SE"/>
        </w:rPr>
        <w:tab/>
      </w:r>
      <w:r w:rsidRPr="00073C73">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30" w:name="_Toc27765229"/>
      <w:bookmarkStart w:id="1431" w:name="_Toc37680908"/>
      <w:bookmarkStart w:id="1432" w:name="_Toc46486479"/>
      <w:bookmarkStart w:id="1433" w:name="_Toc52546824"/>
      <w:bookmarkStart w:id="1434" w:name="_Toc52547354"/>
      <w:bookmarkStart w:id="1435" w:name="_Toc52547884"/>
      <w:bookmarkStart w:id="1436" w:name="_Toc52548414"/>
      <w:bookmarkStart w:id="1437" w:name="_Toc90719660"/>
      <w:r w:rsidRPr="00073C73">
        <w:lastRenderedPageBreak/>
        <w:t>–</w:t>
      </w:r>
      <w:r w:rsidRPr="00073C73">
        <w:tab/>
      </w:r>
      <w:r w:rsidRPr="00073C73">
        <w:rPr>
          <w:i/>
          <w:snapToGrid w:val="0"/>
        </w:rPr>
        <w:t>GNSS-ReferenceLocation</w:t>
      </w:r>
      <w:bookmarkEnd w:id="1430"/>
      <w:bookmarkEnd w:id="1431"/>
      <w:bookmarkEnd w:id="1432"/>
      <w:bookmarkEnd w:id="1433"/>
      <w:bookmarkEnd w:id="1434"/>
      <w:bookmarkEnd w:id="1435"/>
      <w:bookmarkEnd w:id="1436"/>
      <w:bookmarkEnd w:id="1437"/>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38" w:name="_Toc27765230"/>
      <w:bookmarkStart w:id="1439" w:name="_Toc37680909"/>
      <w:bookmarkStart w:id="1440" w:name="_Toc46486480"/>
      <w:bookmarkStart w:id="1441" w:name="_Toc52546825"/>
      <w:bookmarkStart w:id="1442" w:name="_Toc52547355"/>
      <w:bookmarkStart w:id="1443" w:name="_Toc52547885"/>
      <w:bookmarkStart w:id="1444" w:name="_Toc52548415"/>
      <w:bookmarkStart w:id="1445" w:name="_Toc90719661"/>
      <w:r w:rsidRPr="00073C73">
        <w:t>–</w:t>
      </w:r>
      <w:r w:rsidRPr="00073C73">
        <w:tab/>
      </w:r>
      <w:r w:rsidRPr="00073C73">
        <w:rPr>
          <w:i/>
          <w:snapToGrid w:val="0"/>
        </w:rPr>
        <w:t>GNSS-IonosphericModel</w:t>
      </w:r>
      <w:bookmarkEnd w:id="1438"/>
      <w:bookmarkEnd w:id="1439"/>
      <w:bookmarkEnd w:id="1440"/>
      <w:bookmarkEnd w:id="1441"/>
      <w:bookmarkEnd w:id="1442"/>
      <w:bookmarkEnd w:id="1443"/>
      <w:bookmarkEnd w:id="1444"/>
      <w:bookmarkEnd w:id="1445"/>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46" w:name="OLE_LINK33"/>
      <w:bookmarkStart w:id="1447" w:name="OLE_LINK34"/>
      <w:r w:rsidRPr="00073C73">
        <w:rPr>
          <w:snapToGrid w:val="0"/>
        </w:rPr>
        <w:t>klobucharModel</w:t>
      </w:r>
      <w:r w:rsidRPr="00073C73">
        <w:rPr>
          <w:snapToGrid w:val="0"/>
          <w:lang w:eastAsia="zh-CN"/>
        </w:rPr>
        <w:t>2</w:t>
      </w:r>
      <w:bookmarkEnd w:id="1446"/>
      <w:bookmarkEnd w:id="1447"/>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48" w:name="_Toc27765231"/>
      <w:bookmarkStart w:id="1449" w:name="_Toc37680910"/>
      <w:bookmarkStart w:id="1450" w:name="_Toc46486481"/>
      <w:bookmarkStart w:id="1451" w:name="_Toc52546826"/>
      <w:bookmarkStart w:id="1452" w:name="_Toc52547356"/>
      <w:bookmarkStart w:id="1453" w:name="_Toc52547886"/>
      <w:bookmarkStart w:id="1454" w:name="_Toc52548416"/>
      <w:bookmarkStart w:id="1455" w:name="_Toc90719662"/>
      <w:r w:rsidRPr="00073C73">
        <w:t>–</w:t>
      </w:r>
      <w:r w:rsidRPr="00073C73">
        <w:tab/>
      </w:r>
      <w:r w:rsidRPr="00073C73">
        <w:rPr>
          <w:i/>
          <w:snapToGrid w:val="0"/>
        </w:rPr>
        <w:t>KlobucharModelParameter</w:t>
      </w:r>
      <w:bookmarkEnd w:id="1448"/>
      <w:bookmarkEnd w:id="1449"/>
      <w:bookmarkEnd w:id="1450"/>
      <w:bookmarkEnd w:id="1451"/>
      <w:bookmarkEnd w:id="1452"/>
      <w:bookmarkEnd w:id="1453"/>
      <w:bookmarkEnd w:id="1454"/>
      <w:bookmarkEnd w:id="1455"/>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A528A4" w:rsidRDefault="002B1632" w:rsidP="002D60CB">
      <w:pPr>
        <w:pStyle w:val="PL"/>
        <w:shd w:val="clear" w:color="auto" w:fill="E6E6E6"/>
        <w:rPr>
          <w:lang w:val="sv-SE"/>
        </w:rPr>
      </w:pPr>
      <w:r w:rsidRPr="00073C73">
        <w:tab/>
      </w:r>
      <w:r w:rsidRPr="00A528A4">
        <w:rPr>
          <w:lang w:val="sv-SE"/>
        </w:rPr>
        <w:t>dataID</w:t>
      </w:r>
      <w:r w:rsidRPr="00A528A4">
        <w:rPr>
          <w:lang w:val="sv-SE"/>
        </w:rPr>
        <w:tab/>
      </w:r>
      <w:r w:rsidRPr="00A528A4">
        <w:rPr>
          <w:lang w:val="sv-SE"/>
        </w:rPr>
        <w:tab/>
      </w:r>
      <w:r w:rsidRPr="00A528A4">
        <w:rPr>
          <w:lang w:val="sv-SE"/>
        </w:rPr>
        <w:tab/>
        <w:t>BIT STRING (SIZE (2)),</w:t>
      </w:r>
    </w:p>
    <w:p w14:paraId="205BE1E3" w14:textId="77777777" w:rsidR="002B1632" w:rsidRPr="00A528A4" w:rsidRDefault="002B1632" w:rsidP="002D60CB">
      <w:pPr>
        <w:pStyle w:val="PL"/>
        <w:shd w:val="clear" w:color="auto" w:fill="E6E6E6"/>
        <w:rPr>
          <w:lang w:val="sv-SE"/>
        </w:rPr>
      </w:pPr>
      <w:r w:rsidRPr="00A528A4">
        <w:rPr>
          <w:lang w:val="sv-SE"/>
        </w:rPr>
        <w:tab/>
        <w:t>alfa0</w:t>
      </w:r>
      <w:r w:rsidRPr="00A528A4">
        <w:rPr>
          <w:lang w:val="sv-SE"/>
        </w:rPr>
        <w:tab/>
      </w:r>
      <w:r w:rsidRPr="00A528A4">
        <w:rPr>
          <w:lang w:val="sv-SE"/>
        </w:rPr>
        <w:tab/>
      </w:r>
      <w:r w:rsidRPr="00A528A4">
        <w:rPr>
          <w:lang w:val="sv-SE"/>
        </w:rPr>
        <w:tab/>
        <w:t>INTEGER (-128..127),</w:t>
      </w:r>
    </w:p>
    <w:p w14:paraId="7FF585B9" w14:textId="77777777" w:rsidR="002B1632" w:rsidRPr="00A528A4" w:rsidRDefault="002B1632" w:rsidP="002D60CB">
      <w:pPr>
        <w:pStyle w:val="PL"/>
        <w:shd w:val="clear" w:color="auto" w:fill="E6E6E6"/>
        <w:rPr>
          <w:lang w:val="sv-SE"/>
        </w:rPr>
      </w:pPr>
      <w:r w:rsidRPr="00A528A4">
        <w:rPr>
          <w:lang w:val="sv-SE"/>
        </w:rPr>
        <w:tab/>
        <w:t>alfa1</w:t>
      </w:r>
      <w:r w:rsidRPr="00A528A4">
        <w:rPr>
          <w:lang w:val="sv-SE"/>
        </w:rPr>
        <w:tab/>
      </w:r>
      <w:r w:rsidRPr="00A528A4">
        <w:rPr>
          <w:lang w:val="sv-SE"/>
        </w:rPr>
        <w:tab/>
      </w:r>
      <w:r w:rsidRPr="00A528A4">
        <w:rPr>
          <w:lang w:val="sv-SE"/>
        </w:rPr>
        <w:tab/>
        <w:t>INTEGER (-128..127),</w:t>
      </w:r>
    </w:p>
    <w:p w14:paraId="0917F642" w14:textId="77777777" w:rsidR="002B1632" w:rsidRPr="00A528A4" w:rsidRDefault="002B1632" w:rsidP="002D60CB">
      <w:pPr>
        <w:pStyle w:val="PL"/>
        <w:shd w:val="clear" w:color="auto" w:fill="E6E6E6"/>
        <w:rPr>
          <w:lang w:val="sv-SE"/>
        </w:rPr>
      </w:pPr>
      <w:r w:rsidRPr="00A528A4">
        <w:rPr>
          <w:lang w:val="sv-SE"/>
        </w:rPr>
        <w:tab/>
        <w:t>alfa2</w:t>
      </w:r>
      <w:r w:rsidRPr="00A528A4">
        <w:rPr>
          <w:lang w:val="sv-SE"/>
        </w:rPr>
        <w:tab/>
      </w:r>
      <w:r w:rsidRPr="00A528A4">
        <w:rPr>
          <w:lang w:val="sv-SE"/>
        </w:rPr>
        <w:tab/>
      </w:r>
      <w:r w:rsidRPr="00A528A4">
        <w:rPr>
          <w:lang w:val="sv-SE"/>
        </w:rPr>
        <w:tab/>
        <w:t>INTEGER (-128..127),</w:t>
      </w:r>
    </w:p>
    <w:p w14:paraId="774EF2C0" w14:textId="77777777" w:rsidR="002B1632" w:rsidRPr="00A528A4" w:rsidRDefault="002B1632" w:rsidP="002D60CB">
      <w:pPr>
        <w:pStyle w:val="PL"/>
        <w:shd w:val="clear" w:color="auto" w:fill="E6E6E6"/>
        <w:rPr>
          <w:lang w:val="sv-SE"/>
        </w:rPr>
      </w:pPr>
      <w:r w:rsidRPr="00A528A4">
        <w:rPr>
          <w:lang w:val="sv-SE"/>
        </w:rPr>
        <w:tab/>
        <w:t>alfa3</w:t>
      </w:r>
      <w:r w:rsidRPr="00A528A4">
        <w:rPr>
          <w:lang w:val="sv-SE"/>
        </w:rPr>
        <w:tab/>
      </w:r>
      <w:r w:rsidRPr="00A528A4">
        <w:rPr>
          <w:lang w:val="sv-SE"/>
        </w:rPr>
        <w:tab/>
      </w:r>
      <w:r w:rsidRPr="00A528A4">
        <w:rPr>
          <w:lang w:val="sv-SE"/>
        </w:rPr>
        <w:tab/>
        <w:t>INTEGER (-128..127),</w:t>
      </w:r>
    </w:p>
    <w:p w14:paraId="2AC3B978" w14:textId="77777777" w:rsidR="002B1632" w:rsidRPr="00A528A4" w:rsidRDefault="002B1632" w:rsidP="002D60CB">
      <w:pPr>
        <w:pStyle w:val="PL"/>
        <w:shd w:val="clear" w:color="auto" w:fill="E6E6E6"/>
        <w:rPr>
          <w:lang w:val="sv-SE"/>
        </w:rPr>
      </w:pPr>
      <w:r w:rsidRPr="00A528A4">
        <w:rPr>
          <w:lang w:val="sv-SE"/>
        </w:rPr>
        <w:tab/>
        <w:t>beta0</w:t>
      </w:r>
      <w:r w:rsidRPr="00A528A4">
        <w:rPr>
          <w:lang w:val="sv-SE"/>
        </w:rPr>
        <w:tab/>
      </w:r>
      <w:r w:rsidRPr="00A528A4">
        <w:rPr>
          <w:lang w:val="sv-SE"/>
        </w:rPr>
        <w:tab/>
      </w:r>
      <w:r w:rsidRPr="00A528A4">
        <w:rPr>
          <w:lang w:val="sv-SE"/>
        </w:rPr>
        <w:tab/>
        <w:t>INTEGER (-128..127),</w:t>
      </w:r>
    </w:p>
    <w:p w14:paraId="31AF050A" w14:textId="77777777" w:rsidR="002B1632" w:rsidRPr="00A528A4" w:rsidRDefault="002B1632" w:rsidP="002D60CB">
      <w:pPr>
        <w:pStyle w:val="PL"/>
        <w:shd w:val="clear" w:color="auto" w:fill="E6E6E6"/>
        <w:rPr>
          <w:lang w:val="sv-SE"/>
        </w:rPr>
      </w:pPr>
      <w:r w:rsidRPr="00A528A4">
        <w:rPr>
          <w:lang w:val="sv-SE"/>
        </w:rPr>
        <w:tab/>
        <w:t>beta1</w:t>
      </w:r>
      <w:r w:rsidRPr="00A528A4">
        <w:rPr>
          <w:lang w:val="sv-SE"/>
        </w:rPr>
        <w:tab/>
      </w:r>
      <w:r w:rsidRPr="00A528A4">
        <w:rPr>
          <w:lang w:val="sv-SE"/>
        </w:rPr>
        <w:tab/>
      </w:r>
      <w:r w:rsidRPr="00A528A4">
        <w:rPr>
          <w:lang w:val="sv-SE"/>
        </w:rPr>
        <w:tab/>
        <w:t>INTEGER (-128..127),</w:t>
      </w:r>
    </w:p>
    <w:p w14:paraId="22611F4F" w14:textId="77777777" w:rsidR="002B1632" w:rsidRPr="00A528A4" w:rsidRDefault="002B1632" w:rsidP="002D60CB">
      <w:pPr>
        <w:pStyle w:val="PL"/>
        <w:shd w:val="clear" w:color="auto" w:fill="E6E6E6"/>
        <w:rPr>
          <w:lang w:val="sv-SE"/>
        </w:rPr>
      </w:pPr>
      <w:r w:rsidRPr="00A528A4">
        <w:rPr>
          <w:lang w:val="sv-SE"/>
        </w:rPr>
        <w:tab/>
        <w:t>beta2</w:t>
      </w:r>
      <w:r w:rsidRPr="00A528A4">
        <w:rPr>
          <w:lang w:val="sv-SE"/>
        </w:rPr>
        <w:tab/>
      </w:r>
      <w:r w:rsidRPr="00A528A4">
        <w:rPr>
          <w:lang w:val="sv-SE"/>
        </w:rPr>
        <w:tab/>
      </w:r>
      <w:r w:rsidRPr="00A528A4">
        <w:rPr>
          <w:lang w:val="sv-SE"/>
        </w:rPr>
        <w:tab/>
        <w:t>INTEGER (-128..127),</w:t>
      </w:r>
    </w:p>
    <w:p w14:paraId="02FAE8E7" w14:textId="77777777" w:rsidR="002B1632" w:rsidRPr="00A528A4" w:rsidRDefault="002B1632" w:rsidP="002D60CB">
      <w:pPr>
        <w:pStyle w:val="PL"/>
        <w:shd w:val="clear" w:color="auto" w:fill="E6E6E6"/>
        <w:rPr>
          <w:lang w:val="sv-SE"/>
        </w:rPr>
      </w:pPr>
      <w:r w:rsidRPr="00A528A4">
        <w:rPr>
          <w:lang w:val="sv-SE"/>
        </w:rPr>
        <w:tab/>
        <w:t>beta3</w:t>
      </w:r>
      <w:r w:rsidRPr="00A528A4">
        <w:rPr>
          <w:lang w:val="sv-SE"/>
        </w:rPr>
        <w:tab/>
      </w:r>
      <w:r w:rsidRPr="00A528A4">
        <w:rPr>
          <w:lang w:val="sv-SE"/>
        </w:rPr>
        <w:tab/>
      </w:r>
      <w:r w:rsidRPr="00A528A4">
        <w:rPr>
          <w:lang w:val="sv-SE"/>
        </w:rPr>
        <w:tab/>
        <w:t>INTEGER (-128..127),</w:t>
      </w:r>
    </w:p>
    <w:p w14:paraId="6EC5992B" w14:textId="77777777" w:rsidR="002B1632" w:rsidRPr="00073C73" w:rsidRDefault="002B1632" w:rsidP="002D60CB">
      <w:pPr>
        <w:pStyle w:val="PL"/>
        <w:shd w:val="clear" w:color="auto" w:fill="E6E6E6"/>
      </w:pPr>
      <w:r w:rsidRPr="00A528A4">
        <w:rPr>
          <w:lang w:val="sv-SE"/>
        </w:rPr>
        <w:tab/>
      </w:r>
      <w:r w:rsidRPr="00073C73">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56" w:name="_Toc14967456"/>
      <w:bookmarkStart w:id="1457" w:name="_Toc37680911"/>
      <w:bookmarkStart w:id="1458" w:name="_Toc46486482"/>
      <w:bookmarkStart w:id="1459" w:name="_Toc52546827"/>
      <w:bookmarkStart w:id="1460" w:name="_Toc52547357"/>
      <w:bookmarkStart w:id="1461" w:name="_Toc52547887"/>
      <w:bookmarkStart w:id="1462" w:name="_Toc52548417"/>
      <w:bookmarkStart w:id="1463" w:name="_Toc90719663"/>
      <w:r w:rsidRPr="00073C73">
        <w:t>–</w:t>
      </w:r>
      <w:r w:rsidRPr="00073C73">
        <w:tab/>
      </w:r>
      <w:bookmarkEnd w:id="1456"/>
      <w:r w:rsidRPr="00073C73">
        <w:rPr>
          <w:i/>
          <w:snapToGrid w:val="0"/>
        </w:rPr>
        <w:t>KlobucharModel2Parameter</w:t>
      </w:r>
      <w:bookmarkEnd w:id="1457"/>
      <w:bookmarkEnd w:id="1458"/>
      <w:bookmarkEnd w:id="1459"/>
      <w:bookmarkEnd w:id="1460"/>
      <w:bookmarkEnd w:id="1461"/>
      <w:bookmarkEnd w:id="1462"/>
      <w:bookmarkEnd w:id="1463"/>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64" w:name="OLE_LINK29"/>
      <w:bookmarkStart w:id="1465" w:name="OLE_LINK30"/>
      <w:r w:rsidRPr="00073C73">
        <w:rPr>
          <w:snapToGrid w:val="0"/>
          <w:lang w:eastAsia="zh-CN"/>
        </w:rPr>
        <w:t xml:space="preserve"> </w:t>
      </w:r>
      <w:r w:rsidRPr="00073C73">
        <w:t>::= SEQUENCE {</w:t>
      </w:r>
    </w:p>
    <w:p w14:paraId="2D8A8DD0" w14:textId="77777777" w:rsidR="00D04D0A" w:rsidRPr="00A528A4" w:rsidRDefault="00D04D0A" w:rsidP="00D04D0A">
      <w:pPr>
        <w:pStyle w:val="PL"/>
        <w:shd w:val="clear" w:color="auto" w:fill="E6E6E6"/>
        <w:rPr>
          <w:lang w:val="sv-SE"/>
        </w:rPr>
      </w:pPr>
      <w:r w:rsidRPr="00073C73">
        <w:tab/>
      </w:r>
      <w:r w:rsidRPr="00A528A4">
        <w:rPr>
          <w:lang w:val="sv-SE"/>
        </w:rPr>
        <w:t>alfa1</w:t>
      </w:r>
      <w:r w:rsidRPr="00A528A4">
        <w:rPr>
          <w:lang w:val="sv-SE" w:eastAsia="zh-CN"/>
        </w:rPr>
        <w:t>-r16</w:t>
      </w:r>
      <w:r w:rsidRPr="00A528A4">
        <w:rPr>
          <w:lang w:val="sv-SE"/>
        </w:rPr>
        <w:tab/>
      </w:r>
      <w:r w:rsidRPr="00A528A4">
        <w:rPr>
          <w:lang w:val="sv-SE"/>
        </w:rPr>
        <w:tab/>
      </w:r>
      <w:r w:rsidRPr="00A528A4">
        <w:rPr>
          <w:lang w:val="sv-SE"/>
        </w:rPr>
        <w:tab/>
        <w:t>INTEGER (0..1023),</w:t>
      </w:r>
    </w:p>
    <w:p w14:paraId="376F42C0" w14:textId="77777777" w:rsidR="00D04D0A" w:rsidRPr="00A528A4" w:rsidRDefault="00D04D0A" w:rsidP="00D04D0A">
      <w:pPr>
        <w:pStyle w:val="PL"/>
        <w:shd w:val="clear" w:color="auto" w:fill="E6E6E6"/>
        <w:rPr>
          <w:lang w:val="sv-SE"/>
        </w:rPr>
      </w:pPr>
      <w:r w:rsidRPr="00A528A4">
        <w:rPr>
          <w:lang w:val="sv-SE"/>
        </w:rPr>
        <w:tab/>
        <w:t>alfa2</w:t>
      </w:r>
      <w:r w:rsidRPr="00A528A4">
        <w:rPr>
          <w:lang w:val="sv-SE" w:eastAsia="zh-CN"/>
        </w:rPr>
        <w:t>-r16</w:t>
      </w:r>
      <w:r w:rsidRPr="00A528A4">
        <w:rPr>
          <w:lang w:val="sv-SE"/>
        </w:rPr>
        <w:tab/>
      </w:r>
      <w:r w:rsidRPr="00A528A4">
        <w:rPr>
          <w:lang w:val="sv-SE"/>
        </w:rPr>
        <w:tab/>
      </w:r>
      <w:r w:rsidRPr="00A528A4">
        <w:rPr>
          <w:lang w:val="sv-SE"/>
        </w:rPr>
        <w:tab/>
        <w:t>INTEGER (-128..127),</w:t>
      </w:r>
    </w:p>
    <w:p w14:paraId="42607F97" w14:textId="77777777" w:rsidR="00D04D0A" w:rsidRPr="00A528A4" w:rsidRDefault="00D04D0A" w:rsidP="00D04D0A">
      <w:pPr>
        <w:pStyle w:val="PL"/>
        <w:shd w:val="clear" w:color="auto" w:fill="E6E6E6"/>
        <w:rPr>
          <w:lang w:val="sv-SE"/>
        </w:rPr>
      </w:pPr>
      <w:r w:rsidRPr="00A528A4">
        <w:rPr>
          <w:lang w:val="sv-SE"/>
        </w:rPr>
        <w:tab/>
        <w:t>alfa3</w:t>
      </w:r>
      <w:r w:rsidRPr="00A528A4">
        <w:rPr>
          <w:lang w:val="sv-SE" w:eastAsia="zh-CN"/>
        </w:rPr>
        <w:t>-r16</w:t>
      </w:r>
      <w:r w:rsidRPr="00A528A4">
        <w:rPr>
          <w:lang w:val="sv-SE"/>
        </w:rPr>
        <w:tab/>
      </w:r>
      <w:r w:rsidRPr="00A528A4">
        <w:rPr>
          <w:lang w:val="sv-SE"/>
        </w:rPr>
        <w:tab/>
      </w:r>
      <w:r w:rsidRPr="00A528A4">
        <w:rPr>
          <w:lang w:val="sv-SE"/>
        </w:rPr>
        <w:tab/>
        <w:t>INTEGER (0..255),</w:t>
      </w:r>
    </w:p>
    <w:bookmarkEnd w:id="1464"/>
    <w:bookmarkEnd w:id="1465"/>
    <w:p w14:paraId="0B0B9468" w14:textId="77777777" w:rsidR="00D04D0A" w:rsidRPr="00A528A4" w:rsidRDefault="00D04D0A" w:rsidP="00D04D0A">
      <w:pPr>
        <w:pStyle w:val="PL"/>
        <w:shd w:val="clear" w:color="auto" w:fill="E6E6E6"/>
        <w:rPr>
          <w:lang w:val="sv-SE"/>
        </w:rPr>
      </w:pPr>
      <w:r w:rsidRPr="00A528A4">
        <w:rPr>
          <w:lang w:val="sv-SE"/>
        </w:rPr>
        <w:tab/>
        <w:t>alfa4</w:t>
      </w:r>
      <w:r w:rsidRPr="00A528A4">
        <w:rPr>
          <w:lang w:val="sv-SE" w:eastAsia="zh-CN"/>
        </w:rPr>
        <w:t>-r16</w:t>
      </w:r>
      <w:r w:rsidRPr="00A528A4">
        <w:rPr>
          <w:lang w:val="sv-SE"/>
        </w:rPr>
        <w:tab/>
      </w:r>
      <w:r w:rsidRPr="00A528A4">
        <w:rPr>
          <w:lang w:val="sv-SE"/>
        </w:rPr>
        <w:tab/>
      </w:r>
      <w:r w:rsidRPr="00A528A4">
        <w:rPr>
          <w:lang w:val="sv-SE"/>
        </w:rPr>
        <w:tab/>
        <w:t>INTEGER (0..255),</w:t>
      </w:r>
    </w:p>
    <w:p w14:paraId="5649175F" w14:textId="77777777" w:rsidR="00D04D0A" w:rsidRPr="00A528A4" w:rsidRDefault="00D04D0A" w:rsidP="00D04D0A">
      <w:pPr>
        <w:pStyle w:val="PL"/>
        <w:shd w:val="clear" w:color="auto" w:fill="E6E6E6"/>
        <w:rPr>
          <w:lang w:val="sv-SE"/>
        </w:rPr>
      </w:pPr>
      <w:r w:rsidRPr="00A528A4">
        <w:rPr>
          <w:lang w:val="sv-SE"/>
        </w:rPr>
        <w:tab/>
        <w:t>alfa5</w:t>
      </w:r>
      <w:r w:rsidRPr="00A528A4">
        <w:rPr>
          <w:lang w:val="sv-SE" w:eastAsia="zh-CN"/>
        </w:rPr>
        <w:t>-r16</w:t>
      </w:r>
      <w:r w:rsidRPr="00A528A4">
        <w:rPr>
          <w:lang w:val="sv-SE"/>
        </w:rPr>
        <w:tab/>
      </w:r>
      <w:r w:rsidRPr="00A528A4">
        <w:rPr>
          <w:lang w:val="sv-SE"/>
        </w:rPr>
        <w:tab/>
      </w:r>
      <w:r w:rsidRPr="00A528A4">
        <w:rPr>
          <w:lang w:val="sv-SE"/>
        </w:rPr>
        <w:tab/>
        <w:t>INTEGER (0..255),</w:t>
      </w:r>
    </w:p>
    <w:p w14:paraId="4D127D30" w14:textId="77777777" w:rsidR="00D04D0A" w:rsidRPr="00A528A4" w:rsidRDefault="00D04D0A" w:rsidP="00D04D0A">
      <w:pPr>
        <w:pStyle w:val="PL"/>
        <w:shd w:val="clear" w:color="auto" w:fill="E6E6E6"/>
        <w:rPr>
          <w:lang w:val="sv-SE"/>
        </w:rPr>
      </w:pPr>
      <w:r w:rsidRPr="00A528A4">
        <w:rPr>
          <w:lang w:val="sv-SE"/>
        </w:rPr>
        <w:tab/>
        <w:t>alfa6</w:t>
      </w:r>
      <w:r w:rsidRPr="00A528A4">
        <w:rPr>
          <w:lang w:val="sv-SE" w:eastAsia="zh-CN"/>
        </w:rPr>
        <w:t>-r16</w:t>
      </w:r>
      <w:r w:rsidRPr="00A528A4">
        <w:rPr>
          <w:lang w:val="sv-SE"/>
        </w:rPr>
        <w:tab/>
      </w:r>
      <w:r w:rsidRPr="00A528A4">
        <w:rPr>
          <w:lang w:val="sv-SE"/>
        </w:rPr>
        <w:tab/>
      </w:r>
      <w:r w:rsidRPr="00A528A4">
        <w:rPr>
          <w:lang w:val="sv-SE"/>
        </w:rPr>
        <w:tab/>
        <w:t>INTEGER (-128..127),</w:t>
      </w:r>
    </w:p>
    <w:p w14:paraId="595986EF" w14:textId="77777777" w:rsidR="00D04D0A" w:rsidRPr="00A528A4" w:rsidRDefault="00D04D0A" w:rsidP="00D04D0A">
      <w:pPr>
        <w:pStyle w:val="PL"/>
        <w:shd w:val="clear" w:color="auto" w:fill="E6E6E6"/>
        <w:rPr>
          <w:lang w:val="sv-SE"/>
        </w:rPr>
      </w:pPr>
      <w:r w:rsidRPr="00A528A4">
        <w:rPr>
          <w:lang w:val="sv-SE"/>
        </w:rPr>
        <w:tab/>
        <w:t>alfa7</w:t>
      </w:r>
      <w:r w:rsidRPr="00A528A4">
        <w:rPr>
          <w:lang w:val="sv-SE" w:eastAsia="zh-CN"/>
        </w:rPr>
        <w:t>-r16</w:t>
      </w:r>
      <w:r w:rsidRPr="00A528A4">
        <w:rPr>
          <w:lang w:val="sv-SE"/>
        </w:rPr>
        <w:tab/>
      </w:r>
      <w:r w:rsidRPr="00A528A4">
        <w:rPr>
          <w:lang w:val="sv-SE"/>
        </w:rPr>
        <w:tab/>
      </w:r>
      <w:r w:rsidRPr="00A528A4">
        <w:rPr>
          <w:lang w:val="sv-SE"/>
        </w:rPr>
        <w:tab/>
        <w:t>INTEGER (-128..127),</w:t>
      </w:r>
    </w:p>
    <w:p w14:paraId="5A9A5943" w14:textId="77777777" w:rsidR="00D04D0A" w:rsidRPr="00A528A4" w:rsidRDefault="00D04D0A" w:rsidP="00D04D0A">
      <w:pPr>
        <w:pStyle w:val="PL"/>
        <w:shd w:val="clear" w:color="auto" w:fill="E6E6E6"/>
        <w:rPr>
          <w:lang w:val="sv-SE"/>
        </w:rPr>
      </w:pPr>
      <w:r w:rsidRPr="00A528A4">
        <w:rPr>
          <w:lang w:val="sv-SE"/>
        </w:rPr>
        <w:tab/>
        <w:t>alfa8</w:t>
      </w:r>
      <w:r w:rsidRPr="00A528A4">
        <w:rPr>
          <w:lang w:val="sv-SE" w:eastAsia="zh-CN"/>
        </w:rPr>
        <w:t>-r16</w:t>
      </w:r>
      <w:r w:rsidRPr="00A528A4">
        <w:rPr>
          <w:lang w:val="sv-SE"/>
        </w:rPr>
        <w:tab/>
      </w:r>
      <w:r w:rsidRPr="00A528A4">
        <w:rPr>
          <w:lang w:val="sv-SE"/>
        </w:rPr>
        <w:tab/>
      </w:r>
      <w:r w:rsidRPr="00A528A4">
        <w:rPr>
          <w:lang w:val="sv-SE"/>
        </w:rPr>
        <w:tab/>
        <w:t>INTEGER (-128..127),</w:t>
      </w:r>
    </w:p>
    <w:p w14:paraId="6E5F4264" w14:textId="77777777" w:rsidR="00D04D0A" w:rsidRPr="00073C73" w:rsidRDefault="00D04D0A" w:rsidP="00D04D0A">
      <w:pPr>
        <w:pStyle w:val="PL"/>
        <w:shd w:val="clear" w:color="auto" w:fill="E6E6E6"/>
        <w:rPr>
          <w:lang w:eastAsia="zh-CN"/>
        </w:rPr>
      </w:pPr>
      <w:r w:rsidRPr="00A528A4">
        <w:rPr>
          <w:lang w:val="sv-SE"/>
        </w:rPr>
        <w:tab/>
      </w:r>
      <w:r w:rsidRPr="00073C73">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66" w:name="OLE_LINK57"/>
            <w:bookmarkStart w:id="1467"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66"/>
            <w:bookmarkEnd w:id="1467"/>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68" w:name="_Toc27765232"/>
      <w:bookmarkStart w:id="1469" w:name="_Toc37680912"/>
      <w:bookmarkStart w:id="1470" w:name="_Toc46486483"/>
      <w:bookmarkStart w:id="1471" w:name="_Toc52546828"/>
      <w:bookmarkStart w:id="1472" w:name="_Toc52547358"/>
      <w:bookmarkStart w:id="1473" w:name="_Toc52547888"/>
      <w:bookmarkStart w:id="1474" w:name="_Toc52548418"/>
      <w:bookmarkStart w:id="1475" w:name="_Toc90719664"/>
      <w:r w:rsidRPr="00073C73">
        <w:t>–</w:t>
      </w:r>
      <w:r w:rsidRPr="00073C73">
        <w:tab/>
      </w:r>
      <w:r w:rsidRPr="00073C73">
        <w:rPr>
          <w:i/>
          <w:snapToGrid w:val="0"/>
        </w:rPr>
        <w:t>NeQuickModelParameter</w:t>
      </w:r>
      <w:bookmarkEnd w:id="1468"/>
      <w:bookmarkEnd w:id="1469"/>
      <w:bookmarkEnd w:id="1470"/>
      <w:bookmarkEnd w:id="1471"/>
      <w:bookmarkEnd w:id="1472"/>
      <w:bookmarkEnd w:id="1473"/>
      <w:bookmarkEnd w:id="1474"/>
      <w:bookmarkEnd w:id="1475"/>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76" w:name="_Toc27765233"/>
      <w:bookmarkStart w:id="1477" w:name="_Toc37680913"/>
      <w:bookmarkStart w:id="1478" w:name="_Toc46486484"/>
      <w:bookmarkStart w:id="1479" w:name="_Toc52546829"/>
      <w:bookmarkStart w:id="1480" w:name="_Toc52547359"/>
      <w:bookmarkStart w:id="1481" w:name="_Toc52547889"/>
      <w:bookmarkStart w:id="1482" w:name="_Toc52548419"/>
      <w:bookmarkStart w:id="1483" w:name="_Toc90719665"/>
      <w:r w:rsidRPr="00073C73">
        <w:t>–</w:t>
      </w:r>
      <w:r w:rsidRPr="00073C73">
        <w:tab/>
      </w:r>
      <w:r w:rsidRPr="00073C73">
        <w:rPr>
          <w:i/>
          <w:snapToGrid w:val="0"/>
        </w:rPr>
        <w:t>GNSS-EarthOrientationParameters</w:t>
      </w:r>
      <w:bookmarkEnd w:id="1476"/>
      <w:bookmarkEnd w:id="1477"/>
      <w:bookmarkEnd w:id="1478"/>
      <w:bookmarkEnd w:id="1479"/>
      <w:bookmarkEnd w:id="1480"/>
      <w:bookmarkEnd w:id="1481"/>
      <w:bookmarkEnd w:id="1482"/>
      <w:bookmarkEnd w:id="1483"/>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pmX</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(-1048576..1048575),</w:t>
      </w:r>
    </w:p>
    <w:p w14:paraId="05FA122E" w14:textId="77777777" w:rsidR="002B1632" w:rsidRPr="00A528A4" w:rsidRDefault="002B1632" w:rsidP="002D60CB">
      <w:pPr>
        <w:pStyle w:val="PL"/>
        <w:shd w:val="clear" w:color="auto" w:fill="E6E6E6"/>
        <w:rPr>
          <w:snapToGrid w:val="0"/>
          <w:lang w:val="sv-SE"/>
        </w:rPr>
      </w:pPr>
      <w:r w:rsidRPr="00A528A4">
        <w:rPr>
          <w:snapToGrid w:val="0"/>
          <w:lang w:val="sv-SE"/>
        </w:rPr>
        <w:tab/>
        <w:t>pmXdot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(-16384..16383),</w:t>
      </w:r>
    </w:p>
    <w:p w14:paraId="65983332" w14:textId="77777777" w:rsidR="002B1632" w:rsidRPr="00A528A4" w:rsidRDefault="002B1632" w:rsidP="002D60CB">
      <w:pPr>
        <w:pStyle w:val="PL"/>
        <w:shd w:val="clear" w:color="auto" w:fill="E6E6E6"/>
        <w:rPr>
          <w:snapToGrid w:val="0"/>
          <w:lang w:val="sv-SE"/>
        </w:rPr>
      </w:pPr>
      <w:r w:rsidRPr="00A528A4">
        <w:rPr>
          <w:snapToGrid w:val="0"/>
          <w:lang w:val="sv-SE"/>
        </w:rPr>
        <w:tab/>
        <w:t>pmY</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(-1048576..1048575),</w:t>
      </w:r>
    </w:p>
    <w:p w14:paraId="1AF0DFC1" w14:textId="77777777" w:rsidR="002B1632" w:rsidRPr="00A528A4" w:rsidRDefault="002B1632" w:rsidP="002D60CB">
      <w:pPr>
        <w:pStyle w:val="PL"/>
        <w:shd w:val="clear" w:color="auto" w:fill="E6E6E6"/>
        <w:rPr>
          <w:snapToGrid w:val="0"/>
          <w:lang w:val="sv-SE"/>
        </w:rPr>
      </w:pPr>
      <w:r w:rsidRPr="00A528A4">
        <w:rPr>
          <w:snapToGrid w:val="0"/>
          <w:lang w:val="sv-SE"/>
        </w:rPr>
        <w:tab/>
        <w:t>pmYdot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(-16384..16383),</w:t>
      </w:r>
    </w:p>
    <w:p w14:paraId="25C4B9BE" w14:textId="77777777" w:rsidR="002B1632" w:rsidRPr="00A528A4" w:rsidRDefault="002B1632" w:rsidP="002D60CB">
      <w:pPr>
        <w:pStyle w:val="PL"/>
        <w:shd w:val="clear" w:color="auto" w:fill="E6E6E6"/>
        <w:rPr>
          <w:snapToGrid w:val="0"/>
          <w:lang w:val="sv-SE"/>
        </w:rPr>
      </w:pPr>
      <w:r w:rsidRPr="00A528A4">
        <w:rPr>
          <w:snapToGrid w:val="0"/>
          <w:lang w:val="sv-SE"/>
        </w:rPr>
        <w:tab/>
        <w:t>deltaUT1</w:t>
      </w:r>
      <w:r w:rsidRPr="00A528A4">
        <w:rPr>
          <w:snapToGrid w:val="0"/>
          <w:lang w:val="sv-SE"/>
        </w:rPr>
        <w:tab/>
      </w:r>
      <w:r w:rsidRPr="00A528A4">
        <w:rPr>
          <w:snapToGrid w:val="0"/>
          <w:lang w:val="sv-SE"/>
        </w:rPr>
        <w:tab/>
      </w:r>
      <w:r w:rsidRPr="00A528A4">
        <w:rPr>
          <w:snapToGrid w:val="0"/>
          <w:lang w:val="sv-SE"/>
        </w:rPr>
        <w:tab/>
        <w:t>INTEGER (-1073741824..1073741823),</w:t>
      </w:r>
    </w:p>
    <w:p w14:paraId="07168492" w14:textId="77777777" w:rsidR="002B1632" w:rsidRPr="00A528A4" w:rsidRDefault="002B1632" w:rsidP="002D60CB">
      <w:pPr>
        <w:pStyle w:val="PL"/>
        <w:shd w:val="clear" w:color="auto" w:fill="E6E6E6"/>
        <w:rPr>
          <w:snapToGrid w:val="0"/>
          <w:lang w:val="sv-SE"/>
        </w:rPr>
      </w:pPr>
      <w:r w:rsidRPr="00A528A4">
        <w:rPr>
          <w:snapToGrid w:val="0"/>
          <w:lang w:val="sv-SE"/>
        </w:rPr>
        <w:tab/>
        <w:t>deltaUT1dot</w:t>
      </w:r>
      <w:r w:rsidRPr="00A528A4">
        <w:rPr>
          <w:snapToGrid w:val="0"/>
          <w:lang w:val="sv-SE"/>
        </w:rPr>
        <w:tab/>
      </w:r>
      <w:r w:rsidRPr="00A528A4">
        <w:rPr>
          <w:snapToGrid w:val="0"/>
          <w:lang w:val="sv-SE"/>
        </w:rPr>
        <w:tab/>
      </w:r>
      <w:r w:rsidRPr="00A528A4">
        <w:rPr>
          <w:snapToGrid w:val="0"/>
          <w:lang w:val="sv-SE"/>
        </w:rPr>
        <w:tab/>
        <w:t>INTEGER (-262144..262143),</w:t>
      </w:r>
    </w:p>
    <w:p w14:paraId="05E880A7"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84" w:name="_heading=h.1t3h5sf" w:colFirst="0" w:colLast="0"/>
      <w:bookmarkStart w:id="1485" w:name="_heading=h.4d34og8" w:colFirst="0" w:colLast="0"/>
      <w:bookmarkStart w:id="1486" w:name="_heading=h.2s8eyo1" w:colFirst="0" w:colLast="0"/>
      <w:bookmarkStart w:id="1487" w:name="_heading=h.17dp8vu" w:colFirst="0" w:colLast="0"/>
      <w:bookmarkEnd w:id="1484"/>
      <w:bookmarkEnd w:id="1485"/>
      <w:bookmarkEnd w:id="1486"/>
      <w:bookmarkEnd w:id="1487"/>
    </w:p>
    <w:p w14:paraId="33DAE4A4" w14:textId="77777777" w:rsidR="009559CB" w:rsidRPr="00073C73" w:rsidRDefault="009559CB" w:rsidP="009559CB">
      <w:pPr>
        <w:pStyle w:val="Heading4"/>
        <w:rPr>
          <w:i/>
        </w:rPr>
      </w:pPr>
      <w:bookmarkStart w:id="1488" w:name="_Toc27765234"/>
      <w:bookmarkStart w:id="1489" w:name="_Toc37680914"/>
      <w:bookmarkStart w:id="1490" w:name="_Toc46486485"/>
      <w:bookmarkStart w:id="1491" w:name="_Toc52546830"/>
      <w:bookmarkStart w:id="1492" w:name="_Toc52547360"/>
      <w:bookmarkStart w:id="1493" w:name="_Toc52547890"/>
      <w:bookmarkStart w:id="1494" w:name="_Toc52548420"/>
      <w:bookmarkStart w:id="1495" w:name="_Toc90719666"/>
      <w:r w:rsidRPr="00073C73">
        <w:rPr>
          <w:i/>
        </w:rPr>
        <w:t>–</w:t>
      </w:r>
      <w:r w:rsidRPr="00073C73">
        <w:rPr>
          <w:i/>
        </w:rPr>
        <w:tab/>
        <w:t>GNSS-RTK-ReferenceStationInfo</w:t>
      </w:r>
      <w:bookmarkEnd w:id="1488"/>
      <w:bookmarkEnd w:id="1489"/>
      <w:bookmarkEnd w:id="1490"/>
      <w:bookmarkEnd w:id="1491"/>
      <w:bookmarkEnd w:id="1492"/>
      <w:bookmarkEnd w:id="1493"/>
      <w:bookmarkEnd w:id="1494"/>
      <w:bookmarkEnd w:id="1495"/>
    </w:p>
    <w:p w14:paraId="6F822CCF" w14:textId="77777777" w:rsidR="009559CB" w:rsidRPr="00073C73" w:rsidRDefault="009559CB" w:rsidP="009559CB">
      <w:r w:rsidRPr="00073C73">
        <w:t xml:space="preserve">The IE </w:t>
      </w:r>
      <w:bookmarkStart w:id="1496" w:name="_Hlk499115237"/>
      <w:r w:rsidRPr="00073C73">
        <w:rPr>
          <w:i/>
        </w:rPr>
        <w:t xml:space="preserve">GNSS-RTK-ReferenceStationInfo </w:t>
      </w:r>
      <w:bookmarkEnd w:id="1496"/>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97" w:name="_Hlk499115228"/>
      <w:r w:rsidRPr="00073C73">
        <w:rPr>
          <w:snapToGrid w:val="0"/>
        </w:rPr>
        <w:t>antennaDescription</w:t>
      </w:r>
      <w:bookmarkEnd w:id="1497"/>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98" w:name="_Hlk499118114"/>
      <w:r w:rsidRPr="00073C73">
        <w:rPr>
          <w:snapToGrid w:val="0"/>
        </w:rPr>
        <w:t>AntennaDescription</w:t>
      </w:r>
      <w:bookmarkEnd w:id="1498"/>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99" w:name="_Toc27765235"/>
      <w:bookmarkStart w:id="1500" w:name="_Toc37680915"/>
      <w:bookmarkStart w:id="1501" w:name="_Toc46486486"/>
      <w:bookmarkStart w:id="1502" w:name="_Toc52546831"/>
      <w:bookmarkStart w:id="1503" w:name="_Toc52547361"/>
      <w:bookmarkStart w:id="1504" w:name="_Toc52547891"/>
      <w:bookmarkStart w:id="1505" w:name="_Toc52548421"/>
      <w:bookmarkStart w:id="1506" w:name="_Toc90719667"/>
      <w:r w:rsidRPr="00073C73">
        <w:rPr>
          <w:i/>
        </w:rPr>
        <w:t>–</w:t>
      </w:r>
      <w:r w:rsidRPr="00073C73">
        <w:rPr>
          <w:i/>
        </w:rPr>
        <w:tab/>
        <w:t>GNSS-RTK-CommonObservationInfo</w:t>
      </w:r>
      <w:bookmarkEnd w:id="1499"/>
      <w:bookmarkEnd w:id="1500"/>
      <w:bookmarkEnd w:id="1501"/>
      <w:bookmarkEnd w:id="1502"/>
      <w:bookmarkEnd w:id="1503"/>
      <w:bookmarkEnd w:id="1504"/>
      <w:bookmarkEnd w:id="1505"/>
      <w:bookmarkEnd w:id="1506"/>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07" w:name="_Toc27765236"/>
      <w:bookmarkStart w:id="1508" w:name="_Toc37680916"/>
      <w:bookmarkStart w:id="1509" w:name="_Toc46486487"/>
      <w:bookmarkStart w:id="1510" w:name="_Toc52546832"/>
      <w:bookmarkStart w:id="1511" w:name="_Toc52547362"/>
      <w:bookmarkStart w:id="1512" w:name="_Toc52547892"/>
      <w:bookmarkStart w:id="1513" w:name="_Toc52548422"/>
      <w:bookmarkStart w:id="1514" w:name="_Toc90719668"/>
      <w:r w:rsidRPr="00073C73">
        <w:rPr>
          <w:i/>
        </w:rPr>
        <w:t>–</w:t>
      </w:r>
      <w:r w:rsidRPr="00073C73">
        <w:rPr>
          <w:i/>
        </w:rPr>
        <w:tab/>
      </w:r>
      <w:r w:rsidRPr="00073C73">
        <w:rPr>
          <w:i/>
          <w:snapToGrid w:val="0"/>
        </w:rPr>
        <w:t>GNSS-RTK-AuxiliaryStationData</w:t>
      </w:r>
      <w:bookmarkEnd w:id="1507"/>
      <w:bookmarkEnd w:id="1508"/>
      <w:bookmarkEnd w:id="1509"/>
      <w:bookmarkEnd w:id="1510"/>
      <w:bookmarkEnd w:id="1511"/>
      <w:bookmarkEnd w:id="1512"/>
      <w:bookmarkEnd w:id="1513"/>
      <w:bookmarkEnd w:id="1514"/>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A528A4" w:rsidRDefault="009559CB" w:rsidP="009559CB">
      <w:pPr>
        <w:pStyle w:val="PL"/>
        <w:shd w:val="clear" w:color="auto" w:fill="E6E6E6"/>
        <w:rPr>
          <w:lang w:val="sv-SE"/>
        </w:rPr>
      </w:pPr>
      <w:r w:rsidRPr="00073C73">
        <w:tab/>
      </w:r>
      <w:r w:rsidRPr="00A528A4">
        <w:rPr>
          <w:lang w:val="sv-SE"/>
        </w:rPr>
        <w:t>aux-master-delta-latitude-r15</w:t>
      </w:r>
      <w:r w:rsidRPr="00A528A4">
        <w:rPr>
          <w:lang w:val="sv-SE"/>
        </w:rPr>
        <w:tab/>
      </w:r>
      <w:r w:rsidRPr="00A528A4">
        <w:rPr>
          <w:lang w:val="sv-SE"/>
        </w:rPr>
        <w:tab/>
      </w:r>
      <w:r w:rsidRPr="00A528A4">
        <w:rPr>
          <w:lang w:val="sv-SE"/>
        </w:rPr>
        <w:tab/>
        <w:t>INTEGER (-524288..524287),</w:t>
      </w:r>
    </w:p>
    <w:p w14:paraId="6BA20475" w14:textId="77777777" w:rsidR="009559CB" w:rsidRPr="00A528A4" w:rsidRDefault="009559CB" w:rsidP="009559CB">
      <w:pPr>
        <w:pStyle w:val="PL"/>
        <w:shd w:val="clear" w:color="auto" w:fill="E6E6E6"/>
        <w:rPr>
          <w:lang w:val="sv-SE"/>
        </w:rPr>
      </w:pPr>
      <w:r w:rsidRPr="00A528A4">
        <w:rPr>
          <w:lang w:val="sv-SE"/>
        </w:rPr>
        <w:tab/>
        <w:t>aux-master-delta-longitude-r15</w:t>
      </w:r>
      <w:r w:rsidRPr="00A528A4">
        <w:rPr>
          <w:lang w:val="sv-SE"/>
        </w:rPr>
        <w:tab/>
      </w:r>
      <w:r w:rsidRPr="00A528A4">
        <w:rPr>
          <w:lang w:val="sv-SE"/>
        </w:rPr>
        <w:tab/>
      </w:r>
      <w:r w:rsidRPr="00A528A4">
        <w:rPr>
          <w:lang w:val="sv-SE"/>
        </w:rPr>
        <w:tab/>
        <w:t>INTEGER (-1048576..1048575),</w:t>
      </w:r>
    </w:p>
    <w:p w14:paraId="4191ECBF" w14:textId="77777777" w:rsidR="009559CB" w:rsidRPr="00A528A4" w:rsidRDefault="009559CB" w:rsidP="009559CB">
      <w:pPr>
        <w:pStyle w:val="PL"/>
        <w:shd w:val="clear" w:color="auto" w:fill="E6E6E6"/>
        <w:rPr>
          <w:lang w:val="sv-SE"/>
        </w:rPr>
      </w:pPr>
      <w:r w:rsidRPr="00A528A4">
        <w:rPr>
          <w:lang w:val="sv-SE"/>
        </w:rPr>
        <w:tab/>
        <w:t>aux-master-delta-height-r15</w:t>
      </w:r>
      <w:r w:rsidRPr="00A528A4">
        <w:rPr>
          <w:lang w:val="sv-SE"/>
        </w:rPr>
        <w:tab/>
      </w:r>
      <w:r w:rsidRPr="00A528A4">
        <w:rPr>
          <w:lang w:val="sv-SE"/>
        </w:rPr>
        <w:tab/>
      </w:r>
      <w:r w:rsidRPr="00A528A4">
        <w:rPr>
          <w:lang w:val="sv-SE"/>
        </w:rPr>
        <w:tab/>
      </w:r>
      <w:r w:rsidRPr="00A528A4">
        <w:rPr>
          <w:lang w:val="sv-SE"/>
        </w:rPr>
        <w:tab/>
        <w:t>INTEGER (-4194304..4194303),</w:t>
      </w:r>
    </w:p>
    <w:p w14:paraId="16343920" w14:textId="77777777" w:rsidR="009559CB" w:rsidRPr="00073C73" w:rsidRDefault="009559CB" w:rsidP="009559CB">
      <w:pPr>
        <w:pStyle w:val="PL"/>
        <w:shd w:val="clear" w:color="auto" w:fill="E6E6E6"/>
      </w:pPr>
      <w:r w:rsidRPr="00A528A4">
        <w:rPr>
          <w:lang w:val="sv-SE"/>
        </w:rPr>
        <w:tab/>
      </w:r>
      <w:r w:rsidRPr="00073C73">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15" w:name="_Toc37680917"/>
      <w:bookmarkStart w:id="1516" w:name="_Toc46486488"/>
      <w:bookmarkStart w:id="1517" w:name="_Toc52546833"/>
      <w:bookmarkStart w:id="1518" w:name="_Toc52547363"/>
      <w:bookmarkStart w:id="1519" w:name="_Toc52547893"/>
      <w:bookmarkStart w:id="1520" w:name="_Toc52548423"/>
      <w:bookmarkStart w:id="1521" w:name="_Toc90719669"/>
      <w:r w:rsidRPr="00073C73">
        <w:rPr>
          <w:i/>
        </w:rPr>
        <w:lastRenderedPageBreak/>
        <w:t>–</w:t>
      </w:r>
      <w:r w:rsidRPr="00073C73">
        <w:rPr>
          <w:i/>
        </w:rPr>
        <w:tab/>
      </w:r>
      <w:r w:rsidRPr="00073C73">
        <w:rPr>
          <w:i/>
          <w:snapToGrid w:val="0"/>
        </w:rPr>
        <w:t>GNSS-SSR-CorrectionPoints</w:t>
      </w:r>
      <w:bookmarkEnd w:id="1515"/>
      <w:bookmarkEnd w:id="1516"/>
      <w:bookmarkEnd w:id="1517"/>
      <w:bookmarkEnd w:id="1518"/>
      <w:bookmarkEnd w:id="1519"/>
      <w:bookmarkEnd w:id="1520"/>
      <w:bookmarkEnd w:id="1521"/>
    </w:p>
    <w:p w14:paraId="35719FB6" w14:textId="77777777" w:rsidR="009E61AC" w:rsidRPr="00073C73" w:rsidRDefault="009E61AC" w:rsidP="009E61AC">
      <w:pPr>
        <w:keepLines/>
      </w:pPr>
      <w:r w:rsidRPr="00073C73">
        <w:t xml:space="preserve">The </w:t>
      </w:r>
      <w:bookmarkStart w:id="1522" w:name="_Hlk23942697"/>
      <w:r w:rsidRPr="00073C73">
        <w:t xml:space="preserve">IE </w:t>
      </w:r>
      <w:r w:rsidRPr="00073C73">
        <w:rPr>
          <w:i/>
          <w:noProof/>
        </w:rPr>
        <w:t>GNSS-SSR-CorrectionPoints</w:t>
      </w:r>
      <w:r w:rsidRPr="00073C73" w:rsidDel="005D5212">
        <w:rPr>
          <w:i/>
          <w:noProof/>
        </w:rPr>
        <w:t xml:space="preserve"> </w:t>
      </w:r>
      <w:bookmarkEnd w:id="1522"/>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23"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23"/>
      <w:r w:rsidRPr="00073C73">
        <w:t>are valid.</w:t>
      </w:r>
    </w:p>
    <w:p w14:paraId="6308CAD4" w14:textId="77777777" w:rsidR="009E61AC" w:rsidRPr="00073C73" w:rsidRDefault="009E61AC" w:rsidP="009E61AC">
      <w:pPr>
        <w:pStyle w:val="PL"/>
        <w:shd w:val="clear" w:color="auto" w:fill="E6E6E6"/>
      </w:pPr>
      <w:bookmarkStart w:id="1524"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25" w:name="_Hlk23465048"/>
      <w:r w:rsidRPr="00073C73">
        <w:rPr>
          <w:snapToGrid w:val="0"/>
        </w:rPr>
        <w:t>GNSS-SSR-CorrectionPoints</w:t>
      </w:r>
      <w:bookmarkEnd w:id="1525"/>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26" w:name="_Hlk23464872"/>
      <w:r w:rsidRPr="00073C73">
        <w:rPr>
          <w:snapToGrid w:val="0"/>
        </w:rPr>
        <w:t>bitmaskOfGrids</w:t>
      </w:r>
      <w:bookmarkEnd w:id="152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27"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4pt;height:27.15pt" o:ole="">
                  <v:imagedata r:id="rId68" o:title=""/>
                </v:shape>
                <o:OLEObject Type="Embed" ProgID="Equation.3" ShapeID="_x0000_i1052" DrawAspect="Content" ObjectID="_1712727530" r:id="rId69"/>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pt;height:14.95pt" o:ole="">
                  <v:imagedata r:id="rId70" o:title=""/>
                </v:shape>
                <o:OLEObject Type="Embed" ProgID="Equation.3" ShapeID="_x0000_i1053" DrawAspect="Content" ObjectID="_1712727531" r:id="rId71"/>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4pt;height:27.15pt" o:ole="">
                  <v:imagedata r:id="rId72" o:title=""/>
                </v:shape>
                <o:OLEObject Type="Embed" ProgID="Equation.3" ShapeID="_x0000_i1054" DrawAspect="Content" ObjectID="_1712727532" r:id="rId73"/>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24"/>
      <w:bookmarkEnd w:id="1527"/>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528"/>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28"/>
      <w:r w:rsidR="000B58E2">
        <w:rPr>
          <w:rStyle w:val="CommentReference"/>
        </w:rPr>
        <w:commentReference w:id="1528"/>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29"/>
            <w:r w:rsidRPr="0004419C">
              <w:rPr>
                <w:rFonts w:eastAsia="Arial"/>
              </w:rPr>
              <w:t>TBD</w:t>
            </w:r>
            <w:commentRangeEnd w:id="1529"/>
            <w:r w:rsidR="00402490">
              <w:rPr>
                <w:rStyle w:val="CommentReference"/>
                <w:rFonts w:ascii="Times New Roman" w:hAnsi="Times New Roman"/>
              </w:rPr>
              <w:commentReference w:id="1529"/>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30"/>
            <w:r w:rsidRPr="0004419C">
              <w:rPr>
                <w:rFonts w:eastAsia="Arial"/>
              </w:rPr>
              <w:t>TBD</w:t>
            </w:r>
            <w:commentRangeEnd w:id="1530"/>
            <w:r w:rsidR="00402490">
              <w:rPr>
                <w:rStyle w:val="CommentReference"/>
                <w:rFonts w:ascii="Times New Roman" w:hAnsi="Times New Roman"/>
              </w:rPr>
              <w:commentReference w:id="1530"/>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31" w:name="_Toc27765237"/>
      <w:bookmarkStart w:id="1532" w:name="_Toc37680918"/>
      <w:bookmarkStart w:id="1533" w:name="_Toc46486489"/>
      <w:bookmarkStart w:id="1534" w:name="_Toc52546834"/>
      <w:bookmarkStart w:id="1535" w:name="_Toc52547364"/>
      <w:bookmarkStart w:id="1536" w:name="_Toc52547894"/>
      <w:bookmarkStart w:id="1537" w:name="_Toc52548424"/>
      <w:bookmarkStart w:id="1538" w:name="_Toc90719670"/>
      <w:r w:rsidRPr="00073C73">
        <w:t>–</w:t>
      </w:r>
      <w:r w:rsidRPr="00073C73">
        <w:tab/>
      </w:r>
      <w:r w:rsidRPr="00073C73">
        <w:rPr>
          <w:i/>
          <w:snapToGrid w:val="0"/>
        </w:rPr>
        <w:t>GNSS-TimeModelList</w:t>
      </w:r>
      <w:bookmarkEnd w:id="1531"/>
      <w:bookmarkEnd w:id="1532"/>
      <w:bookmarkEnd w:id="1533"/>
      <w:bookmarkEnd w:id="1534"/>
      <w:bookmarkEnd w:id="1535"/>
      <w:bookmarkEnd w:id="1536"/>
      <w:bookmarkEnd w:id="1537"/>
      <w:bookmarkEnd w:id="1538"/>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tA0</w:t>
      </w:r>
      <w:r w:rsidRPr="00A528A4">
        <w:rPr>
          <w:snapToGrid w:val="0"/>
          <w:lang w:val="sv-SE"/>
        </w:rPr>
        <w:tab/>
      </w:r>
      <w:r w:rsidRPr="00A528A4">
        <w:rPr>
          <w:snapToGrid w:val="0"/>
          <w:lang w:val="sv-SE"/>
        </w:rPr>
        <w:tab/>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lang w:val="sv-SE"/>
        </w:rPr>
        <w:t>INTEGER (-67108864..67108863)</w:t>
      </w:r>
      <w:r w:rsidRPr="00A528A4">
        <w:rPr>
          <w:snapToGrid w:val="0"/>
          <w:lang w:val="sv-SE"/>
        </w:rPr>
        <w:t>,</w:t>
      </w:r>
    </w:p>
    <w:p w14:paraId="05A0CEA2" w14:textId="77777777" w:rsidR="002B1632" w:rsidRPr="00A528A4" w:rsidRDefault="002B1632" w:rsidP="002D60CB">
      <w:pPr>
        <w:pStyle w:val="PL"/>
        <w:shd w:val="clear" w:color="auto" w:fill="E6E6E6"/>
        <w:rPr>
          <w:snapToGrid w:val="0"/>
          <w:lang w:val="sv-SE"/>
        </w:rPr>
      </w:pPr>
      <w:r w:rsidRPr="00A528A4">
        <w:rPr>
          <w:snapToGrid w:val="0"/>
          <w:lang w:val="sv-SE"/>
        </w:rPr>
        <w:tab/>
        <w:t>tA1</w:t>
      </w:r>
      <w:r w:rsidRPr="00A528A4">
        <w:rPr>
          <w:snapToGrid w:val="0"/>
          <w:lang w:val="sv-SE"/>
        </w:rPr>
        <w:tab/>
      </w:r>
      <w:r w:rsidRPr="00A528A4">
        <w:rPr>
          <w:snapToGrid w:val="0"/>
          <w:lang w:val="sv-SE"/>
        </w:rPr>
        <w:tab/>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lang w:val="sv-SE"/>
        </w:rPr>
        <w:t>INTEGER (-4096..4095)</w:t>
      </w:r>
      <w:r w:rsidR="00354C05"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OPTIONAL,</w:t>
      </w:r>
      <w:r w:rsidRPr="00A528A4">
        <w:rPr>
          <w:snapToGrid w:val="0"/>
          <w:lang w:val="sv-SE"/>
        </w:rPr>
        <w:tab/>
        <w:t>-- Need ON</w:t>
      </w:r>
    </w:p>
    <w:p w14:paraId="0523DDE5"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39" w:name="_Toc27765238"/>
      <w:bookmarkStart w:id="1540" w:name="_Toc37680919"/>
      <w:bookmarkStart w:id="1541" w:name="_Toc46486490"/>
      <w:bookmarkStart w:id="1542" w:name="_Toc52546835"/>
      <w:bookmarkStart w:id="1543" w:name="_Toc52547365"/>
      <w:bookmarkStart w:id="1544" w:name="_Toc52547895"/>
      <w:bookmarkStart w:id="1545" w:name="_Toc52548425"/>
      <w:bookmarkStart w:id="1546" w:name="_Toc90719671"/>
      <w:r w:rsidRPr="00073C73">
        <w:t>–</w:t>
      </w:r>
      <w:r w:rsidRPr="00073C73">
        <w:tab/>
      </w:r>
      <w:r w:rsidRPr="00073C73">
        <w:rPr>
          <w:i/>
          <w:snapToGrid w:val="0"/>
        </w:rPr>
        <w:t>GNSS-DifferentialCorrections</w:t>
      </w:r>
      <w:bookmarkEnd w:id="1539"/>
      <w:bookmarkEnd w:id="1540"/>
      <w:bookmarkEnd w:id="1541"/>
      <w:bookmarkEnd w:id="1542"/>
      <w:bookmarkEnd w:id="1543"/>
      <w:bookmarkEnd w:id="1544"/>
      <w:bookmarkEnd w:id="1545"/>
      <w:bookmarkEnd w:id="1546"/>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A528A4" w:rsidRDefault="002B1632" w:rsidP="002D60CB">
      <w:pPr>
        <w:pStyle w:val="PL"/>
        <w:shd w:val="clear" w:color="auto" w:fill="E6E6E6"/>
        <w:rPr>
          <w:lang w:val="sv-SE"/>
        </w:rPr>
      </w:pPr>
      <w:r w:rsidRPr="00073C73">
        <w:tab/>
      </w:r>
      <w:r w:rsidRPr="00A528A4">
        <w:rPr>
          <w:lang w:val="sv-SE"/>
        </w:rPr>
        <w:t>iod</w:t>
      </w:r>
      <w:r w:rsidR="00354C05" w:rsidRPr="00A528A4">
        <w:rPr>
          <w:lang w:val="sv-SE"/>
        </w:rPr>
        <w:tab/>
      </w:r>
      <w:r w:rsidRPr="00A528A4">
        <w:rPr>
          <w:lang w:val="sv-SE"/>
        </w:rPr>
        <w:tab/>
      </w:r>
      <w:r w:rsidRPr="00A528A4">
        <w:rPr>
          <w:lang w:val="sv-SE"/>
        </w:rPr>
        <w:tab/>
      </w:r>
      <w:r w:rsidRPr="00A528A4">
        <w:rPr>
          <w:lang w:val="sv-SE"/>
        </w:rPr>
        <w:tab/>
      </w:r>
      <w:r w:rsidRPr="00A528A4">
        <w:rPr>
          <w:snapToGrid w:val="0"/>
          <w:lang w:val="sv-SE"/>
        </w:rPr>
        <w:t>BIT STRING (SIZE(11))</w:t>
      </w:r>
      <w:r w:rsidRPr="00A528A4">
        <w:rPr>
          <w:lang w:val="sv-SE"/>
        </w:rPr>
        <w:t>,</w:t>
      </w:r>
    </w:p>
    <w:p w14:paraId="5C389B51" w14:textId="77777777" w:rsidR="002B1632" w:rsidRPr="00A528A4" w:rsidRDefault="002B1632" w:rsidP="002D60CB">
      <w:pPr>
        <w:pStyle w:val="PL"/>
        <w:shd w:val="clear" w:color="auto" w:fill="E6E6E6"/>
        <w:rPr>
          <w:lang w:val="sv-SE"/>
        </w:rPr>
      </w:pPr>
      <w:r w:rsidRPr="00A528A4">
        <w:rPr>
          <w:lang w:val="sv-SE"/>
        </w:rPr>
        <w:tab/>
        <w:t>udre</w:t>
      </w:r>
      <w:r w:rsidRPr="00A528A4">
        <w:rPr>
          <w:lang w:val="sv-SE"/>
        </w:rPr>
        <w:tab/>
      </w:r>
      <w:r w:rsidRPr="00A528A4">
        <w:rPr>
          <w:lang w:val="sv-SE"/>
        </w:rPr>
        <w:tab/>
      </w:r>
      <w:r w:rsidRPr="00A528A4">
        <w:rPr>
          <w:lang w:val="sv-SE"/>
        </w:rPr>
        <w:tab/>
      </w:r>
      <w:r w:rsidRPr="00A528A4">
        <w:rPr>
          <w:lang w:val="sv-SE"/>
        </w:rPr>
        <w:tab/>
        <w:t>INTEGER (0..3),</w:t>
      </w:r>
      <w:r w:rsidRPr="00A528A4">
        <w:rPr>
          <w:lang w:val="sv-SE"/>
        </w:rPr>
        <w:tab/>
      </w:r>
      <w:r w:rsidRPr="00A528A4">
        <w:rPr>
          <w:lang w:val="sv-SE"/>
        </w:rPr>
        <w:tab/>
      </w:r>
    </w:p>
    <w:p w14:paraId="02AB6885" w14:textId="77777777" w:rsidR="002B1632" w:rsidRPr="00A528A4" w:rsidRDefault="002B1632" w:rsidP="002D60CB">
      <w:pPr>
        <w:pStyle w:val="PL"/>
        <w:shd w:val="clear" w:color="auto" w:fill="E6E6E6"/>
        <w:rPr>
          <w:lang w:val="sv-SE"/>
        </w:rPr>
      </w:pPr>
      <w:r w:rsidRPr="00A528A4">
        <w:rPr>
          <w:lang w:val="sv-SE"/>
        </w:rPr>
        <w:tab/>
        <w:t>pseudoRangeCor</w:t>
      </w:r>
      <w:r w:rsidRPr="00A528A4">
        <w:rPr>
          <w:lang w:val="sv-SE"/>
        </w:rPr>
        <w:tab/>
      </w:r>
      <w:r w:rsidRPr="00A528A4">
        <w:rPr>
          <w:lang w:val="sv-SE"/>
        </w:rPr>
        <w:tab/>
        <w:t>INTEGER (-2047..2047),</w:t>
      </w:r>
    </w:p>
    <w:p w14:paraId="04D55916" w14:textId="77777777" w:rsidR="002B1632" w:rsidRPr="00073C73" w:rsidRDefault="002B1632" w:rsidP="002D60CB">
      <w:pPr>
        <w:pStyle w:val="PL"/>
        <w:shd w:val="clear" w:color="auto" w:fill="E6E6E6"/>
      </w:pPr>
      <w:r w:rsidRPr="00A528A4">
        <w:rPr>
          <w:lang w:val="sv-SE"/>
        </w:rPr>
        <w:tab/>
      </w:r>
      <w:r w:rsidRPr="00073C73">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47" w:name="_Toc27765239"/>
      <w:bookmarkStart w:id="1548" w:name="_Toc37680920"/>
      <w:bookmarkStart w:id="1549" w:name="_Toc46486491"/>
      <w:bookmarkStart w:id="1550" w:name="_Toc52546836"/>
      <w:bookmarkStart w:id="1551" w:name="_Toc52547366"/>
      <w:bookmarkStart w:id="1552" w:name="_Toc52547896"/>
      <w:bookmarkStart w:id="1553" w:name="_Toc52548426"/>
      <w:bookmarkStart w:id="1554" w:name="_Toc90719672"/>
      <w:r w:rsidRPr="00073C73">
        <w:lastRenderedPageBreak/>
        <w:t>–</w:t>
      </w:r>
      <w:r w:rsidRPr="00073C73">
        <w:tab/>
      </w:r>
      <w:r w:rsidRPr="00073C73">
        <w:rPr>
          <w:i/>
          <w:snapToGrid w:val="0"/>
        </w:rPr>
        <w:t>GNSS-NavigationModel</w:t>
      </w:r>
      <w:bookmarkEnd w:id="1547"/>
      <w:bookmarkEnd w:id="1548"/>
      <w:bookmarkEnd w:id="1549"/>
      <w:bookmarkEnd w:id="1550"/>
      <w:bookmarkEnd w:id="1551"/>
      <w:bookmarkEnd w:id="1552"/>
      <w:bookmarkEnd w:id="1553"/>
      <w:bookmarkEnd w:id="1554"/>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gnss-SatelliteList</w:t>
      </w:r>
      <w:r w:rsidR="00354C05" w:rsidRPr="00A528A4">
        <w:rPr>
          <w:snapToGrid w:val="0"/>
          <w:lang w:val="sv-SE"/>
        </w:rPr>
        <w:tab/>
      </w:r>
      <w:r w:rsidRPr="00A528A4">
        <w:rPr>
          <w:snapToGrid w:val="0"/>
          <w:lang w:val="sv-SE"/>
        </w:rPr>
        <w:tab/>
        <w:t>GNSS-NavModelSatelliteList,</w:t>
      </w:r>
    </w:p>
    <w:p w14:paraId="3D4C671A" w14:textId="77777777" w:rsidR="002B1632" w:rsidRPr="00A528A4" w:rsidRDefault="002B1632" w:rsidP="002D60CB">
      <w:pPr>
        <w:pStyle w:val="PL"/>
        <w:shd w:val="clear" w:color="auto" w:fill="E6E6E6"/>
        <w:rPr>
          <w:snapToGrid w:val="0"/>
          <w:lang w:val="sv-SE"/>
        </w:rPr>
      </w:pPr>
      <w:r w:rsidRPr="00A528A4">
        <w:rPr>
          <w:snapToGrid w:val="0"/>
          <w:lang w:val="sv-SE"/>
        </w:rPr>
        <w:tab/>
        <w:t>...</w:t>
      </w:r>
    </w:p>
    <w:p w14:paraId="371C3287" w14:textId="77777777" w:rsidR="002B1632" w:rsidRPr="00A528A4" w:rsidRDefault="002B1632" w:rsidP="002D60CB">
      <w:pPr>
        <w:pStyle w:val="PL"/>
        <w:shd w:val="clear" w:color="auto" w:fill="E6E6E6"/>
        <w:rPr>
          <w:snapToGrid w:val="0"/>
          <w:lang w:val="sv-SE"/>
        </w:rPr>
      </w:pPr>
      <w:r w:rsidRPr="00A528A4">
        <w:rPr>
          <w:snapToGrid w:val="0"/>
          <w:lang w:val="sv-SE"/>
        </w:rPr>
        <w:t>}</w:t>
      </w:r>
    </w:p>
    <w:p w14:paraId="4FCB35F7" w14:textId="77777777" w:rsidR="002B1632" w:rsidRPr="00A528A4" w:rsidRDefault="002B1632" w:rsidP="002D60CB">
      <w:pPr>
        <w:pStyle w:val="PL"/>
        <w:shd w:val="clear" w:color="auto" w:fill="E6E6E6"/>
        <w:rPr>
          <w:snapToGrid w:val="0"/>
          <w:lang w:val="sv-SE"/>
        </w:rPr>
      </w:pPr>
    </w:p>
    <w:p w14:paraId="41E2252A" w14:textId="77777777" w:rsidR="002B1632" w:rsidRPr="00A528A4" w:rsidRDefault="002B1632" w:rsidP="005903F8">
      <w:pPr>
        <w:pStyle w:val="PL"/>
        <w:shd w:val="clear" w:color="auto" w:fill="E6E6E6"/>
        <w:rPr>
          <w:snapToGrid w:val="0"/>
          <w:lang w:val="sv-SE"/>
        </w:rPr>
      </w:pPr>
      <w:r w:rsidRPr="00A528A4">
        <w:rPr>
          <w:snapToGrid w:val="0"/>
          <w:lang w:val="sv-SE"/>
        </w:rPr>
        <w:t>GNSS-NavModelSatelliteList ::= SEQUENCE (SIZE(1..64)) OF GNSS-NavModelSatelliteElement</w:t>
      </w:r>
    </w:p>
    <w:p w14:paraId="1BB88D55" w14:textId="77777777" w:rsidR="002B1632" w:rsidRPr="00A528A4" w:rsidRDefault="002B1632" w:rsidP="002D60CB">
      <w:pPr>
        <w:pStyle w:val="PL"/>
        <w:shd w:val="clear" w:color="auto" w:fill="E6E6E6"/>
        <w:rPr>
          <w:snapToGrid w:val="0"/>
          <w:lang w:val="sv-SE"/>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55" w:name="OLE_LINK63"/>
      <w:bookmarkStart w:id="1556"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55"/>
    <w:bookmarkEnd w:id="1556"/>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keplerianSet</w:t>
      </w:r>
      <w:r w:rsidRPr="00A528A4">
        <w:rPr>
          <w:snapToGrid w:val="0"/>
          <w:lang w:val="sv-SE"/>
        </w:rPr>
        <w:tab/>
      </w:r>
      <w:r w:rsidR="00354C05" w:rsidRPr="00A528A4">
        <w:rPr>
          <w:snapToGrid w:val="0"/>
          <w:lang w:val="sv-SE"/>
        </w:rPr>
        <w:tab/>
      </w:r>
      <w:r w:rsidRPr="00A528A4">
        <w:rPr>
          <w:snapToGrid w:val="0"/>
          <w:lang w:val="sv-SE"/>
        </w:rPr>
        <w:tab/>
        <w:t>NavModelKeplerianSet,</w:t>
      </w:r>
      <w:r w:rsidRPr="00A528A4">
        <w:rPr>
          <w:snapToGrid w:val="0"/>
          <w:lang w:val="sv-SE"/>
        </w:rPr>
        <w:tab/>
      </w:r>
      <w:r w:rsidRPr="00A528A4">
        <w:rPr>
          <w:snapToGrid w:val="0"/>
          <w:lang w:val="sv-SE"/>
        </w:rPr>
        <w:tab/>
      </w:r>
      <w:r w:rsidRPr="00A528A4">
        <w:rPr>
          <w:snapToGrid w:val="0"/>
          <w:lang w:val="sv-SE"/>
        </w:rPr>
        <w:tab/>
        <w:t>-- Model-1</w:t>
      </w:r>
    </w:p>
    <w:p w14:paraId="27D031BC" w14:textId="77777777" w:rsidR="002B1632" w:rsidRPr="00A528A4" w:rsidRDefault="002B1632" w:rsidP="002D60CB">
      <w:pPr>
        <w:pStyle w:val="PL"/>
        <w:shd w:val="clear" w:color="auto" w:fill="E6E6E6"/>
        <w:rPr>
          <w:snapToGrid w:val="0"/>
          <w:lang w:val="sv-SE"/>
        </w:rPr>
      </w:pPr>
      <w:r w:rsidRPr="00A528A4">
        <w:rPr>
          <w:snapToGrid w:val="0"/>
          <w:lang w:val="sv-SE"/>
        </w:rPr>
        <w:tab/>
        <w:t>nav-KeplerianSet</w:t>
      </w:r>
      <w:r w:rsidRPr="00A528A4">
        <w:rPr>
          <w:snapToGrid w:val="0"/>
          <w:lang w:val="sv-SE"/>
        </w:rPr>
        <w:tab/>
      </w:r>
      <w:r w:rsidRPr="00A528A4">
        <w:rPr>
          <w:snapToGrid w:val="0"/>
          <w:lang w:val="sv-SE"/>
        </w:rPr>
        <w:tab/>
        <w:t>NavModelNAV-KeplerianSet,</w:t>
      </w:r>
      <w:r w:rsidRPr="00A528A4">
        <w:rPr>
          <w:snapToGrid w:val="0"/>
          <w:lang w:val="sv-SE"/>
        </w:rPr>
        <w:tab/>
      </w:r>
      <w:r w:rsidRPr="00A528A4">
        <w:rPr>
          <w:snapToGrid w:val="0"/>
          <w:lang w:val="sv-SE"/>
        </w:rPr>
        <w:tab/>
        <w:t>-- Model-2</w:t>
      </w:r>
    </w:p>
    <w:p w14:paraId="7910C0C6" w14:textId="77777777" w:rsidR="002B1632" w:rsidRPr="00A528A4" w:rsidRDefault="002B1632" w:rsidP="002D60CB">
      <w:pPr>
        <w:pStyle w:val="PL"/>
        <w:shd w:val="clear" w:color="auto" w:fill="E6E6E6"/>
        <w:rPr>
          <w:snapToGrid w:val="0"/>
          <w:lang w:val="sv-SE"/>
        </w:rPr>
      </w:pPr>
      <w:r w:rsidRPr="00A528A4">
        <w:rPr>
          <w:snapToGrid w:val="0"/>
          <w:lang w:val="sv-SE"/>
        </w:rPr>
        <w:tab/>
        <w:t>cnav-KeplerianSet</w:t>
      </w:r>
      <w:r w:rsidRPr="00A528A4">
        <w:rPr>
          <w:snapToGrid w:val="0"/>
          <w:lang w:val="sv-SE"/>
        </w:rPr>
        <w:tab/>
      </w:r>
      <w:r w:rsidRPr="00A528A4">
        <w:rPr>
          <w:snapToGrid w:val="0"/>
          <w:lang w:val="sv-SE"/>
        </w:rPr>
        <w:tab/>
        <w:t>NavModelCNAV-KeplerianSet,</w:t>
      </w:r>
      <w:r w:rsidRPr="00A528A4">
        <w:rPr>
          <w:snapToGrid w:val="0"/>
          <w:lang w:val="sv-SE"/>
        </w:rPr>
        <w:tab/>
      </w:r>
      <w:r w:rsidRPr="00A528A4">
        <w:rPr>
          <w:snapToGrid w:val="0"/>
          <w:lang w:val="sv-SE"/>
        </w:rPr>
        <w:tab/>
        <w:t>-- Model-3</w:t>
      </w:r>
    </w:p>
    <w:p w14:paraId="12C07713" w14:textId="77777777" w:rsidR="002B1632" w:rsidRPr="00A528A4" w:rsidRDefault="002B1632" w:rsidP="002D60CB">
      <w:pPr>
        <w:pStyle w:val="PL"/>
        <w:shd w:val="clear" w:color="auto" w:fill="E6E6E6"/>
        <w:rPr>
          <w:snapToGrid w:val="0"/>
          <w:lang w:val="sv-SE"/>
        </w:rPr>
      </w:pPr>
      <w:r w:rsidRPr="00A528A4">
        <w:rPr>
          <w:snapToGrid w:val="0"/>
          <w:lang w:val="sv-SE"/>
        </w:rPr>
        <w:tab/>
        <w:t>glonass-ECEF</w:t>
      </w:r>
      <w:r w:rsidRPr="00A528A4">
        <w:rPr>
          <w:snapToGrid w:val="0"/>
          <w:lang w:val="sv-SE"/>
        </w:rPr>
        <w:tab/>
      </w:r>
      <w:r w:rsidRPr="00A528A4">
        <w:rPr>
          <w:snapToGrid w:val="0"/>
          <w:lang w:val="sv-SE"/>
        </w:rPr>
        <w:tab/>
      </w:r>
      <w:r w:rsidRPr="00A528A4">
        <w:rPr>
          <w:snapToGrid w:val="0"/>
          <w:lang w:val="sv-SE"/>
        </w:rPr>
        <w:tab/>
        <w:t>NavModel-GLONASS-ECEF,</w:t>
      </w:r>
      <w:r w:rsidR="00354C05" w:rsidRPr="00A528A4">
        <w:rPr>
          <w:snapToGrid w:val="0"/>
          <w:lang w:val="sv-SE"/>
        </w:rPr>
        <w:tab/>
      </w:r>
      <w:r w:rsidRPr="00A528A4">
        <w:rPr>
          <w:snapToGrid w:val="0"/>
          <w:lang w:val="sv-SE"/>
        </w:rPr>
        <w:tab/>
      </w:r>
      <w:r w:rsidRPr="00A528A4">
        <w:rPr>
          <w:snapToGrid w:val="0"/>
          <w:lang w:val="sv-SE"/>
        </w:rPr>
        <w:tab/>
        <w:t>-- Model-4</w:t>
      </w:r>
    </w:p>
    <w:p w14:paraId="7CA4D337" w14:textId="77777777" w:rsidR="002B1632" w:rsidRPr="00A528A4" w:rsidRDefault="002B1632" w:rsidP="002D60CB">
      <w:pPr>
        <w:pStyle w:val="PL"/>
        <w:shd w:val="clear" w:color="auto" w:fill="E6E6E6"/>
        <w:rPr>
          <w:snapToGrid w:val="0"/>
          <w:lang w:val="sv-SE"/>
        </w:rPr>
      </w:pPr>
      <w:r w:rsidRPr="00A528A4">
        <w:rPr>
          <w:snapToGrid w:val="0"/>
          <w:lang w:val="sv-SE"/>
        </w:rPr>
        <w:tab/>
        <w:t>sbas-ECEF</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NavModel-SBAS-ECEF,</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 Model-5</w:t>
      </w:r>
    </w:p>
    <w:p w14:paraId="5A47D17A" w14:textId="77777777" w:rsidR="002B1632" w:rsidRPr="00A528A4" w:rsidRDefault="002B1632" w:rsidP="002D60CB">
      <w:pPr>
        <w:pStyle w:val="PL"/>
        <w:shd w:val="clear" w:color="auto" w:fill="E6E6E6"/>
        <w:rPr>
          <w:snapToGrid w:val="0"/>
          <w:lang w:val="sv-SE"/>
        </w:rPr>
      </w:pPr>
      <w:r w:rsidRPr="00A528A4">
        <w:rPr>
          <w:snapToGrid w:val="0"/>
          <w:lang w:val="sv-SE"/>
        </w:rPr>
        <w:tab/>
        <w:t>...</w:t>
      </w:r>
      <w:r w:rsidR="00AA5800" w:rsidRPr="00A528A4">
        <w:rPr>
          <w:snapToGrid w:val="0"/>
          <w:lang w:val="sv-SE"/>
        </w:rPr>
        <w:t>,</w:t>
      </w:r>
    </w:p>
    <w:p w14:paraId="103C0FC3" w14:textId="77777777" w:rsidR="00AA5800" w:rsidRPr="00A528A4" w:rsidRDefault="00AA5800" w:rsidP="002D60CB">
      <w:pPr>
        <w:pStyle w:val="PL"/>
        <w:shd w:val="clear" w:color="auto" w:fill="E6E6E6"/>
        <w:rPr>
          <w:snapToGrid w:val="0"/>
          <w:lang w:val="sv-SE"/>
        </w:rPr>
      </w:pPr>
      <w:r w:rsidRPr="00A528A4">
        <w:rPr>
          <w:snapToGrid w:val="0"/>
          <w:lang w:val="sv-SE"/>
        </w:rPr>
        <w:tab/>
        <w:t>bds-KeplerianSet-r12</w:t>
      </w:r>
      <w:r w:rsidRPr="00A528A4">
        <w:rPr>
          <w:snapToGrid w:val="0"/>
          <w:lang w:val="sv-SE"/>
        </w:rPr>
        <w:tab/>
        <w:t>NavModel-BDS-KeplerianSet-r12</w:t>
      </w:r>
      <w:r w:rsidR="00D04D0A" w:rsidRPr="00A528A4">
        <w:rPr>
          <w:snapToGrid w:val="0"/>
          <w:lang w:val="sv-SE"/>
        </w:rPr>
        <w:t>,</w:t>
      </w:r>
      <w:r w:rsidRPr="00A528A4">
        <w:rPr>
          <w:snapToGrid w:val="0"/>
          <w:lang w:val="sv-SE"/>
        </w:rPr>
        <w:tab/>
        <w:t>-- Model-6</w:t>
      </w:r>
    </w:p>
    <w:p w14:paraId="6B356888" w14:textId="77777777" w:rsidR="00D04D0A" w:rsidRPr="00A528A4" w:rsidRDefault="00D04D0A" w:rsidP="00D04D0A">
      <w:pPr>
        <w:pStyle w:val="PL"/>
        <w:shd w:val="clear" w:color="auto" w:fill="E6E6E6"/>
        <w:rPr>
          <w:snapToGrid w:val="0"/>
          <w:lang w:val="sv-SE" w:eastAsia="zh-CN"/>
        </w:rPr>
      </w:pPr>
      <w:r w:rsidRPr="00A528A4">
        <w:rPr>
          <w:snapToGrid w:val="0"/>
          <w:lang w:val="sv-SE" w:eastAsia="zh-CN"/>
        </w:rPr>
        <w:tab/>
      </w:r>
      <w:r w:rsidRPr="00A528A4">
        <w:rPr>
          <w:snapToGrid w:val="0"/>
          <w:lang w:val="sv-SE"/>
        </w:rPr>
        <w:t>bds-KeplerianSet</w:t>
      </w:r>
      <w:r w:rsidRPr="00A528A4">
        <w:rPr>
          <w:snapToGrid w:val="0"/>
          <w:lang w:val="sv-SE" w:eastAsia="zh-CN"/>
        </w:rPr>
        <w:t>2-r16</w:t>
      </w:r>
      <w:r w:rsidRPr="00A528A4">
        <w:rPr>
          <w:snapToGrid w:val="0"/>
          <w:lang w:val="sv-SE"/>
        </w:rPr>
        <w:tab/>
        <w:t>NavModel-BDS-KeplerianSet</w:t>
      </w:r>
      <w:r w:rsidRPr="00A528A4">
        <w:rPr>
          <w:snapToGrid w:val="0"/>
          <w:lang w:val="sv-SE" w:eastAsia="zh-CN"/>
        </w:rPr>
        <w:t>2-r16,</w:t>
      </w:r>
      <w:r w:rsidRPr="00A528A4">
        <w:rPr>
          <w:snapToGrid w:val="0"/>
          <w:lang w:val="sv-SE" w:eastAsia="zh-CN"/>
        </w:rPr>
        <w:tab/>
      </w:r>
      <w:r w:rsidRPr="00A528A4">
        <w:rPr>
          <w:snapToGrid w:val="0"/>
          <w:lang w:val="sv-SE"/>
        </w:rPr>
        <w:t>-- Model-</w:t>
      </w:r>
      <w:r w:rsidRPr="00A528A4">
        <w:rPr>
          <w:snapToGrid w:val="0"/>
          <w:lang w:val="sv-SE" w:eastAsia="zh-CN"/>
        </w:rPr>
        <w:t>7</w:t>
      </w:r>
    </w:p>
    <w:p w14:paraId="7AF80830" w14:textId="77777777" w:rsidR="00D04D0A" w:rsidRPr="00073C73" w:rsidRDefault="00D04D0A" w:rsidP="00D04D0A">
      <w:pPr>
        <w:pStyle w:val="PL"/>
        <w:shd w:val="clear" w:color="auto" w:fill="E6E6E6"/>
        <w:rPr>
          <w:snapToGrid w:val="0"/>
        </w:rPr>
      </w:pPr>
      <w:r w:rsidRPr="00A528A4">
        <w:rPr>
          <w:snapToGrid w:val="0"/>
          <w:lang w:val="sv-SE"/>
        </w:rPr>
        <w:tab/>
      </w:r>
      <w:r w:rsidRPr="00073C73">
        <w:rPr>
          <w:snapToGrid w:val="0"/>
        </w:rPr>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57" w:name="_Toc27765240"/>
      <w:bookmarkStart w:id="1558" w:name="_Toc37680921"/>
      <w:bookmarkStart w:id="1559" w:name="_Toc46486492"/>
      <w:bookmarkStart w:id="1560" w:name="_Toc52546837"/>
      <w:bookmarkStart w:id="1561" w:name="_Toc52547367"/>
      <w:bookmarkStart w:id="1562" w:name="_Toc52547897"/>
      <w:bookmarkStart w:id="1563" w:name="_Toc52548427"/>
      <w:bookmarkStart w:id="1564" w:name="_Toc90719673"/>
      <w:r w:rsidRPr="00073C73">
        <w:t>–</w:t>
      </w:r>
      <w:r w:rsidRPr="00073C73">
        <w:tab/>
      </w:r>
      <w:r w:rsidRPr="00073C73">
        <w:rPr>
          <w:i/>
          <w:snapToGrid w:val="0"/>
        </w:rPr>
        <w:t>StandardClockModelList</w:t>
      </w:r>
      <w:bookmarkEnd w:id="1557"/>
      <w:bookmarkEnd w:id="1558"/>
      <w:bookmarkEnd w:id="1559"/>
      <w:bookmarkEnd w:id="1560"/>
      <w:bookmarkEnd w:id="1561"/>
      <w:bookmarkEnd w:id="1562"/>
      <w:bookmarkEnd w:id="1563"/>
      <w:bookmarkEnd w:id="1564"/>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65" w:name="_Toc27765241"/>
      <w:bookmarkStart w:id="1566" w:name="_Toc37680922"/>
      <w:bookmarkStart w:id="1567" w:name="_Toc46486493"/>
      <w:bookmarkStart w:id="1568" w:name="_Toc52546838"/>
      <w:bookmarkStart w:id="1569" w:name="_Toc52547368"/>
      <w:bookmarkStart w:id="1570" w:name="_Toc52547898"/>
      <w:bookmarkStart w:id="1571" w:name="_Toc52548428"/>
      <w:bookmarkStart w:id="1572" w:name="_Toc90719674"/>
      <w:r w:rsidRPr="00073C73">
        <w:t>–</w:t>
      </w:r>
      <w:r w:rsidRPr="00073C73">
        <w:tab/>
      </w:r>
      <w:r w:rsidRPr="00073C73">
        <w:rPr>
          <w:i/>
          <w:snapToGrid w:val="0"/>
        </w:rPr>
        <w:t>NAV-ClockModel</w:t>
      </w:r>
      <w:bookmarkEnd w:id="1565"/>
      <w:bookmarkEnd w:id="1566"/>
      <w:bookmarkEnd w:id="1567"/>
      <w:bookmarkEnd w:id="1568"/>
      <w:bookmarkEnd w:id="1569"/>
      <w:bookmarkEnd w:id="1570"/>
      <w:bookmarkEnd w:id="1571"/>
      <w:bookmarkEnd w:id="1572"/>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73" w:name="_Toc27765242"/>
      <w:bookmarkStart w:id="1574" w:name="_Toc37680923"/>
      <w:bookmarkStart w:id="1575" w:name="_Toc46486494"/>
      <w:bookmarkStart w:id="1576" w:name="_Toc52546839"/>
      <w:bookmarkStart w:id="1577" w:name="_Toc52547369"/>
      <w:bookmarkStart w:id="1578" w:name="_Toc52547899"/>
      <w:bookmarkStart w:id="1579" w:name="_Toc52548429"/>
      <w:bookmarkStart w:id="1580" w:name="_Toc90719675"/>
      <w:r w:rsidRPr="00073C73">
        <w:t>–</w:t>
      </w:r>
      <w:r w:rsidRPr="00073C73">
        <w:tab/>
      </w:r>
      <w:r w:rsidRPr="00073C73">
        <w:rPr>
          <w:i/>
          <w:snapToGrid w:val="0"/>
        </w:rPr>
        <w:t>CNAV-ClockModel</w:t>
      </w:r>
      <w:bookmarkEnd w:id="1573"/>
      <w:bookmarkEnd w:id="1574"/>
      <w:bookmarkEnd w:id="1575"/>
      <w:bookmarkEnd w:id="1576"/>
      <w:bookmarkEnd w:id="1577"/>
      <w:bookmarkEnd w:id="1578"/>
      <w:bookmarkEnd w:id="1579"/>
      <w:bookmarkEnd w:id="1580"/>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81" w:name="_Toc27765243"/>
      <w:bookmarkStart w:id="1582" w:name="_Toc37680924"/>
      <w:bookmarkStart w:id="1583" w:name="_Toc46486495"/>
      <w:bookmarkStart w:id="1584" w:name="_Toc52546840"/>
      <w:bookmarkStart w:id="1585" w:name="_Toc52547370"/>
      <w:bookmarkStart w:id="1586" w:name="_Toc52547900"/>
      <w:bookmarkStart w:id="1587" w:name="_Toc52548430"/>
      <w:bookmarkStart w:id="1588" w:name="_Toc90719676"/>
      <w:r w:rsidRPr="00073C73">
        <w:t>–</w:t>
      </w:r>
      <w:r w:rsidRPr="00073C73">
        <w:tab/>
      </w:r>
      <w:r w:rsidRPr="00073C73">
        <w:rPr>
          <w:i/>
          <w:snapToGrid w:val="0"/>
        </w:rPr>
        <w:t>GLONASS-ClockModel</w:t>
      </w:r>
      <w:bookmarkEnd w:id="1581"/>
      <w:bookmarkEnd w:id="1582"/>
      <w:bookmarkEnd w:id="1583"/>
      <w:bookmarkEnd w:id="1584"/>
      <w:bookmarkEnd w:id="1585"/>
      <w:bookmarkEnd w:id="1586"/>
      <w:bookmarkEnd w:id="1587"/>
      <w:bookmarkEnd w:id="1588"/>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A528A4" w:rsidRDefault="002B1632" w:rsidP="002D60CB">
      <w:pPr>
        <w:pStyle w:val="PL"/>
        <w:shd w:val="clear" w:color="auto" w:fill="E6E6E6"/>
        <w:rPr>
          <w:lang w:val="sv-SE"/>
        </w:rPr>
      </w:pPr>
      <w:r w:rsidRPr="00073C73">
        <w:tab/>
      </w:r>
      <w:r w:rsidRPr="00A528A4">
        <w:rPr>
          <w:lang w:val="sv-SE"/>
        </w:rPr>
        <w:t>gloTau</w:t>
      </w:r>
      <w:r w:rsidRPr="00A528A4">
        <w:rPr>
          <w:lang w:val="sv-SE"/>
        </w:rPr>
        <w:tab/>
      </w:r>
      <w:r w:rsidRPr="00A528A4">
        <w:rPr>
          <w:lang w:val="sv-SE"/>
        </w:rPr>
        <w:tab/>
      </w:r>
      <w:r w:rsidRPr="00A528A4">
        <w:rPr>
          <w:lang w:val="sv-SE"/>
        </w:rPr>
        <w:tab/>
        <w:t>INTEGER (-2097152..2097151),</w:t>
      </w:r>
    </w:p>
    <w:p w14:paraId="2BD547DF" w14:textId="77777777" w:rsidR="002B1632" w:rsidRPr="00A528A4" w:rsidRDefault="002B1632" w:rsidP="002D60CB">
      <w:pPr>
        <w:pStyle w:val="PL"/>
        <w:shd w:val="clear" w:color="auto" w:fill="E6E6E6"/>
        <w:rPr>
          <w:lang w:val="sv-SE"/>
        </w:rPr>
      </w:pPr>
      <w:r w:rsidRPr="00A528A4">
        <w:rPr>
          <w:lang w:val="sv-SE"/>
        </w:rPr>
        <w:tab/>
        <w:t>gloGamma</w:t>
      </w:r>
      <w:r w:rsidRPr="00A528A4">
        <w:rPr>
          <w:lang w:val="sv-SE"/>
        </w:rPr>
        <w:tab/>
      </w:r>
      <w:r w:rsidRPr="00A528A4">
        <w:rPr>
          <w:lang w:val="sv-SE"/>
        </w:rPr>
        <w:tab/>
        <w:t>INTEGER (-1024..1023),</w:t>
      </w:r>
    </w:p>
    <w:p w14:paraId="3032FDF2" w14:textId="77777777" w:rsidR="002B1632" w:rsidRPr="00A528A4" w:rsidRDefault="002B1632" w:rsidP="002D60CB">
      <w:pPr>
        <w:pStyle w:val="PL"/>
        <w:shd w:val="clear" w:color="auto" w:fill="E6E6E6"/>
        <w:rPr>
          <w:lang w:val="sv-SE"/>
        </w:rPr>
      </w:pPr>
      <w:r w:rsidRPr="00A528A4">
        <w:rPr>
          <w:lang w:val="sv-SE"/>
        </w:rPr>
        <w:tab/>
        <w:t>gloDeltaTau</w:t>
      </w:r>
      <w:r w:rsidRPr="00A528A4">
        <w:rPr>
          <w:lang w:val="sv-SE"/>
        </w:rPr>
        <w:tab/>
      </w:r>
      <w:r w:rsidRPr="00A528A4">
        <w:rPr>
          <w:lang w:val="sv-SE"/>
        </w:rPr>
        <w:tab/>
        <w:t>INTEGER (-16..15)</w:t>
      </w:r>
      <w:r w:rsidR="00354C05" w:rsidRPr="00A528A4">
        <w:rPr>
          <w:lang w:val="sv-SE"/>
        </w:rPr>
        <w:tab/>
      </w:r>
      <w:r w:rsidRPr="00A528A4">
        <w:rPr>
          <w:lang w:val="sv-SE"/>
        </w:rPr>
        <w:tab/>
      </w:r>
      <w:r w:rsidRPr="00A528A4">
        <w:rPr>
          <w:lang w:val="sv-SE"/>
        </w:rPr>
        <w:tab/>
      </w:r>
      <w:r w:rsidRPr="00A528A4">
        <w:rPr>
          <w:lang w:val="sv-SE"/>
        </w:rPr>
        <w:tab/>
        <w:t>OPTIONAL,</w:t>
      </w:r>
      <w:r w:rsidRPr="00A528A4">
        <w:rPr>
          <w:lang w:val="sv-SE"/>
        </w:rPr>
        <w:tab/>
        <w:t>-- Need ON</w:t>
      </w:r>
    </w:p>
    <w:p w14:paraId="2F44EEC7" w14:textId="77777777" w:rsidR="002B1632" w:rsidRPr="00073C73" w:rsidRDefault="002B1632" w:rsidP="002D60CB">
      <w:pPr>
        <w:pStyle w:val="PL"/>
        <w:shd w:val="clear" w:color="auto" w:fill="E6E6E6"/>
      </w:pPr>
      <w:r w:rsidRPr="00A528A4">
        <w:rPr>
          <w:lang w:val="sv-SE"/>
        </w:rPr>
        <w:tab/>
      </w:r>
      <w:r w:rsidRPr="00073C73">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89" w:name="_Toc27765244"/>
      <w:bookmarkStart w:id="1590" w:name="_Toc37680925"/>
      <w:bookmarkStart w:id="1591" w:name="_Toc46486496"/>
      <w:bookmarkStart w:id="1592" w:name="_Toc52546841"/>
      <w:bookmarkStart w:id="1593" w:name="_Toc52547371"/>
      <w:bookmarkStart w:id="1594" w:name="_Toc52547901"/>
      <w:bookmarkStart w:id="1595" w:name="_Toc52548431"/>
      <w:bookmarkStart w:id="1596" w:name="_Toc90719677"/>
      <w:r w:rsidRPr="00073C73">
        <w:t>–</w:t>
      </w:r>
      <w:r w:rsidRPr="00073C73">
        <w:tab/>
      </w:r>
      <w:r w:rsidRPr="00073C73">
        <w:rPr>
          <w:i/>
          <w:snapToGrid w:val="0"/>
        </w:rPr>
        <w:t>SBAS-ClockModel</w:t>
      </w:r>
      <w:bookmarkEnd w:id="1589"/>
      <w:bookmarkEnd w:id="1590"/>
      <w:bookmarkEnd w:id="1591"/>
      <w:bookmarkEnd w:id="1592"/>
      <w:bookmarkEnd w:id="1593"/>
      <w:bookmarkEnd w:id="1594"/>
      <w:bookmarkEnd w:id="1595"/>
      <w:bookmarkEnd w:id="1596"/>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A528A4" w:rsidRDefault="002B1632" w:rsidP="002D60CB">
      <w:pPr>
        <w:pStyle w:val="PL"/>
        <w:shd w:val="clear" w:color="auto" w:fill="E6E6E6"/>
        <w:rPr>
          <w:lang w:val="sv-SE"/>
        </w:rPr>
      </w:pPr>
      <w:r w:rsidRPr="00073C73">
        <w:tab/>
      </w:r>
      <w:r w:rsidRPr="00A528A4">
        <w:rPr>
          <w:lang w:val="sv-SE"/>
        </w:rPr>
        <w:t>sbasTo</w:t>
      </w:r>
      <w:r w:rsidRPr="00A528A4">
        <w:rPr>
          <w:lang w:val="sv-SE"/>
        </w:rPr>
        <w:tab/>
      </w:r>
      <w:r w:rsidRPr="00A528A4">
        <w:rPr>
          <w:lang w:val="sv-SE"/>
        </w:rPr>
        <w:tab/>
      </w:r>
      <w:r w:rsidRPr="00A528A4">
        <w:rPr>
          <w:lang w:val="sv-SE"/>
        </w:rPr>
        <w:tab/>
        <w:t>INTEGER (0..5399),</w:t>
      </w:r>
    </w:p>
    <w:p w14:paraId="7F369C85" w14:textId="77777777" w:rsidR="002B1632" w:rsidRPr="00A528A4" w:rsidRDefault="002B1632" w:rsidP="002D60CB">
      <w:pPr>
        <w:pStyle w:val="PL"/>
        <w:shd w:val="clear" w:color="auto" w:fill="E6E6E6"/>
        <w:rPr>
          <w:lang w:val="sv-SE"/>
        </w:rPr>
      </w:pPr>
      <w:r w:rsidRPr="00A528A4">
        <w:rPr>
          <w:lang w:val="sv-SE"/>
        </w:rPr>
        <w:tab/>
        <w:t>sbasAgfo</w:t>
      </w:r>
      <w:r w:rsidRPr="00A528A4">
        <w:rPr>
          <w:lang w:val="sv-SE"/>
        </w:rPr>
        <w:tab/>
      </w:r>
      <w:r w:rsidRPr="00A528A4">
        <w:rPr>
          <w:lang w:val="sv-SE"/>
        </w:rPr>
        <w:tab/>
        <w:t>INTEGER (-2048..2047),</w:t>
      </w:r>
    </w:p>
    <w:p w14:paraId="6D1F9858" w14:textId="77777777" w:rsidR="002B1632" w:rsidRPr="00A528A4" w:rsidRDefault="002B1632" w:rsidP="002D60CB">
      <w:pPr>
        <w:pStyle w:val="PL"/>
        <w:shd w:val="clear" w:color="auto" w:fill="E6E6E6"/>
        <w:rPr>
          <w:lang w:val="sv-SE"/>
        </w:rPr>
      </w:pPr>
      <w:r w:rsidRPr="00A528A4">
        <w:rPr>
          <w:lang w:val="sv-SE"/>
        </w:rPr>
        <w:tab/>
        <w:t>sbasAgf1</w:t>
      </w:r>
      <w:r w:rsidRPr="00A528A4">
        <w:rPr>
          <w:lang w:val="sv-SE"/>
        </w:rPr>
        <w:tab/>
      </w:r>
      <w:r w:rsidRPr="00A528A4">
        <w:rPr>
          <w:lang w:val="sv-SE"/>
        </w:rPr>
        <w:tab/>
        <w:t>INTEGER (-128..127),</w:t>
      </w:r>
    </w:p>
    <w:p w14:paraId="702455E3" w14:textId="77777777" w:rsidR="002B1632" w:rsidRPr="00073C73" w:rsidRDefault="002B1632" w:rsidP="002D60CB">
      <w:pPr>
        <w:pStyle w:val="PL"/>
        <w:shd w:val="clear" w:color="auto" w:fill="E6E6E6"/>
      </w:pPr>
      <w:r w:rsidRPr="00A528A4">
        <w:rPr>
          <w:lang w:val="sv-SE"/>
        </w:rPr>
        <w:tab/>
      </w:r>
      <w:r w:rsidRPr="00073C73">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97" w:name="_Toc27765245"/>
      <w:bookmarkStart w:id="1598" w:name="_Toc37680926"/>
      <w:bookmarkStart w:id="1599" w:name="_Toc46486497"/>
      <w:bookmarkStart w:id="1600" w:name="_Toc52546842"/>
      <w:bookmarkStart w:id="1601" w:name="_Toc52547372"/>
      <w:bookmarkStart w:id="1602" w:name="_Toc52547902"/>
      <w:bookmarkStart w:id="1603" w:name="_Toc52548432"/>
      <w:bookmarkStart w:id="1604" w:name="_Toc90719678"/>
      <w:r w:rsidRPr="00073C73">
        <w:t>–</w:t>
      </w:r>
      <w:r w:rsidRPr="00073C73">
        <w:tab/>
      </w:r>
      <w:r w:rsidRPr="00073C73">
        <w:rPr>
          <w:i/>
          <w:snapToGrid w:val="0"/>
        </w:rPr>
        <w:t>BDS-ClockModel</w:t>
      </w:r>
      <w:bookmarkEnd w:id="1597"/>
      <w:bookmarkEnd w:id="1598"/>
      <w:bookmarkEnd w:id="1599"/>
      <w:bookmarkEnd w:id="1600"/>
      <w:bookmarkEnd w:id="1601"/>
      <w:bookmarkEnd w:id="1602"/>
      <w:bookmarkEnd w:id="1603"/>
      <w:bookmarkEnd w:id="1604"/>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A528A4" w:rsidRDefault="00AA5800" w:rsidP="002D60CB">
      <w:pPr>
        <w:pStyle w:val="PL"/>
        <w:shd w:val="clear" w:color="auto" w:fill="E6E6E6"/>
        <w:rPr>
          <w:lang w:val="sv-SE"/>
        </w:rPr>
      </w:pPr>
      <w:r w:rsidRPr="00073C73">
        <w:tab/>
      </w:r>
      <w:r w:rsidR="00182165" w:rsidRPr="00A528A4">
        <w:rPr>
          <w:lang w:val="sv-SE"/>
        </w:rPr>
        <w:t>bdsAODC-r12</w:t>
      </w:r>
      <w:r w:rsidR="00182165" w:rsidRPr="00A528A4">
        <w:rPr>
          <w:lang w:val="sv-SE"/>
        </w:rPr>
        <w:tab/>
      </w:r>
      <w:r w:rsidR="00182165" w:rsidRPr="00A528A4">
        <w:rPr>
          <w:lang w:val="sv-SE"/>
        </w:rPr>
        <w:tab/>
      </w:r>
      <w:r w:rsidR="00182165" w:rsidRPr="00A528A4">
        <w:rPr>
          <w:lang w:val="sv-SE"/>
        </w:rPr>
        <w:tab/>
        <w:t>INTEGER (0..31),</w:t>
      </w:r>
    </w:p>
    <w:p w14:paraId="55128C0B" w14:textId="77777777" w:rsidR="00AA5800" w:rsidRPr="00A528A4" w:rsidRDefault="00182165" w:rsidP="002D60CB">
      <w:pPr>
        <w:pStyle w:val="PL"/>
        <w:shd w:val="clear" w:color="auto" w:fill="E6E6E6"/>
        <w:rPr>
          <w:lang w:val="sv-SE"/>
        </w:rPr>
      </w:pPr>
      <w:r w:rsidRPr="00A528A4">
        <w:rPr>
          <w:lang w:val="sv-SE" w:eastAsia="zh-CN"/>
        </w:rPr>
        <w:tab/>
      </w:r>
      <w:r w:rsidR="00AA5800" w:rsidRPr="00A528A4">
        <w:rPr>
          <w:lang w:val="sv-SE" w:eastAsia="zh-CN"/>
        </w:rPr>
        <w:t>bds</w:t>
      </w:r>
      <w:r w:rsidR="00AA5800" w:rsidRPr="00A528A4">
        <w:rPr>
          <w:lang w:val="sv-SE"/>
        </w:rPr>
        <w:t>To</w:t>
      </w:r>
      <w:r w:rsidR="00AA5800" w:rsidRPr="00A528A4">
        <w:rPr>
          <w:lang w:val="sv-SE" w:eastAsia="zh-CN"/>
        </w:rPr>
        <w:t>c-r12</w:t>
      </w:r>
      <w:r w:rsidR="00AA5800" w:rsidRPr="00A528A4">
        <w:rPr>
          <w:lang w:val="sv-SE"/>
        </w:rPr>
        <w:tab/>
      </w:r>
      <w:r w:rsidR="00AA5800" w:rsidRPr="00A528A4">
        <w:rPr>
          <w:lang w:val="sv-SE"/>
        </w:rPr>
        <w:tab/>
      </w:r>
      <w:r w:rsidR="00AA5800" w:rsidRPr="00A528A4">
        <w:rPr>
          <w:lang w:val="sv-SE"/>
        </w:rPr>
        <w:tab/>
      </w:r>
      <w:r w:rsidR="00AA5800" w:rsidRPr="00A528A4">
        <w:rPr>
          <w:lang w:val="sv-SE" w:eastAsia="zh-CN"/>
        </w:rPr>
        <w:t>INTEGER (0..131071)</w:t>
      </w:r>
      <w:r w:rsidR="00AA5800" w:rsidRPr="00A528A4">
        <w:rPr>
          <w:lang w:val="sv-SE"/>
        </w:rPr>
        <w:t>,</w:t>
      </w:r>
    </w:p>
    <w:p w14:paraId="43936607" w14:textId="77777777" w:rsidR="00AA5800" w:rsidRPr="00A528A4" w:rsidRDefault="00AA5800" w:rsidP="002D60CB">
      <w:pPr>
        <w:pStyle w:val="PL"/>
        <w:shd w:val="clear" w:color="auto" w:fill="E6E6E6"/>
        <w:rPr>
          <w:lang w:val="sv-SE" w:eastAsia="zh-CN"/>
        </w:rPr>
      </w:pPr>
      <w:r w:rsidRPr="00A528A4">
        <w:rPr>
          <w:lang w:val="sv-SE"/>
        </w:rPr>
        <w:tab/>
      </w:r>
      <w:r w:rsidRPr="00A528A4">
        <w:rPr>
          <w:lang w:val="sv-SE" w:eastAsia="zh-CN"/>
        </w:rPr>
        <w:t>bdsA0-r12</w:t>
      </w:r>
      <w:r w:rsidRPr="00A528A4">
        <w:rPr>
          <w:lang w:val="sv-SE"/>
        </w:rPr>
        <w:tab/>
      </w:r>
      <w:r w:rsidRPr="00A528A4">
        <w:rPr>
          <w:lang w:val="sv-SE"/>
        </w:rPr>
        <w:tab/>
      </w:r>
      <w:r w:rsidRPr="00A528A4">
        <w:rPr>
          <w:lang w:val="sv-SE"/>
        </w:rPr>
        <w:tab/>
      </w:r>
      <w:r w:rsidRPr="00A528A4">
        <w:rPr>
          <w:lang w:val="sv-SE" w:eastAsia="zh-CN"/>
        </w:rPr>
        <w:t>INTEGER (-8388608..8388607)</w:t>
      </w:r>
      <w:r w:rsidRPr="00A528A4">
        <w:rPr>
          <w:lang w:val="sv-SE"/>
        </w:rPr>
        <w:t>,</w:t>
      </w:r>
    </w:p>
    <w:p w14:paraId="08BDE0D4" w14:textId="77777777" w:rsidR="00AA5800" w:rsidRPr="00A528A4" w:rsidRDefault="00AA5800" w:rsidP="002D60CB">
      <w:pPr>
        <w:pStyle w:val="PL"/>
        <w:shd w:val="clear" w:color="auto" w:fill="E6E6E6"/>
        <w:rPr>
          <w:lang w:val="sv-SE" w:eastAsia="zh-CN"/>
        </w:rPr>
      </w:pPr>
      <w:r w:rsidRPr="00A528A4">
        <w:rPr>
          <w:lang w:val="sv-SE" w:eastAsia="zh-CN"/>
        </w:rPr>
        <w:tab/>
        <w:t>bdsA1-r12</w:t>
      </w:r>
      <w:r w:rsidRPr="00A528A4">
        <w:rPr>
          <w:lang w:val="sv-SE"/>
        </w:rPr>
        <w:tab/>
      </w:r>
      <w:r w:rsidRPr="00A528A4">
        <w:rPr>
          <w:lang w:val="sv-SE"/>
        </w:rPr>
        <w:tab/>
      </w:r>
      <w:r w:rsidRPr="00A528A4">
        <w:rPr>
          <w:lang w:val="sv-SE"/>
        </w:rPr>
        <w:tab/>
      </w:r>
      <w:r w:rsidRPr="00A528A4">
        <w:rPr>
          <w:lang w:val="sv-SE" w:eastAsia="zh-CN"/>
        </w:rPr>
        <w:t>INTEGER (-2097152..2097151)</w:t>
      </w:r>
      <w:r w:rsidRPr="00A528A4">
        <w:rPr>
          <w:lang w:val="sv-SE"/>
        </w:rPr>
        <w:t>,</w:t>
      </w:r>
    </w:p>
    <w:p w14:paraId="7766E706" w14:textId="77777777" w:rsidR="00AA5800" w:rsidRPr="00A528A4" w:rsidRDefault="00AA5800" w:rsidP="002D60CB">
      <w:pPr>
        <w:pStyle w:val="PL"/>
        <w:shd w:val="clear" w:color="auto" w:fill="E6E6E6"/>
        <w:rPr>
          <w:lang w:val="sv-SE" w:eastAsia="zh-CN"/>
        </w:rPr>
      </w:pPr>
      <w:r w:rsidRPr="00A528A4">
        <w:rPr>
          <w:lang w:val="sv-SE" w:eastAsia="zh-CN"/>
        </w:rPr>
        <w:tab/>
        <w:t>bdsA2-r12</w:t>
      </w:r>
      <w:r w:rsidRPr="00A528A4">
        <w:rPr>
          <w:lang w:val="sv-SE"/>
        </w:rPr>
        <w:tab/>
      </w:r>
      <w:r w:rsidRPr="00A528A4">
        <w:rPr>
          <w:lang w:val="sv-SE"/>
        </w:rPr>
        <w:tab/>
      </w:r>
      <w:r w:rsidRPr="00A528A4">
        <w:rPr>
          <w:lang w:val="sv-SE"/>
        </w:rPr>
        <w:tab/>
      </w:r>
      <w:r w:rsidRPr="00A528A4">
        <w:rPr>
          <w:lang w:val="sv-SE" w:eastAsia="zh-CN"/>
        </w:rPr>
        <w:t>INTEGER (-1024..1023)</w:t>
      </w:r>
      <w:r w:rsidRPr="00A528A4">
        <w:rPr>
          <w:lang w:val="sv-SE"/>
        </w:rPr>
        <w:t>,</w:t>
      </w:r>
    </w:p>
    <w:p w14:paraId="41B9D25B" w14:textId="77777777" w:rsidR="00AA5800" w:rsidRPr="00A528A4" w:rsidRDefault="00AA5800" w:rsidP="002D60CB">
      <w:pPr>
        <w:pStyle w:val="PL"/>
        <w:shd w:val="clear" w:color="auto" w:fill="E6E6E6"/>
        <w:rPr>
          <w:lang w:val="sv-SE" w:eastAsia="zh-CN"/>
        </w:rPr>
      </w:pPr>
      <w:r w:rsidRPr="00A528A4">
        <w:rPr>
          <w:lang w:val="sv-SE" w:eastAsia="zh-CN"/>
        </w:rPr>
        <w:tab/>
        <w:t>bdsTgd1-r12</w:t>
      </w:r>
      <w:r w:rsidRPr="00A528A4">
        <w:rPr>
          <w:lang w:val="sv-SE" w:eastAsia="zh-CN"/>
        </w:rPr>
        <w:tab/>
      </w:r>
      <w:r w:rsidRPr="00A528A4">
        <w:rPr>
          <w:lang w:val="sv-SE" w:eastAsia="zh-CN"/>
        </w:rPr>
        <w:tab/>
      </w:r>
      <w:r w:rsidRPr="00A528A4">
        <w:rPr>
          <w:lang w:val="sv-SE" w:eastAsia="zh-CN"/>
        </w:rPr>
        <w:tab/>
        <w:t>INTEGER (-512..511),</w:t>
      </w:r>
    </w:p>
    <w:p w14:paraId="455275FD" w14:textId="5A085432" w:rsidR="0061194F" w:rsidRPr="00073C73" w:rsidRDefault="00AA5800" w:rsidP="0061194F">
      <w:pPr>
        <w:pStyle w:val="PL"/>
        <w:shd w:val="clear" w:color="auto" w:fill="E6E6E6"/>
      </w:pPr>
      <w:r w:rsidRPr="00A528A4">
        <w:rPr>
          <w:lang w:val="sv-SE"/>
        </w:rPr>
        <w:tab/>
      </w:r>
      <w:r w:rsidRPr="00073C73">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05" w:name="_Toc14967471"/>
      <w:bookmarkStart w:id="1606" w:name="_Toc37680927"/>
      <w:bookmarkStart w:id="1607" w:name="_Toc46486498"/>
      <w:bookmarkStart w:id="1608" w:name="_Toc52546843"/>
      <w:bookmarkStart w:id="1609" w:name="_Toc52547373"/>
      <w:bookmarkStart w:id="1610" w:name="_Toc52547903"/>
      <w:bookmarkStart w:id="1611" w:name="_Toc52548433"/>
      <w:bookmarkStart w:id="1612" w:name="_Toc90719679"/>
      <w:r w:rsidRPr="00073C73">
        <w:t>–</w:t>
      </w:r>
      <w:r w:rsidRPr="00073C73">
        <w:tab/>
      </w:r>
      <w:r w:rsidRPr="00073C73">
        <w:rPr>
          <w:i/>
          <w:snapToGrid w:val="0"/>
        </w:rPr>
        <w:t>BDS-</w:t>
      </w:r>
      <w:r w:rsidRPr="00073C73">
        <w:rPr>
          <w:i/>
        </w:rPr>
        <w:t>ClockModel</w:t>
      </w:r>
      <w:r w:rsidRPr="00073C73">
        <w:rPr>
          <w:i/>
          <w:lang w:eastAsia="zh-CN"/>
        </w:rPr>
        <w:t>2</w:t>
      </w:r>
      <w:bookmarkEnd w:id="1605"/>
      <w:bookmarkEnd w:id="1606"/>
      <w:bookmarkEnd w:id="1607"/>
      <w:bookmarkEnd w:id="1608"/>
      <w:bookmarkEnd w:id="1609"/>
      <w:bookmarkEnd w:id="1610"/>
      <w:bookmarkEnd w:id="1611"/>
      <w:bookmarkEnd w:id="1612"/>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A528A4" w:rsidRDefault="00D04D0A" w:rsidP="00D04D0A">
      <w:pPr>
        <w:pStyle w:val="PL"/>
        <w:shd w:val="clear" w:color="auto" w:fill="E6E6E6"/>
        <w:rPr>
          <w:lang w:val="sv-SE" w:eastAsia="zh-CN"/>
        </w:rPr>
      </w:pPr>
      <w:r w:rsidRPr="00073C73">
        <w:rPr>
          <w:lang w:eastAsia="zh-CN"/>
        </w:rPr>
        <w:tab/>
      </w:r>
      <w:r w:rsidRPr="00A528A4">
        <w:rPr>
          <w:lang w:val="sv-SE" w:eastAsia="zh-CN"/>
        </w:rPr>
        <w:t>bdsToc-r16</w:t>
      </w:r>
      <w:r w:rsidRPr="00A528A4">
        <w:rPr>
          <w:lang w:val="sv-SE" w:eastAsia="zh-CN"/>
        </w:rPr>
        <w:tab/>
      </w:r>
      <w:r w:rsidRPr="00A528A4">
        <w:rPr>
          <w:lang w:val="sv-SE" w:eastAsia="zh-CN"/>
        </w:rPr>
        <w:tab/>
        <w:t>INTEGER (0..2047),</w:t>
      </w:r>
    </w:p>
    <w:p w14:paraId="03D8F0ED" w14:textId="77777777" w:rsidR="00D04D0A" w:rsidRPr="00A528A4" w:rsidRDefault="00D04D0A" w:rsidP="00D04D0A">
      <w:pPr>
        <w:pStyle w:val="PL"/>
        <w:shd w:val="clear" w:color="auto" w:fill="E6E6E6"/>
        <w:rPr>
          <w:lang w:val="sv-SE" w:eastAsia="zh-CN"/>
        </w:rPr>
      </w:pPr>
      <w:r w:rsidRPr="00A528A4">
        <w:rPr>
          <w:lang w:val="sv-SE" w:eastAsia="zh-CN"/>
        </w:rPr>
        <w:tab/>
        <w:t>bdsA0-r16</w:t>
      </w:r>
      <w:r w:rsidRPr="00A528A4">
        <w:rPr>
          <w:lang w:val="sv-SE" w:eastAsia="zh-CN"/>
        </w:rPr>
        <w:tab/>
      </w:r>
      <w:r w:rsidRPr="00A528A4">
        <w:rPr>
          <w:lang w:val="sv-SE" w:eastAsia="zh-CN"/>
        </w:rPr>
        <w:tab/>
        <w:t>INTEGER (-16777216..16777215),</w:t>
      </w:r>
    </w:p>
    <w:p w14:paraId="349F791C" w14:textId="77777777" w:rsidR="00D04D0A" w:rsidRPr="00A528A4" w:rsidRDefault="00D04D0A" w:rsidP="00D04D0A">
      <w:pPr>
        <w:pStyle w:val="PL"/>
        <w:shd w:val="clear" w:color="auto" w:fill="E6E6E6"/>
        <w:rPr>
          <w:lang w:val="sv-SE" w:eastAsia="zh-CN"/>
        </w:rPr>
      </w:pPr>
      <w:r w:rsidRPr="00A528A4">
        <w:rPr>
          <w:lang w:val="sv-SE" w:eastAsia="zh-CN"/>
        </w:rPr>
        <w:tab/>
        <w:t>bdsA1-r16</w:t>
      </w:r>
      <w:r w:rsidRPr="00A528A4">
        <w:rPr>
          <w:lang w:val="sv-SE" w:eastAsia="zh-CN"/>
        </w:rPr>
        <w:tab/>
      </w:r>
      <w:r w:rsidRPr="00A528A4">
        <w:rPr>
          <w:lang w:val="sv-SE" w:eastAsia="zh-CN"/>
        </w:rPr>
        <w:tab/>
        <w:t>INTEGER (-2097152..2097151),</w:t>
      </w:r>
    </w:p>
    <w:p w14:paraId="64F5E5CF" w14:textId="77777777" w:rsidR="00D04D0A" w:rsidRPr="00A528A4" w:rsidRDefault="00D04D0A" w:rsidP="00D04D0A">
      <w:pPr>
        <w:pStyle w:val="PL"/>
        <w:shd w:val="clear" w:color="auto" w:fill="E6E6E6"/>
        <w:rPr>
          <w:lang w:val="sv-SE" w:eastAsia="zh-CN"/>
        </w:rPr>
      </w:pPr>
      <w:r w:rsidRPr="00A528A4">
        <w:rPr>
          <w:lang w:val="sv-SE" w:eastAsia="zh-CN"/>
        </w:rPr>
        <w:tab/>
        <w:t>bdsA2-r16</w:t>
      </w:r>
      <w:r w:rsidRPr="00A528A4">
        <w:rPr>
          <w:lang w:val="sv-SE" w:eastAsia="zh-CN"/>
        </w:rPr>
        <w:tab/>
      </w:r>
      <w:r w:rsidRPr="00A528A4">
        <w:rPr>
          <w:lang w:val="sv-SE" w:eastAsia="zh-CN"/>
        </w:rPr>
        <w:tab/>
        <w:t>INTEGER (-1024..1023),</w:t>
      </w:r>
    </w:p>
    <w:p w14:paraId="487E30B5" w14:textId="77777777" w:rsidR="00D04D0A" w:rsidRPr="00A528A4" w:rsidRDefault="00D04D0A" w:rsidP="00D04D0A">
      <w:pPr>
        <w:pStyle w:val="PL"/>
        <w:shd w:val="clear" w:color="auto" w:fill="E6E6E6"/>
        <w:rPr>
          <w:lang w:val="sv-SE" w:eastAsia="zh-CN"/>
        </w:rPr>
      </w:pPr>
      <w:bookmarkStart w:id="1613" w:name="OLE_LINK15"/>
      <w:bookmarkStart w:id="1614" w:name="OLE_LINK18"/>
      <w:r w:rsidRPr="00A528A4">
        <w:rPr>
          <w:lang w:val="sv-SE" w:eastAsia="zh-CN"/>
        </w:rPr>
        <w:tab/>
        <w:t>bdsTgdB1Cp</w:t>
      </w:r>
      <w:bookmarkEnd w:id="1613"/>
      <w:bookmarkEnd w:id="1614"/>
      <w:r w:rsidRPr="00A528A4">
        <w:rPr>
          <w:lang w:val="sv-SE" w:eastAsia="zh-CN"/>
        </w:rPr>
        <w:t>-r16</w:t>
      </w:r>
      <w:r w:rsidRPr="00A528A4">
        <w:rPr>
          <w:lang w:val="sv-SE" w:eastAsia="zh-CN"/>
        </w:rPr>
        <w:tab/>
      </w:r>
      <w:bookmarkStart w:id="1615" w:name="OLE_LINK5"/>
      <w:bookmarkStart w:id="1616" w:name="OLE_LINK6"/>
      <w:r w:rsidRPr="00A528A4">
        <w:rPr>
          <w:lang w:val="sv-SE" w:eastAsia="zh-CN"/>
        </w:rPr>
        <w:t>INTEGER (-2048..2047)</w:t>
      </w:r>
      <w:bookmarkEnd w:id="1615"/>
      <w:bookmarkEnd w:id="1616"/>
      <w:r w:rsidRPr="00A528A4">
        <w:rPr>
          <w:lang w:val="sv-SE" w:eastAsia="zh-CN"/>
        </w:rPr>
        <w:t>,</w:t>
      </w:r>
    </w:p>
    <w:p w14:paraId="2C1F68EC" w14:textId="77777777" w:rsidR="00D04D0A" w:rsidRPr="00A528A4" w:rsidRDefault="00D04D0A" w:rsidP="00D04D0A">
      <w:pPr>
        <w:pStyle w:val="PL"/>
        <w:shd w:val="clear" w:color="auto" w:fill="E6E6E6"/>
        <w:rPr>
          <w:lang w:val="sv-SE" w:eastAsia="zh-CN"/>
        </w:rPr>
      </w:pPr>
      <w:bookmarkStart w:id="1617" w:name="OLE_LINK19"/>
      <w:bookmarkStart w:id="1618" w:name="OLE_LINK20"/>
      <w:r w:rsidRPr="00A528A4">
        <w:rPr>
          <w:lang w:val="sv-SE" w:eastAsia="zh-CN"/>
        </w:rPr>
        <w:tab/>
        <w:t>bdsIscB1Cd</w:t>
      </w:r>
      <w:bookmarkEnd w:id="1617"/>
      <w:bookmarkEnd w:id="1618"/>
      <w:r w:rsidRPr="00A528A4">
        <w:rPr>
          <w:lang w:val="sv-SE" w:eastAsia="zh-CN"/>
        </w:rPr>
        <w:t>-r16</w:t>
      </w:r>
      <w:r w:rsidRPr="00A528A4">
        <w:rPr>
          <w:lang w:val="sv-SE" w:eastAsia="zh-CN"/>
        </w:rPr>
        <w:tab/>
        <w:t>INTEGER (-2048..2047),</w:t>
      </w:r>
    </w:p>
    <w:p w14:paraId="454E0442" w14:textId="656B2AAD" w:rsidR="00E73550" w:rsidRDefault="00D04D0A" w:rsidP="00E73550">
      <w:pPr>
        <w:pStyle w:val="PL"/>
        <w:shd w:val="clear" w:color="auto" w:fill="E6E6E6"/>
        <w:rPr>
          <w:lang w:eastAsia="zh-CN"/>
        </w:rPr>
      </w:pPr>
      <w:r w:rsidRPr="00A528A4">
        <w:rPr>
          <w:lang w:val="sv-SE" w:eastAsia="zh-CN"/>
        </w:rPr>
        <w:tab/>
      </w:r>
      <w:r w:rsidRPr="00073C73">
        <w:rPr>
          <w:lang w:eastAsia="zh-CN"/>
        </w:rPr>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19" w:name="OLE_LINK13"/>
            <w:bookmarkStart w:id="1620"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619"/>
          <w:bookmarkEnd w:id="1620"/>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21" w:name="_Toc37680928"/>
      <w:bookmarkStart w:id="1622" w:name="_Toc46486499"/>
      <w:bookmarkStart w:id="1623" w:name="_Toc52546844"/>
      <w:bookmarkStart w:id="1624" w:name="_Toc52547374"/>
      <w:bookmarkStart w:id="1625" w:name="_Toc52547904"/>
      <w:bookmarkStart w:id="1626" w:name="_Toc52548434"/>
      <w:bookmarkStart w:id="1627" w:name="_Toc90719680"/>
      <w:r w:rsidRPr="00073C73">
        <w:t>–</w:t>
      </w:r>
      <w:r w:rsidRPr="00073C73">
        <w:tab/>
      </w:r>
      <w:r w:rsidRPr="00073C73">
        <w:rPr>
          <w:i/>
          <w:snapToGrid w:val="0"/>
        </w:rPr>
        <w:t>NavIC-ClockModel</w:t>
      </w:r>
      <w:bookmarkEnd w:id="1621"/>
      <w:bookmarkEnd w:id="1622"/>
      <w:bookmarkEnd w:id="1623"/>
      <w:bookmarkEnd w:id="1624"/>
      <w:bookmarkEnd w:id="1625"/>
      <w:bookmarkEnd w:id="1626"/>
      <w:bookmarkEnd w:id="162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628" w:name="_Toc27765246"/>
      <w:bookmarkStart w:id="1629" w:name="_Toc37680929"/>
      <w:bookmarkStart w:id="1630" w:name="_Toc46486500"/>
      <w:bookmarkStart w:id="1631" w:name="_Toc52546845"/>
      <w:bookmarkStart w:id="1632" w:name="_Toc52547375"/>
      <w:bookmarkStart w:id="1633" w:name="_Toc52547905"/>
      <w:bookmarkStart w:id="1634" w:name="_Toc52548435"/>
      <w:bookmarkStart w:id="1635" w:name="_Toc90719681"/>
      <w:r w:rsidRPr="00073C73">
        <w:t>–</w:t>
      </w:r>
      <w:r w:rsidRPr="00073C73">
        <w:tab/>
      </w:r>
      <w:r w:rsidRPr="00073C73">
        <w:rPr>
          <w:i/>
          <w:snapToGrid w:val="0"/>
        </w:rPr>
        <w:t>NavModelKeplerianSet</w:t>
      </w:r>
      <w:bookmarkEnd w:id="1628"/>
      <w:bookmarkEnd w:id="1629"/>
      <w:bookmarkEnd w:id="1630"/>
      <w:bookmarkEnd w:id="1631"/>
      <w:bookmarkEnd w:id="1632"/>
      <w:bookmarkEnd w:id="1633"/>
      <w:bookmarkEnd w:id="1634"/>
      <w:bookmarkEnd w:id="1635"/>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36" w:name="_Toc27765247"/>
      <w:bookmarkStart w:id="1637" w:name="_Toc37680930"/>
      <w:bookmarkStart w:id="1638" w:name="_Toc46486501"/>
      <w:bookmarkStart w:id="1639" w:name="_Toc52546846"/>
      <w:bookmarkStart w:id="1640" w:name="_Toc52547376"/>
      <w:bookmarkStart w:id="1641" w:name="_Toc52547906"/>
      <w:bookmarkStart w:id="1642" w:name="_Toc52548436"/>
      <w:bookmarkStart w:id="1643" w:name="_Toc90719682"/>
      <w:r w:rsidRPr="00073C73">
        <w:t>–</w:t>
      </w:r>
      <w:r w:rsidRPr="00073C73">
        <w:tab/>
      </w:r>
      <w:r w:rsidRPr="00073C73">
        <w:rPr>
          <w:i/>
          <w:snapToGrid w:val="0"/>
        </w:rPr>
        <w:t>NavModelNAV-KeplerianSet</w:t>
      </w:r>
      <w:bookmarkEnd w:id="1636"/>
      <w:bookmarkEnd w:id="1637"/>
      <w:bookmarkEnd w:id="1638"/>
      <w:bookmarkEnd w:id="1639"/>
      <w:bookmarkEnd w:id="1640"/>
      <w:bookmarkEnd w:id="1641"/>
      <w:bookmarkEnd w:id="1642"/>
      <w:bookmarkEnd w:id="1643"/>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9pt;height:14.95pt" o:ole="">
                  <v:imagedata r:id="rId74" o:title=""/>
                </v:shape>
                <o:OLEObject Type="Embed" ProgID="Equation.3" ShapeID="_x0000_i1055" DrawAspect="Content" ObjectID="_1712727533" r:id="rId75"/>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pt" o:ole="">
                  <v:imagedata r:id="rId76" o:title=""/>
                </v:shape>
                <o:OLEObject Type="Embed" ProgID="Equation.3" ShapeID="_x0000_i1056" DrawAspect="Content" ObjectID="_1712727534" r:id="rId77"/>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44" w:name="_Toc27765248"/>
      <w:bookmarkStart w:id="1645" w:name="_Toc37680931"/>
      <w:bookmarkStart w:id="1646" w:name="_Toc46486502"/>
      <w:bookmarkStart w:id="1647" w:name="_Toc52546847"/>
      <w:bookmarkStart w:id="1648" w:name="_Toc52547377"/>
      <w:bookmarkStart w:id="1649" w:name="_Toc52547907"/>
      <w:bookmarkStart w:id="1650" w:name="_Toc52548437"/>
      <w:bookmarkStart w:id="1651" w:name="_Toc90719683"/>
      <w:r w:rsidRPr="00073C73">
        <w:t>–</w:t>
      </w:r>
      <w:r w:rsidRPr="00073C73">
        <w:tab/>
      </w:r>
      <w:r w:rsidRPr="00073C73">
        <w:rPr>
          <w:i/>
          <w:snapToGrid w:val="0"/>
        </w:rPr>
        <w:t>NavModelCNAV-KeplerianSet</w:t>
      </w:r>
      <w:bookmarkEnd w:id="1644"/>
      <w:bookmarkEnd w:id="1645"/>
      <w:bookmarkEnd w:id="1646"/>
      <w:bookmarkEnd w:id="1647"/>
      <w:bookmarkEnd w:id="1648"/>
      <w:bookmarkEnd w:id="1649"/>
      <w:bookmarkEnd w:id="1650"/>
      <w:bookmarkEnd w:id="1651"/>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A528A4" w:rsidRDefault="002B1632" w:rsidP="002D60CB">
      <w:pPr>
        <w:pStyle w:val="PL"/>
        <w:shd w:val="clear" w:color="auto" w:fill="E6E6E6"/>
        <w:rPr>
          <w:lang w:val="sv-SE"/>
        </w:rPr>
      </w:pPr>
      <w:r w:rsidRPr="00073C73">
        <w:tab/>
      </w:r>
      <w:r w:rsidRPr="00A528A4">
        <w:rPr>
          <w:lang w:val="sv-SE"/>
        </w:rPr>
        <w:t>cnavTop</w:t>
      </w:r>
      <w:r w:rsidRPr="00A528A4">
        <w:rPr>
          <w:lang w:val="sv-SE"/>
        </w:rPr>
        <w:tab/>
      </w:r>
      <w:r w:rsidRPr="00A528A4">
        <w:rPr>
          <w:lang w:val="sv-SE"/>
        </w:rPr>
        <w:tab/>
      </w:r>
      <w:r w:rsidRPr="00A528A4">
        <w:rPr>
          <w:lang w:val="sv-SE"/>
        </w:rPr>
        <w:tab/>
      </w:r>
      <w:r w:rsidRPr="00A528A4">
        <w:rPr>
          <w:lang w:val="sv-SE"/>
        </w:rPr>
        <w:tab/>
        <w:t>INTEGER (0..2015),</w:t>
      </w:r>
    </w:p>
    <w:p w14:paraId="4DA66C3D" w14:textId="77777777" w:rsidR="002B1632" w:rsidRPr="00A528A4" w:rsidRDefault="002B1632" w:rsidP="002D60CB">
      <w:pPr>
        <w:pStyle w:val="PL"/>
        <w:shd w:val="clear" w:color="auto" w:fill="E6E6E6"/>
        <w:rPr>
          <w:lang w:val="sv-SE"/>
        </w:rPr>
      </w:pPr>
      <w:r w:rsidRPr="00A528A4">
        <w:rPr>
          <w:lang w:val="sv-SE"/>
        </w:rPr>
        <w:tab/>
        <w:t>cnavURAindex</w:t>
      </w:r>
      <w:r w:rsidRPr="00A528A4">
        <w:rPr>
          <w:lang w:val="sv-SE"/>
        </w:rPr>
        <w:tab/>
      </w:r>
      <w:r w:rsidRPr="00A528A4">
        <w:rPr>
          <w:lang w:val="sv-SE"/>
        </w:rPr>
        <w:tab/>
        <w:t>INTEGER (-16..15),</w:t>
      </w:r>
    </w:p>
    <w:p w14:paraId="049331C3" w14:textId="77777777" w:rsidR="002B1632" w:rsidRPr="00A528A4" w:rsidRDefault="002B1632" w:rsidP="002D60CB">
      <w:pPr>
        <w:pStyle w:val="PL"/>
        <w:shd w:val="clear" w:color="auto" w:fill="E6E6E6"/>
        <w:rPr>
          <w:lang w:val="sv-SE"/>
        </w:rPr>
      </w:pPr>
      <w:r w:rsidRPr="00A528A4">
        <w:rPr>
          <w:lang w:val="sv-SE"/>
        </w:rPr>
        <w:tab/>
        <w:t>cnavDeltaA</w:t>
      </w:r>
      <w:r w:rsidRPr="00A528A4">
        <w:rPr>
          <w:lang w:val="sv-SE"/>
        </w:rPr>
        <w:tab/>
      </w:r>
      <w:r w:rsidRPr="00A528A4">
        <w:rPr>
          <w:lang w:val="sv-SE"/>
        </w:rPr>
        <w:tab/>
      </w:r>
      <w:r w:rsidRPr="00A528A4">
        <w:rPr>
          <w:lang w:val="sv-SE"/>
        </w:rPr>
        <w:tab/>
        <w:t>INTEGER (-33554432..33554431),</w:t>
      </w:r>
    </w:p>
    <w:p w14:paraId="1DE8B1E6" w14:textId="77777777" w:rsidR="002B1632" w:rsidRPr="00A528A4" w:rsidRDefault="002B1632" w:rsidP="002D60CB">
      <w:pPr>
        <w:pStyle w:val="PL"/>
        <w:shd w:val="clear" w:color="auto" w:fill="E6E6E6"/>
        <w:rPr>
          <w:lang w:val="sv-SE"/>
        </w:rPr>
      </w:pPr>
      <w:r w:rsidRPr="00A528A4">
        <w:rPr>
          <w:lang w:val="sv-SE"/>
        </w:rPr>
        <w:tab/>
        <w:t>cnavAdot</w:t>
      </w:r>
      <w:r w:rsidRPr="00A528A4">
        <w:rPr>
          <w:lang w:val="sv-SE"/>
        </w:rPr>
        <w:tab/>
      </w:r>
      <w:r w:rsidRPr="00A528A4">
        <w:rPr>
          <w:lang w:val="sv-SE"/>
        </w:rPr>
        <w:tab/>
      </w:r>
      <w:r w:rsidRPr="00A528A4">
        <w:rPr>
          <w:lang w:val="sv-SE"/>
        </w:rPr>
        <w:tab/>
        <w:t>INTEGER (-16777216..16777215),</w:t>
      </w:r>
    </w:p>
    <w:p w14:paraId="02FD96E8" w14:textId="77777777" w:rsidR="002B1632" w:rsidRPr="00A528A4" w:rsidRDefault="002B1632" w:rsidP="002D60CB">
      <w:pPr>
        <w:pStyle w:val="PL"/>
        <w:shd w:val="clear" w:color="auto" w:fill="E6E6E6"/>
        <w:rPr>
          <w:lang w:val="sv-SE"/>
        </w:rPr>
      </w:pPr>
      <w:r w:rsidRPr="00A528A4">
        <w:rPr>
          <w:lang w:val="sv-SE"/>
        </w:rPr>
        <w:tab/>
        <w:t>cnavDeltaNo</w:t>
      </w:r>
      <w:r w:rsidRPr="00A528A4">
        <w:rPr>
          <w:lang w:val="sv-SE"/>
        </w:rPr>
        <w:tab/>
      </w:r>
      <w:r w:rsidRPr="00A528A4">
        <w:rPr>
          <w:lang w:val="sv-SE"/>
        </w:rPr>
        <w:tab/>
      </w:r>
      <w:r w:rsidRPr="00A528A4">
        <w:rPr>
          <w:lang w:val="sv-SE"/>
        </w:rPr>
        <w:tab/>
        <w:t>INTEGER (-65536..65535),</w:t>
      </w:r>
    </w:p>
    <w:p w14:paraId="5592E74B" w14:textId="77777777" w:rsidR="002B1632" w:rsidRPr="00A528A4" w:rsidRDefault="002B1632" w:rsidP="002D60CB">
      <w:pPr>
        <w:pStyle w:val="PL"/>
        <w:shd w:val="clear" w:color="auto" w:fill="E6E6E6"/>
        <w:rPr>
          <w:lang w:val="sv-SE"/>
        </w:rPr>
      </w:pPr>
      <w:r w:rsidRPr="00A528A4">
        <w:rPr>
          <w:lang w:val="sv-SE"/>
        </w:rPr>
        <w:tab/>
        <w:t>cnavDeltaNoDot</w:t>
      </w:r>
      <w:r w:rsidRPr="00A528A4">
        <w:rPr>
          <w:lang w:val="sv-SE"/>
        </w:rPr>
        <w:tab/>
      </w:r>
      <w:r w:rsidRPr="00A528A4">
        <w:rPr>
          <w:lang w:val="sv-SE"/>
        </w:rPr>
        <w:tab/>
        <w:t>INTEGER (-4194304..4194303),</w:t>
      </w:r>
    </w:p>
    <w:p w14:paraId="7FC01E1B" w14:textId="77777777" w:rsidR="002B1632" w:rsidRPr="00A528A4" w:rsidRDefault="002B1632" w:rsidP="002D60CB">
      <w:pPr>
        <w:pStyle w:val="PL"/>
        <w:shd w:val="clear" w:color="auto" w:fill="E6E6E6"/>
        <w:rPr>
          <w:lang w:val="sv-SE"/>
        </w:rPr>
      </w:pPr>
      <w:r w:rsidRPr="00A528A4">
        <w:rPr>
          <w:lang w:val="sv-SE"/>
        </w:rPr>
        <w:tab/>
        <w:t>cnavMo</w:t>
      </w:r>
      <w:r w:rsidRPr="00A528A4">
        <w:rPr>
          <w:lang w:val="sv-SE"/>
        </w:rPr>
        <w:tab/>
      </w:r>
      <w:r w:rsidRPr="00A528A4">
        <w:rPr>
          <w:lang w:val="sv-SE"/>
        </w:rPr>
        <w:tab/>
      </w:r>
      <w:r w:rsidRPr="00A528A4">
        <w:rPr>
          <w:lang w:val="sv-SE"/>
        </w:rPr>
        <w:tab/>
      </w:r>
      <w:r w:rsidRPr="00A528A4">
        <w:rPr>
          <w:lang w:val="sv-SE"/>
        </w:rPr>
        <w:tab/>
        <w:t>INTEGER (-4294967296..4294967295),</w:t>
      </w:r>
    </w:p>
    <w:p w14:paraId="084FFE4E" w14:textId="77777777" w:rsidR="002B1632" w:rsidRPr="00A528A4" w:rsidRDefault="002B1632" w:rsidP="002D60CB">
      <w:pPr>
        <w:pStyle w:val="PL"/>
        <w:shd w:val="clear" w:color="auto" w:fill="E6E6E6"/>
        <w:rPr>
          <w:lang w:val="sv-SE"/>
        </w:rPr>
      </w:pPr>
      <w:r w:rsidRPr="00A528A4">
        <w:rPr>
          <w:lang w:val="sv-SE"/>
        </w:rPr>
        <w:tab/>
        <w:t>cnavE</w:t>
      </w:r>
      <w:r w:rsidRPr="00A528A4">
        <w:rPr>
          <w:lang w:val="sv-SE"/>
        </w:rPr>
        <w:tab/>
      </w:r>
      <w:r w:rsidRPr="00A528A4">
        <w:rPr>
          <w:lang w:val="sv-SE"/>
        </w:rPr>
        <w:tab/>
      </w:r>
      <w:r w:rsidRPr="00A528A4">
        <w:rPr>
          <w:lang w:val="sv-SE"/>
        </w:rPr>
        <w:tab/>
      </w:r>
      <w:r w:rsidRPr="00A528A4">
        <w:rPr>
          <w:lang w:val="sv-SE"/>
        </w:rPr>
        <w:tab/>
        <w:t>INTEGER (0..8589934591),</w:t>
      </w:r>
    </w:p>
    <w:p w14:paraId="7FDB99A0" w14:textId="77777777" w:rsidR="002B1632" w:rsidRPr="00A528A4" w:rsidRDefault="002B1632" w:rsidP="002D60CB">
      <w:pPr>
        <w:pStyle w:val="PL"/>
        <w:shd w:val="clear" w:color="auto" w:fill="E6E6E6"/>
        <w:rPr>
          <w:lang w:val="sv-SE"/>
        </w:rPr>
      </w:pPr>
      <w:r w:rsidRPr="00A528A4">
        <w:rPr>
          <w:lang w:val="sv-SE"/>
        </w:rPr>
        <w:tab/>
        <w:t>cnavOmega</w:t>
      </w:r>
      <w:r w:rsidRPr="00A528A4">
        <w:rPr>
          <w:lang w:val="sv-SE"/>
        </w:rPr>
        <w:tab/>
      </w:r>
      <w:r w:rsidRPr="00A528A4">
        <w:rPr>
          <w:lang w:val="sv-SE"/>
        </w:rPr>
        <w:tab/>
      </w:r>
      <w:r w:rsidRPr="00A528A4">
        <w:rPr>
          <w:lang w:val="sv-SE"/>
        </w:rPr>
        <w:tab/>
        <w:t>INTEGER (-4294967296..4294967295),</w:t>
      </w:r>
    </w:p>
    <w:p w14:paraId="26A17E2C" w14:textId="77777777" w:rsidR="002B1632" w:rsidRPr="00A528A4" w:rsidRDefault="002B1632" w:rsidP="002D60CB">
      <w:pPr>
        <w:pStyle w:val="PL"/>
        <w:shd w:val="clear" w:color="auto" w:fill="E6E6E6"/>
        <w:rPr>
          <w:lang w:val="sv-SE"/>
        </w:rPr>
      </w:pPr>
      <w:r w:rsidRPr="00A528A4">
        <w:rPr>
          <w:lang w:val="sv-SE"/>
        </w:rPr>
        <w:tab/>
        <w:t>cnavOMEGA0</w:t>
      </w:r>
      <w:r w:rsidRPr="00A528A4">
        <w:rPr>
          <w:lang w:val="sv-SE"/>
        </w:rPr>
        <w:tab/>
      </w:r>
      <w:r w:rsidRPr="00A528A4">
        <w:rPr>
          <w:lang w:val="sv-SE"/>
        </w:rPr>
        <w:tab/>
      </w:r>
      <w:r w:rsidRPr="00A528A4">
        <w:rPr>
          <w:lang w:val="sv-SE"/>
        </w:rPr>
        <w:tab/>
        <w:t>INTEGER (-4294967296..4294967295),</w:t>
      </w:r>
    </w:p>
    <w:p w14:paraId="1C7218F5" w14:textId="77777777" w:rsidR="002B1632" w:rsidRPr="00A528A4" w:rsidRDefault="002B1632" w:rsidP="002D60CB">
      <w:pPr>
        <w:pStyle w:val="PL"/>
        <w:shd w:val="clear" w:color="auto" w:fill="E6E6E6"/>
        <w:rPr>
          <w:lang w:val="sv-SE"/>
        </w:rPr>
      </w:pPr>
      <w:r w:rsidRPr="00A528A4">
        <w:rPr>
          <w:lang w:val="sv-SE"/>
        </w:rPr>
        <w:tab/>
        <w:t>cnavDeltaOmegaDot</w:t>
      </w:r>
      <w:r w:rsidRPr="00A528A4">
        <w:rPr>
          <w:lang w:val="sv-SE"/>
        </w:rPr>
        <w:tab/>
        <w:t>INTEGER (-65536..65535),</w:t>
      </w:r>
    </w:p>
    <w:p w14:paraId="6034209B" w14:textId="77777777" w:rsidR="002B1632" w:rsidRPr="00A528A4" w:rsidRDefault="002B1632" w:rsidP="002D60CB">
      <w:pPr>
        <w:pStyle w:val="PL"/>
        <w:shd w:val="clear" w:color="auto" w:fill="E6E6E6"/>
        <w:rPr>
          <w:lang w:val="sv-SE"/>
        </w:rPr>
      </w:pPr>
      <w:r w:rsidRPr="00A528A4">
        <w:rPr>
          <w:lang w:val="sv-SE"/>
        </w:rPr>
        <w:tab/>
        <w:t>cnavIo</w:t>
      </w:r>
      <w:r w:rsidRPr="00A528A4">
        <w:rPr>
          <w:lang w:val="sv-SE"/>
        </w:rPr>
        <w:tab/>
      </w:r>
      <w:r w:rsidRPr="00A528A4">
        <w:rPr>
          <w:lang w:val="sv-SE"/>
        </w:rPr>
        <w:tab/>
      </w:r>
      <w:r w:rsidRPr="00A528A4">
        <w:rPr>
          <w:lang w:val="sv-SE"/>
        </w:rPr>
        <w:tab/>
      </w:r>
      <w:r w:rsidRPr="00A528A4">
        <w:rPr>
          <w:lang w:val="sv-SE"/>
        </w:rPr>
        <w:tab/>
        <w:t>INTEGER (-4294967296..4294967295),</w:t>
      </w:r>
    </w:p>
    <w:p w14:paraId="4AD3BD97" w14:textId="77777777" w:rsidR="002B1632" w:rsidRPr="00A528A4" w:rsidRDefault="002B1632" w:rsidP="002D60CB">
      <w:pPr>
        <w:pStyle w:val="PL"/>
        <w:shd w:val="clear" w:color="auto" w:fill="E6E6E6"/>
        <w:rPr>
          <w:lang w:val="sv-SE"/>
        </w:rPr>
      </w:pPr>
      <w:r w:rsidRPr="00A528A4">
        <w:rPr>
          <w:lang w:val="sv-SE"/>
        </w:rPr>
        <w:tab/>
        <w:t>cnavIoDot</w:t>
      </w:r>
      <w:r w:rsidRPr="00A528A4">
        <w:rPr>
          <w:lang w:val="sv-SE"/>
        </w:rPr>
        <w:tab/>
      </w:r>
      <w:r w:rsidRPr="00A528A4">
        <w:rPr>
          <w:lang w:val="sv-SE"/>
        </w:rPr>
        <w:tab/>
      </w:r>
      <w:r w:rsidRPr="00A528A4">
        <w:rPr>
          <w:lang w:val="sv-SE"/>
        </w:rPr>
        <w:tab/>
        <w:t>INTEGER (-16384..16383),</w:t>
      </w:r>
    </w:p>
    <w:p w14:paraId="381D172F" w14:textId="77777777" w:rsidR="002B1632" w:rsidRPr="00A528A4" w:rsidRDefault="002B1632" w:rsidP="002D60CB">
      <w:pPr>
        <w:pStyle w:val="PL"/>
        <w:shd w:val="clear" w:color="auto" w:fill="E6E6E6"/>
        <w:rPr>
          <w:lang w:val="sv-SE"/>
        </w:rPr>
      </w:pPr>
      <w:r w:rsidRPr="00A528A4">
        <w:rPr>
          <w:lang w:val="sv-SE"/>
        </w:rPr>
        <w:tab/>
        <w:t>cnavCis</w:t>
      </w:r>
      <w:r w:rsidRPr="00A528A4">
        <w:rPr>
          <w:lang w:val="sv-SE"/>
        </w:rPr>
        <w:tab/>
      </w:r>
      <w:r w:rsidRPr="00A528A4">
        <w:rPr>
          <w:lang w:val="sv-SE"/>
        </w:rPr>
        <w:tab/>
      </w:r>
      <w:r w:rsidRPr="00A528A4">
        <w:rPr>
          <w:lang w:val="sv-SE"/>
        </w:rPr>
        <w:tab/>
      </w:r>
      <w:r w:rsidRPr="00A528A4">
        <w:rPr>
          <w:lang w:val="sv-SE"/>
        </w:rPr>
        <w:tab/>
        <w:t>INTEGER (-32768..32767),</w:t>
      </w:r>
    </w:p>
    <w:p w14:paraId="4F0F2AEF" w14:textId="77777777" w:rsidR="002B1632" w:rsidRPr="00A528A4" w:rsidRDefault="002B1632" w:rsidP="002D60CB">
      <w:pPr>
        <w:pStyle w:val="PL"/>
        <w:shd w:val="clear" w:color="auto" w:fill="E6E6E6"/>
        <w:rPr>
          <w:lang w:val="sv-SE"/>
        </w:rPr>
      </w:pPr>
      <w:r w:rsidRPr="00A528A4">
        <w:rPr>
          <w:lang w:val="sv-SE"/>
        </w:rPr>
        <w:tab/>
        <w:t>cnavCic</w:t>
      </w:r>
      <w:r w:rsidRPr="00A528A4">
        <w:rPr>
          <w:lang w:val="sv-SE"/>
        </w:rPr>
        <w:tab/>
      </w:r>
      <w:r w:rsidRPr="00A528A4">
        <w:rPr>
          <w:lang w:val="sv-SE"/>
        </w:rPr>
        <w:tab/>
      </w:r>
      <w:r w:rsidRPr="00A528A4">
        <w:rPr>
          <w:lang w:val="sv-SE"/>
        </w:rPr>
        <w:tab/>
      </w:r>
      <w:r w:rsidRPr="00A528A4">
        <w:rPr>
          <w:lang w:val="sv-SE"/>
        </w:rPr>
        <w:tab/>
        <w:t>INTEGER (-32768..32767),</w:t>
      </w:r>
    </w:p>
    <w:p w14:paraId="13EEE9E5" w14:textId="77777777" w:rsidR="002B1632" w:rsidRPr="00A528A4" w:rsidRDefault="002B1632" w:rsidP="002D60CB">
      <w:pPr>
        <w:pStyle w:val="PL"/>
        <w:shd w:val="clear" w:color="auto" w:fill="E6E6E6"/>
        <w:rPr>
          <w:lang w:val="sv-SE"/>
        </w:rPr>
      </w:pPr>
      <w:r w:rsidRPr="00A528A4">
        <w:rPr>
          <w:lang w:val="sv-SE"/>
        </w:rPr>
        <w:tab/>
        <w:t>cnavCrs</w:t>
      </w:r>
      <w:r w:rsidRPr="00A528A4">
        <w:rPr>
          <w:lang w:val="sv-SE"/>
        </w:rPr>
        <w:tab/>
      </w:r>
      <w:r w:rsidRPr="00A528A4">
        <w:rPr>
          <w:lang w:val="sv-SE"/>
        </w:rPr>
        <w:tab/>
      </w:r>
      <w:r w:rsidRPr="00A528A4">
        <w:rPr>
          <w:lang w:val="sv-SE"/>
        </w:rPr>
        <w:tab/>
      </w:r>
      <w:r w:rsidRPr="00A528A4">
        <w:rPr>
          <w:lang w:val="sv-SE"/>
        </w:rPr>
        <w:tab/>
        <w:t>INTEGER (-8388608..8388607),</w:t>
      </w:r>
    </w:p>
    <w:p w14:paraId="4F8FAC37" w14:textId="77777777" w:rsidR="002B1632" w:rsidRPr="00A528A4" w:rsidRDefault="002B1632" w:rsidP="002D60CB">
      <w:pPr>
        <w:pStyle w:val="PL"/>
        <w:shd w:val="clear" w:color="auto" w:fill="E6E6E6"/>
        <w:rPr>
          <w:lang w:val="sv-SE"/>
        </w:rPr>
      </w:pPr>
      <w:r w:rsidRPr="00A528A4">
        <w:rPr>
          <w:lang w:val="sv-SE"/>
        </w:rPr>
        <w:tab/>
        <w:t>cnavCrc</w:t>
      </w:r>
      <w:r w:rsidRPr="00A528A4">
        <w:rPr>
          <w:lang w:val="sv-SE"/>
        </w:rPr>
        <w:tab/>
      </w:r>
      <w:r w:rsidRPr="00A528A4">
        <w:rPr>
          <w:lang w:val="sv-SE"/>
        </w:rPr>
        <w:tab/>
      </w:r>
      <w:r w:rsidRPr="00A528A4">
        <w:rPr>
          <w:lang w:val="sv-SE"/>
        </w:rPr>
        <w:tab/>
      </w:r>
      <w:r w:rsidRPr="00A528A4">
        <w:rPr>
          <w:lang w:val="sv-SE"/>
        </w:rPr>
        <w:tab/>
        <w:t>INTEGER (-8388608..8388607),</w:t>
      </w:r>
    </w:p>
    <w:p w14:paraId="55CE9265" w14:textId="77777777" w:rsidR="002B1632" w:rsidRPr="00A528A4" w:rsidRDefault="002B1632" w:rsidP="002D60CB">
      <w:pPr>
        <w:pStyle w:val="PL"/>
        <w:shd w:val="clear" w:color="auto" w:fill="E6E6E6"/>
        <w:rPr>
          <w:lang w:val="sv-SE"/>
        </w:rPr>
      </w:pPr>
      <w:r w:rsidRPr="00A528A4">
        <w:rPr>
          <w:lang w:val="sv-SE"/>
        </w:rPr>
        <w:tab/>
        <w:t>cnavCus</w:t>
      </w:r>
      <w:r w:rsidRPr="00A528A4">
        <w:rPr>
          <w:lang w:val="sv-SE"/>
        </w:rPr>
        <w:tab/>
      </w:r>
      <w:r w:rsidRPr="00A528A4">
        <w:rPr>
          <w:lang w:val="sv-SE"/>
        </w:rPr>
        <w:tab/>
      </w:r>
      <w:r w:rsidRPr="00A528A4">
        <w:rPr>
          <w:lang w:val="sv-SE"/>
        </w:rPr>
        <w:tab/>
      </w:r>
      <w:r w:rsidRPr="00A528A4">
        <w:rPr>
          <w:lang w:val="sv-SE"/>
        </w:rPr>
        <w:tab/>
        <w:t>INTEGER (-1048576..1048575),</w:t>
      </w:r>
    </w:p>
    <w:p w14:paraId="70D3136A" w14:textId="77777777" w:rsidR="002B1632" w:rsidRPr="00073C73" w:rsidRDefault="002B1632" w:rsidP="002D60CB">
      <w:pPr>
        <w:pStyle w:val="PL"/>
        <w:shd w:val="clear" w:color="auto" w:fill="E6E6E6"/>
      </w:pPr>
      <w:r w:rsidRPr="00A528A4">
        <w:rPr>
          <w:lang w:val="sv-SE"/>
        </w:rPr>
        <w:tab/>
      </w:r>
      <w:r w:rsidRPr="00073C73">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25pt;height:14.95pt" o:ole="">
                  <v:imagedata r:id="rId78" o:title=""/>
                </v:shape>
                <o:OLEObject Type="Embed" ProgID="Equation.3" ShapeID="_x0000_i1057" DrawAspect="Content" ObjectID="_1712727535" r:id="rId79"/>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9pt" o:ole="">
                  <v:imagedata r:id="rId80" o:title=""/>
                </v:shape>
                <o:OLEObject Type="Embed" ProgID="Equation.3" ShapeID="_x0000_i1058" DrawAspect="Content" ObjectID="_1712727536" r:id="rId81"/>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4pt;height:14.95pt" o:ole="">
                  <v:imagedata r:id="rId82" o:title=""/>
                </v:shape>
                <o:OLEObject Type="Embed" ProgID="Equation.3" ShapeID="_x0000_i1059" DrawAspect="Content" ObjectID="_1712727537" r:id="rId83"/>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52" w:name="_Toc27765249"/>
      <w:bookmarkStart w:id="1653" w:name="_Toc37680932"/>
      <w:bookmarkStart w:id="1654" w:name="_Toc46486503"/>
      <w:bookmarkStart w:id="1655" w:name="_Toc52546848"/>
      <w:bookmarkStart w:id="1656" w:name="_Toc52547378"/>
      <w:bookmarkStart w:id="1657" w:name="_Toc52547908"/>
      <w:bookmarkStart w:id="1658" w:name="_Toc52548438"/>
      <w:bookmarkStart w:id="1659" w:name="_Toc90719684"/>
      <w:r w:rsidRPr="00073C73">
        <w:t>–</w:t>
      </w:r>
      <w:r w:rsidRPr="00073C73">
        <w:tab/>
      </w:r>
      <w:r w:rsidRPr="00073C73">
        <w:rPr>
          <w:i/>
          <w:snapToGrid w:val="0"/>
        </w:rPr>
        <w:t>NavModel-GLONASS-ECEF</w:t>
      </w:r>
      <w:bookmarkEnd w:id="1652"/>
      <w:bookmarkEnd w:id="1653"/>
      <w:bookmarkEnd w:id="1654"/>
      <w:bookmarkEnd w:id="1655"/>
      <w:bookmarkEnd w:id="1656"/>
      <w:bookmarkEnd w:id="1657"/>
      <w:bookmarkEnd w:id="1658"/>
      <w:bookmarkEnd w:id="1659"/>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1.9pt;height:19pt" o:ole="">
                  <v:imagedata r:id="rId84" o:title=""/>
                </v:shape>
                <o:OLEObject Type="Embed" ProgID="Equation.3" ShapeID="_x0000_i1060" DrawAspect="Content" ObjectID="_1712727538" r:id="rId85"/>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1.9pt;height:19pt" o:ole="">
                  <v:imagedata r:id="rId86" o:title=""/>
                </v:shape>
                <o:OLEObject Type="Embed" ProgID="Equation.3" ShapeID="_x0000_i1061" DrawAspect="Content" ObjectID="_1712727539" r:id="rId87"/>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1.9pt;height:19pt" o:ole="">
                  <v:imagedata r:id="rId88" o:title=""/>
                </v:shape>
                <o:OLEObject Type="Embed" ProgID="Equation.3" ShapeID="_x0000_i1062" DrawAspect="Content" ObjectID="_1712727540" r:id="rId89"/>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3pt;height:19pt" o:ole="">
                  <v:imagedata r:id="rId90" o:title=""/>
                </v:shape>
                <o:OLEObject Type="Embed" ProgID="Equation.3" ShapeID="_x0000_i1063" DrawAspect="Content" ObjectID="_1712727541" r:id="rId91"/>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3pt;height:19pt" o:ole="">
                  <v:imagedata r:id="rId92" o:title=""/>
                </v:shape>
                <o:OLEObject Type="Embed" ProgID="Equation.3" ShapeID="_x0000_i1064" DrawAspect="Content" ObjectID="_1712727542" r:id="rId93"/>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3pt;height:19pt" o:ole="">
                  <v:imagedata r:id="rId94" o:title=""/>
                </v:shape>
                <o:OLEObject Type="Embed" ProgID="Equation.3" ShapeID="_x0000_i1065" DrawAspect="Content" ObjectID="_1712727543" r:id="rId95"/>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1.9pt;height:19pt" o:ole="">
                  <v:imagedata r:id="rId96" o:title=""/>
                </v:shape>
                <o:OLEObject Type="Embed" ProgID="Equation.3" ShapeID="_x0000_i1066" DrawAspect="Content" ObjectID="_1712727544" r:id="rId97"/>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1.9pt;height:19pt" o:ole="">
                  <v:imagedata r:id="rId98" o:title=""/>
                </v:shape>
                <o:OLEObject Type="Embed" ProgID="Equation.3" ShapeID="_x0000_i1067" DrawAspect="Content" ObjectID="_1712727545" r:id="rId99"/>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1.9pt;height:19pt" o:ole="">
                  <v:imagedata r:id="rId100" o:title=""/>
                </v:shape>
                <o:OLEObject Type="Embed" ProgID="Equation.3" ShapeID="_x0000_i1068" DrawAspect="Content" ObjectID="_1712727546" r:id="rId101"/>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60" w:name="_Toc27765250"/>
      <w:bookmarkStart w:id="1661" w:name="_Toc37680933"/>
      <w:bookmarkStart w:id="1662" w:name="_Toc46486504"/>
      <w:bookmarkStart w:id="1663" w:name="_Toc52546849"/>
      <w:bookmarkStart w:id="1664" w:name="_Toc52547379"/>
      <w:bookmarkStart w:id="1665" w:name="_Toc52547909"/>
      <w:bookmarkStart w:id="1666" w:name="_Toc52548439"/>
      <w:bookmarkStart w:id="1667" w:name="_Toc90719685"/>
      <w:r w:rsidRPr="00073C73">
        <w:t>–</w:t>
      </w:r>
      <w:r w:rsidRPr="00073C73">
        <w:tab/>
      </w:r>
      <w:r w:rsidRPr="00073C73">
        <w:rPr>
          <w:i/>
          <w:snapToGrid w:val="0"/>
        </w:rPr>
        <w:t>NavModel-SBAS-ECEF</w:t>
      </w:r>
      <w:bookmarkEnd w:id="1660"/>
      <w:bookmarkEnd w:id="1661"/>
      <w:bookmarkEnd w:id="1662"/>
      <w:bookmarkEnd w:id="1663"/>
      <w:bookmarkEnd w:id="1664"/>
      <w:bookmarkEnd w:id="1665"/>
      <w:bookmarkEnd w:id="1666"/>
      <w:bookmarkEnd w:id="1667"/>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68" w:name="_Toc27765251"/>
      <w:bookmarkStart w:id="1669" w:name="_Toc37680934"/>
      <w:bookmarkStart w:id="1670" w:name="_Toc46486505"/>
      <w:bookmarkStart w:id="1671" w:name="_Toc52546850"/>
      <w:bookmarkStart w:id="1672" w:name="_Toc52547380"/>
      <w:bookmarkStart w:id="1673" w:name="_Toc52547910"/>
      <w:bookmarkStart w:id="1674" w:name="_Toc52548440"/>
      <w:bookmarkStart w:id="1675" w:name="_Toc90719686"/>
      <w:r w:rsidRPr="00073C73">
        <w:t>–</w:t>
      </w:r>
      <w:r w:rsidRPr="00073C73">
        <w:tab/>
      </w:r>
      <w:r w:rsidRPr="00073C73">
        <w:rPr>
          <w:i/>
          <w:snapToGrid w:val="0"/>
        </w:rPr>
        <w:t>NavModel-BDS-KeplerianSet</w:t>
      </w:r>
      <w:bookmarkEnd w:id="1668"/>
      <w:bookmarkEnd w:id="1669"/>
      <w:bookmarkEnd w:id="1670"/>
      <w:bookmarkEnd w:id="1671"/>
      <w:bookmarkEnd w:id="1672"/>
      <w:bookmarkEnd w:id="1673"/>
      <w:bookmarkEnd w:id="1674"/>
      <w:bookmarkEnd w:id="1675"/>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A528A4" w:rsidRDefault="00574864" w:rsidP="002D60CB">
      <w:pPr>
        <w:pStyle w:val="PL"/>
        <w:shd w:val="clear" w:color="auto" w:fill="E6E6E6"/>
        <w:tabs>
          <w:tab w:val="clear" w:pos="1536"/>
          <w:tab w:val="left" w:pos="1450"/>
        </w:tabs>
        <w:rPr>
          <w:lang w:val="sv-SE"/>
        </w:rPr>
      </w:pPr>
      <w:r w:rsidRPr="00073C73">
        <w:rPr>
          <w:lang w:eastAsia="zh-CN"/>
        </w:rPr>
        <w:tab/>
      </w:r>
      <w:r w:rsidR="00182165" w:rsidRPr="00A528A4">
        <w:rPr>
          <w:lang w:val="sv-SE"/>
        </w:rPr>
        <w:t>bdsAODE-r12</w:t>
      </w:r>
      <w:r w:rsidR="00182165" w:rsidRPr="00A528A4">
        <w:rPr>
          <w:lang w:val="sv-SE"/>
        </w:rPr>
        <w:tab/>
      </w:r>
      <w:r w:rsidR="00182165" w:rsidRPr="00A528A4">
        <w:rPr>
          <w:lang w:val="sv-SE"/>
        </w:rPr>
        <w:tab/>
      </w:r>
      <w:r w:rsidR="00354C05" w:rsidRPr="00A528A4">
        <w:rPr>
          <w:lang w:val="sv-SE"/>
        </w:rPr>
        <w:tab/>
      </w:r>
      <w:r w:rsidR="00182165" w:rsidRPr="00A528A4">
        <w:rPr>
          <w:lang w:val="sv-SE"/>
        </w:rPr>
        <w:tab/>
        <w:t>INTEGER (0..31),</w:t>
      </w:r>
    </w:p>
    <w:p w14:paraId="2BD240E8" w14:textId="77777777" w:rsidR="00574864" w:rsidRPr="00A528A4" w:rsidRDefault="00182165" w:rsidP="002D60CB">
      <w:pPr>
        <w:pStyle w:val="PL"/>
        <w:shd w:val="clear" w:color="auto" w:fill="E6E6E6"/>
        <w:tabs>
          <w:tab w:val="clear" w:pos="1536"/>
          <w:tab w:val="left" w:pos="1450"/>
        </w:tabs>
        <w:rPr>
          <w:lang w:val="sv-SE" w:eastAsia="zh-CN"/>
        </w:rPr>
      </w:pPr>
      <w:r w:rsidRPr="00A528A4">
        <w:rPr>
          <w:lang w:val="sv-SE"/>
        </w:rPr>
        <w:tab/>
      </w:r>
      <w:r w:rsidR="00574864" w:rsidRPr="00A528A4">
        <w:rPr>
          <w:lang w:val="sv-SE" w:eastAsia="zh-CN"/>
        </w:rPr>
        <w:t>bdsURAI-r12</w:t>
      </w:r>
      <w:r w:rsidR="00574864" w:rsidRPr="00A528A4">
        <w:rPr>
          <w:lang w:val="sv-SE" w:eastAsia="zh-CN"/>
        </w:rPr>
        <w:tab/>
      </w:r>
      <w:r w:rsidR="00574864" w:rsidRPr="00A528A4">
        <w:rPr>
          <w:lang w:val="sv-SE" w:eastAsia="zh-CN"/>
        </w:rPr>
        <w:tab/>
      </w:r>
      <w:r w:rsidR="00574864" w:rsidRPr="00A528A4">
        <w:rPr>
          <w:lang w:val="sv-SE" w:eastAsia="zh-CN"/>
        </w:rPr>
        <w:tab/>
      </w:r>
      <w:r w:rsidR="00574864" w:rsidRPr="00A528A4">
        <w:rPr>
          <w:lang w:val="sv-SE" w:eastAsia="zh-CN"/>
        </w:rPr>
        <w:tab/>
        <w:t>INTEGER (0..15),</w:t>
      </w:r>
    </w:p>
    <w:p w14:paraId="3C10C5C5" w14:textId="77777777" w:rsidR="00574864" w:rsidRPr="00A528A4" w:rsidRDefault="00574864" w:rsidP="002D60CB">
      <w:pPr>
        <w:pStyle w:val="PL"/>
        <w:shd w:val="clear" w:color="auto" w:fill="E6E6E6"/>
        <w:tabs>
          <w:tab w:val="clear" w:pos="1536"/>
          <w:tab w:val="left" w:pos="1450"/>
        </w:tabs>
        <w:rPr>
          <w:lang w:val="sv-SE" w:eastAsia="zh-CN"/>
        </w:rPr>
      </w:pPr>
      <w:r w:rsidRPr="00A528A4">
        <w:rPr>
          <w:lang w:val="sv-SE" w:eastAsia="zh-CN"/>
        </w:rPr>
        <w:tab/>
        <w:t>bdsToe-r12</w:t>
      </w:r>
      <w:r w:rsidRPr="00A528A4">
        <w:rPr>
          <w:lang w:val="sv-SE"/>
        </w:rPr>
        <w:tab/>
      </w:r>
      <w:r w:rsidRPr="00A528A4">
        <w:rPr>
          <w:lang w:val="sv-SE"/>
        </w:rPr>
        <w:tab/>
      </w:r>
      <w:r w:rsidRPr="00A528A4">
        <w:rPr>
          <w:lang w:val="sv-SE"/>
        </w:rPr>
        <w:tab/>
      </w:r>
      <w:r w:rsidRPr="00A528A4">
        <w:rPr>
          <w:lang w:val="sv-SE" w:eastAsia="zh-CN"/>
        </w:rPr>
        <w:tab/>
        <w:t>INTEGER (0..131071)</w:t>
      </w:r>
      <w:r w:rsidRPr="00A528A4">
        <w:rPr>
          <w:lang w:val="sv-SE"/>
        </w:rPr>
        <w:t>,</w:t>
      </w:r>
    </w:p>
    <w:p w14:paraId="6A7FE6F6" w14:textId="77777777" w:rsidR="00574864" w:rsidRPr="00A528A4" w:rsidRDefault="00574864" w:rsidP="002D60CB">
      <w:pPr>
        <w:pStyle w:val="PL"/>
        <w:shd w:val="clear" w:color="auto" w:fill="E6E6E6"/>
        <w:rPr>
          <w:lang w:val="sv-SE" w:eastAsia="zh-CN"/>
        </w:rPr>
      </w:pPr>
      <w:r w:rsidRPr="00A528A4">
        <w:rPr>
          <w:lang w:val="sv-SE" w:eastAsia="zh-CN"/>
        </w:rPr>
        <w:tab/>
        <w:t>bdsAPowerHalf-r12</w:t>
      </w:r>
      <w:r w:rsidRPr="00A528A4">
        <w:rPr>
          <w:lang w:val="sv-SE"/>
        </w:rPr>
        <w:tab/>
      </w:r>
      <w:r w:rsidRPr="00A528A4">
        <w:rPr>
          <w:lang w:val="sv-SE"/>
        </w:rPr>
        <w:tab/>
      </w:r>
      <w:r w:rsidRPr="00A528A4">
        <w:rPr>
          <w:lang w:val="sv-SE" w:eastAsia="zh-CN"/>
        </w:rPr>
        <w:t>INTEGER (0..4294967295)</w:t>
      </w:r>
      <w:r w:rsidRPr="00A528A4">
        <w:rPr>
          <w:lang w:val="sv-SE"/>
        </w:rPr>
        <w:t>,</w:t>
      </w:r>
    </w:p>
    <w:p w14:paraId="47CC67BF" w14:textId="77777777" w:rsidR="00574864" w:rsidRPr="00A528A4" w:rsidRDefault="00574864" w:rsidP="002D60CB">
      <w:pPr>
        <w:pStyle w:val="PL"/>
        <w:shd w:val="clear" w:color="auto" w:fill="E6E6E6"/>
        <w:rPr>
          <w:lang w:val="sv-SE" w:eastAsia="zh-CN"/>
        </w:rPr>
      </w:pPr>
      <w:r w:rsidRPr="00A528A4">
        <w:rPr>
          <w:lang w:val="sv-SE" w:eastAsia="zh-CN"/>
        </w:rPr>
        <w:tab/>
        <w:t>bdsE-r12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(0..4294967295)</w:t>
      </w:r>
      <w:r w:rsidRPr="00A528A4">
        <w:rPr>
          <w:lang w:val="sv-SE"/>
        </w:rPr>
        <w:t>,</w:t>
      </w:r>
    </w:p>
    <w:p w14:paraId="07B4F84F" w14:textId="77777777" w:rsidR="00574864" w:rsidRPr="00A528A4" w:rsidRDefault="00574864" w:rsidP="002D60CB">
      <w:pPr>
        <w:pStyle w:val="PL"/>
        <w:shd w:val="clear" w:color="auto" w:fill="E6E6E6"/>
        <w:rPr>
          <w:lang w:val="sv-SE" w:eastAsia="zh-CN"/>
        </w:rPr>
      </w:pPr>
      <w:r w:rsidRPr="00A528A4">
        <w:rPr>
          <w:lang w:val="sv-SE" w:eastAsia="zh-CN"/>
        </w:rPr>
        <w:tab/>
        <w:t>bdsW-r12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44A6B415" w14:textId="77777777" w:rsidR="00574864" w:rsidRPr="00A528A4" w:rsidRDefault="00574864" w:rsidP="002D60CB">
      <w:pPr>
        <w:pStyle w:val="PL"/>
        <w:shd w:val="clear" w:color="auto" w:fill="E6E6E6"/>
        <w:rPr>
          <w:lang w:val="sv-SE" w:eastAsia="zh-CN"/>
        </w:rPr>
      </w:pPr>
      <w:r w:rsidRPr="00A528A4">
        <w:rPr>
          <w:lang w:val="sv-SE" w:eastAsia="zh-CN"/>
        </w:rPr>
        <w:tab/>
        <w:t>bdsDeltaN-r12</w:t>
      </w:r>
      <w:r w:rsidRPr="00A528A4">
        <w:rPr>
          <w:lang w:val="sv-SE" w:eastAsia="zh-CN"/>
        </w:rPr>
        <w:tab/>
      </w:r>
      <w:r w:rsidRPr="00A528A4">
        <w:rPr>
          <w:lang w:val="sv-SE" w:eastAsia="zh-CN"/>
        </w:rPr>
        <w:tab/>
      </w:r>
      <w:r w:rsidRPr="00A528A4">
        <w:rPr>
          <w:lang w:val="sv-SE"/>
        </w:rPr>
        <w:tab/>
      </w:r>
      <w:r w:rsidRPr="00A528A4">
        <w:rPr>
          <w:lang w:val="sv-SE" w:eastAsia="zh-CN"/>
        </w:rPr>
        <w:t>INTEGER (-32768..32767)</w:t>
      </w:r>
      <w:r w:rsidRPr="00A528A4">
        <w:rPr>
          <w:lang w:val="sv-SE"/>
        </w:rPr>
        <w:t>,</w:t>
      </w:r>
    </w:p>
    <w:p w14:paraId="4A576B1C" w14:textId="77777777" w:rsidR="00574864" w:rsidRPr="00A528A4" w:rsidRDefault="00574864" w:rsidP="002D60CB">
      <w:pPr>
        <w:pStyle w:val="PL"/>
        <w:shd w:val="clear" w:color="auto" w:fill="E6E6E6"/>
        <w:rPr>
          <w:lang w:val="sv-SE" w:eastAsia="zh-CN"/>
        </w:rPr>
      </w:pPr>
      <w:r w:rsidRPr="00A528A4">
        <w:rPr>
          <w:lang w:val="sv-SE" w:eastAsia="zh-CN"/>
        </w:rPr>
        <w:tab/>
        <w:t>bdsM0-r12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16B4F714" w14:textId="77777777" w:rsidR="00574864" w:rsidRPr="00A528A4" w:rsidRDefault="00574864" w:rsidP="002D60CB">
      <w:pPr>
        <w:pStyle w:val="PL"/>
        <w:shd w:val="clear" w:color="auto" w:fill="E6E6E6"/>
        <w:rPr>
          <w:lang w:val="sv-SE" w:eastAsia="zh-CN"/>
        </w:rPr>
      </w:pPr>
      <w:r w:rsidRPr="00A528A4">
        <w:rPr>
          <w:lang w:val="sv-SE" w:eastAsia="zh-CN"/>
        </w:rPr>
        <w:tab/>
        <w:t>bdsOmega0-r12</w:t>
      </w:r>
      <w:r w:rsidRPr="00A528A4">
        <w:rPr>
          <w:lang w:val="sv-SE" w:eastAsia="zh-CN"/>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37776EF1" w14:textId="77777777" w:rsidR="00574864" w:rsidRPr="00A528A4" w:rsidRDefault="00574864" w:rsidP="002D60CB">
      <w:pPr>
        <w:pStyle w:val="PL"/>
        <w:shd w:val="clear" w:color="auto" w:fill="E6E6E6"/>
        <w:rPr>
          <w:lang w:val="sv-SE" w:eastAsia="zh-CN"/>
        </w:rPr>
      </w:pPr>
      <w:r w:rsidRPr="00A528A4">
        <w:rPr>
          <w:lang w:val="sv-SE" w:eastAsia="zh-CN"/>
        </w:rPr>
        <w:tab/>
        <w:t>bdsOmegaDot-r12</w:t>
      </w:r>
      <w:r w:rsidRPr="00A528A4">
        <w:rPr>
          <w:lang w:val="sv-SE" w:eastAsia="zh-CN"/>
        </w:rPr>
        <w:tab/>
      </w:r>
      <w:r w:rsidRPr="00A528A4">
        <w:rPr>
          <w:lang w:val="sv-SE" w:eastAsia="zh-CN"/>
        </w:rPr>
        <w:tab/>
      </w:r>
      <w:r w:rsidRPr="00A528A4">
        <w:rPr>
          <w:lang w:val="sv-SE"/>
        </w:rPr>
        <w:tab/>
      </w:r>
      <w:r w:rsidRPr="00A528A4">
        <w:rPr>
          <w:lang w:val="sv-SE" w:eastAsia="zh-CN"/>
        </w:rPr>
        <w:t>INTEGER (-8388608..8388607)</w:t>
      </w:r>
      <w:r w:rsidRPr="00A528A4">
        <w:rPr>
          <w:lang w:val="sv-SE"/>
        </w:rPr>
        <w:t>,</w:t>
      </w:r>
    </w:p>
    <w:p w14:paraId="7BE7E19F" w14:textId="77777777" w:rsidR="00574864" w:rsidRPr="00A528A4" w:rsidRDefault="00574864" w:rsidP="002D60CB">
      <w:pPr>
        <w:pStyle w:val="PL"/>
        <w:shd w:val="clear" w:color="auto" w:fill="E6E6E6"/>
        <w:rPr>
          <w:lang w:val="sv-SE" w:eastAsia="zh-CN"/>
        </w:rPr>
      </w:pPr>
      <w:r w:rsidRPr="00A528A4">
        <w:rPr>
          <w:lang w:val="sv-SE" w:eastAsia="zh-CN"/>
        </w:rPr>
        <w:tab/>
        <w:t>bdsI0-r12</w:t>
      </w:r>
      <w:r w:rsidRPr="00A528A4">
        <w:rPr>
          <w:lang w:val="sv-SE" w:eastAsia="zh-CN"/>
        </w:rPr>
        <w:tab/>
      </w:r>
      <w:r w:rsidRPr="00A528A4">
        <w:rPr>
          <w:lang w:val="sv-SE"/>
        </w:rPr>
        <w:tab/>
      </w:r>
      <w:r w:rsidRPr="00A528A4">
        <w:rPr>
          <w:lang w:val="sv-SE"/>
        </w:rPr>
        <w:tab/>
      </w:r>
      <w:r w:rsidRPr="00A528A4">
        <w:rPr>
          <w:lang w:val="sv-SE"/>
        </w:rPr>
        <w:tab/>
      </w:r>
      <w:r w:rsidRPr="00A528A4">
        <w:rPr>
          <w:lang w:val="sv-SE" w:eastAsia="zh-CN"/>
        </w:rPr>
        <w:t>INTEGER (-2147483648..2147483647)</w:t>
      </w:r>
      <w:r w:rsidRPr="00A528A4">
        <w:rPr>
          <w:lang w:val="sv-SE"/>
        </w:rPr>
        <w:t>,</w:t>
      </w:r>
    </w:p>
    <w:p w14:paraId="09C79B4F" w14:textId="77777777" w:rsidR="00574864" w:rsidRPr="00A528A4" w:rsidRDefault="00574864" w:rsidP="002D60CB">
      <w:pPr>
        <w:pStyle w:val="PL"/>
        <w:shd w:val="clear" w:color="auto" w:fill="E6E6E6"/>
        <w:rPr>
          <w:lang w:val="sv-SE" w:eastAsia="zh-CN"/>
        </w:rPr>
      </w:pPr>
      <w:r w:rsidRPr="00A528A4">
        <w:rPr>
          <w:lang w:val="sv-SE" w:eastAsia="zh-CN"/>
        </w:rPr>
        <w:tab/>
        <w:t>bdsIDot-r12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(-8192..8191)</w:t>
      </w:r>
      <w:r w:rsidRPr="00A528A4">
        <w:rPr>
          <w:lang w:val="sv-SE"/>
        </w:rPr>
        <w:t>,</w:t>
      </w:r>
    </w:p>
    <w:p w14:paraId="499DD3A1" w14:textId="77777777" w:rsidR="00574864" w:rsidRPr="00A528A4" w:rsidRDefault="00574864" w:rsidP="002D60CB">
      <w:pPr>
        <w:pStyle w:val="PL"/>
        <w:shd w:val="clear" w:color="auto" w:fill="E6E6E6"/>
        <w:rPr>
          <w:lang w:val="sv-SE" w:eastAsia="zh-CN"/>
        </w:rPr>
      </w:pPr>
      <w:r w:rsidRPr="00A528A4">
        <w:rPr>
          <w:lang w:val="sv-SE" w:eastAsia="zh-CN"/>
        </w:rPr>
        <w:tab/>
        <w:t>bdsCuc-r12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46CCAE97" w14:textId="77777777" w:rsidR="00574864" w:rsidRPr="00A528A4" w:rsidRDefault="00574864" w:rsidP="002D60CB">
      <w:pPr>
        <w:pStyle w:val="PL"/>
        <w:shd w:val="clear" w:color="auto" w:fill="E6E6E6"/>
        <w:rPr>
          <w:lang w:val="sv-SE" w:eastAsia="zh-CN"/>
        </w:rPr>
      </w:pPr>
      <w:r w:rsidRPr="00A528A4">
        <w:rPr>
          <w:lang w:val="sv-SE" w:eastAsia="zh-CN"/>
        </w:rPr>
        <w:tab/>
        <w:t>bdsCus-r12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3552AE4C" w14:textId="77777777" w:rsidR="00574864" w:rsidRPr="00A528A4" w:rsidRDefault="00574864" w:rsidP="002D60CB">
      <w:pPr>
        <w:pStyle w:val="PL"/>
        <w:shd w:val="clear" w:color="auto" w:fill="E6E6E6"/>
        <w:rPr>
          <w:lang w:val="sv-SE" w:eastAsia="zh-CN"/>
        </w:rPr>
      </w:pPr>
      <w:r w:rsidRPr="00A528A4">
        <w:rPr>
          <w:lang w:val="sv-SE" w:eastAsia="zh-CN"/>
        </w:rPr>
        <w:tab/>
        <w:t>bdsCrc-r12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3FF5727A" w14:textId="77777777" w:rsidR="00574864" w:rsidRPr="00A528A4" w:rsidRDefault="00574864" w:rsidP="002D60CB">
      <w:pPr>
        <w:pStyle w:val="PL"/>
        <w:shd w:val="clear" w:color="auto" w:fill="E6E6E6"/>
        <w:rPr>
          <w:lang w:val="sv-SE" w:eastAsia="zh-CN"/>
        </w:rPr>
      </w:pPr>
      <w:r w:rsidRPr="00A528A4">
        <w:rPr>
          <w:lang w:val="sv-SE" w:eastAsia="zh-CN"/>
        </w:rPr>
        <w:tab/>
        <w:t>bdsCrs-r12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46357621" w14:textId="77777777" w:rsidR="00574864" w:rsidRPr="00A528A4" w:rsidRDefault="00574864" w:rsidP="002D60CB">
      <w:pPr>
        <w:pStyle w:val="PL"/>
        <w:shd w:val="clear" w:color="auto" w:fill="E6E6E6"/>
        <w:rPr>
          <w:lang w:val="sv-SE" w:eastAsia="zh-CN"/>
        </w:rPr>
      </w:pPr>
      <w:r w:rsidRPr="00A528A4">
        <w:rPr>
          <w:lang w:val="sv-SE" w:eastAsia="zh-CN"/>
        </w:rPr>
        <w:tab/>
        <w:t>bdsCic-r12</w:t>
      </w:r>
      <w:r w:rsidRPr="00A528A4">
        <w:rPr>
          <w:lang w:val="sv-SE" w:eastAsia="zh-CN"/>
        </w:rPr>
        <w:tab/>
      </w:r>
      <w:r w:rsidRPr="00A528A4">
        <w:rPr>
          <w:lang w:val="sv-SE" w:eastAsia="zh-CN"/>
        </w:rPr>
        <w:tab/>
      </w:r>
      <w:r w:rsidRPr="00A528A4">
        <w:rPr>
          <w:lang w:val="sv-SE" w:eastAsia="zh-CN"/>
        </w:rPr>
        <w:tab/>
      </w:r>
      <w:r w:rsidRPr="00A528A4">
        <w:rPr>
          <w:lang w:val="sv-SE"/>
        </w:rPr>
        <w:tab/>
      </w:r>
      <w:r w:rsidRPr="00A528A4">
        <w:rPr>
          <w:lang w:val="sv-SE" w:eastAsia="zh-CN"/>
        </w:rPr>
        <w:t>INTEGER (-131072..131071)</w:t>
      </w:r>
      <w:r w:rsidRPr="00A528A4">
        <w:rPr>
          <w:lang w:val="sv-SE"/>
        </w:rPr>
        <w:t>,</w:t>
      </w:r>
    </w:p>
    <w:p w14:paraId="0C01B897" w14:textId="77777777" w:rsidR="00574864" w:rsidRPr="00073C73" w:rsidRDefault="00574864" w:rsidP="002D60CB">
      <w:pPr>
        <w:pStyle w:val="PL"/>
        <w:shd w:val="clear" w:color="auto" w:fill="E6E6E6"/>
        <w:rPr>
          <w:lang w:eastAsia="zh-CN"/>
        </w:rPr>
      </w:pPr>
      <w:r w:rsidRPr="00A528A4">
        <w:rPr>
          <w:lang w:val="sv-SE" w:eastAsia="zh-CN"/>
        </w:rPr>
        <w:tab/>
      </w:r>
      <w:r w:rsidRPr="00073C73">
        <w:rPr>
          <w:lang w:eastAsia="zh-CN"/>
        </w:rPr>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9pt;height:14.95pt" o:ole="">
                  <v:imagedata r:id="rId74" o:title=""/>
                </v:shape>
                <o:OLEObject Type="Embed" ProgID="Equation.3" ShapeID="_x0000_i1069" DrawAspect="Content" ObjectID="_1712727547" r:id="rId102"/>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76" w:name="_Toc37680935"/>
      <w:bookmarkStart w:id="1677" w:name="_Toc46486506"/>
      <w:bookmarkStart w:id="1678" w:name="_Toc52546851"/>
      <w:bookmarkStart w:id="1679" w:name="_Toc52547381"/>
      <w:bookmarkStart w:id="1680" w:name="_Toc52547911"/>
      <w:bookmarkStart w:id="1681" w:name="_Toc52548441"/>
      <w:bookmarkStart w:id="1682" w:name="_Toc90719687"/>
      <w:r w:rsidRPr="00073C73">
        <w:t>–</w:t>
      </w:r>
      <w:r w:rsidRPr="00073C73">
        <w:tab/>
      </w:r>
      <w:r w:rsidRPr="00073C73">
        <w:rPr>
          <w:i/>
          <w:snapToGrid w:val="0"/>
        </w:rPr>
        <w:t>NavModel-BDS-KeplerianSet</w:t>
      </w:r>
      <w:r w:rsidRPr="00073C73">
        <w:rPr>
          <w:i/>
          <w:snapToGrid w:val="0"/>
          <w:lang w:eastAsia="zh-CN"/>
        </w:rPr>
        <w:t>2</w:t>
      </w:r>
      <w:bookmarkEnd w:id="1676"/>
      <w:bookmarkEnd w:id="1677"/>
      <w:bookmarkEnd w:id="1678"/>
      <w:bookmarkEnd w:id="1679"/>
      <w:bookmarkEnd w:id="1680"/>
      <w:bookmarkEnd w:id="1681"/>
      <w:bookmarkEnd w:id="1682"/>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A528A4" w:rsidRDefault="00D04D0A" w:rsidP="00D04D0A">
      <w:pPr>
        <w:pStyle w:val="PL"/>
        <w:shd w:val="clear" w:color="auto" w:fill="E6E6E6"/>
        <w:tabs>
          <w:tab w:val="clear" w:pos="1536"/>
        </w:tabs>
        <w:rPr>
          <w:lang w:val="sv-SE" w:eastAsia="zh-CN"/>
        </w:rPr>
      </w:pPr>
      <w:r w:rsidRPr="00073C73">
        <w:rPr>
          <w:lang w:eastAsia="zh-CN"/>
        </w:rPr>
        <w:tab/>
      </w:r>
      <w:bookmarkStart w:id="1683" w:name="OLE_LINK21"/>
      <w:bookmarkStart w:id="1684" w:name="OLE_LINK22"/>
      <w:r w:rsidRPr="00A528A4">
        <w:rPr>
          <w:lang w:val="sv-SE" w:eastAsia="zh-CN"/>
        </w:rPr>
        <w:t>b</w:t>
      </w:r>
      <w:r w:rsidRPr="00A528A4">
        <w:rPr>
          <w:lang w:val="sv-SE"/>
        </w:rPr>
        <w:t>ds</w:t>
      </w:r>
      <w:r w:rsidRPr="00A528A4">
        <w:rPr>
          <w:lang w:val="sv-SE" w:eastAsia="zh-CN"/>
        </w:rPr>
        <w:t>I</w:t>
      </w:r>
      <w:r w:rsidRPr="00A528A4">
        <w:rPr>
          <w:lang w:val="sv-SE"/>
        </w:rPr>
        <w:t>ODE</w:t>
      </w:r>
      <w:r w:rsidRPr="00A528A4">
        <w:rPr>
          <w:lang w:val="sv-SE" w:eastAsia="zh-CN"/>
        </w:rPr>
        <w:t>-r1</w:t>
      </w:r>
      <w:bookmarkEnd w:id="1683"/>
      <w:bookmarkEnd w:id="1684"/>
      <w:r w:rsidRPr="00A528A4">
        <w:rPr>
          <w:lang w:val="sv-SE" w:eastAsia="zh-CN"/>
        </w:rPr>
        <w:t>6</w:t>
      </w:r>
      <w:r w:rsidRPr="00A528A4">
        <w:rPr>
          <w:lang w:val="sv-SE"/>
        </w:rPr>
        <w:tab/>
      </w:r>
      <w:r w:rsidRPr="00A528A4">
        <w:rPr>
          <w:lang w:val="sv-SE"/>
        </w:rPr>
        <w:tab/>
      </w:r>
      <w:r w:rsidRPr="00A528A4">
        <w:rPr>
          <w:lang w:val="sv-SE"/>
        </w:rPr>
        <w:tab/>
        <w:t>INTEGER (</w:t>
      </w:r>
      <w:r w:rsidRPr="00A528A4">
        <w:rPr>
          <w:lang w:val="sv-SE" w:eastAsia="zh-CN"/>
        </w:rPr>
        <w:t>0..255</w:t>
      </w:r>
      <w:r w:rsidRPr="00A528A4">
        <w:rPr>
          <w:lang w:val="sv-SE"/>
        </w:rPr>
        <w:t>),</w:t>
      </w:r>
    </w:p>
    <w:p w14:paraId="5581E604"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bdsToe-r16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(0..2047),</w:t>
      </w:r>
    </w:p>
    <w:p w14:paraId="73621751" w14:textId="77777777" w:rsidR="00D04D0A" w:rsidRPr="00A528A4" w:rsidRDefault="00D04D0A" w:rsidP="00D04D0A">
      <w:pPr>
        <w:pStyle w:val="PL"/>
        <w:shd w:val="clear" w:color="auto" w:fill="E6E6E6"/>
        <w:tabs>
          <w:tab w:val="left" w:pos="1450"/>
        </w:tabs>
        <w:rPr>
          <w:lang w:val="sv-SE" w:eastAsia="zh-CN"/>
        </w:rPr>
      </w:pPr>
      <w:bookmarkStart w:id="1685" w:name="OLE_LINK25"/>
      <w:bookmarkStart w:id="1686" w:name="OLE_LINK26"/>
      <w:r w:rsidRPr="00A528A4">
        <w:rPr>
          <w:lang w:val="sv-SE" w:eastAsia="zh-CN"/>
        </w:rPr>
        <w:tab/>
        <w:t>bds</w:t>
      </w:r>
      <w:r w:rsidRPr="00A528A4">
        <w:rPr>
          <w:rFonts w:eastAsia="DengXian"/>
          <w:lang w:val="sv-SE" w:eastAsia="zh-CN"/>
        </w:rPr>
        <w:t>D</w:t>
      </w:r>
      <w:r w:rsidRPr="00A528A4">
        <w:rPr>
          <w:lang w:val="sv-SE" w:eastAsia="zh-CN"/>
        </w:rPr>
        <w:t>eltaA</w:t>
      </w:r>
      <w:bookmarkEnd w:id="1685"/>
      <w:bookmarkEnd w:id="1686"/>
      <w:r w:rsidRPr="00A528A4">
        <w:rPr>
          <w:lang w:val="sv-SE" w:eastAsia="zh-CN"/>
        </w:rPr>
        <w:t>-r16</w:t>
      </w:r>
      <w:r w:rsidRPr="00A528A4">
        <w:rPr>
          <w:lang w:val="sv-SE" w:eastAsia="zh-CN"/>
        </w:rPr>
        <w:tab/>
      </w:r>
      <w:r w:rsidRPr="00A528A4">
        <w:rPr>
          <w:lang w:val="sv-SE" w:eastAsia="zh-CN"/>
        </w:rPr>
        <w:tab/>
      </w:r>
      <w:r w:rsidRPr="00A528A4">
        <w:rPr>
          <w:lang w:val="sv-SE" w:eastAsia="zh-CN"/>
        </w:rPr>
        <w:tab/>
        <w:t>INTEGER (-33554432..33554431),</w:t>
      </w:r>
    </w:p>
    <w:p w14:paraId="152585E6"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lastRenderedPageBreak/>
        <w:tab/>
        <w:t>bdsAdot-r16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(-16777216..16777216),</w:t>
      </w:r>
    </w:p>
    <w:p w14:paraId="5B8E8B9D"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w:t>
      </w:r>
      <w:r w:rsidRPr="00A528A4">
        <w:rPr>
          <w:rFonts w:eastAsia="DengXian"/>
          <w:lang w:val="sv-SE" w:eastAsia="zh-CN"/>
        </w:rPr>
        <w:t>D</w:t>
      </w:r>
      <w:r w:rsidRPr="00A528A4">
        <w:rPr>
          <w:lang w:val="sv-SE" w:eastAsia="zh-CN"/>
        </w:rPr>
        <w:t>eltaN0-r16</w:t>
      </w:r>
      <w:r w:rsidRPr="00A528A4">
        <w:rPr>
          <w:lang w:val="sv-SE" w:eastAsia="zh-CN"/>
        </w:rPr>
        <w:tab/>
      </w:r>
      <w:r w:rsidRPr="00A528A4">
        <w:rPr>
          <w:lang w:val="sv-SE" w:eastAsia="zh-CN"/>
        </w:rPr>
        <w:tab/>
      </w:r>
      <w:r w:rsidRPr="00A528A4">
        <w:rPr>
          <w:lang w:val="sv-SE" w:eastAsia="zh-CN"/>
        </w:rPr>
        <w:tab/>
        <w:t>INTEGER (-65536..65535),</w:t>
      </w:r>
    </w:p>
    <w:p w14:paraId="068EF5AF"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w:t>
      </w:r>
      <w:r w:rsidRPr="00A528A4">
        <w:rPr>
          <w:rFonts w:eastAsia="DengXian"/>
          <w:lang w:val="sv-SE" w:eastAsia="zh-CN"/>
        </w:rPr>
        <w:t>D</w:t>
      </w:r>
      <w:r w:rsidRPr="00A528A4">
        <w:rPr>
          <w:lang w:val="sv-SE" w:eastAsia="zh-CN"/>
        </w:rPr>
        <w:t>eltaN0dot-r16</w:t>
      </w:r>
      <w:r w:rsidRPr="00A528A4">
        <w:rPr>
          <w:lang w:val="sv-SE" w:eastAsia="zh-CN"/>
        </w:rPr>
        <w:tab/>
      </w:r>
      <w:r w:rsidRPr="00A528A4">
        <w:rPr>
          <w:lang w:val="sv-SE" w:eastAsia="zh-CN"/>
        </w:rPr>
        <w:tab/>
        <w:t>INTEGER (-4194304..4194303),</w:t>
      </w:r>
    </w:p>
    <w:p w14:paraId="3573E06A"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bdsM0-r16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(-4294967296..4294967295),</w:t>
      </w:r>
    </w:p>
    <w:p w14:paraId="397511EF"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bdsE-r16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(0..8589934591),</w:t>
      </w:r>
    </w:p>
    <w:p w14:paraId="5B3DC5FB"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bdsOmega-r16</w:t>
      </w:r>
      <w:r w:rsidRPr="00A528A4">
        <w:rPr>
          <w:lang w:val="sv-SE" w:eastAsia="zh-CN"/>
        </w:rPr>
        <w:tab/>
      </w:r>
      <w:r w:rsidRPr="00A528A4">
        <w:rPr>
          <w:lang w:val="sv-SE" w:eastAsia="zh-CN"/>
        </w:rPr>
        <w:tab/>
      </w:r>
      <w:r w:rsidRPr="00A528A4">
        <w:rPr>
          <w:lang w:val="sv-SE" w:eastAsia="zh-CN"/>
        </w:rPr>
        <w:tab/>
        <w:t>INTEGER (-4294967296..4294967295),</w:t>
      </w:r>
    </w:p>
    <w:p w14:paraId="6BE104F3"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bdsOmega0-r16</w:t>
      </w:r>
      <w:r w:rsidRPr="00A528A4">
        <w:rPr>
          <w:lang w:val="sv-SE" w:eastAsia="zh-CN"/>
        </w:rPr>
        <w:tab/>
      </w:r>
      <w:r w:rsidRPr="00A528A4">
        <w:rPr>
          <w:lang w:val="sv-SE" w:eastAsia="zh-CN"/>
        </w:rPr>
        <w:tab/>
      </w:r>
      <w:r w:rsidRPr="00A528A4">
        <w:rPr>
          <w:lang w:val="sv-SE" w:eastAsia="zh-CN"/>
        </w:rPr>
        <w:tab/>
        <w:t>INTEGER (-4294967296..4294967295),</w:t>
      </w:r>
    </w:p>
    <w:p w14:paraId="3287C528"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bdsI0-r16</w:t>
      </w:r>
      <w:r w:rsidRPr="00A528A4">
        <w:rPr>
          <w:lang w:val="sv-SE" w:eastAsia="zh-CN"/>
        </w:rPr>
        <w:tab/>
      </w:r>
      <w:r w:rsidRPr="00A528A4">
        <w:rPr>
          <w:lang w:val="sv-SE" w:eastAsia="zh-CN"/>
        </w:rPr>
        <w:tab/>
      </w:r>
      <w:r w:rsidRPr="00A528A4">
        <w:rPr>
          <w:lang w:val="sv-SE" w:eastAsia="zh-CN"/>
        </w:rPr>
        <w:tab/>
      </w:r>
      <w:r w:rsidRPr="00A528A4">
        <w:rPr>
          <w:lang w:val="sv-SE" w:eastAsia="zh-CN"/>
        </w:rPr>
        <w:tab/>
      </w:r>
      <w:r w:rsidRPr="00A528A4">
        <w:rPr>
          <w:lang w:val="sv-SE" w:eastAsia="zh-CN"/>
        </w:rPr>
        <w:tab/>
        <w:t>INTEGER (-4294967296..4294967295),</w:t>
      </w:r>
    </w:p>
    <w:p w14:paraId="1DA35225" w14:textId="77777777" w:rsidR="00D04D0A" w:rsidRPr="00A528A4" w:rsidRDefault="00D04D0A" w:rsidP="00D04D0A">
      <w:pPr>
        <w:pStyle w:val="PL"/>
        <w:shd w:val="clear" w:color="auto" w:fill="E6E6E6"/>
        <w:tabs>
          <w:tab w:val="left" w:pos="1450"/>
        </w:tabs>
        <w:rPr>
          <w:lang w:val="sv-SE" w:eastAsia="zh-CN"/>
        </w:rPr>
      </w:pPr>
      <w:r w:rsidRPr="00A528A4">
        <w:rPr>
          <w:lang w:val="sv-SE" w:eastAsia="zh-CN"/>
        </w:rPr>
        <w:tab/>
        <w:t xml:space="preserve">bdsOmegaDot-r16 </w:t>
      </w:r>
      <w:r w:rsidRPr="00A528A4">
        <w:rPr>
          <w:lang w:val="sv-SE" w:eastAsia="zh-CN"/>
        </w:rPr>
        <w:tab/>
      </w:r>
      <w:r w:rsidRPr="00A528A4">
        <w:rPr>
          <w:lang w:val="sv-SE" w:eastAsia="zh-CN"/>
        </w:rPr>
        <w:tab/>
        <w:t>INTEGER (-262144..262143),</w:t>
      </w:r>
    </w:p>
    <w:p w14:paraId="1D931B47" w14:textId="77777777" w:rsidR="00D04D0A" w:rsidRPr="00A528A4" w:rsidRDefault="00D04D0A" w:rsidP="00D04D0A">
      <w:pPr>
        <w:pStyle w:val="PL"/>
        <w:shd w:val="clear" w:color="auto" w:fill="E6E6E6"/>
        <w:tabs>
          <w:tab w:val="clear" w:pos="4608"/>
          <w:tab w:val="left" w:pos="1450"/>
        </w:tabs>
        <w:rPr>
          <w:lang w:val="sv-SE" w:eastAsia="zh-CN"/>
        </w:rPr>
      </w:pPr>
      <w:r w:rsidRPr="00A528A4">
        <w:rPr>
          <w:lang w:val="sv-SE" w:eastAsia="zh-CN"/>
        </w:rPr>
        <w:tab/>
        <w:t>bdsI0Dot-r16</w:t>
      </w:r>
      <w:r w:rsidRPr="00A528A4">
        <w:rPr>
          <w:lang w:val="sv-SE" w:eastAsia="zh-CN"/>
        </w:rPr>
        <w:tab/>
      </w:r>
      <w:r w:rsidRPr="00A528A4">
        <w:rPr>
          <w:lang w:val="sv-SE" w:eastAsia="zh-CN"/>
        </w:rPr>
        <w:tab/>
      </w:r>
      <w:r w:rsidRPr="00A528A4">
        <w:rPr>
          <w:lang w:val="sv-SE" w:eastAsia="zh-CN"/>
        </w:rPr>
        <w:tab/>
        <w:t>INTEGER (-16384..16383),</w:t>
      </w:r>
    </w:p>
    <w:p w14:paraId="2F8A315C" w14:textId="77777777" w:rsidR="00D04D0A" w:rsidRPr="00A528A4" w:rsidRDefault="00D04D0A" w:rsidP="00D04D0A">
      <w:pPr>
        <w:pStyle w:val="PL"/>
        <w:shd w:val="clear" w:color="auto" w:fill="E6E6E6"/>
        <w:rPr>
          <w:lang w:val="sv-SE" w:eastAsia="zh-CN"/>
        </w:rPr>
      </w:pPr>
      <w:r w:rsidRPr="00A528A4">
        <w:rPr>
          <w:lang w:val="sv-SE" w:eastAsia="zh-CN"/>
        </w:rPr>
        <w:tab/>
        <w:t>bdsCuc-r16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(-1048576..1048575),</w:t>
      </w:r>
    </w:p>
    <w:p w14:paraId="63946399" w14:textId="77777777" w:rsidR="00D04D0A" w:rsidRPr="00A528A4" w:rsidRDefault="00D04D0A" w:rsidP="00D04D0A">
      <w:pPr>
        <w:pStyle w:val="PL"/>
        <w:shd w:val="clear" w:color="auto" w:fill="E6E6E6"/>
        <w:rPr>
          <w:lang w:val="sv-SE" w:eastAsia="zh-CN"/>
        </w:rPr>
      </w:pPr>
      <w:r w:rsidRPr="00A528A4">
        <w:rPr>
          <w:lang w:val="sv-SE" w:eastAsia="zh-CN"/>
        </w:rPr>
        <w:tab/>
        <w:t>bdsCus-r16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(-1048576..1048575),</w:t>
      </w:r>
    </w:p>
    <w:p w14:paraId="4EBDC1DE" w14:textId="77777777" w:rsidR="00D04D0A" w:rsidRPr="00A528A4" w:rsidRDefault="00D04D0A" w:rsidP="00D04D0A">
      <w:pPr>
        <w:pStyle w:val="PL"/>
        <w:shd w:val="clear" w:color="auto" w:fill="E6E6E6"/>
        <w:tabs>
          <w:tab w:val="clear" w:pos="4608"/>
        </w:tabs>
        <w:rPr>
          <w:lang w:val="sv-SE" w:eastAsia="zh-CN"/>
        </w:rPr>
      </w:pPr>
      <w:r w:rsidRPr="00A528A4">
        <w:rPr>
          <w:lang w:val="sv-SE" w:eastAsia="zh-CN"/>
        </w:rPr>
        <w:tab/>
        <w:t>bdsCrc-r16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(-8388608..8388607),</w:t>
      </w:r>
    </w:p>
    <w:p w14:paraId="60C340F5" w14:textId="77777777" w:rsidR="00D04D0A" w:rsidRPr="00A528A4" w:rsidRDefault="00D04D0A" w:rsidP="00D04D0A">
      <w:pPr>
        <w:pStyle w:val="PL"/>
        <w:shd w:val="clear" w:color="auto" w:fill="E6E6E6"/>
        <w:tabs>
          <w:tab w:val="clear" w:pos="4608"/>
        </w:tabs>
        <w:rPr>
          <w:lang w:val="sv-SE" w:eastAsia="zh-CN"/>
        </w:rPr>
      </w:pPr>
      <w:r w:rsidRPr="00A528A4">
        <w:rPr>
          <w:lang w:val="sv-SE" w:eastAsia="zh-CN"/>
        </w:rPr>
        <w:tab/>
        <w:t>bdsCrs-r16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(-8388608..8388607),</w:t>
      </w:r>
    </w:p>
    <w:p w14:paraId="3D9FD2A4" w14:textId="77777777" w:rsidR="00D04D0A" w:rsidRPr="00A528A4" w:rsidRDefault="00D04D0A" w:rsidP="00D04D0A">
      <w:pPr>
        <w:pStyle w:val="PL"/>
        <w:shd w:val="clear" w:color="auto" w:fill="E6E6E6"/>
        <w:rPr>
          <w:lang w:val="sv-SE" w:eastAsia="zh-CN"/>
        </w:rPr>
      </w:pPr>
      <w:r w:rsidRPr="00A528A4">
        <w:rPr>
          <w:lang w:val="sv-SE" w:eastAsia="zh-CN"/>
        </w:rPr>
        <w:tab/>
        <w:t>bdsCic-r16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(-32768..32767),</w:t>
      </w:r>
    </w:p>
    <w:p w14:paraId="3760BD0A" w14:textId="77777777" w:rsidR="00D04D0A" w:rsidRPr="00073C73" w:rsidRDefault="00D04D0A" w:rsidP="00D04D0A">
      <w:pPr>
        <w:pStyle w:val="PL"/>
        <w:shd w:val="clear" w:color="auto" w:fill="E6E6E6"/>
        <w:rPr>
          <w:lang w:eastAsia="zh-CN"/>
        </w:rPr>
      </w:pPr>
      <w:r w:rsidRPr="00A528A4">
        <w:rPr>
          <w:lang w:val="sv-SE" w:eastAsia="zh-CN"/>
        </w:rPr>
        <w:tab/>
      </w:r>
      <w:r w:rsidRPr="00073C73">
        <w:rPr>
          <w:lang w:eastAsia="zh-CN"/>
        </w:rPr>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95pt;height:20.4pt" o:ole="">
                  <v:imagedata r:id="rId103" o:title=""/>
                </v:shape>
                <o:OLEObject Type="Embed" ProgID="Equation.3" ShapeID="_x0000_i1070" DrawAspect="Content" ObjectID="_1712727548" r:id="rId104"/>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55pt;height:11.55pt" o:ole="">
                  <v:imagedata r:id="rId105" o:title=""/>
                </v:shape>
                <o:OLEObject Type="Embed" ProgID="Equation.3" ShapeID="_x0000_i1071" DrawAspect="Content" ObjectID="_1712727549" r:id="rId106"/>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25pt;height:14.95pt" o:ole="">
                  <v:imagedata r:id="rId107" o:title=""/>
                </v:shape>
                <o:OLEObject Type="Embed" ProgID="Equation.3" ShapeID="_x0000_i1072" DrawAspect="Content" ObjectID="_1712727550" r:id="rId108"/>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87" w:name="_Toc46486507"/>
      <w:bookmarkStart w:id="1688" w:name="_Toc52546852"/>
      <w:bookmarkStart w:id="1689" w:name="_Toc52547382"/>
      <w:bookmarkStart w:id="1690" w:name="_Toc52547912"/>
      <w:bookmarkStart w:id="1691" w:name="_Toc52548442"/>
      <w:bookmarkStart w:id="1692" w:name="_Toc90719688"/>
      <w:r w:rsidRPr="00073C73">
        <w:lastRenderedPageBreak/>
        <w:t>–</w:t>
      </w:r>
      <w:r w:rsidRPr="00073C73">
        <w:tab/>
      </w:r>
      <w:r w:rsidRPr="00073C73">
        <w:rPr>
          <w:i/>
          <w:iCs/>
          <w:snapToGrid w:val="0"/>
        </w:rPr>
        <w:t>NavModel-NavIC-KeplerianSet</w:t>
      </w:r>
      <w:bookmarkEnd w:id="1687"/>
      <w:bookmarkEnd w:id="1688"/>
      <w:bookmarkEnd w:id="1689"/>
      <w:bookmarkEnd w:id="1690"/>
      <w:bookmarkEnd w:id="1691"/>
      <w:bookmarkEnd w:id="1692"/>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A528A4" w:rsidRDefault="008241C0" w:rsidP="008241C0">
      <w:pPr>
        <w:pStyle w:val="PL"/>
        <w:shd w:val="clear" w:color="auto" w:fill="E6E6E6"/>
        <w:rPr>
          <w:snapToGrid w:val="0"/>
          <w:lang w:val="sv-SE"/>
        </w:rPr>
      </w:pPr>
      <w:r w:rsidRPr="00073C73">
        <w:rPr>
          <w:snapToGrid w:val="0"/>
        </w:rPr>
        <w:tab/>
      </w:r>
      <w:r w:rsidRPr="00A528A4">
        <w:rPr>
          <w:snapToGrid w:val="0"/>
          <w:lang w:val="sv-SE"/>
        </w:rPr>
        <w:t>navic-Toe-r16</w:t>
      </w:r>
      <w:r w:rsidRPr="00A528A4">
        <w:rPr>
          <w:snapToGrid w:val="0"/>
          <w:lang w:val="sv-SE"/>
        </w:rPr>
        <w:tab/>
      </w:r>
      <w:r w:rsidRPr="00A528A4">
        <w:rPr>
          <w:snapToGrid w:val="0"/>
          <w:lang w:val="sv-SE"/>
        </w:rPr>
        <w:tab/>
      </w:r>
      <w:r w:rsidRPr="00A528A4">
        <w:rPr>
          <w:snapToGrid w:val="0"/>
          <w:lang w:val="sv-SE"/>
        </w:rPr>
        <w:tab/>
        <w:t>INTEGER (0..65536),</w:t>
      </w:r>
    </w:p>
    <w:p w14:paraId="008A7498" w14:textId="77777777" w:rsidR="008241C0" w:rsidRPr="00A528A4" w:rsidRDefault="008241C0" w:rsidP="008241C0">
      <w:pPr>
        <w:pStyle w:val="PL"/>
        <w:shd w:val="clear" w:color="auto" w:fill="E6E6E6"/>
        <w:rPr>
          <w:snapToGrid w:val="0"/>
          <w:lang w:val="sv-SE"/>
        </w:rPr>
      </w:pPr>
      <w:r w:rsidRPr="00A528A4">
        <w:rPr>
          <w:snapToGrid w:val="0"/>
          <w:lang w:val="sv-SE"/>
        </w:rPr>
        <w:tab/>
        <w:t>navic-URAI-r16</w:t>
      </w:r>
      <w:r w:rsidRPr="00A528A4">
        <w:rPr>
          <w:snapToGrid w:val="0"/>
          <w:lang w:val="sv-SE"/>
        </w:rPr>
        <w:tab/>
      </w:r>
      <w:r w:rsidRPr="00A528A4">
        <w:rPr>
          <w:snapToGrid w:val="0"/>
          <w:lang w:val="sv-SE"/>
        </w:rPr>
        <w:tab/>
      </w:r>
      <w:r w:rsidRPr="00A528A4">
        <w:rPr>
          <w:snapToGrid w:val="0"/>
          <w:lang w:val="sv-SE"/>
        </w:rPr>
        <w:tab/>
        <w:t>INTEGER (0..15),</w:t>
      </w:r>
    </w:p>
    <w:p w14:paraId="5AA79554" w14:textId="77777777" w:rsidR="008241C0" w:rsidRPr="00A528A4" w:rsidRDefault="008241C0" w:rsidP="008241C0">
      <w:pPr>
        <w:pStyle w:val="PL"/>
        <w:shd w:val="clear" w:color="auto" w:fill="E6E6E6"/>
        <w:rPr>
          <w:snapToGrid w:val="0"/>
          <w:lang w:val="sv-SE"/>
        </w:rPr>
      </w:pPr>
      <w:r w:rsidRPr="00A528A4">
        <w:rPr>
          <w:snapToGrid w:val="0"/>
          <w:lang w:val="sv-SE"/>
        </w:rPr>
        <w:tab/>
        <w:t>navic-W-r16</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(-2147483648..2147483647),</w:t>
      </w:r>
    </w:p>
    <w:p w14:paraId="6A189480" w14:textId="77777777" w:rsidR="008241C0" w:rsidRPr="00A528A4" w:rsidRDefault="008241C0" w:rsidP="008241C0">
      <w:pPr>
        <w:pStyle w:val="PL"/>
        <w:shd w:val="clear" w:color="auto" w:fill="E6E6E6"/>
        <w:rPr>
          <w:snapToGrid w:val="0"/>
          <w:lang w:val="sv-SE"/>
        </w:rPr>
      </w:pPr>
      <w:r w:rsidRPr="00A528A4">
        <w:rPr>
          <w:snapToGrid w:val="0"/>
          <w:lang w:val="sv-SE"/>
        </w:rPr>
        <w:tab/>
        <w:t>navic-DeltaN-r16</w:t>
      </w:r>
      <w:r w:rsidRPr="00A528A4">
        <w:rPr>
          <w:snapToGrid w:val="0"/>
          <w:lang w:val="sv-SE"/>
        </w:rPr>
        <w:tab/>
      </w:r>
      <w:r w:rsidRPr="00A528A4">
        <w:rPr>
          <w:snapToGrid w:val="0"/>
          <w:lang w:val="sv-SE"/>
        </w:rPr>
        <w:tab/>
        <w:t>INTEGER (-2097152..2097151),</w:t>
      </w:r>
    </w:p>
    <w:p w14:paraId="4C05E7C3" w14:textId="77777777" w:rsidR="008241C0" w:rsidRPr="00A528A4" w:rsidRDefault="008241C0" w:rsidP="008241C0">
      <w:pPr>
        <w:pStyle w:val="PL"/>
        <w:shd w:val="clear" w:color="auto" w:fill="E6E6E6"/>
        <w:rPr>
          <w:snapToGrid w:val="0"/>
          <w:lang w:val="sv-SE"/>
        </w:rPr>
      </w:pPr>
      <w:r w:rsidRPr="00A528A4">
        <w:rPr>
          <w:snapToGrid w:val="0"/>
          <w:lang w:val="sv-SE"/>
        </w:rPr>
        <w:tab/>
        <w:t>navic-M0-r16</w:t>
      </w:r>
      <w:r w:rsidRPr="00A528A4">
        <w:rPr>
          <w:snapToGrid w:val="0"/>
          <w:lang w:val="sv-SE"/>
        </w:rPr>
        <w:tab/>
      </w:r>
      <w:r w:rsidRPr="00A528A4">
        <w:rPr>
          <w:snapToGrid w:val="0"/>
          <w:lang w:val="sv-SE"/>
        </w:rPr>
        <w:tab/>
      </w:r>
      <w:r w:rsidRPr="00A528A4">
        <w:rPr>
          <w:snapToGrid w:val="0"/>
          <w:lang w:val="sv-SE"/>
        </w:rPr>
        <w:tab/>
        <w:t>INTEGER (-2147483648..2147483647),</w:t>
      </w:r>
    </w:p>
    <w:p w14:paraId="199907F2" w14:textId="77777777" w:rsidR="008241C0" w:rsidRPr="00A528A4" w:rsidRDefault="008241C0" w:rsidP="008241C0">
      <w:pPr>
        <w:pStyle w:val="PL"/>
        <w:shd w:val="clear" w:color="auto" w:fill="E6E6E6"/>
        <w:rPr>
          <w:snapToGrid w:val="0"/>
          <w:lang w:val="sv-SE"/>
        </w:rPr>
      </w:pPr>
      <w:r w:rsidRPr="00A528A4">
        <w:rPr>
          <w:snapToGrid w:val="0"/>
          <w:lang w:val="sv-SE"/>
        </w:rPr>
        <w:tab/>
        <w:t>navic-OmegaDot-r16</w:t>
      </w:r>
      <w:r w:rsidRPr="00A528A4">
        <w:rPr>
          <w:snapToGrid w:val="0"/>
          <w:lang w:val="sv-SE"/>
        </w:rPr>
        <w:tab/>
      </w:r>
      <w:r w:rsidRPr="00A528A4">
        <w:rPr>
          <w:snapToGrid w:val="0"/>
          <w:lang w:val="sv-SE"/>
        </w:rPr>
        <w:tab/>
        <w:t>INTEGER (-2147483648..2147483647),</w:t>
      </w:r>
    </w:p>
    <w:p w14:paraId="1ED29C2B" w14:textId="77777777" w:rsidR="008241C0" w:rsidRPr="00A528A4" w:rsidRDefault="008241C0" w:rsidP="008241C0">
      <w:pPr>
        <w:pStyle w:val="PL"/>
        <w:shd w:val="clear" w:color="auto" w:fill="E6E6E6"/>
        <w:rPr>
          <w:snapToGrid w:val="0"/>
          <w:lang w:val="sv-SE"/>
        </w:rPr>
      </w:pPr>
      <w:r w:rsidRPr="00A528A4">
        <w:rPr>
          <w:snapToGrid w:val="0"/>
          <w:lang w:val="sv-SE"/>
        </w:rPr>
        <w:tab/>
        <w:t>navic-E-r16</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(0..4294967295),</w:t>
      </w:r>
    </w:p>
    <w:p w14:paraId="10BDDB84" w14:textId="77777777" w:rsidR="008241C0" w:rsidRPr="00A528A4" w:rsidRDefault="008241C0" w:rsidP="008241C0">
      <w:pPr>
        <w:pStyle w:val="PL"/>
        <w:shd w:val="clear" w:color="auto" w:fill="E6E6E6"/>
        <w:rPr>
          <w:snapToGrid w:val="0"/>
          <w:lang w:val="sv-SE"/>
        </w:rPr>
      </w:pPr>
      <w:r w:rsidRPr="00A528A4">
        <w:rPr>
          <w:snapToGrid w:val="0"/>
          <w:lang w:val="sv-SE"/>
        </w:rPr>
        <w:tab/>
        <w:t>navic-IDot-r16</w:t>
      </w:r>
      <w:r w:rsidRPr="00A528A4">
        <w:rPr>
          <w:snapToGrid w:val="0"/>
          <w:lang w:val="sv-SE"/>
        </w:rPr>
        <w:tab/>
      </w:r>
      <w:r w:rsidRPr="00A528A4">
        <w:rPr>
          <w:snapToGrid w:val="0"/>
          <w:lang w:val="sv-SE"/>
        </w:rPr>
        <w:tab/>
      </w:r>
      <w:r w:rsidRPr="00A528A4">
        <w:rPr>
          <w:snapToGrid w:val="0"/>
          <w:lang w:val="sv-SE"/>
        </w:rPr>
        <w:tab/>
        <w:t>INTEGER (-8192..8191),</w:t>
      </w:r>
    </w:p>
    <w:p w14:paraId="5E9B0BC7" w14:textId="77777777" w:rsidR="008241C0" w:rsidRPr="00A528A4" w:rsidRDefault="008241C0" w:rsidP="008241C0">
      <w:pPr>
        <w:pStyle w:val="PL"/>
        <w:shd w:val="clear" w:color="auto" w:fill="E6E6E6"/>
        <w:rPr>
          <w:snapToGrid w:val="0"/>
          <w:lang w:val="sv-SE"/>
        </w:rPr>
      </w:pPr>
      <w:r w:rsidRPr="00A528A4">
        <w:rPr>
          <w:snapToGrid w:val="0"/>
          <w:lang w:val="sv-SE"/>
        </w:rPr>
        <w:tab/>
        <w:t xml:space="preserve">navic-APowerHalf-r16 </w:t>
      </w:r>
      <w:r w:rsidRPr="00A528A4">
        <w:rPr>
          <w:snapToGrid w:val="0"/>
          <w:lang w:val="sv-SE"/>
        </w:rPr>
        <w:tab/>
        <w:t>INTEGER (0.. 4294967295),</w:t>
      </w:r>
    </w:p>
    <w:p w14:paraId="7D1FAD4D" w14:textId="77777777" w:rsidR="008241C0" w:rsidRPr="00A528A4" w:rsidRDefault="008241C0" w:rsidP="008241C0">
      <w:pPr>
        <w:pStyle w:val="PL"/>
        <w:shd w:val="clear" w:color="auto" w:fill="E6E6E6"/>
        <w:rPr>
          <w:snapToGrid w:val="0"/>
          <w:lang w:val="sv-SE"/>
        </w:rPr>
      </w:pPr>
      <w:r w:rsidRPr="00A528A4">
        <w:rPr>
          <w:snapToGrid w:val="0"/>
          <w:lang w:val="sv-SE"/>
        </w:rPr>
        <w:tab/>
        <w:t>navic-I0-r16</w:t>
      </w:r>
      <w:r w:rsidRPr="00A528A4">
        <w:rPr>
          <w:snapToGrid w:val="0"/>
          <w:lang w:val="sv-SE"/>
        </w:rPr>
        <w:tab/>
      </w:r>
      <w:r w:rsidRPr="00A528A4">
        <w:rPr>
          <w:snapToGrid w:val="0"/>
          <w:lang w:val="sv-SE"/>
        </w:rPr>
        <w:tab/>
      </w:r>
      <w:r w:rsidRPr="00A528A4">
        <w:rPr>
          <w:snapToGrid w:val="0"/>
          <w:lang w:val="sv-SE"/>
        </w:rPr>
        <w:tab/>
        <w:t>INTEGER (-2147483648..2147483647),</w:t>
      </w:r>
    </w:p>
    <w:p w14:paraId="43486546" w14:textId="77777777" w:rsidR="008241C0" w:rsidRPr="00A528A4" w:rsidRDefault="008241C0" w:rsidP="008241C0">
      <w:pPr>
        <w:pStyle w:val="PL"/>
        <w:shd w:val="clear" w:color="auto" w:fill="E6E6E6"/>
        <w:rPr>
          <w:snapToGrid w:val="0"/>
          <w:lang w:val="sv-SE"/>
        </w:rPr>
      </w:pPr>
      <w:r w:rsidRPr="00A528A4">
        <w:rPr>
          <w:snapToGrid w:val="0"/>
          <w:lang w:val="sv-SE"/>
        </w:rPr>
        <w:tab/>
        <w:t>navic-Omega0-r16</w:t>
      </w:r>
      <w:r w:rsidRPr="00A528A4">
        <w:rPr>
          <w:snapToGrid w:val="0"/>
          <w:lang w:val="sv-SE"/>
        </w:rPr>
        <w:tab/>
      </w:r>
      <w:r w:rsidRPr="00A528A4">
        <w:rPr>
          <w:snapToGrid w:val="0"/>
          <w:lang w:val="sv-SE"/>
        </w:rPr>
        <w:tab/>
        <w:t>INTEGER (-2147483648..2147483647),</w:t>
      </w:r>
    </w:p>
    <w:p w14:paraId="4B620379" w14:textId="77777777" w:rsidR="008241C0" w:rsidRPr="00A528A4" w:rsidRDefault="008241C0" w:rsidP="008241C0">
      <w:pPr>
        <w:pStyle w:val="PL"/>
        <w:shd w:val="clear" w:color="auto" w:fill="E6E6E6"/>
        <w:rPr>
          <w:snapToGrid w:val="0"/>
          <w:lang w:val="sv-SE"/>
        </w:rPr>
      </w:pPr>
      <w:r w:rsidRPr="00A528A4">
        <w:rPr>
          <w:snapToGrid w:val="0"/>
          <w:lang w:val="sv-SE"/>
        </w:rPr>
        <w:tab/>
        <w:t>navic-Crs-r16</w:t>
      </w:r>
      <w:r w:rsidRPr="00A528A4">
        <w:rPr>
          <w:snapToGrid w:val="0"/>
          <w:lang w:val="sv-SE"/>
        </w:rPr>
        <w:tab/>
      </w:r>
      <w:r w:rsidRPr="00A528A4">
        <w:rPr>
          <w:snapToGrid w:val="0"/>
          <w:lang w:val="sv-SE"/>
        </w:rPr>
        <w:tab/>
      </w:r>
      <w:r w:rsidRPr="00A528A4">
        <w:rPr>
          <w:snapToGrid w:val="0"/>
          <w:lang w:val="sv-SE"/>
        </w:rPr>
        <w:tab/>
        <w:t>INTEGER (-32768..32767),</w:t>
      </w:r>
    </w:p>
    <w:p w14:paraId="0A2C1905" w14:textId="77777777" w:rsidR="008241C0" w:rsidRPr="00A528A4" w:rsidRDefault="008241C0" w:rsidP="008241C0">
      <w:pPr>
        <w:pStyle w:val="PL"/>
        <w:shd w:val="clear" w:color="auto" w:fill="E6E6E6"/>
        <w:rPr>
          <w:snapToGrid w:val="0"/>
          <w:lang w:val="sv-SE"/>
        </w:rPr>
      </w:pPr>
      <w:r w:rsidRPr="00A528A4">
        <w:rPr>
          <w:snapToGrid w:val="0"/>
          <w:lang w:val="sv-SE"/>
        </w:rPr>
        <w:tab/>
        <w:t>navic-Cis-r16</w:t>
      </w:r>
      <w:r w:rsidRPr="00A528A4">
        <w:rPr>
          <w:snapToGrid w:val="0"/>
          <w:lang w:val="sv-SE"/>
        </w:rPr>
        <w:tab/>
      </w:r>
      <w:r w:rsidRPr="00A528A4">
        <w:rPr>
          <w:snapToGrid w:val="0"/>
          <w:lang w:val="sv-SE"/>
        </w:rPr>
        <w:tab/>
      </w:r>
      <w:r w:rsidRPr="00A528A4">
        <w:rPr>
          <w:snapToGrid w:val="0"/>
          <w:lang w:val="sv-SE"/>
        </w:rPr>
        <w:tab/>
        <w:t>INTEGER (-32768..32767),</w:t>
      </w:r>
    </w:p>
    <w:p w14:paraId="58C8830C" w14:textId="77777777" w:rsidR="008241C0" w:rsidRPr="00073C73" w:rsidRDefault="008241C0" w:rsidP="008241C0">
      <w:pPr>
        <w:pStyle w:val="PL"/>
        <w:shd w:val="clear" w:color="auto" w:fill="E6E6E6"/>
        <w:rPr>
          <w:snapToGrid w:val="0"/>
        </w:rPr>
      </w:pPr>
      <w:r w:rsidRPr="00A528A4">
        <w:rPr>
          <w:snapToGrid w:val="0"/>
          <w:lang w:val="sv-SE"/>
        </w:rPr>
        <w:tab/>
      </w:r>
      <w:r w:rsidRPr="00073C73">
        <w:rPr>
          <w:snapToGrid w:val="0"/>
        </w:rPr>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93" w:name="_Toc27765252"/>
      <w:bookmarkStart w:id="1694" w:name="_Toc37680936"/>
      <w:bookmarkStart w:id="1695" w:name="_Toc46486508"/>
      <w:bookmarkStart w:id="1696" w:name="_Toc52546853"/>
      <w:bookmarkStart w:id="1697" w:name="_Toc52547383"/>
      <w:bookmarkStart w:id="1698" w:name="_Toc52547913"/>
      <w:bookmarkStart w:id="1699" w:name="_Toc52548443"/>
      <w:bookmarkStart w:id="1700" w:name="_Toc90719689"/>
      <w:r w:rsidRPr="00073C73">
        <w:t>–</w:t>
      </w:r>
      <w:r w:rsidRPr="00073C73">
        <w:tab/>
      </w:r>
      <w:r w:rsidRPr="00073C73">
        <w:rPr>
          <w:i/>
          <w:snapToGrid w:val="0"/>
        </w:rPr>
        <w:t>GNSS-RealTimeIntegrity</w:t>
      </w:r>
      <w:bookmarkEnd w:id="1693"/>
      <w:bookmarkEnd w:id="1694"/>
      <w:bookmarkEnd w:id="1695"/>
      <w:bookmarkEnd w:id="1696"/>
      <w:bookmarkEnd w:id="1697"/>
      <w:bookmarkEnd w:id="1698"/>
      <w:bookmarkEnd w:id="1699"/>
      <w:bookmarkEnd w:id="1700"/>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701" w:name="_Toc27765253"/>
      <w:bookmarkStart w:id="1702" w:name="_Toc37680937"/>
      <w:bookmarkStart w:id="1703" w:name="_Toc46486509"/>
      <w:bookmarkStart w:id="1704" w:name="_Toc52546854"/>
      <w:bookmarkStart w:id="1705" w:name="_Toc52547384"/>
      <w:bookmarkStart w:id="1706" w:name="_Toc52547914"/>
      <w:bookmarkStart w:id="1707" w:name="_Toc52548444"/>
      <w:bookmarkStart w:id="1708" w:name="_Toc90719690"/>
      <w:r w:rsidRPr="00073C73">
        <w:t>–</w:t>
      </w:r>
      <w:r w:rsidRPr="00073C73">
        <w:tab/>
      </w:r>
      <w:r w:rsidRPr="00073C73">
        <w:rPr>
          <w:i/>
          <w:snapToGrid w:val="0"/>
        </w:rPr>
        <w:t>GNSS-DataBitAssistance</w:t>
      </w:r>
      <w:bookmarkEnd w:id="1701"/>
      <w:bookmarkEnd w:id="1702"/>
      <w:bookmarkEnd w:id="1703"/>
      <w:bookmarkEnd w:id="1704"/>
      <w:bookmarkEnd w:id="1705"/>
      <w:bookmarkEnd w:id="1706"/>
      <w:bookmarkEnd w:id="1707"/>
      <w:bookmarkEnd w:id="170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09" w:name="_Toc27765254"/>
      <w:bookmarkStart w:id="1710" w:name="_Toc37680938"/>
      <w:bookmarkStart w:id="1711" w:name="_Toc46486510"/>
      <w:bookmarkStart w:id="1712" w:name="_Toc52546855"/>
      <w:bookmarkStart w:id="1713" w:name="_Toc52547385"/>
      <w:bookmarkStart w:id="1714" w:name="_Toc52547915"/>
      <w:bookmarkStart w:id="1715" w:name="_Toc52548445"/>
      <w:bookmarkStart w:id="1716" w:name="_Toc90719691"/>
      <w:r w:rsidRPr="00073C73">
        <w:t>–</w:t>
      </w:r>
      <w:r w:rsidRPr="00073C73">
        <w:tab/>
      </w:r>
      <w:r w:rsidRPr="00073C73">
        <w:rPr>
          <w:i/>
          <w:snapToGrid w:val="0"/>
        </w:rPr>
        <w:t>GNSS-AcquisitionAssistance</w:t>
      </w:r>
      <w:bookmarkEnd w:id="1709"/>
      <w:bookmarkEnd w:id="1710"/>
      <w:bookmarkEnd w:id="1711"/>
      <w:bookmarkEnd w:id="1712"/>
      <w:bookmarkEnd w:id="1713"/>
      <w:bookmarkEnd w:id="1714"/>
      <w:bookmarkEnd w:id="1715"/>
      <w:bookmarkEnd w:id="171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A528A4" w:rsidRDefault="002B1632" w:rsidP="002D60CB">
      <w:pPr>
        <w:pStyle w:val="PL"/>
        <w:shd w:val="clear" w:color="auto" w:fill="E6E6E6"/>
        <w:rPr>
          <w:lang w:val="sv-SE"/>
        </w:rPr>
      </w:pPr>
      <w:r w:rsidRPr="00073C73">
        <w:tab/>
      </w:r>
      <w:r w:rsidRPr="00A528A4">
        <w:rPr>
          <w:lang w:val="sv-SE"/>
        </w:rPr>
        <w:t>doppler0</w:t>
      </w:r>
      <w:r w:rsidRPr="00A528A4">
        <w:rPr>
          <w:lang w:val="sv-SE"/>
        </w:rPr>
        <w:tab/>
      </w:r>
      <w:r w:rsidRPr="00A528A4">
        <w:rPr>
          <w:lang w:val="sv-SE"/>
        </w:rPr>
        <w:tab/>
      </w:r>
      <w:r w:rsidRPr="00A528A4">
        <w:rPr>
          <w:lang w:val="sv-SE"/>
        </w:rPr>
        <w:tab/>
      </w:r>
      <w:r w:rsidRPr="00A528A4">
        <w:rPr>
          <w:lang w:val="sv-SE"/>
        </w:rPr>
        <w:tab/>
      </w:r>
      <w:r w:rsidRPr="00A528A4">
        <w:rPr>
          <w:lang w:val="sv-SE"/>
        </w:rPr>
        <w:tab/>
        <w:t>INTEGER (-2048..2047),</w:t>
      </w:r>
    </w:p>
    <w:p w14:paraId="5364798F" w14:textId="77777777" w:rsidR="002B1632" w:rsidRPr="00A528A4" w:rsidRDefault="002B1632" w:rsidP="002D60CB">
      <w:pPr>
        <w:pStyle w:val="PL"/>
        <w:shd w:val="clear" w:color="auto" w:fill="E6E6E6"/>
        <w:rPr>
          <w:lang w:val="sv-SE"/>
        </w:rPr>
      </w:pPr>
      <w:r w:rsidRPr="00A528A4">
        <w:rPr>
          <w:lang w:val="sv-SE"/>
        </w:rPr>
        <w:tab/>
        <w:t>doppler1</w:t>
      </w:r>
      <w:r w:rsidRPr="00A528A4">
        <w:rPr>
          <w:lang w:val="sv-SE"/>
        </w:rPr>
        <w:tab/>
      </w:r>
      <w:r w:rsidRPr="00A528A4">
        <w:rPr>
          <w:lang w:val="sv-SE"/>
        </w:rPr>
        <w:tab/>
      </w:r>
      <w:r w:rsidRPr="00A528A4">
        <w:rPr>
          <w:lang w:val="sv-SE"/>
        </w:rPr>
        <w:tab/>
      </w:r>
      <w:r w:rsidRPr="00A528A4">
        <w:rPr>
          <w:lang w:val="sv-SE"/>
        </w:rPr>
        <w:tab/>
      </w:r>
      <w:r w:rsidRPr="00A528A4">
        <w:rPr>
          <w:lang w:val="sv-SE"/>
        </w:rPr>
        <w:tab/>
        <w:t>INTEGER (0..63),</w:t>
      </w:r>
    </w:p>
    <w:p w14:paraId="509853CA" w14:textId="77777777" w:rsidR="002B1632" w:rsidRPr="00A528A4" w:rsidRDefault="002B1632" w:rsidP="002D60CB">
      <w:pPr>
        <w:pStyle w:val="PL"/>
        <w:shd w:val="clear" w:color="auto" w:fill="E6E6E6"/>
        <w:rPr>
          <w:lang w:val="sv-SE"/>
        </w:rPr>
      </w:pPr>
      <w:r w:rsidRPr="00A528A4">
        <w:rPr>
          <w:lang w:val="sv-SE"/>
        </w:rPr>
        <w:tab/>
        <w:t>dopplerUncertainty</w:t>
      </w:r>
      <w:r w:rsidRPr="00A528A4">
        <w:rPr>
          <w:lang w:val="sv-SE"/>
        </w:rPr>
        <w:tab/>
      </w:r>
      <w:r w:rsidRPr="00A528A4">
        <w:rPr>
          <w:lang w:val="sv-SE"/>
        </w:rPr>
        <w:tab/>
      </w:r>
      <w:r w:rsidRPr="00A528A4">
        <w:rPr>
          <w:lang w:val="sv-SE"/>
        </w:rPr>
        <w:tab/>
        <w:t>INTEGER (0..4),</w:t>
      </w:r>
    </w:p>
    <w:p w14:paraId="7ED35B59" w14:textId="77777777" w:rsidR="002B1632" w:rsidRPr="00073C73" w:rsidRDefault="002B1632" w:rsidP="002D60CB">
      <w:pPr>
        <w:pStyle w:val="PL"/>
        <w:shd w:val="clear" w:color="auto" w:fill="E6E6E6"/>
      </w:pPr>
      <w:r w:rsidRPr="00A528A4">
        <w:rPr>
          <w:lang w:val="sv-SE"/>
        </w:rPr>
        <w:tab/>
      </w:r>
      <w:r w:rsidRPr="00073C73">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17" w:name="_Ref65473125"/>
    <w:bookmarkStart w:id="1718" w:name="_Ref65473118"/>
    <w:p w14:paraId="5219E0FE" w14:textId="77777777" w:rsidR="002B1632" w:rsidRPr="00073C73" w:rsidRDefault="0007309F" w:rsidP="002D60CB">
      <w:pPr>
        <w:pStyle w:val="TH"/>
      </w:pPr>
      <w:r w:rsidRPr="00073C73">
        <w:object w:dxaOrig="10349" w:dyaOrig="7889" w14:anchorId="55D6A0D7">
          <v:shape id="_x0000_i1073" type="#_x0000_t75" style="width:482.95pt;height:393.3pt" o:ole="">
            <v:imagedata r:id="rId109" o:title=""/>
          </v:shape>
          <o:OLEObject Type="Embed" ProgID="Visio.Drawing.11" ShapeID="_x0000_i1073" DrawAspect="Content" ObjectID="_1712727551" r:id="rId110"/>
        </w:object>
      </w:r>
    </w:p>
    <w:p w14:paraId="45D95341" w14:textId="77777777" w:rsidR="002B1632" w:rsidRPr="00073C73" w:rsidRDefault="002B1632" w:rsidP="005903F8">
      <w:pPr>
        <w:pStyle w:val="TF"/>
      </w:pPr>
      <w:r w:rsidRPr="00073C73">
        <w:t>Figure</w:t>
      </w:r>
      <w:bookmarkEnd w:id="1717"/>
      <w:r w:rsidRPr="00073C73">
        <w:t xml:space="preserve"> 6.5.2.2-1: </w:t>
      </w:r>
      <w:bookmarkEnd w:id="1718"/>
      <w:r w:rsidRPr="00073C73">
        <w:t>Exemplary calculation of some GNSS Acquisition Assistance fields.</w:t>
      </w:r>
    </w:p>
    <w:p w14:paraId="3D5BBC6E" w14:textId="77777777" w:rsidR="002B1632" w:rsidRPr="00073C73" w:rsidRDefault="002B1632" w:rsidP="002D60CB">
      <w:pPr>
        <w:pStyle w:val="Heading4"/>
      </w:pPr>
      <w:bookmarkStart w:id="1719" w:name="_Toc27765255"/>
      <w:bookmarkStart w:id="1720" w:name="_Toc37680939"/>
      <w:bookmarkStart w:id="1721" w:name="_Toc46486511"/>
      <w:bookmarkStart w:id="1722" w:name="_Toc52546856"/>
      <w:bookmarkStart w:id="1723" w:name="_Toc52547386"/>
      <w:bookmarkStart w:id="1724" w:name="_Toc52547916"/>
      <w:bookmarkStart w:id="1725" w:name="_Toc52548446"/>
      <w:bookmarkStart w:id="1726" w:name="_Toc90719692"/>
      <w:r w:rsidRPr="00073C73">
        <w:t>–</w:t>
      </w:r>
      <w:r w:rsidRPr="00073C73">
        <w:tab/>
      </w:r>
      <w:r w:rsidRPr="00073C73">
        <w:rPr>
          <w:i/>
          <w:snapToGrid w:val="0"/>
        </w:rPr>
        <w:t>GNSS-Almanac</w:t>
      </w:r>
      <w:bookmarkEnd w:id="1719"/>
      <w:bookmarkEnd w:id="1720"/>
      <w:bookmarkEnd w:id="1721"/>
      <w:bookmarkEnd w:id="1722"/>
      <w:bookmarkEnd w:id="1723"/>
      <w:bookmarkEnd w:id="1724"/>
      <w:bookmarkEnd w:id="1725"/>
      <w:bookmarkEnd w:id="172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27" w:name="_Toc27765256"/>
      <w:bookmarkStart w:id="1728" w:name="_Toc37680940"/>
      <w:bookmarkStart w:id="1729" w:name="_Toc46486512"/>
      <w:bookmarkStart w:id="1730" w:name="_Toc52546857"/>
      <w:bookmarkStart w:id="1731" w:name="_Toc52547387"/>
      <w:bookmarkStart w:id="1732" w:name="_Toc52547917"/>
      <w:bookmarkStart w:id="1733" w:name="_Toc52548447"/>
      <w:bookmarkStart w:id="1734" w:name="_Toc90719693"/>
      <w:r w:rsidRPr="00073C73">
        <w:t>–</w:t>
      </w:r>
      <w:r w:rsidRPr="00073C73">
        <w:tab/>
      </w:r>
      <w:r w:rsidRPr="00073C73">
        <w:rPr>
          <w:i/>
          <w:snapToGrid w:val="0"/>
        </w:rPr>
        <w:t>AlmanacKeplerianSet</w:t>
      </w:r>
      <w:bookmarkEnd w:id="1727"/>
      <w:bookmarkEnd w:id="1728"/>
      <w:bookmarkEnd w:id="1729"/>
      <w:bookmarkEnd w:id="1730"/>
      <w:bookmarkEnd w:id="1731"/>
      <w:bookmarkEnd w:id="1732"/>
      <w:bookmarkEnd w:id="1733"/>
      <w:bookmarkEnd w:id="173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A528A4" w:rsidRDefault="002B1632" w:rsidP="002D60CB">
      <w:pPr>
        <w:pStyle w:val="PL"/>
        <w:shd w:val="clear" w:color="auto" w:fill="E6E6E6"/>
        <w:rPr>
          <w:lang w:val="sv-SE"/>
        </w:rPr>
      </w:pPr>
      <w:r w:rsidRPr="00073C73">
        <w:tab/>
      </w:r>
      <w:r w:rsidRPr="00A528A4">
        <w:rPr>
          <w:lang w:val="sv-SE"/>
        </w:rPr>
        <w:t>kepAlmanacE</w:t>
      </w:r>
      <w:r w:rsidRPr="00A528A4">
        <w:rPr>
          <w:lang w:val="sv-SE"/>
        </w:rPr>
        <w:tab/>
      </w:r>
      <w:r w:rsidRPr="00A528A4">
        <w:rPr>
          <w:lang w:val="sv-SE"/>
        </w:rPr>
        <w:tab/>
      </w:r>
      <w:r w:rsidRPr="00A528A4">
        <w:rPr>
          <w:lang w:val="sv-SE"/>
        </w:rPr>
        <w:tab/>
      </w:r>
      <w:r w:rsidR="00354C05" w:rsidRPr="00A528A4">
        <w:rPr>
          <w:lang w:val="sv-SE"/>
        </w:rPr>
        <w:tab/>
      </w:r>
      <w:r w:rsidRPr="00A528A4">
        <w:rPr>
          <w:lang w:val="sv-SE"/>
        </w:rPr>
        <w:t>INTEGER (0..2047),</w:t>
      </w:r>
    </w:p>
    <w:p w14:paraId="5950B7D2" w14:textId="77777777" w:rsidR="002B1632" w:rsidRPr="00A528A4" w:rsidRDefault="002B1632" w:rsidP="002D60CB">
      <w:pPr>
        <w:pStyle w:val="PL"/>
        <w:shd w:val="clear" w:color="auto" w:fill="E6E6E6"/>
        <w:rPr>
          <w:lang w:val="sv-SE"/>
        </w:rPr>
      </w:pPr>
      <w:r w:rsidRPr="00A528A4">
        <w:rPr>
          <w:lang w:val="sv-SE"/>
        </w:rPr>
        <w:tab/>
        <w:t>kepAlmanacDeltaI</w:t>
      </w:r>
      <w:r w:rsidRPr="00A528A4">
        <w:rPr>
          <w:lang w:val="sv-SE"/>
        </w:rPr>
        <w:tab/>
      </w:r>
      <w:r w:rsidRPr="00A528A4">
        <w:rPr>
          <w:lang w:val="sv-SE"/>
        </w:rPr>
        <w:tab/>
        <w:t>INTEGER (-1024..1023),</w:t>
      </w:r>
    </w:p>
    <w:p w14:paraId="08A8D85F" w14:textId="77777777" w:rsidR="002B1632" w:rsidRPr="00A528A4" w:rsidRDefault="002B1632" w:rsidP="002D60CB">
      <w:pPr>
        <w:pStyle w:val="PL"/>
        <w:shd w:val="clear" w:color="auto" w:fill="E6E6E6"/>
        <w:rPr>
          <w:lang w:val="sv-SE"/>
        </w:rPr>
      </w:pPr>
      <w:r w:rsidRPr="00A528A4">
        <w:rPr>
          <w:lang w:val="sv-SE"/>
        </w:rPr>
        <w:tab/>
        <w:t>kepAlmanacOmegaDot</w:t>
      </w:r>
      <w:r w:rsidRPr="00A528A4">
        <w:rPr>
          <w:lang w:val="sv-SE"/>
        </w:rPr>
        <w:tab/>
      </w:r>
      <w:r w:rsidRPr="00A528A4">
        <w:rPr>
          <w:lang w:val="sv-SE"/>
        </w:rPr>
        <w:tab/>
        <w:t>INTEGER (-1024..1023),</w:t>
      </w:r>
    </w:p>
    <w:p w14:paraId="50816943" w14:textId="77777777" w:rsidR="002E06BD" w:rsidRPr="00073C73" w:rsidRDefault="002E06BD" w:rsidP="002D60CB">
      <w:pPr>
        <w:pStyle w:val="PL"/>
        <w:shd w:val="clear" w:color="auto" w:fill="E6E6E6"/>
      </w:pPr>
      <w:r w:rsidRPr="00A528A4">
        <w:rPr>
          <w:lang w:val="sv-SE"/>
        </w:rPr>
        <w:tab/>
      </w:r>
      <w:r w:rsidRPr="00073C73">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9pt;height:14.95pt" o:ole="">
                  <v:imagedata r:id="rId74" o:title=""/>
                </v:shape>
                <o:OLEObject Type="Embed" ProgID="Equation.3" ShapeID="_x0000_i1074" DrawAspect="Content" ObjectID="_1712727552" r:id="rId111"/>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35" w:name="_Toc27765257"/>
      <w:bookmarkStart w:id="1736" w:name="_Toc37680941"/>
      <w:bookmarkStart w:id="1737" w:name="_Toc46486513"/>
      <w:bookmarkStart w:id="1738" w:name="_Toc52546858"/>
      <w:bookmarkStart w:id="1739" w:name="_Toc52547388"/>
      <w:bookmarkStart w:id="1740" w:name="_Toc52547918"/>
      <w:bookmarkStart w:id="1741" w:name="_Toc52548448"/>
      <w:bookmarkStart w:id="1742" w:name="_Toc90719694"/>
      <w:r w:rsidRPr="00073C73">
        <w:t>–</w:t>
      </w:r>
      <w:r w:rsidRPr="00073C73">
        <w:tab/>
      </w:r>
      <w:r w:rsidRPr="00073C73">
        <w:rPr>
          <w:i/>
          <w:snapToGrid w:val="0"/>
        </w:rPr>
        <w:t>AlmanacNAV-KeplerianSet</w:t>
      </w:r>
      <w:bookmarkEnd w:id="1735"/>
      <w:bookmarkEnd w:id="1736"/>
      <w:bookmarkEnd w:id="1737"/>
      <w:bookmarkEnd w:id="1738"/>
      <w:bookmarkEnd w:id="1739"/>
      <w:bookmarkEnd w:id="1740"/>
      <w:bookmarkEnd w:id="1741"/>
      <w:bookmarkEnd w:id="174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9pt;height:14.95pt" o:ole="">
                  <v:imagedata r:id="rId74" o:title=""/>
                </v:shape>
                <o:OLEObject Type="Embed" ProgID="Equation.3" ShapeID="_x0000_i1075" DrawAspect="Content" ObjectID="_1712727553" r:id="rId112"/>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pt" o:ole="">
                  <v:imagedata r:id="rId113" o:title=""/>
                </v:shape>
                <o:OLEObject Type="Embed" ProgID="Equation.3" ShapeID="_x0000_i1076" DrawAspect="Content" ObjectID="_1712727554" r:id="rId114"/>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43" w:name="_Toc27765258"/>
      <w:bookmarkStart w:id="1744" w:name="_Toc37680942"/>
      <w:bookmarkStart w:id="1745" w:name="_Toc46486514"/>
      <w:bookmarkStart w:id="1746" w:name="_Toc52546859"/>
      <w:bookmarkStart w:id="1747" w:name="_Toc52547389"/>
      <w:bookmarkStart w:id="1748" w:name="_Toc52547919"/>
      <w:bookmarkStart w:id="1749" w:name="_Toc52548449"/>
      <w:bookmarkStart w:id="1750" w:name="_Toc90719695"/>
      <w:r w:rsidRPr="00073C73">
        <w:t>–</w:t>
      </w:r>
      <w:r w:rsidRPr="00073C73">
        <w:tab/>
      </w:r>
      <w:r w:rsidRPr="00073C73">
        <w:rPr>
          <w:i/>
          <w:snapToGrid w:val="0"/>
        </w:rPr>
        <w:t>AlmanacReducedKeplerianSet</w:t>
      </w:r>
      <w:bookmarkEnd w:id="1743"/>
      <w:bookmarkEnd w:id="1744"/>
      <w:bookmarkEnd w:id="1745"/>
      <w:bookmarkEnd w:id="1746"/>
      <w:bookmarkEnd w:id="1747"/>
      <w:bookmarkEnd w:id="1748"/>
      <w:bookmarkEnd w:id="1749"/>
      <w:bookmarkEnd w:id="175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A528A4" w:rsidRDefault="002B1632" w:rsidP="002D60CB">
      <w:pPr>
        <w:pStyle w:val="PL"/>
        <w:shd w:val="clear" w:color="auto" w:fill="E6E6E6"/>
        <w:rPr>
          <w:lang w:val="sv-SE"/>
        </w:rPr>
      </w:pPr>
      <w:r w:rsidRPr="00073C73">
        <w:tab/>
      </w:r>
      <w:r w:rsidRPr="00A528A4">
        <w:rPr>
          <w:lang w:val="sv-SE"/>
        </w:rPr>
        <w:t>redAlmDeltaA</w:t>
      </w:r>
      <w:r w:rsidRPr="00A528A4">
        <w:rPr>
          <w:lang w:val="sv-SE"/>
        </w:rPr>
        <w:tab/>
      </w:r>
      <w:r w:rsidRPr="00A528A4">
        <w:rPr>
          <w:lang w:val="sv-SE"/>
        </w:rPr>
        <w:tab/>
      </w:r>
      <w:r w:rsidRPr="00A528A4">
        <w:rPr>
          <w:lang w:val="sv-SE"/>
        </w:rPr>
        <w:tab/>
        <w:t>INTEGER (-128..127),</w:t>
      </w:r>
    </w:p>
    <w:p w14:paraId="5AB90811" w14:textId="77777777" w:rsidR="002B1632" w:rsidRPr="00A528A4" w:rsidRDefault="002B1632" w:rsidP="002D60CB">
      <w:pPr>
        <w:pStyle w:val="PL"/>
        <w:shd w:val="clear" w:color="auto" w:fill="E6E6E6"/>
        <w:rPr>
          <w:lang w:val="sv-SE"/>
        </w:rPr>
      </w:pPr>
      <w:r w:rsidRPr="00A528A4">
        <w:rPr>
          <w:lang w:val="sv-SE"/>
        </w:rPr>
        <w:tab/>
        <w:t>redAlmOmega0</w:t>
      </w:r>
      <w:r w:rsidRPr="00A528A4">
        <w:rPr>
          <w:lang w:val="sv-SE"/>
        </w:rPr>
        <w:tab/>
      </w:r>
      <w:r w:rsidRPr="00A528A4">
        <w:rPr>
          <w:lang w:val="sv-SE"/>
        </w:rPr>
        <w:tab/>
      </w:r>
      <w:r w:rsidRPr="00A528A4">
        <w:rPr>
          <w:lang w:val="sv-SE"/>
        </w:rPr>
        <w:tab/>
        <w:t>INTEGER (-64..63),</w:t>
      </w:r>
    </w:p>
    <w:p w14:paraId="0777549D" w14:textId="77777777" w:rsidR="002B1632" w:rsidRPr="00A528A4" w:rsidRDefault="002B1632" w:rsidP="002D60CB">
      <w:pPr>
        <w:pStyle w:val="PL"/>
        <w:shd w:val="clear" w:color="auto" w:fill="E6E6E6"/>
        <w:rPr>
          <w:lang w:val="sv-SE"/>
        </w:rPr>
      </w:pPr>
      <w:r w:rsidRPr="00A528A4">
        <w:rPr>
          <w:lang w:val="sv-SE"/>
        </w:rPr>
        <w:tab/>
        <w:t>redAlmPhi0</w:t>
      </w:r>
      <w:r w:rsidRPr="00A528A4">
        <w:rPr>
          <w:lang w:val="sv-SE"/>
        </w:rPr>
        <w:tab/>
      </w:r>
      <w:r w:rsidRPr="00A528A4">
        <w:rPr>
          <w:lang w:val="sv-SE"/>
        </w:rPr>
        <w:tab/>
      </w:r>
      <w:r w:rsidRPr="00A528A4">
        <w:rPr>
          <w:lang w:val="sv-SE"/>
        </w:rPr>
        <w:tab/>
      </w:r>
      <w:r w:rsidRPr="00A528A4">
        <w:rPr>
          <w:lang w:val="sv-SE"/>
        </w:rPr>
        <w:tab/>
        <w:t>INTEGER (-64..63),</w:t>
      </w:r>
    </w:p>
    <w:p w14:paraId="07F5B5BF" w14:textId="77777777" w:rsidR="002B1632" w:rsidRPr="00073C73" w:rsidRDefault="002B1632" w:rsidP="002D60CB">
      <w:pPr>
        <w:pStyle w:val="PL"/>
        <w:shd w:val="clear" w:color="auto" w:fill="E6E6E6"/>
      </w:pPr>
      <w:r w:rsidRPr="00A528A4">
        <w:rPr>
          <w:lang w:val="sv-SE"/>
        </w:rPr>
        <w:tab/>
      </w:r>
      <w:r w:rsidRPr="00073C73">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51" w:name="_Toc27765259"/>
      <w:bookmarkStart w:id="1752" w:name="_Toc37680943"/>
      <w:bookmarkStart w:id="1753" w:name="_Toc46486515"/>
      <w:bookmarkStart w:id="1754" w:name="_Toc52546860"/>
      <w:bookmarkStart w:id="1755" w:name="_Toc52547390"/>
      <w:bookmarkStart w:id="1756" w:name="_Toc52547920"/>
      <w:bookmarkStart w:id="1757" w:name="_Toc52548450"/>
      <w:bookmarkStart w:id="1758" w:name="_Toc90719696"/>
      <w:r w:rsidRPr="00073C73">
        <w:t>–</w:t>
      </w:r>
      <w:r w:rsidRPr="00073C73">
        <w:tab/>
      </w:r>
      <w:r w:rsidRPr="00073C73">
        <w:rPr>
          <w:i/>
          <w:snapToGrid w:val="0"/>
        </w:rPr>
        <w:t>AlmanacMidiAlmanacSet</w:t>
      </w:r>
      <w:bookmarkEnd w:id="1751"/>
      <w:bookmarkEnd w:id="1752"/>
      <w:bookmarkEnd w:id="1753"/>
      <w:bookmarkEnd w:id="1754"/>
      <w:bookmarkEnd w:id="1755"/>
      <w:bookmarkEnd w:id="1756"/>
      <w:bookmarkEnd w:id="1757"/>
      <w:bookmarkEnd w:id="175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A528A4" w:rsidRDefault="002B1632" w:rsidP="002D60CB">
      <w:pPr>
        <w:pStyle w:val="PL"/>
        <w:shd w:val="clear" w:color="auto" w:fill="E6E6E6"/>
        <w:rPr>
          <w:lang w:val="sv-SE"/>
        </w:rPr>
      </w:pPr>
      <w:r w:rsidRPr="00073C73">
        <w:tab/>
      </w:r>
      <w:r w:rsidRPr="00A528A4">
        <w:rPr>
          <w:lang w:val="sv-SE"/>
        </w:rPr>
        <w:t>midiAlmE</w:t>
      </w:r>
      <w:r w:rsidRPr="00A528A4">
        <w:rPr>
          <w:lang w:val="sv-SE"/>
        </w:rPr>
        <w:tab/>
      </w:r>
      <w:r w:rsidRPr="00A528A4">
        <w:rPr>
          <w:lang w:val="sv-SE"/>
        </w:rPr>
        <w:tab/>
      </w:r>
      <w:r w:rsidRPr="00A528A4">
        <w:rPr>
          <w:lang w:val="sv-SE"/>
        </w:rPr>
        <w:tab/>
      </w:r>
      <w:r w:rsidRPr="00A528A4">
        <w:rPr>
          <w:lang w:val="sv-SE"/>
        </w:rPr>
        <w:tab/>
        <w:t>INTEGER (0..2047),</w:t>
      </w:r>
    </w:p>
    <w:p w14:paraId="4DB6B96E" w14:textId="77777777" w:rsidR="002B1632" w:rsidRPr="00A528A4" w:rsidRDefault="002B1632" w:rsidP="002D60CB">
      <w:pPr>
        <w:pStyle w:val="PL"/>
        <w:shd w:val="clear" w:color="auto" w:fill="E6E6E6"/>
        <w:rPr>
          <w:lang w:val="sv-SE"/>
        </w:rPr>
      </w:pPr>
      <w:r w:rsidRPr="00A528A4">
        <w:rPr>
          <w:lang w:val="sv-SE"/>
        </w:rPr>
        <w:tab/>
        <w:t>midiAlmDeltaI</w:t>
      </w:r>
      <w:r w:rsidRPr="00A528A4">
        <w:rPr>
          <w:lang w:val="sv-SE"/>
        </w:rPr>
        <w:tab/>
      </w:r>
      <w:r w:rsidRPr="00A528A4">
        <w:rPr>
          <w:lang w:val="sv-SE"/>
        </w:rPr>
        <w:tab/>
      </w:r>
      <w:r w:rsidRPr="00A528A4">
        <w:rPr>
          <w:lang w:val="sv-SE"/>
        </w:rPr>
        <w:tab/>
        <w:t>INTEGER (-1024..1023),</w:t>
      </w:r>
    </w:p>
    <w:p w14:paraId="75F493A3" w14:textId="77777777" w:rsidR="002B1632" w:rsidRPr="00A528A4" w:rsidRDefault="002B1632" w:rsidP="002D60CB">
      <w:pPr>
        <w:pStyle w:val="PL"/>
        <w:shd w:val="clear" w:color="auto" w:fill="E6E6E6"/>
        <w:rPr>
          <w:lang w:val="sv-SE"/>
        </w:rPr>
      </w:pPr>
      <w:r w:rsidRPr="00A528A4">
        <w:rPr>
          <w:lang w:val="sv-SE"/>
        </w:rPr>
        <w:tab/>
        <w:t>midiAlmOmegaDot</w:t>
      </w:r>
      <w:r w:rsidRPr="00A528A4">
        <w:rPr>
          <w:lang w:val="sv-SE"/>
        </w:rPr>
        <w:tab/>
      </w:r>
      <w:r w:rsidRPr="00A528A4">
        <w:rPr>
          <w:lang w:val="sv-SE"/>
        </w:rPr>
        <w:tab/>
      </w:r>
      <w:r w:rsidRPr="00A528A4">
        <w:rPr>
          <w:lang w:val="sv-SE"/>
        </w:rPr>
        <w:tab/>
        <w:t>INTEGER (-1024..1023),</w:t>
      </w:r>
    </w:p>
    <w:p w14:paraId="42D0DCE2" w14:textId="77777777" w:rsidR="002B1632" w:rsidRPr="00A528A4" w:rsidRDefault="002B1632" w:rsidP="002D60CB">
      <w:pPr>
        <w:pStyle w:val="PL"/>
        <w:shd w:val="clear" w:color="auto" w:fill="E6E6E6"/>
        <w:rPr>
          <w:lang w:val="sv-SE"/>
        </w:rPr>
      </w:pPr>
      <w:r w:rsidRPr="00A528A4">
        <w:rPr>
          <w:lang w:val="sv-SE"/>
        </w:rPr>
        <w:tab/>
        <w:t>midiAlmSqrtA</w:t>
      </w:r>
      <w:r w:rsidRPr="00A528A4">
        <w:rPr>
          <w:lang w:val="sv-SE"/>
        </w:rPr>
        <w:tab/>
      </w:r>
      <w:r w:rsidRPr="00A528A4">
        <w:rPr>
          <w:lang w:val="sv-SE"/>
        </w:rPr>
        <w:tab/>
      </w:r>
      <w:r w:rsidRPr="00A528A4">
        <w:rPr>
          <w:lang w:val="sv-SE"/>
        </w:rPr>
        <w:tab/>
        <w:t>INTEGER (0..131071),</w:t>
      </w:r>
    </w:p>
    <w:p w14:paraId="61B6AFED" w14:textId="77777777" w:rsidR="002B1632" w:rsidRPr="00A528A4" w:rsidRDefault="002B1632" w:rsidP="002D60CB">
      <w:pPr>
        <w:pStyle w:val="PL"/>
        <w:shd w:val="clear" w:color="auto" w:fill="E6E6E6"/>
        <w:rPr>
          <w:lang w:val="sv-SE"/>
        </w:rPr>
      </w:pPr>
      <w:r w:rsidRPr="00A528A4">
        <w:rPr>
          <w:lang w:val="sv-SE"/>
        </w:rPr>
        <w:tab/>
        <w:t>midiAlmOmega0</w:t>
      </w:r>
      <w:r w:rsidRPr="00A528A4">
        <w:rPr>
          <w:lang w:val="sv-SE"/>
        </w:rPr>
        <w:tab/>
      </w:r>
      <w:r w:rsidRPr="00A528A4">
        <w:rPr>
          <w:lang w:val="sv-SE"/>
        </w:rPr>
        <w:tab/>
      </w:r>
      <w:r w:rsidRPr="00A528A4">
        <w:rPr>
          <w:lang w:val="sv-SE"/>
        </w:rPr>
        <w:tab/>
        <w:t>INTEGER (-32768..32767),</w:t>
      </w:r>
    </w:p>
    <w:p w14:paraId="38881188" w14:textId="77777777" w:rsidR="002B1632" w:rsidRPr="00A528A4" w:rsidRDefault="002B1632" w:rsidP="002D60CB">
      <w:pPr>
        <w:pStyle w:val="PL"/>
        <w:shd w:val="clear" w:color="auto" w:fill="E6E6E6"/>
        <w:rPr>
          <w:lang w:val="sv-SE"/>
        </w:rPr>
      </w:pPr>
      <w:r w:rsidRPr="00A528A4">
        <w:rPr>
          <w:lang w:val="sv-SE"/>
        </w:rPr>
        <w:tab/>
        <w:t>midiAlmOmega</w:t>
      </w:r>
      <w:r w:rsidRPr="00A528A4">
        <w:rPr>
          <w:lang w:val="sv-SE"/>
        </w:rPr>
        <w:tab/>
      </w:r>
      <w:r w:rsidRPr="00A528A4">
        <w:rPr>
          <w:lang w:val="sv-SE"/>
        </w:rPr>
        <w:tab/>
      </w:r>
      <w:r w:rsidRPr="00A528A4">
        <w:rPr>
          <w:lang w:val="sv-SE"/>
        </w:rPr>
        <w:tab/>
        <w:t>INTEGER (-32768..32767),</w:t>
      </w:r>
    </w:p>
    <w:p w14:paraId="5715609A" w14:textId="77777777" w:rsidR="002B1632" w:rsidRPr="00A528A4" w:rsidRDefault="002B1632" w:rsidP="002D60CB">
      <w:pPr>
        <w:pStyle w:val="PL"/>
        <w:shd w:val="clear" w:color="auto" w:fill="E6E6E6"/>
        <w:rPr>
          <w:lang w:val="sv-SE"/>
        </w:rPr>
      </w:pPr>
      <w:r w:rsidRPr="00A528A4">
        <w:rPr>
          <w:lang w:val="sv-SE"/>
        </w:rPr>
        <w:tab/>
        <w:t>midiAlmMo</w:t>
      </w:r>
      <w:r w:rsidRPr="00A528A4">
        <w:rPr>
          <w:lang w:val="sv-SE"/>
        </w:rPr>
        <w:tab/>
      </w:r>
      <w:r w:rsidRPr="00A528A4">
        <w:rPr>
          <w:lang w:val="sv-SE"/>
        </w:rPr>
        <w:tab/>
      </w:r>
      <w:r w:rsidRPr="00A528A4">
        <w:rPr>
          <w:lang w:val="sv-SE"/>
        </w:rPr>
        <w:tab/>
      </w:r>
      <w:r w:rsidRPr="00A528A4">
        <w:rPr>
          <w:lang w:val="sv-SE"/>
        </w:rPr>
        <w:tab/>
        <w:t>INTEGER (-32768..32767),</w:t>
      </w:r>
    </w:p>
    <w:p w14:paraId="6A27D7BF" w14:textId="77777777" w:rsidR="002B1632" w:rsidRPr="00A528A4" w:rsidRDefault="002B1632" w:rsidP="002D60CB">
      <w:pPr>
        <w:pStyle w:val="PL"/>
        <w:shd w:val="clear" w:color="auto" w:fill="E6E6E6"/>
        <w:rPr>
          <w:lang w:val="sv-SE"/>
        </w:rPr>
      </w:pPr>
      <w:r w:rsidRPr="00A528A4">
        <w:rPr>
          <w:lang w:val="sv-SE"/>
        </w:rPr>
        <w:tab/>
        <w:t>midiAlmaf0</w:t>
      </w:r>
      <w:r w:rsidRPr="00A528A4">
        <w:rPr>
          <w:lang w:val="sv-SE"/>
        </w:rPr>
        <w:tab/>
      </w:r>
      <w:r w:rsidRPr="00A528A4">
        <w:rPr>
          <w:lang w:val="sv-SE"/>
        </w:rPr>
        <w:tab/>
      </w:r>
      <w:r w:rsidRPr="00A528A4">
        <w:rPr>
          <w:lang w:val="sv-SE"/>
        </w:rPr>
        <w:tab/>
      </w:r>
      <w:r w:rsidRPr="00A528A4">
        <w:rPr>
          <w:lang w:val="sv-SE"/>
        </w:rPr>
        <w:tab/>
        <w:t>INTEGER (-1024..1023),</w:t>
      </w:r>
    </w:p>
    <w:p w14:paraId="158CB87E" w14:textId="77777777" w:rsidR="002B1632" w:rsidRPr="00A528A4" w:rsidRDefault="002B1632" w:rsidP="002D60CB">
      <w:pPr>
        <w:pStyle w:val="PL"/>
        <w:shd w:val="clear" w:color="auto" w:fill="E6E6E6"/>
        <w:rPr>
          <w:lang w:val="sv-SE"/>
        </w:rPr>
      </w:pPr>
      <w:r w:rsidRPr="00A528A4">
        <w:rPr>
          <w:lang w:val="sv-SE"/>
        </w:rPr>
        <w:tab/>
        <w:t>midiAlmaf1</w:t>
      </w:r>
      <w:r w:rsidRPr="00A528A4">
        <w:rPr>
          <w:lang w:val="sv-SE"/>
        </w:rPr>
        <w:tab/>
      </w:r>
      <w:r w:rsidRPr="00A528A4">
        <w:rPr>
          <w:lang w:val="sv-SE"/>
        </w:rPr>
        <w:tab/>
      </w:r>
      <w:r w:rsidRPr="00A528A4">
        <w:rPr>
          <w:lang w:val="sv-SE"/>
        </w:rPr>
        <w:tab/>
      </w:r>
      <w:r w:rsidRPr="00A528A4">
        <w:rPr>
          <w:lang w:val="sv-SE"/>
        </w:rPr>
        <w:tab/>
        <w:t>INTEGER (-512..511),</w:t>
      </w:r>
    </w:p>
    <w:p w14:paraId="528E8826" w14:textId="77777777" w:rsidR="002B1632" w:rsidRPr="00073C73" w:rsidRDefault="002B1632" w:rsidP="002D60CB">
      <w:pPr>
        <w:pStyle w:val="PL"/>
        <w:shd w:val="clear" w:color="auto" w:fill="E6E6E6"/>
      </w:pPr>
      <w:r w:rsidRPr="00A528A4">
        <w:rPr>
          <w:lang w:val="sv-SE"/>
        </w:rPr>
        <w:tab/>
      </w:r>
      <w:r w:rsidRPr="00073C73">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9pt;height:14.95pt" o:ole="">
                  <v:imagedata r:id="rId74" o:title=""/>
                </v:shape>
                <o:OLEObject Type="Embed" ProgID="Equation.3" ShapeID="_x0000_i1077" DrawAspect="Content" ObjectID="_1712727555" r:id="rId115"/>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pt" o:ole="">
                  <v:imagedata r:id="rId113" o:title=""/>
                </v:shape>
                <o:OLEObject Type="Embed" ProgID="Equation.3" ShapeID="_x0000_i1078" DrawAspect="Content" ObjectID="_1712727556" r:id="rId116"/>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59" w:name="OLE_LINK27"/>
            <w:bookmarkStart w:id="1760"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59"/>
            <w:bookmarkEnd w:id="1760"/>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61" w:name="_Toc27765260"/>
      <w:bookmarkStart w:id="1762" w:name="_Toc37680944"/>
      <w:bookmarkStart w:id="1763" w:name="_Toc46486516"/>
      <w:bookmarkStart w:id="1764" w:name="_Toc52546861"/>
      <w:bookmarkStart w:id="1765" w:name="_Toc52547391"/>
      <w:bookmarkStart w:id="1766" w:name="_Toc52547921"/>
      <w:bookmarkStart w:id="1767" w:name="_Toc52548451"/>
      <w:bookmarkStart w:id="1768" w:name="_Toc90719697"/>
      <w:r w:rsidRPr="00073C73">
        <w:t>–</w:t>
      </w:r>
      <w:r w:rsidRPr="00073C73">
        <w:tab/>
      </w:r>
      <w:r w:rsidRPr="00073C73">
        <w:rPr>
          <w:i/>
          <w:snapToGrid w:val="0"/>
        </w:rPr>
        <w:t>AlmanacGLONASS-AlmanacSet</w:t>
      </w:r>
      <w:bookmarkEnd w:id="1761"/>
      <w:bookmarkEnd w:id="1762"/>
      <w:bookmarkEnd w:id="1763"/>
      <w:bookmarkEnd w:id="1764"/>
      <w:bookmarkEnd w:id="1765"/>
      <w:bookmarkEnd w:id="1766"/>
      <w:bookmarkEnd w:id="1767"/>
      <w:bookmarkEnd w:id="176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A528A4" w:rsidRDefault="002B1632" w:rsidP="002D60CB">
      <w:pPr>
        <w:pStyle w:val="PL"/>
        <w:shd w:val="clear" w:color="auto" w:fill="E6E6E6"/>
        <w:rPr>
          <w:lang w:val="sv-SE"/>
        </w:rPr>
      </w:pPr>
      <w:r w:rsidRPr="00073C73">
        <w:tab/>
      </w:r>
      <w:r w:rsidRPr="00A528A4">
        <w:rPr>
          <w:lang w:val="sv-SE"/>
        </w:rPr>
        <w:t>gloAlm-NA</w:t>
      </w:r>
      <w:r w:rsidRPr="00A528A4">
        <w:rPr>
          <w:lang w:val="sv-SE"/>
        </w:rPr>
        <w:tab/>
      </w:r>
      <w:r w:rsidRPr="00A528A4">
        <w:rPr>
          <w:lang w:val="sv-SE"/>
        </w:rPr>
        <w:tab/>
      </w:r>
      <w:r w:rsidRPr="00A528A4">
        <w:rPr>
          <w:lang w:val="sv-SE"/>
        </w:rPr>
        <w:tab/>
      </w:r>
      <w:r w:rsidRPr="00A528A4">
        <w:rPr>
          <w:lang w:val="sv-SE"/>
        </w:rPr>
        <w:tab/>
        <w:t>INTEGER (1..1461),</w:t>
      </w:r>
    </w:p>
    <w:p w14:paraId="4B7A216D" w14:textId="77777777" w:rsidR="002B1632" w:rsidRPr="00A528A4" w:rsidRDefault="002B1632" w:rsidP="002D60CB">
      <w:pPr>
        <w:pStyle w:val="PL"/>
        <w:shd w:val="clear" w:color="auto" w:fill="E6E6E6"/>
        <w:rPr>
          <w:lang w:val="sv-SE"/>
        </w:rPr>
      </w:pPr>
      <w:r w:rsidRPr="00A528A4">
        <w:rPr>
          <w:lang w:val="sv-SE"/>
        </w:rPr>
        <w:tab/>
        <w:t>gloAlmnA</w:t>
      </w:r>
      <w:r w:rsidRPr="00A528A4">
        <w:rPr>
          <w:lang w:val="sv-SE"/>
        </w:rPr>
        <w:tab/>
      </w:r>
      <w:r w:rsidRPr="00A528A4">
        <w:rPr>
          <w:lang w:val="sv-SE"/>
        </w:rPr>
        <w:tab/>
      </w:r>
      <w:r w:rsidRPr="00A528A4">
        <w:rPr>
          <w:lang w:val="sv-SE"/>
        </w:rPr>
        <w:tab/>
      </w:r>
      <w:r w:rsidRPr="00A528A4">
        <w:rPr>
          <w:lang w:val="sv-SE"/>
        </w:rPr>
        <w:tab/>
        <w:t>INTEGER (1..24),</w:t>
      </w:r>
    </w:p>
    <w:p w14:paraId="27613B6D" w14:textId="77777777" w:rsidR="002B1632" w:rsidRPr="00A528A4" w:rsidRDefault="002B1632" w:rsidP="002D60CB">
      <w:pPr>
        <w:pStyle w:val="PL"/>
        <w:shd w:val="clear" w:color="auto" w:fill="E6E6E6"/>
        <w:rPr>
          <w:lang w:val="sv-SE"/>
        </w:rPr>
      </w:pPr>
      <w:r w:rsidRPr="00A528A4">
        <w:rPr>
          <w:lang w:val="sv-SE"/>
        </w:rPr>
        <w:tab/>
        <w:t>gloAlmHA</w:t>
      </w:r>
      <w:r w:rsidRPr="00A528A4">
        <w:rPr>
          <w:lang w:val="sv-SE"/>
        </w:rPr>
        <w:tab/>
      </w:r>
      <w:r w:rsidRPr="00A528A4">
        <w:rPr>
          <w:lang w:val="sv-SE"/>
        </w:rPr>
        <w:tab/>
      </w:r>
      <w:r w:rsidRPr="00A528A4">
        <w:rPr>
          <w:lang w:val="sv-SE"/>
        </w:rPr>
        <w:tab/>
      </w:r>
      <w:r w:rsidRPr="00A528A4">
        <w:rPr>
          <w:lang w:val="sv-SE"/>
        </w:rPr>
        <w:tab/>
        <w:t>INTEGER (0..31),</w:t>
      </w:r>
    </w:p>
    <w:p w14:paraId="58317C7E" w14:textId="77777777" w:rsidR="002B1632" w:rsidRPr="00A528A4" w:rsidRDefault="002B1632" w:rsidP="002D60CB">
      <w:pPr>
        <w:pStyle w:val="PL"/>
        <w:shd w:val="clear" w:color="auto" w:fill="E6E6E6"/>
        <w:rPr>
          <w:lang w:val="sv-SE"/>
        </w:rPr>
      </w:pPr>
      <w:r w:rsidRPr="00A528A4">
        <w:rPr>
          <w:lang w:val="sv-SE"/>
        </w:rPr>
        <w:tab/>
        <w:t>gloAlmLambdaA</w:t>
      </w:r>
      <w:r w:rsidRPr="00A528A4">
        <w:rPr>
          <w:lang w:val="sv-SE"/>
        </w:rPr>
        <w:tab/>
      </w:r>
      <w:r w:rsidRPr="00A528A4">
        <w:rPr>
          <w:lang w:val="sv-SE"/>
        </w:rPr>
        <w:tab/>
      </w:r>
      <w:r w:rsidRPr="00A528A4">
        <w:rPr>
          <w:lang w:val="sv-SE"/>
        </w:rPr>
        <w:tab/>
        <w:t>INTEGER (-1048576..1048575),</w:t>
      </w:r>
    </w:p>
    <w:p w14:paraId="7D81DAF1" w14:textId="77777777" w:rsidR="002B1632" w:rsidRPr="00A528A4" w:rsidRDefault="002B1632" w:rsidP="002D60CB">
      <w:pPr>
        <w:pStyle w:val="PL"/>
        <w:shd w:val="clear" w:color="auto" w:fill="E6E6E6"/>
        <w:rPr>
          <w:lang w:val="sv-SE"/>
        </w:rPr>
      </w:pPr>
      <w:r w:rsidRPr="00A528A4">
        <w:rPr>
          <w:lang w:val="sv-SE"/>
        </w:rPr>
        <w:tab/>
        <w:t>gloAlmtlambdaA</w:t>
      </w:r>
      <w:r w:rsidRPr="00A528A4">
        <w:rPr>
          <w:lang w:val="sv-SE"/>
        </w:rPr>
        <w:tab/>
      </w:r>
      <w:r w:rsidRPr="00A528A4">
        <w:rPr>
          <w:lang w:val="sv-SE"/>
        </w:rPr>
        <w:tab/>
      </w:r>
      <w:r w:rsidRPr="00A528A4">
        <w:rPr>
          <w:lang w:val="sv-SE"/>
        </w:rPr>
        <w:tab/>
        <w:t>INTEGER (0..2097151),</w:t>
      </w:r>
    </w:p>
    <w:p w14:paraId="79B94256" w14:textId="77777777" w:rsidR="002B1632" w:rsidRPr="00A528A4" w:rsidRDefault="002B1632" w:rsidP="002D60CB">
      <w:pPr>
        <w:pStyle w:val="PL"/>
        <w:shd w:val="clear" w:color="auto" w:fill="E6E6E6"/>
        <w:rPr>
          <w:lang w:val="sv-SE"/>
        </w:rPr>
      </w:pPr>
      <w:r w:rsidRPr="00A528A4">
        <w:rPr>
          <w:lang w:val="sv-SE"/>
        </w:rPr>
        <w:tab/>
        <w:t>gloAlmDeltaIa</w:t>
      </w:r>
      <w:r w:rsidRPr="00A528A4">
        <w:rPr>
          <w:lang w:val="sv-SE"/>
        </w:rPr>
        <w:tab/>
      </w:r>
      <w:r w:rsidRPr="00A528A4">
        <w:rPr>
          <w:lang w:val="sv-SE"/>
        </w:rPr>
        <w:tab/>
      </w:r>
      <w:r w:rsidRPr="00A528A4">
        <w:rPr>
          <w:lang w:val="sv-SE"/>
        </w:rPr>
        <w:tab/>
        <w:t>INTEGER (-131072..131071),</w:t>
      </w:r>
    </w:p>
    <w:p w14:paraId="5332E7EF" w14:textId="77777777" w:rsidR="002B1632" w:rsidRPr="00A528A4" w:rsidRDefault="002B1632" w:rsidP="002D60CB">
      <w:pPr>
        <w:pStyle w:val="PL"/>
        <w:shd w:val="clear" w:color="auto" w:fill="E6E6E6"/>
        <w:rPr>
          <w:lang w:val="sv-SE"/>
        </w:rPr>
      </w:pPr>
      <w:r w:rsidRPr="00A528A4">
        <w:rPr>
          <w:lang w:val="sv-SE"/>
        </w:rPr>
        <w:tab/>
        <w:t>gloAlmDeltaTA</w:t>
      </w:r>
      <w:r w:rsidRPr="00A528A4">
        <w:rPr>
          <w:lang w:val="sv-SE"/>
        </w:rPr>
        <w:tab/>
      </w:r>
      <w:r w:rsidRPr="00A528A4">
        <w:rPr>
          <w:lang w:val="sv-SE"/>
        </w:rPr>
        <w:tab/>
      </w:r>
      <w:r w:rsidRPr="00A528A4">
        <w:rPr>
          <w:lang w:val="sv-SE"/>
        </w:rPr>
        <w:tab/>
        <w:t>INTEGER (-2097152..2097151),</w:t>
      </w:r>
    </w:p>
    <w:p w14:paraId="62F89E0E" w14:textId="77777777" w:rsidR="002B1632" w:rsidRPr="00A528A4" w:rsidRDefault="002B1632" w:rsidP="002D60CB">
      <w:pPr>
        <w:pStyle w:val="PL"/>
        <w:shd w:val="clear" w:color="auto" w:fill="E6E6E6"/>
        <w:rPr>
          <w:lang w:val="sv-SE"/>
        </w:rPr>
      </w:pPr>
      <w:r w:rsidRPr="00A528A4">
        <w:rPr>
          <w:lang w:val="sv-SE"/>
        </w:rPr>
        <w:tab/>
        <w:t>gloAlmDeltaTdotA</w:t>
      </w:r>
      <w:r w:rsidRPr="00A528A4">
        <w:rPr>
          <w:lang w:val="sv-SE"/>
        </w:rPr>
        <w:tab/>
      </w:r>
      <w:r w:rsidRPr="00A528A4">
        <w:rPr>
          <w:lang w:val="sv-SE"/>
        </w:rPr>
        <w:tab/>
        <w:t>INTEGER (-64..63),</w:t>
      </w:r>
    </w:p>
    <w:p w14:paraId="76D45DF1" w14:textId="77777777" w:rsidR="002B1632" w:rsidRPr="00A528A4" w:rsidRDefault="002B1632" w:rsidP="002D60CB">
      <w:pPr>
        <w:pStyle w:val="PL"/>
        <w:shd w:val="clear" w:color="auto" w:fill="E6E6E6"/>
        <w:rPr>
          <w:lang w:val="sv-SE"/>
        </w:rPr>
      </w:pPr>
      <w:r w:rsidRPr="00A528A4">
        <w:rPr>
          <w:lang w:val="sv-SE"/>
        </w:rPr>
        <w:tab/>
        <w:t>gloAlmEpsilonA</w:t>
      </w:r>
      <w:r w:rsidRPr="00A528A4">
        <w:rPr>
          <w:lang w:val="sv-SE"/>
        </w:rPr>
        <w:tab/>
      </w:r>
      <w:r w:rsidRPr="00A528A4">
        <w:rPr>
          <w:lang w:val="sv-SE"/>
        </w:rPr>
        <w:tab/>
      </w:r>
      <w:r w:rsidRPr="00A528A4">
        <w:rPr>
          <w:lang w:val="sv-SE"/>
        </w:rPr>
        <w:tab/>
        <w:t>INTEGER (0..32767),</w:t>
      </w:r>
    </w:p>
    <w:p w14:paraId="4C24E51B" w14:textId="77777777" w:rsidR="002B1632" w:rsidRPr="00A528A4" w:rsidRDefault="002B1632" w:rsidP="002D60CB">
      <w:pPr>
        <w:pStyle w:val="PL"/>
        <w:shd w:val="clear" w:color="auto" w:fill="E6E6E6"/>
        <w:rPr>
          <w:lang w:val="sv-SE"/>
        </w:rPr>
      </w:pPr>
      <w:r w:rsidRPr="00A528A4">
        <w:rPr>
          <w:lang w:val="sv-SE"/>
        </w:rPr>
        <w:tab/>
        <w:t>gloAlmOmegaA</w:t>
      </w:r>
      <w:r w:rsidRPr="00A528A4">
        <w:rPr>
          <w:lang w:val="sv-SE"/>
        </w:rPr>
        <w:tab/>
      </w:r>
      <w:r w:rsidRPr="00A528A4">
        <w:rPr>
          <w:lang w:val="sv-SE"/>
        </w:rPr>
        <w:tab/>
      </w:r>
      <w:r w:rsidRPr="00A528A4">
        <w:rPr>
          <w:lang w:val="sv-SE"/>
        </w:rPr>
        <w:tab/>
        <w:t>INTEGER (-32768..32767),</w:t>
      </w:r>
    </w:p>
    <w:p w14:paraId="3E760EB5" w14:textId="77777777" w:rsidR="002B1632" w:rsidRPr="00A528A4" w:rsidRDefault="002B1632" w:rsidP="002D60CB">
      <w:pPr>
        <w:pStyle w:val="PL"/>
        <w:shd w:val="clear" w:color="auto" w:fill="E6E6E6"/>
        <w:rPr>
          <w:lang w:val="sv-SE"/>
        </w:rPr>
      </w:pPr>
      <w:r w:rsidRPr="00A528A4">
        <w:rPr>
          <w:lang w:val="sv-SE"/>
        </w:rPr>
        <w:tab/>
        <w:t>gloAlmTauA</w:t>
      </w:r>
      <w:r w:rsidRPr="00A528A4">
        <w:rPr>
          <w:lang w:val="sv-SE"/>
        </w:rPr>
        <w:tab/>
      </w:r>
      <w:r w:rsidRPr="00A528A4">
        <w:rPr>
          <w:lang w:val="sv-SE"/>
        </w:rPr>
        <w:tab/>
      </w:r>
      <w:r w:rsidRPr="00A528A4">
        <w:rPr>
          <w:lang w:val="sv-SE"/>
        </w:rPr>
        <w:tab/>
      </w:r>
      <w:r w:rsidRPr="00A528A4">
        <w:rPr>
          <w:lang w:val="sv-SE"/>
        </w:rPr>
        <w:tab/>
        <w:t>INTEGER (-512..511),</w:t>
      </w:r>
    </w:p>
    <w:p w14:paraId="521EFDAF" w14:textId="77777777" w:rsidR="002B1632" w:rsidRPr="00073C73" w:rsidRDefault="002B1632" w:rsidP="002D60CB">
      <w:pPr>
        <w:pStyle w:val="PL"/>
        <w:shd w:val="clear" w:color="auto" w:fill="E6E6E6"/>
      </w:pPr>
      <w:r w:rsidRPr="00A528A4">
        <w:rPr>
          <w:lang w:val="sv-SE"/>
        </w:rPr>
        <w:tab/>
      </w:r>
      <w:r w:rsidRPr="00073C73">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A528A4" w:rsidRDefault="002B1632" w:rsidP="002D60CB">
            <w:pPr>
              <w:pStyle w:val="TAL"/>
              <w:rPr>
                <w:b/>
                <w:bCs/>
                <w:i/>
                <w:iCs/>
                <w:noProof/>
                <w:lang w:val="sv-SE"/>
              </w:rPr>
            </w:pPr>
            <w:r w:rsidRPr="00A528A4">
              <w:rPr>
                <w:b/>
                <w:bCs/>
                <w:i/>
                <w:iCs/>
                <w:noProof/>
                <w:lang w:val="sv-SE"/>
              </w:rPr>
              <w:t>gloAlmDeltaTA</w:t>
            </w:r>
          </w:p>
          <w:p w14:paraId="401115CB" w14:textId="77777777" w:rsidR="002B1632" w:rsidRPr="00A528A4" w:rsidRDefault="002B1632" w:rsidP="002D60CB">
            <w:pPr>
              <w:pStyle w:val="TAL"/>
              <w:rPr>
                <w:lang w:val="sv-SE"/>
              </w:rPr>
            </w:pPr>
            <w:r w:rsidRPr="00A528A4">
              <w:rPr>
                <w:lang w:val="sv-SE"/>
              </w:rPr>
              <w:t xml:space="preserve">Parameter </w:t>
            </w:r>
            <w:r w:rsidRPr="00073C73">
              <w:rPr>
                <w:rFonts w:ascii="Symbol" w:hAnsi="Symbol"/>
                <w:szCs w:val="18"/>
              </w:rPr>
              <w:t></w:t>
            </w:r>
            <w:r w:rsidRPr="00A528A4">
              <w:rPr>
                <w:szCs w:val="18"/>
                <w:lang w:val="sv-SE"/>
              </w:rPr>
              <w:t>T</w:t>
            </w:r>
            <w:r w:rsidRPr="00A528A4">
              <w:rPr>
                <w:szCs w:val="18"/>
                <w:vertAlign w:val="subscript"/>
                <w:lang w:val="sv-SE"/>
              </w:rPr>
              <w:t>n</w:t>
            </w:r>
            <w:r w:rsidRPr="00A528A4">
              <w:rPr>
                <w:szCs w:val="18"/>
                <w:vertAlign w:val="superscript"/>
                <w:lang w:val="sv-SE"/>
              </w:rPr>
              <w:t>A</w:t>
            </w:r>
            <w:r w:rsidRPr="00A528A4">
              <w:rPr>
                <w:lang w:val="sv-SE"/>
              </w:rPr>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A528A4" w:rsidRDefault="002B1632" w:rsidP="002D60CB">
            <w:pPr>
              <w:pStyle w:val="TAL"/>
              <w:rPr>
                <w:b/>
                <w:bCs/>
                <w:i/>
                <w:iCs/>
                <w:noProof/>
                <w:lang w:val="sv-SE"/>
              </w:rPr>
            </w:pPr>
            <w:r w:rsidRPr="00A528A4">
              <w:rPr>
                <w:b/>
                <w:bCs/>
                <w:i/>
                <w:iCs/>
                <w:noProof/>
                <w:lang w:val="sv-SE"/>
              </w:rPr>
              <w:t>gloAlmDeltaTdotA</w:t>
            </w:r>
          </w:p>
          <w:p w14:paraId="17F2C8EC" w14:textId="77777777" w:rsidR="002B1632" w:rsidRPr="00A528A4" w:rsidRDefault="002B1632" w:rsidP="002D60CB">
            <w:pPr>
              <w:pStyle w:val="TAL"/>
              <w:rPr>
                <w:lang w:val="sv-SE"/>
              </w:rPr>
            </w:pPr>
            <w:r w:rsidRPr="00A528A4">
              <w:rPr>
                <w:lang w:val="sv-SE"/>
              </w:rPr>
              <w:t xml:space="preserve">Parameter </w:t>
            </w:r>
            <w:r w:rsidRPr="00073C73">
              <w:rPr>
                <w:rFonts w:ascii="Symbol" w:hAnsi="Symbol"/>
                <w:szCs w:val="18"/>
              </w:rPr>
              <w:t></w:t>
            </w:r>
            <w:r w:rsidRPr="00A528A4">
              <w:rPr>
                <w:szCs w:val="18"/>
                <w:lang w:val="sv-SE"/>
              </w:rPr>
              <w:t>T_DOT</w:t>
            </w:r>
            <w:r w:rsidRPr="00A528A4">
              <w:rPr>
                <w:szCs w:val="18"/>
                <w:vertAlign w:val="subscript"/>
                <w:lang w:val="sv-SE"/>
              </w:rPr>
              <w:t>n</w:t>
            </w:r>
            <w:r w:rsidRPr="00A528A4">
              <w:rPr>
                <w:szCs w:val="18"/>
                <w:vertAlign w:val="superscript"/>
                <w:lang w:val="sv-SE"/>
              </w:rPr>
              <w:t>A</w:t>
            </w:r>
            <w:r w:rsidRPr="00A528A4">
              <w:rPr>
                <w:lang w:val="sv-SE"/>
              </w:rPr>
              <w:t>, sec/orbit period</w:t>
            </w:r>
            <w:r w:rsidRPr="00A528A4">
              <w:rPr>
                <w:vertAlign w:val="superscript"/>
                <w:lang w:val="sv-SE"/>
              </w:rPr>
              <w:t>2</w:t>
            </w:r>
            <w:r w:rsidRPr="00A528A4">
              <w:rPr>
                <w:lang w:val="sv-SE"/>
              </w:rPr>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69" w:name="_Toc27765261"/>
      <w:bookmarkStart w:id="1770" w:name="_Toc37680945"/>
      <w:bookmarkStart w:id="1771" w:name="_Toc46486517"/>
      <w:bookmarkStart w:id="1772" w:name="_Toc52546862"/>
      <w:bookmarkStart w:id="1773" w:name="_Toc52547392"/>
      <w:bookmarkStart w:id="1774" w:name="_Toc52547922"/>
      <w:bookmarkStart w:id="1775" w:name="_Toc52548452"/>
      <w:bookmarkStart w:id="1776" w:name="_Toc90719698"/>
      <w:r w:rsidRPr="00073C73">
        <w:t>–</w:t>
      </w:r>
      <w:r w:rsidRPr="00073C73">
        <w:tab/>
      </w:r>
      <w:r w:rsidRPr="00073C73">
        <w:rPr>
          <w:i/>
          <w:snapToGrid w:val="0"/>
        </w:rPr>
        <w:t>AlmanacECEF-SBAS-AlmanacSet</w:t>
      </w:r>
      <w:bookmarkEnd w:id="1769"/>
      <w:bookmarkEnd w:id="1770"/>
      <w:bookmarkEnd w:id="1771"/>
      <w:bookmarkEnd w:id="1772"/>
      <w:bookmarkEnd w:id="1773"/>
      <w:bookmarkEnd w:id="1774"/>
      <w:bookmarkEnd w:id="1775"/>
      <w:bookmarkEnd w:id="177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A528A4" w:rsidRDefault="002B1632" w:rsidP="002D60CB">
      <w:pPr>
        <w:pStyle w:val="PL"/>
        <w:shd w:val="clear" w:color="auto" w:fill="E6E6E6"/>
        <w:rPr>
          <w:lang w:val="sv-SE"/>
        </w:rPr>
      </w:pPr>
      <w:r w:rsidRPr="00073C73">
        <w:tab/>
      </w:r>
      <w:r w:rsidRPr="00A528A4">
        <w:rPr>
          <w:lang w:val="sv-SE"/>
        </w:rPr>
        <w:t>sbasAlmDataID</w:t>
      </w:r>
      <w:r w:rsidRPr="00A528A4">
        <w:rPr>
          <w:lang w:val="sv-SE"/>
        </w:rPr>
        <w:tab/>
      </w:r>
      <w:r w:rsidRPr="00A528A4">
        <w:rPr>
          <w:lang w:val="sv-SE"/>
        </w:rPr>
        <w:tab/>
      </w:r>
      <w:r w:rsidRPr="00A528A4">
        <w:rPr>
          <w:lang w:val="sv-SE"/>
        </w:rPr>
        <w:tab/>
        <w:t>INTEGER (0..3),</w:t>
      </w:r>
    </w:p>
    <w:p w14:paraId="1DFD43A4" w14:textId="77777777" w:rsidR="002B1632" w:rsidRPr="00A528A4" w:rsidRDefault="002B1632" w:rsidP="002D60CB">
      <w:pPr>
        <w:pStyle w:val="PL"/>
        <w:shd w:val="clear" w:color="auto" w:fill="E6E6E6"/>
        <w:rPr>
          <w:lang w:val="sv-SE"/>
        </w:rPr>
      </w:pPr>
      <w:r w:rsidRPr="00A528A4">
        <w:rPr>
          <w:lang w:val="sv-SE"/>
        </w:rPr>
        <w:tab/>
        <w:t>svID</w:t>
      </w:r>
      <w:r w:rsidRPr="00A528A4">
        <w:rPr>
          <w:lang w:val="sv-SE"/>
        </w:rPr>
        <w:tab/>
      </w:r>
      <w:r w:rsidRPr="00A528A4">
        <w:rPr>
          <w:lang w:val="sv-SE"/>
        </w:rPr>
        <w:tab/>
      </w:r>
      <w:r w:rsidRPr="00A528A4">
        <w:rPr>
          <w:lang w:val="sv-SE"/>
        </w:rPr>
        <w:tab/>
      </w:r>
      <w:r w:rsidRPr="00A528A4">
        <w:rPr>
          <w:lang w:val="sv-SE"/>
        </w:rPr>
        <w:tab/>
      </w:r>
      <w:r w:rsidRPr="00A528A4">
        <w:rPr>
          <w:lang w:val="sv-SE"/>
        </w:rPr>
        <w:tab/>
        <w:t>SV-ID,</w:t>
      </w:r>
    </w:p>
    <w:p w14:paraId="1818B61C" w14:textId="77777777" w:rsidR="002B1632" w:rsidRPr="00073C73" w:rsidRDefault="002B1632" w:rsidP="002D60CB">
      <w:pPr>
        <w:pStyle w:val="PL"/>
        <w:shd w:val="clear" w:color="auto" w:fill="E6E6E6"/>
      </w:pPr>
      <w:r w:rsidRPr="00A528A4">
        <w:rPr>
          <w:lang w:val="sv-SE"/>
        </w:rPr>
        <w:tab/>
      </w:r>
      <w:r w:rsidRPr="00073C73">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A528A4" w:rsidRDefault="002B1632" w:rsidP="002D60CB">
      <w:pPr>
        <w:pStyle w:val="PL"/>
        <w:shd w:val="clear" w:color="auto" w:fill="E6E6E6"/>
        <w:rPr>
          <w:lang w:val="sv-SE"/>
        </w:rPr>
      </w:pPr>
      <w:r w:rsidRPr="00073C73">
        <w:tab/>
      </w:r>
      <w:r w:rsidRPr="00A528A4">
        <w:rPr>
          <w:lang w:val="sv-SE"/>
        </w:rPr>
        <w:t>sbasAlmYg</w:t>
      </w:r>
      <w:r w:rsidRPr="00A528A4">
        <w:rPr>
          <w:lang w:val="sv-SE"/>
        </w:rPr>
        <w:tab/>
      </w:r>
      <w:r w:rsidRPr="00A528A4">
        <w:rPr>
          <w:lang w:val="sv-SE"/>
        </w:rPr>
        <w:tab/>
      </w:r>
      <w:r w:rsidRPr="00A528A4">
        <w:rPr>
          <w:lang w:val="sv-SE"/>
        </w:rPr>
        <w:tab/>
      </w:r>
      <w:r w:rsidRPr="00A528A4">
        <w:rPr>
          <w:lang w:val="sv-SE"/>
        </w:rPr>
        <w:tab/>
        <w:t>INTEGER (-16384..16383),</w:t>
      </w:r>
    </w:p>
    <w:p w14:paraId="1A5DD2F7" w14:textId="77777777" w:rsidR="002B1632" w:rsidRPr="00A528A4" w:rsidRDefault="002B1632" w:rsidP="002D60CB">
      <w:pPr>
        <w:pStyle w:val="PL"/>
        <w:shd w:val="clear" w:color="auto" w:fill="E6E6E6"/>
        <w:rPr>
          <w:lang w:val="sv-SE"/>
        </w:rPr>
      </w:pPr>
      <w:r w:rsidRPr="00A528A4">
        <w:rPr>
          <w:lang w:val="sv-SE"/>
        </w:rPr>
        <w:tab/>
        <w:t>sbasAlmZg</w:t>
      </w:r>
      <w:r w:rsidRPr="00A528A4">
        <w:rPr>
          <w:lang w:val="sv-SE"/>
        </w:rPr>
        <w:tab/>
      </w:r>
      <w:r w:rsidRPr="00A528A4">
        <w:rPr>
          <w:lang w:val="sv-SE"/>
        </w:rPr>
        <w:tab/>
      </w:r>
      <w:r w:rsidRPr="00A528A4">
        <w:rPr>
          <w:lang w:val="sv-SE"/>
        </w:rPr>
        <w:tab/>
      </w:r>
      <w:r w:rsidRPr="00A528A4">
        <w:rPr>
          <w:lang w:val="sv-SE"/>
        </w:rPr>
        <w:tab/>
        <w:t>INTEGER (-256..255),</w:t>
      </w:r>
    </w:p>
    <w:p w14:paraId="1C730794" w14:textId="77777777" w:rsidR="002B1632" w:rsidRPr="00A528A4" w:rsidRDefault="002B1632" w:rsidP="002D60CB">
      <w:pPr>
        <w:pStyle w:val="PL"/>
        <w:shd w:val="clear" w:color="auto" w:fill="E6E6E6"/>
        <w:rPr>
          <w:lang w:val="sv-SE"/>
        </w:rPr>
      </w:pPr>
      <w:r w:rsidRPr="00A528A4">
        <w:rPr>
          <w:lang w:val="sv-SE"/>
        </w:rPr>
        <w:tab/>
        <w:t>sbasAlmXgdot</w:t>
      </w:r>
      <w:r w:rsidRPr="00A528A4">
        <w:rPr>
          <w:lang w:val="sv-SE"/>
        </w:rPr>
        <w:tab/>
      </w:r>
      <w:r w:rsidRPr="00A528A4">
        <w:rPr>
          <w:lang w:val="sv-SE"/>
        </w:rPr>
        <w:tab/>
      </w:r>
      <w:r w:rsidRPr="00A528A4">
        <w:rPr>
          <w:lang w:val="sv-SE"/>
        </w:rPr>
        <w:tab/>
        <w:t>INTEGER (-4..3),</w:t>
      </w:r>
    </w:p>
    <w:p w14:paraId="03F674F0" w14:textId="77777777" w:rsidR="002B1632" w:rsidRPr="00A528A4" w:rsidRDefault="002B1632" w:rsidP="002D60CB">
      <w:pPr>
        <w:pStyle w:val="PL"/>
        <w:shd w:val="clear" w:color="auto" w:fill="E6E6E6"/>
        <w:rPr>
          <w:lang w:val="sv-SE"/>
        </w:rPr>
      </w:pPr>
      <w:r w:rsidRPr="00A528A4">
        <w:rPr>
          <w:lang w:val="sv-SE"/>
        </w:rPr>
        <w:tab/>
        <w:t>sbasAlmYgDot</w:t>
      </w:r>
      <w:r w:rsidRPr="00A528A4">
        <w:rPr>
          <w:lang w:val="sv-SE"/>
        </w:rPr>
        <w:tab/>
      </w:r>
      <w:r w:rsidRPr="00A528A4">
        <w:rPr>
          <w:lang w:val="sv-SE"/>
        </w:rPr>
        <w:tab/>
      </w:r>
      <w:r w:rsidRPr="00A528A4">
        <w:rPr>
          <w:lang w:val="sv-SE"/>
        </w:rPr>
        <w:tab/>
        <w:t>INTEGER (-4..3),</w:t>
      </w:r>
    </w:p>
    <w:p w14:paraId="20F0C932" w14:textId="77777777" w:rsidR="002B1632" w:rsidRPr="00A528A4" w:rsidRDefault="002B1632" w:rsidP="002D60CB">
      <w:pPr>
        <w:pStyle w:val="PL"/>
        <w:shd w:val="clear" w:color="auto" w:fill="E6E6E6"/>
        <w:rPr>
          <w:lang w:val="sv-SE"/>
        </w:rPr>
      </w:pPr>
      <w:r w:rsidRPr="00A528A4">
        <w:rPr>
          <w:lang w:val="sv-SE"/>
        </w:rPr>
        <w:tab/>
        <w:t>sbasAlmZgDot</w:t>
      </w:r>
      <w:r w:rsidRPr="00A528A4">
        <w:rPr>
          <w:lang w:val="sv-SE"/>
        </w:rPr>
        <w:tab/>
      </w:r>
      <w:r w:rsidRPr="00A528A4">
        <w:rPr>
          <w:lang w:val="sv-SE"/>
        </w:rPr>
        <w:tab/>
      </w:r>
      <w:r w:rsidRPr="00A528A4">
        <w:rPr>
          <w:lang w:val="sv-SE"/>
        </w:rPr>
        <w:tab/>
        <w:t>INTEGER (-8..7),</w:t>
      </w:r>
    </w:p>
    <w:p w14:paraId="50634ADF" w14:textId="77777777" w:rsidR="002B1632" w:rsidRPr="00A528A4" w:rsidRDefault="002B1632" w:rsidP="002D60CB">
      <w:pPr>
        <w:pStyle w:val="PL"/>
        <w:shd w:val="clear" w:color="auto" w:fill="E6E6E6"/>
        <w:rPr>
          <w:lang w:val="sv-SE"/>
        </w:rPr>
      </w:pPr>
      <w:r w:rsidRPr="00A528A4">
        <w:rPr>
          <w:lang w:val="sv-SE"/>
        </w:rPr>
        <w:tab/>
        <w:t>sbasAlmTo</w:t>
      </w:r>
      <w:r w:rsidRPr="00A528A4">
        <w:rPr>
          <w:lang w:val="sv-SE"/>
        </w:rPr>
        <w:tab/>
      </w:r>
      <w:r w:rsidRPr="00A528A4">
        <w:rPr>
          <w:lang w:val="sv-SE"/>
        </w:rPr>
        <w:tab/>
      </w:r>
      <w:r w:rsidRPr="00A528A4">
        <w:rPr>
          <w:lang w:val="sv-SE"/>
        </w:rPr>
        <w:tab/>
      </w:r>
      <w:r w:rsidRPr="00A528A4">
        <w:rPr>
          <w:lang w:val="sv-SE"/>
        </w:rPr>
        <w:tab/>
        <w:t>INTEGER (0..2047),</w:t>
      </w:r>
    </w:p>
    <w:p w14:paraId="0C3C2056" w14:textId="77777777" w:rsidR="002B1632" w:rsidRPr="00073C73" w:rsidRDefault="002B1632" w:rsidP="002D60CB">
      <w:pPr>
        <w:pStyle w:val="PL"/>
        <w:shd w:val="clear" w:color="auto" w:fill="E6E6E6"/>
      </w:pPr>
      <w:r w:rsidRPr="00A528A4">
        <w:rPr>
          <w:lang w:val="sv-SE"/>
        </w:rPr>
        <w:tab/>
      </w:r>
      <w:r w:rsidRPr="00073C73">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77" w:name="_Toc27765262"/>
      <w:bookmarkStart w:id="1778" w:name="_Toc37680946"/>
      <w:bookmarkStart w:id="1779" w:name="_Toc46486518"/>
      <w:bookmarkStart w:id="1780" w:name="_Toc52546863"/>
      <w:bookmarkStart w:id="1781" w:name="_Toc52547393"/>
      <w:bookmarkStart w:id="1782" w:name="_Toc52547923"/>
      <w:bookmarkStart w:id="1783" w:name="_Toc52548453"/>
      <w:bookmarkStart w:id="1784" w:name="_Toc90719699"/>
      <w:r w:rsidRPr="00073C73">
        <w:t>–</w:t>
      </w:r>
      <w:r w:rsidRPr="00073C73">
        <w:tab/>
      </w:r>
      <w:r w:rsidRPr="00073C73">
        <w:rPr>
          <w:i/>
          <w:snapToGrid w:val="0"/>
        </w:rPr>
        <w:t>AlmanacBDS-AlmanacSet</w:t>
      </w:r>
      <w:bookmarkEnd w:id="1777"/>
      <w:bookmarkEnd w:id="1778"/>
      <w:bookmarkEnd w:id="1779"/>
      <w:bookmarkEnd w:id="1780"/>
      <w:bookmarkEnd w:id="1781"/>
      <w:bookmarkEnd w:id="1782"/>
      <w:bookmarkEnd w:id="1783"/>
      <w:bookmarkEnd w:id="178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A528A4" w:rsidRDefault="00A50D81" w:rsidP="002D60CB">
      <w:pPr>
        <w:pStyle w:val="PL"/>
        <w:shd w:val="clear" w:color="auto" w:fill="E6E6E6"/>
        <w:rPr>
          <w:lang w:val="sv-SE" w:eastAsia="zh-CN"/>
        </w:rPr>
      </w:pPr>
      <w:r w:rsidRPr="00073C73">
        <w:tab/>
      </w:r>
      <w:r w:rsidRPr="00A528A4">
        <w:rPr>
          <w:lang w:val="sv-SE"/>
        </w:rPr>
        <w:t>svID</w:t>
      </w:r>
      <w:r w:rsidRPr="00A528A4">
        <w:rPr>
          <w:lang w:val="sv-SE"/>
        </w:rPr>
        <w:tab/>
      </w:r>
      <w:r w:rsidRPr="00A528A4">
        <w:rPr>
          <w:lang w:val="sv-SE"/>
        </w:rPr>
        <w:tab/>
      </w:r>
      <w:r w:rsidRPr="00A528A4">
        <w:rPr>
          <w:lang w:val="sv-SE"/>
        </w:rPr>
        <w:tab/>
      </w:r>
      <w:r w:rsidRPr="00A528A4">
        <w:rPr>
          <w:lang w:val="sv-SE"/>
        </w:rPr>
        <w:tab/>
      </w:r>
      <w:r w:rsidRPr="00A528A4">
        <w:rPr>
          <w:lang w:val="sv-SE"/>
        </w:rPr>
        <w:tab/>
        <w:t>SV-ID,</w:t>
      </w:r>
    </w:p>
    <w:p w14:paraId="739F60A7" w14:textId="77777777" w:rsidR="00A50D81" w:rsidRPr="00A528A4" w:rsidRDefault="00A50D81" w:rsidP="002D60CB">
      <w:pPr>
        <w:pStyle w:val="PL"/>
        <w:shd w:val="clear" w:color="auto" w:fill="E6E6E6"/>
        <w:rPr>
          <w:lang w:val="sv-SE"/>
        </w:rPr>
      </w:pPr>
      <w:r w:rsidRPr="00A528A4">
        <w:rPr>
          <w:lang w:val="sv-SE"/>
        </w:rPr>
        <w:tab/>
        <w:t>bdsAlmToa-r12</w:t>
      </w:r>
      <w:r w:rsidRPr="00A528A4">
        <w:rPr>
          <w:lang w:val="sv-SE"/>
        </w:rPr>
        <w:tab/>
      </w:r>
      <w:r w:rsidRPr="00A528A4">
        <w:rPr>
          <w:lang w:val="sv-SE"/>
        </w:rPr>
        <w:tab/>
      </w:r>
      <w:r w:rsidRPr="00A528A4">
        <w:rPr>
          <w:lang w:val="sv-SE"/>
        </w:rPr>
        <w:tab/>
        <w:t>INTEGER (0..255)</w:t>
      </w:r>
      <w:r w:rsidR="00C21E75" w:rsidRPr="00A528A4">
        <w:rPr>
          <w:lang w:val="sv-SE"/>
        </w:rPr>
        <w:tab/>
      </w:r>
      <w:r w:rsidR="00C21E75" w:rsidRPr="00A528A4">
        <w:rPr>
          <w:lang w:val="sv-SE"/>
        </w:rPr>
        <w:tab/>
      </w:r>
      <w:r w:rsidR="00C21E75" w:rsidRPr="00A528A4">
        <w:rPr>
          <w:lang w:val="sv-SE"/>
        </w:rPr>
        <w:tab/>
      </w:r>
      <w:r w:rsidR="00C21E75" w:rsidRPr="00A528A4">
        <w:rPr>
          <w:lang w:val="sv-SE"/>
        </w:rPr>
        <w:tab/>
      </w:r>
      <w:r w:rsidR="00C21E75" w:rsidRPr="00A528A4">
        <w:rPr>
          <w:lang w:val="sv-SE"/>
        </w:rPr>
        <w:tab/>
      </w:r>
      <w:r w:rsidRPr="00A528A4">
        <w:rPr>
          <w:lang w:val="sv-SE"/>
        </w:rPr>
        <w:t>OPTIONAL,</w:t>
      </w:r>
      <w:r w:rsidRPr="00A528A4">
        <w:rPr>
          <w:lang w:val="sv-SE"/>
        </w:rPr>
        <w:tab/>
        <w:t>-- Cond NotSameForAllSV</w:t>
      </w:r>
    </w:p>
    <w:p w14:paraId="444BDB08" w14:textId="77777777" w:rsidR="00A50D81" w:rsidRPr="00A528A4" w:rsidRDefault="00A50D81" w:rsidP="002D60CB">
      <w:pPr>
        <w:pStyle w:val="PL"/>
        <w:shd w:val="clear" w:color="auto" w:fill="E6E6E6"/>
        <w:tabs>
          <w:tab w:val="clear" w:pos="1536"/>
        </w:tabs>
        <w:rPr>
          <w:lang w:val="sv-SE" w:eastAsia="zh-CN"/>
        </w:rPr>
      </w:pPr>
      <w:r w:rsidRPr="00A528A4">
        <w:rPr>
          <w:lang w:val="sv-SE" w:eastAsia="zh-CN"/>
        </w:rPr>
        <w:tab/>
        <w:t>bds</w:t>
      </w:r>
      <w:r w:rsidRPr="00A528A4">
        <w:rPr>
          <w:lang w:val="sv-SE"/>
        </w:rPr>
        <w:t>Alm</w:t>
      </w:r>
      <w:r w:rsidRPr="00A528A4">
        <w:rPr>
          <w:lang w:val="sv-SE" w:eastAsia="zh-CN"/>
        </w:rPr>
        <w:t>SqrtA-r12</w:t>
      </w:r>
      <w:r w:rsidRPr="00A528A4">
        <w:rPr>
          <w:lang w:val="sv-SE"/>
        </w:rPr>
        <w:tab/>
      </w:r>
      <w:r w:rsidRPr="00A528A4">
        <w:rPr>
          <w:lang w:val="sv-SE" w:eastAsia="zh-CN"/>
        </w:rPr>
        <w:tab/>
      </w:r>
      <w:r w:rsidRPr="00A528A4">
        <w:rPr>
          <w:lang w:val="sv-SE" w:eastAsia="zh-CN"/>
        </w:rPr>
        <w:tab/>
      </w:r>
      <w:r w:rsidRPr="00A528A4">
        <w:rPr>
          <w:lang w:val="sv-SE"/>
        </w:rPr>
        <w:t>INTEGER (0..16777215),</w:t>
      </w:r>
    </w:p>
    <w:p w14:paraId="2D1E9F32"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E-r12</w:t>
      </w:r>
      <w:r w:rsidRPr="00A528A4">
        <w:rPr>
          <w:lang w:val="sv-SE"/>
        </w:rPr>
        <w:tab/>
      </w:r>
      <w:r w:rsidRPr="00A528A4">
        <w:rPr>
          <w:lang w:val="sv-SE"/>
        </w:rPr>
        <w:tab/>
      </w:r>
      <w:r w:rsidRPr="00A528A4">
        <w:rPr>
          <w:lang w:val="sv-SE"/>
        </w:rPr>
        <w:tab/>
      </w:r>
      <w:r w:rsidRPr="00A528A4">
        <w:rPr>
          <w:lang w:val="sv-SE" w:eastAsia="zh-CN"/>
        </w:rPr>
        <w:tab/>
      </w:r>
      <w:r w:rsidRPr="00A528A4">
        <w:rPr>
          <w:lang w:val="sv-SE"/>
        </w:rPr>
        <w:t>INTEGER (0..</w:t>
      </w:r>
      <w:r w:rsidRPr="00A528A4">
        <w:rPr>
          <w:lang w:val="sv-SE" w:eastAsia="zh-CN"/>
        </w:rPr>
        <w:t>131071</w:t>
      </w:r>
      <w:r w:rsidRPr="00A528A4">
        <w:rPr>
          <w:lang w:val="sv-SE"/>
        </w:rPr>
        <w:t>),</w:t>
      </w:r>
    </w:p>
    <w:p w14:paraId="0ACDFA1D"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W-r12</w:t>
      </w:r>
      <w:r w:rsidRPr="00A528A4">
        <w:rPr>
          <w:lang w:val="sv-SE"/>
        </w:rPr>
        <w:tab/>
      </w:r>
      <w:r w:rsidRPr="00A528A4">
        <w:rPr>
          <w:lang w:val="sv-SE"/>
        </w:rPr>
        <w:tab/>
      </w:r>
      <w:r w:rsidRPr="00A528A4">
        <w:rPr>
          <w:lang w:val="sv-SE"/>
        </w:rPr>
        <w:tab/>
      </w:r>
      <w:r w:rsidRPr="00A528A4">
        <w:rPr>
          <w:lang w:val="sv-SE" w:eastAsia="zh-CN"/>
        </w:rPr>
        <w:tab/>
      </w:r>
      <w:r w:rsidRPr="00A528A4">
        <w:rPr>
          <w:lang w:val="sv-SE"/>
        </w:rPr>
        <w:t>INTEGER (-8388608..8388607),</w:t>
      </w:r>
    </w:p>
    <w:p w14:paraId="1B00DFD0"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M0-r12</w:t>
      </w:r>
      <w:r w:rsidRPr="00A528A4">
        <w:rPr>
          <w:lang w:val="sv-SE"/>
        </w:rPr>
        <w:tab/>
      </w:r>
      <w:r w:rsidRPr="00A528A4">
        <w:rPr>
          <w:lang w:val="sv-SE"/>
        </w:rPr>
        <w:tab/>
      </w:r>
      <w:r w:rsidRPr="00A528A4">
        <w:rPr>
          <w:lang w:val="sv-SE"/>
        </w:rPr>
        <w:tab/>
        <w:t>INTEGER (-8388608..8388607),</w:t>
      </w:r>
    </w:p>
    <w:p w14:paraId="0B96E7A9"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Omega0-r12</w:t>
      </w:r>
      <w:r w:rsidRPr="00A528A4">
        <w:rPr>
          <w:lang w:val="sv-SE"/>
        </w:rPr>
        <w:tab/>
      </w:r>
      <w:r w:rsidRPr="00A528A4">
        <w:rPr>
          <w:lang w:val="sv-SE"/>
        </w:rPr>
        <w:tab/>
        <w:t>INTEGER (-8388608..8388607),</w:t>
      </w:r>
    </w:p>
    <w:p w14:paraId="3742019B"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OmegaDot-r12</w:t>
      </w:r>
      <w:r w:rsidRPr="00A528A4">
        <w:rPr>
          <w:lang w:val="sv-SE" w:eastAsia="zh-CN"/>
        </w:rPr>
        <w:tab/>
      </w:r>
      <w:r w:rsidRPr="00A528A4">
        <w:rPr>
          <w:lang w:val="sv-SE"/>
        </w:rPr>
        <w:tab/>
        <w:t>INTEGER (-</w:t>
      </w:r>
      <w:r w:rsidRPr="00A528A4">
        <w:rPr>
          <w:lang w:val="sv-SE" w:eastAsia="zh-CN"/>
        </w:rPr>
        <w:t>65536</w:t>
      </w:r>
      <w:r w:rsidRPr="00A528A4">
        <w:rPr>
          <w:lang w:val="sv-SE"/>
        </w:rPr>
        <w:t>..</w:t>
      </w:r>
      <w:r w:rsidRPr="00A528A4">
        <w:rPr>
          <w:lang w:val="sv-SE" w:eastAsia="zh-CN"/>
        </w:rPr>
        <w:t>65535</w:t>
      </w:r>
      <w:r w:rsidRPr="00A528A4">
        <w:rPr>
          <w:lang w:val="sv-SE"/>
        </w:rPr>
        <w:t>),</w:t>
      </w:r>
    </w:p>
    <w:p w14:paraId="7A446E86"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DeltaI-r12</w:t>
      </w:r>
      <w:r w:rsidRPr="00A528A4">
        <w:rPr>
          <w:lang w:val="sv-SE" w:eastAsia="zh-CN"/>
        </w:rPr>
        <w:tab/>
      </w:r>
      <w:r w:rsidRPr="00A528A4">
        <w:rPr>
          <w:lang w:val="sv-SE"/>
        </w:rPr>
        <w:tab/>
        <w:t>INTEGER (-</w:t>
      </w:r>
      <w:r w:rsidRPr="00A528A4">
        <w:rPr>
          <w:lang w:val="sv-SE" w:eastAsia="zh-CN"/>
        </w:rPr>
        <w:t>32768</w:t>
      </w:r>
      <w:r w:rsidRPr="00A528A4">
        <w:rPr>
          <w:lang w:val="sv-SE"/>
        </w:rPr>
        <w:t>..</w:t>
      </w:r>
      <w:r w:rsidRPr="00A528A4">
        <w:rPr>
          <w:lang w:val="sv-SE" w:eastAsia="zh-CN"/>
        </w:rPr>
        <w:t>3276</w:t>
      </w:r>
      <w:r w:rsidRPr="00A528A4">
        <w:rPr>
          <w:lang w:val="sv-SE"/>
        </w:rPr>
        <w:t>7),</w:t>
      </w:r>
    </w:p>
    <w:p w14:paraId="2E50F501"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A0-r12</w:t>
      </w:r>
      <w:r w:rsidRPr="00A528A4">
        <w:rPr>
          <w:lang w:val="sv-SE"/>
        </w:rPr>
        <w:tab/>
      </w:r>
      <w:r w:rsidRPr="00A528A4">
        <w:rPr>
          <w:lang w:val="sv-SE"/>
        </w:rPr>
        <w:tab/>
      </w:r>
      <w:r w:rsidRPr="00A528A4">
        <w:rPr>
          <w:lang w:val="sv-SE"/>
        </w:rPr>
        <w:tab/>
        <w:t>INTEGER (-1024..1023),</w:t>
      </w:r>
    </w:p>
    <w:p w14:paraId="72D3F79C" w14:textId="77777777" w:rsidR="00A50D81" w:rsidRPr="00A528A4" w:rsidRDefault="00A50D81" w:rsidP="002D60CB">
      <w:pPr>
        <w:pStyle w:val="PL"/>
        <w:shd w:val="clear" w:color="auto" w:fill="E6E6E6"/>
        <w:rPr>
          <w:lang w:val="sv-SE" w:eastAsia="zh-CN"/>
        </w:rPr>
      </w:pPr>
      <w:r w:rsidRPr="00A528A4">
        <w:rPr>
          <w:lang w:val="sv-SE" w:eastAsia="zh-CN"/>
        </w:rPr>
        <w:tab/>
        <w:t>bds</w:t>
      </w:r>
      <w:r w:rsidRPr="00A528A4">
        <w:rPr>
          <w:lang w:val="sv-SE"/>
        </w:rPr>
        <w:t>Alm</w:t>
      </w:r>
      <w:r w:rsidRPr="00A528A4">
        <w:rPr>
          <w:lang w:val="sv-SE" w:eastAsia="zh-CN"/>
        </w:rPr>
        <w:t>A1-r12</w:t>
      </w:r>
      <w:r w:rsidRPr="00A528A4">
        <w:rPr>
          <w:lang w:val="sv-SE"/>
        </w:rPr>
        <w:tab/>
      </w:r>
      <w:r w:rsidRPr="00A528A4">
        <w:rPr>
          <w:lang w:val="sv-SE"/>
        </w:rPr>
        <w:tab/>
      </w:r>
      <w:r w:rsidRPr="00A528A4">
        <w:rPr>
          <w:lang w:val="sv-SE"/>
        </w:rPr>
        <w:tab/>
        <w:t>INTEGER (-1024..1023),</w:t>
      </w:r>
    </w:p>
    <w:p w14:paraId="48CF0A1E" w14:textId="77777777" w:rsidR="00A50D81" w:rsidRPr="00073C73" w:rsidRDefault="00A50D81" w:rsidP="002D60CB">
      <w:pPr>
        <w:pStyle w:val="PL"/>
        <w:shd w:val="clear" w:color="auto" w:fill="E6E6E6"/>
        <w:rPr>
          <w:lang w:eastAsia="zh-CN"/>
        </w:rPr>
      </w:pPr>
      <w:r w:rsidRPr="00A528A4">
        <w:rPr>
          <w:lang w:val="sv-SE" w:eastAsia="zh-CN"/>
        </w:rPr>
        <w:tab/>
      </w:r>
      <w:r w:rsidRPr="00073C73">
        <w:rPr>
          <w:lang w:eastAsia="zh-CN"/>
        </w:rPr>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9pt;height:14.95pt" o:ole="">
                  <v:imagedata r:id="rId74" o:title=""/>
                </v:shape>
                <o:OLEObject Type="Embed" ProgID="Equation.3" ShapeID="_x0000_i1079" DrawAspect="Content" ObjectID="_1712727557" r:id="rId117"/>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85" w:name="_Toc37680947"/>
      <w:bookmarkStart w:id="1786" w:name="_Toc46486519"/>
      <w:bookmarkStart w:id="1787" w:name="_Toc52546864"/>
      <w:bookmarkStart w:id="1788" w:name="_Toc52547394"/>
      <w:bookmarkStart w:id="1789" w:name="_Toc52547924"/>
      <w:bookmarkStart w:id="1790" w:name="_Toc52548454"/>
      <w:bookmarkStart w:id="1791" w:name="_Toc90719700"/>
      <w:r w:rsidRPr="00073C73">
        <w:t>–</w:t>
      </w:r>
      <w:r w:rsidRPr="00073C73">
        <w:tab/>
      </w:r>
      <w:r w:rsidRPr="00073C73">
        <w:rPr>
          <w:i/>
          <w:snapToGrid w:val="0"/>
        </w:rPr>
        <w:t>AlmanacNavIC-AlmanacSet</w:t>
      </w:r>
      <w:bookmarkEnd w:id="1785"/>
      <w:bookmarkEnd w:id="1786"/>
      <w:bookmarkEnd w:id="1787"/>
      <w:bookmarkEnd w:id="1788"/>
      <w:bookmarkEnd w:id="1789"/>
      <w:bookmarkEnd w:id="1790"/>
      <w:bookmarkEnd w:id="179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74" o:title=""/>
                </v:shape>
                <o:OLEObject Type="Embed" ProgID="Equation.3" ShapeID="_x0000_i1080" DrawAspect="Content" ObjectID="_1712727558" r:id="rId118"/>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13" o:title=""/>
                </v:shape>
                <o:OLEObject Type="Embed" ProgID="Equation.3" ShapeID="_x0000_i1081" DrawAspect="Content" ObjectID="_1712727559" r:id="rId119"/>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92" w:name="_Toc27765263"/>
      <w:bookmarkStart w:id="1793" w:name="_Toc37680948"/>
      <w:bookmarkStart w:id="1794" w:name="_Toc46486520"/>
      <w:bookmarkStart w:id="1795" w:name="_Toc52546865"/>
      <w:bookmarkStart w:id="1796" w:name="_Toc52547395"/>
      <w:bookmarkStart w:id="1797" w:name="_Toc52547925"/>
      <w:bookmarkStart w:id="1798" w:name="_Toc52548455"/>
      <w:bookmarkStart w:id="1799" w:name="_Toc90719701"/>
      <w:r w:rsidRPr="00073C73">
        <w:t>–</w:t>
      </w:r>
      <w:r w:rsidRPr="00073C73">
        <w:tab/>
      </w:r>
      <w:r w:rsidRPr="00073C73">
        <w:rPr>
          <w:i/>
          <w:snapToGrid w:val="0"/>
        </w:rPr>
        <w:t>GNSS-UTC-Model</w:t>
      </w:r>
      <w:bookmarkEnd w:id="1792"/>
      <w:bookmarkEnd w:id="1793"/>
      <w:bookmarkEnd w:id="1794"/>
      <w:bookmarkEnd w:id="1795"/>
      <w:bookmarkEnd w:id="1796"/>
      <w:bookmarkEnd w:id="1797"/>
      <w:bookmarkEnd w:id="1798"/>
      <w:bookmarkEnd w:id="1799"/>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utcModel1</w:t>
      </w:r>
      <w:r w:rsidRPr="00A528A4">
        <w:rPr>
          <w:snapToGrid w:val="0"/>
          <w:lang w:val="sv-SE"/>
        </w:rPr>
        <w:tab/>
      </w:r>
      <w:r w:rsidRPr="00A528A4">
        <w:rPr>
          <w:snapToGrid w:val="0"/>
          <w:lang w:val="sv-SE"/>
        </w:rPr>
        <w:tab/>
      </w:r>
      <w:r w:rsidRPr="00A528A4">
        <w:rPr>
          <w:snapToGrid w:val="0"/>
          <w:lang w:val="sv-SE"/>
        </w:rPr>
        <w:tab/>
        <w:t>UTC-ModelSet1,</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Model-1</w:t>
      </w:r>
    </w:p>
    <w:p w14:paraId="6396108C" w14:textId="77777777" w:rsidR="002B1632" w:rsidRPr="00A528A4" w:rsidRDefault="002B1632" w:rsidP="002D60CB">
      <w:pPr>
        <w:pStyle w:val="PL"/>
        <w:shd w:val="clear" w:color="auto" w:fill="E6E6E6"/>
        <w:rPr>
          <w:snapToGrid w:val="0"/>
          <w:lang w:val="sv-SE"/>
        </w:rPr>
      </w:pPr>
      <w:r w:rsidRPr="00A528A4">
        <w:rPr>
          <w:snapToGrid w:val="0"/>
          <w:lang w:val="sv-SE"/>
        </w:rPr>
        <w:tab/>
        <w:t>utcModel2</w:t>
      </w:r>
      <w:r w:rsidRPr="00A528A4">
        <w:rPr>
          <w:snapToGrid w:val="0"/>
          <w:lang w:val="sv-SE"/>
        </w:rPr>
        <w:tab/>
      </w:r>
      <w:r w:rsidRPr="00A528A4">
        <w:rPr>
          <w:snapToGrid w:val="0"/>
          <w:lang w:val="sv-SE"/>
        </w:rPr>
        <w:tab/>
      </w:r>
      <w:r w:rsidRPr="00A528A4">
        <w:rPr>
          <w:snapToGrid w:val="0"/>
          <w:lang w:val="sv-SE"/>
        </w:rPr>
        <w:tab/>
        <w:t>UTC-ModelSet2,</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Model-2</w:t>
      </w:r>
    </w:p>
    <w:p w14:paraId="0F05B6AF" w14:textId="77777777" w:rsidR="002B1632" w:rsidRPr="00A528A4" w:rsidRDefault="002B1632" w:rsidP="002D60CB">
      <w:pPr>
        <w:pStyle w:val="PL"/>
        <w:shd w:val="clear" w:color="auto" w:fill="E6E6E6"/>
        <w:rPr>
          <w:snapToGrid w:val="0"/>
          <w:lang w:val="sv-SE"/>
        </w:rPr>
      </w:pPr>
      <w:r w:rsidRPr="00A528A4">
        <w:rPr>
          <w:snapToGrid w:val="0"/>
          <w:lang w:val="sv-SE"/>
        </w:rPr>
        <w:tab/>
        <w:t>utcModel3</w:t>
      </w:r>
      <w:r w:rsidRPr="00A528A4">
        <w:rPr>
          <w:snapToGrid w:val="0"/>
          <w:lang w:val="sv-SE"/>
        </w:rPr>
        <w:tab/>
      </w:r>
      <w:r w:rsidRPr="00A528A4">
        <w:rPr>
          <w:snapToGrid w:val="0"/>
          <w:lang w:val="sv-SE"/>
        </w:rPr>
        <w:tab/>
      </w:r>
      <w:r w:rsidRPr="00A528A4">
        <w:rPr>
          <w:snapToGrid w:val="0"/>
          <w:lang w:val="sv-SE"/>
        </w:rPr>
        <w:tab/>
        <w:t>UTC-ModelSet3,</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Model-3</w:t>
      </w:r>
    </w:p>
    <w:p w14:paraId="693E19A9" w14:textId="77777777" w:rsidR="002B1632" w:rsidRPr="00A528A4" w:rsidRDefault="002B1632" w:rsidP="002D60CB">
      <w:pPr>
        <w:pStyle w:val="PL"/>
        <w:shd w:val="clear" w:color="auto" w:fill="E6E6E6"/>
        <w:rPr>
          <w:snapToGrid w:val="0"/>
          <w:lang w:val="sv-SE"/>
        </w:rPr>
      </w:pPr>
      <w:r w:rsidRPr="00A528A4">
        <w:rPr>
          <w:snapToGrid w:val="0"/>
          <w:lang w:val="sv-SE"/>
        </w:rPr>
        <w:tab/>
        <w:t>utcModel4</w:t>
      </w:r>
      <w:r w:rsidRPr="00A528A4">
        <w:rPr>
          <w:snapToGrid w:val="0"/>
          <w:lang w:val="sv-SE"/>
        </w:rPr>
        <w:tab/>
      </w:r>
      <w:r w:rsidRPr="00A528A4">
        <w:rPr>
          <w:snapToGrid w:val="0"/>
          <w:lang w:val="sv-SE"/>
        </w:rPr>
        <w:tab/>
      </w:r>
      <w:r w:rsidRPr="00A528A4">
        <w:rPr>
          <w:snapToGrid w:val="0"/>
          <w:lang w:val="sv-SE"/>
        </w:rPr>
        <w:tab/>
        <w:t>UTC-ModelSet4,</w:t>
      </w:r>
      <w:r w:rsidRPr="00A528A4">
        <w:rPr>
          <w:snapToGrid w:val="0"/>
          <w:lang w:val="sv-SE"/>
        </w:rPr>
        <w:tab/>
      </w:r>
      <w:r w:rsidR="006F106C" w:rsidRPr="00A528A4">
        <w:rPr>
          <w:snapToGrid w:val="0"/>
          <w:lang w:val="sv-SE"/>
        </w:rPr>
        <w:tab/>
      </w:r>
      <w:r w:rsidR="006F106C" w:rsidRPr="00A528A4">
        <w:rPr>
          <w:snapToGrid w:val="0"/>
          <w:lang w:val="sv-SE"/>
        </w:rPr>
        <w:tab/>
      </w:r>
      <w:r w:rsidRPr="00A528A4">
        <w:rPr>
          <w:snapToGrid w:val="0"/>
          <w:lang w:val="sv-SE"/>
        </w:rPr>
        <w:t>-- Model-4</w:t>
      </w:r>
    </w:p>
    <w:p w14:paraId="0E6B4A2E" w14:textId="77777777" w:rsidR="002B1632" w:rsidRPr="00A528A4" w:rsidRDefault="002B1632" w:rsidP="002D60CB">
      <w:pPr>
        <w:pStyle w:val="PL"/>
        <w:shd w:val="clear" w:color="auto" w:fill="E6E6E6"/>
        <w:rPr>
          <w:snapToGrid w:val="0"/>
          <w:lang w:val="sv-SE"/>
        </w:rPr>
      </w:pPr>
      <w:r w:rsidRPr="00A528A4">
        <w:rPr>
          <w:snapToGrid w:val="0"/>
          <w:lang w:val="sv-SE"/>
        </w:rPr>
        <w:tab/>
        <w:t>...</w:t>
      </w:r>
      <w:r w:rsidR="006F106C" w:rsidRPr="00A528A4">
        <w:rPr>
          <w:snapToGrid w:val="0"/>
          <w:lang w:val="sv-SE"/>
        </w:rPr>
        <w:t>,</w:t>
      </w:r>
    </w:p>
    <w:p w14:paraId="45097BC3" w14:textId="77777777" w:rsidR="006F106C" w:rsidRPr="00A528A4" w:rsidRDefault="006F106C" w:rsidP="002D60CB">
      <w:pPr>
        <w:pStyle w:val="PL"/>
        <w:shd w:val="clear" w:color="auto" w:fill="E6E6E6"/>
        <w:rPr>
          <w:snapToGrid w:val="0"/>
          <w:lang w:val="sv-SE"/>
        </w:rPr>
      </w:pPr>
      <w:r w:rsidRPr="00A528A4">
        <w:rPr>
          <w:snapToGrid w:val="0"/>
          <w:lang w:val="sv-SE"/>
        </w:rPr>
        <w:tab/>
        <w:t>utcModel5-r12</w:t>
      </w:r>
      <w:r w:rsidRPr="00A528A4">
        <w:rPr>
          <w:snapToGrid w:val="0"/>
          <w:lang w:val="sv-SE"/>
        </w:rPr>
        <w:tab/>
      </w:r>
      <w:r w:rsidRPr="00A528A4">
        <w:rPr>
          <w:snapToGrid w:val="0"/>
          <w:lang w:val="sv-SE"/>
        </w:rPr>
        <w:tab/>
        <w:t>UTC-ModelSet5-r12</w:t>
      </w:r>
      <w:r w:rsidRPr="00A528A4">
        <w:rPr>
          <w:snapToGrid w:val="0"/>
          <w:lang w:val="sv-SE"/>
        </w:rPr>
        <w:tab/>
      </w:r>
      <w:r w:rsidRPr="00A528A4">
        <w:rPr>
          <w:snapToGrid w:val="0"/>
          <w:lang w:val="sv-SE"/>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800" w:name="_Toc27765264"/>
      <w:bookmarkStart w:id="1801" w:name="_Toc37680949"/>
      <w:bookmarkStart w:id="1802" w:name="_Toc46486521"/>
      <w:bookmarkStart w:id="1803" w:name="_Toc52546866"/>
      <w:bookmarkStart w:id="1804" w:name="_Toc52547396"/>
      <w:bookmarkStart w:id="1805" w:name="_Toc52547926"/>
      <w:bookmarkStart w:id="1806" w:name="_Toc52548456"/>
      <w:bookmarkStart w:id="1807" w:name="_Toc90719702"/>
      <w:r w:rsidRPr="00073C73">
        <w:t>–</w:t>
      </w:r>
      <w:r w:rsidRPr="00073C73">
        <w:tab/>
      </w:r>
      <w:r w:rsidRPr="00073C73">
        <w:rPr>
          <w:i/>
          <w:snapToGrid w:val="0"/>
        </w:rPr>
        <w:t>UTC-ModelSet1</w:t>
      </w:r>
      <w:bookmarkEnd w:id="1800"/>
      <w:bookmarkEnd w:id="1801"/>
      <w:bookmarkEnd w:id="1802"/>
      <w:bookmarkEnd w:id="1803"/>
      <w:bookmarkEnd w:id="1804"/>
      <w:bookmarkEnd w:id="1805"/>
      <w:bookmarkEnd w:id="1806"/>
      <w:bookmarkEnd w:id="180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A528A4" w:rsidRDefault="002B1632" w:rsidP="002D60CB">
      <w:pPr>
        <w:pStyle w:val="PL"/>
        <w:shd w:val="clear" w:color="auto" w:fill="E6E6E6"/>
        <w:rPr>
          <w:lang w:val="sv-SE"/>
        </w:rPr>
      </w:pPr>
      <w:r w:rsidRPr="00073C73">
        <w:lastRenderedPageBreak/>
        <w:tab/>
      </w:r>
      <w:r w:rsidRPr="00A528A4">
        <w:rPr>
          <w:lang w:val="sv-SE"/>
        </w:rPr>
        <w:t>gnss-Utc-A1</w:t>
      </w:r>
      <w:r w:rsidRPr="00A528A4">
        <w:rPr>
          <w:lang w:val="sv-SE"/>
        </w:rPr>
        <w:tab/>
      </w:r>
      <w:r w:rsidRPr="00A528A4">
        <w:rPr>
          <w:lang w:val="sv-SE"/>
        </w:rPr>
        <w:tab/>
      </w:r>
      <w:r w:rsidRPr="00A528A4">
        <w:rPr>
          <w:lang w:val="sv-SE"/>
        </w:rPr>
        <w:tab/>
        <w:t>INTEGER (-8388608..8388607),</w:t>
      </w:r>
    </w:p>
    <w:p w14:paraId="2E7EAF8C" w14:textId="77777777" w:rsidR="002B1632" w:rsidRPr="00A528A4" w:rsidRDefault="002B1632" w:rsidP="002D60CB">
      <w:pPr>
        <w:pStyle w:val="PL"/>
        <w:shd w:val="clear" w:color="auto" w:fill="E6E6E6"/>
        <w:rPr>
          <w:lang w:val="sv-SE"/>
        </w:rPr>
      </w:pPr>
      <w:r w:rsidRPr="00A528A4">
        <w:rPr>
          <w:lang w:val="sv-SE"/>
        </w:rPr>
        <w:tab/>
        <w:t>gnss-Utc-A0</w:t>
      </w:r>
      <w:r w:rsidRPr="00A528A4">
        <w:rPr>
          <w:lang w:val="sv-SE"/>
        </w:rPr>
        <w:tab/>
      </w:r>
      <w:r w:rsidRPr="00A528A4">
        <w:rPr>
          <w:lang w:val="sv-SE"/>
        </w:rPr>
        <w:tab/>
      </w:r>
      <w:r w:rsidRPr="00A528A4">
        <w:rPr>
          <w:lang w:val="sv-SE"/>
        </w:rPr>
        <w:tab/>
        <w:t>INTEGER (-2147483648..2147483647),</w:t>
      </w:r>
    </w:p>
    <w:p w14:paraId="4D214827" w14:textId="77777777" w:rsidR="002B1632" w:rsidRPr="00A528A4" w:rsidRDefault="002B1632" w:rsidP="002D60CB">
      <w:pPr>
        <w:pStyle w:val="PL"/>
        <w:shd w:val="clear" w:color="auto" w:fill="E6E6E6"/>
        <w:rPr>
          <w:lang w:val="sv-SE"/>
        </w:rPr>
      </w:pPr>
      <w:r w:rsidRPr="00A528A4">
        <w:rPr>
          <w:lang w:val="sv-SE"/>
        </w:rPr>
        <w:tab/>
        <w:t>gnss-Utc-Tot</w:t>
      </w:r>
      <w:r w:rsidRPr="00A528A4">
        <w:rPr>
          <w:lang w:val="sv-SE"/>
        </w:rPr>
        <w:tab/>
      </w:r>
      <w:r w:rsidRPr="00A528A4">
        <w:rPr>
          <w:lang w:val="sv-SE"/>
        </w:rPr>
        <w:tab/>
        <w:t>INTEGER (0..255),</w:t>
      </w:r>
    </w:p>
    <w:p w14:paraId="10D9E626" w14:textId="77777777" w:rsidR="002B1632" w:rsidRPr="00A528A4" w:rsidRDefault="002B1632" w:rsidP="002D60CB">
      <w:pPr>
        <w:pStyle w:val="PL"/>
        <w:shd w:val="clear" w:color="auto" w:fill="E6E6E6"/>
        <w:rPr>
          <w:lang w:val="sv-SE"/>
        </w:rPr>
      </w:pPr>
      <w:r w:rsidRPr="00A528A4">
        <w:rPr>
          <w:lang w:val="sv-SE"/>
        </w:rPr>
        <w:tab/>
        <w:t>gnss-Utc-WNt</w:t>
      </w:r>
      <w:r w:rsidRPr="00A528A4">
        <w:rPr>
          <w:lang w:val="sv-SE"/>
        </w:rPr>
        <w:tab/>
      </w:r>
      <w:r w:rsidRPr="00A528A4">
        <w:rPr>
          <w:lang w:val="sv-SE"/>
        </w:rPr>
        <w:tab/>
        <w:t>INTEGER (0..255),</w:t>
      </w:r>
    </w:p>
    <w:p w14:paraId="125EFB73" w14:textId="77777777" w:rsidR="002B1632" w:rsidRPr="00A528A4" w:rsidRDefault="002B1632" w:rsidP="002D60CB">
      <w:pPr>
        <w:pStyle w:val="PL"/>
        <w:shd w:val="clear" w:color="auto" w:fill="E6E6E6"/>
        <w:rPr>
          <w:lang w:val="sv-SE"/>
        </w:rPr>
      </w:pPr>
      <w:r w:rsidRPr="00A528A4">
        <w:rPr>
          <w:lang w:val="sv-SE"/>
        </w:rPr>
        <w:tab/>
        <w:t>gnss-Utc-DeltaTls</w:t>
      </w:r>
      <w:r w:rsidRPr="00A528A4">
        <w:rPr>
          <w:lang w:val="sv-SE"/>
        </w:rPr>
        <w:tab/>
        <w:t>INTEGER (-128..127),</w:t>
      </w:r>
    </w:p>
    <w:p w14:paraId="60E134BB" w14:textId="77777777" w:rsidR="002B1632" w:rsidRPr="00A528A4" w:rsidRDefault="002B1632" w:rsidP="002D60CB">
      <w:pPr>
        <w:pStyle w:val="PL"/>
        <w:shd w:val="clear" w:color="auto" w:fill="E6E6E6"/>
        <w:rPr>
          <w:lang w:val="sv-SE"/>
        </w:rPr>
      </w:pPr>
      <w:r w:rsidRPr="00A528A4">
        <w:rPr>
          <w:lang w:val="sv-SE"/>
        </w:rPr>
        <w:tab/>
        <w:t>gnss-Utc-WNlsf</w:t>
      </w:r>
      <w:r w:rsidRPr="00A528A4">
        <w:rPr>
          <w:lang w:val="sv-SE"/>
        </w:rPr>
        <w:tab/>
      </w:r>
      <w:r w:rsidRPr="00A528A4">
        <w:rPr>
          <w:lang w:val="sv-SE"/>
        </w:rPr>
        <w:tab/>
        <w:t>INTEGER (0..255),</w:t>
      </w:r>
    </w:p>
    <w:p w14:paraId="3AB0CE7D" w14:textId="77777777" w:rsidR="002B1632" w:rsidRPr="00A528A4" w:rsidRDefault="002B1632" w:rsidP="002D60CB">
      <w:pPr>
        <w:pStyle w:val="PL"/>
        <w:shd w:val="clear" w:color="auto" w:fill="E6E6E6"/>
        <w:rPr>
          <w:lang w:val="sv-SE"/>
        </w:rPr>
      </w:pPr>
      <w:r w:rsidRPr="00A528A4">
        <w:rPr>
          <w:lang w:val="sv-SE"/>
        </w:rPr>
        <w:tab/>
        <w:t>gnss-Utc-DN</w:t>
      </w:r>
      <w:r w:rsidRPr="00A528A4">
        <w:rPr>
          <w:lang w:val="sv-SE"/>
        </w:rPr>
        <w:tab/>
      </w:r>
      <w:r w:rsidRPr="00A528A4">
        <w:rPr>
          <w:lang w:val="sv-SE"/>
        </w:rPr>
        <w:tab/>
      </w:r>
      <w:r w:rsidRPr="00A528A4">
        <w:rPr>
          <w:lang w:val="sv-SE"/>
        </w:rPr>
        <w:tab/>
        <w:t>INTEGER (-128..127),</w:t>
      </w:r>
    </w:p>
    <w:p w14:paraId="2BEE621C" w14:textId="77777777" w:rsidR="002B1632" w:rsidRPr="00A528A4" w:rsidRDefault="002B1632" w:rsidP="002D60CB">
      <w:pPr>
        <w:pStyle w:val="PL"/>
        <w:shd w:val="clear" w:color="auto" w:fill="E6E6E6"/>
        <w:rPr>
          <w:lang w:val="sv-SE"/>
        </w:rPr>
      </w:pPr>
      <w:r w:rsidRPr="00A528A4">
        <w:rPr>
          <w:lang w:val="sv-SE"/>
        </w:rPr>
        <w:tab/>
        <w:t>gnss-Utc-DeltaTlsf</w:t>
      </w:r>
      <w:r w:rsidRPr="00A528A4">
        <w:rPr>
          <w:lang w:val="sv-SE"/>
        </w:rPr>
        <w:tab/>
        <w:t>INTEGER (-128..127),</w:t>
      </w:r>
    </w:p>
    <w:p w14:paraId="733697B2" w14:textId="77777777" w:rsidR="002B1632" w:rsidRPr="00073C73" w:rsidRDefault="002B1632" w:rsidP="002D60CB">
      <w:pPr>
        <w:pStyle w:val="PL"/>
        <w:shd w:val="clear" w:color="auto" w:fill="E6E6E6"/>
      </w:pPr>
      <w:r w:rsidRPr="00A528A4">
        <w:rPr>
          <w:lang w:val="sv-SE"/>
        </w:rPr>
        <w:tab/>
      </w:r>
      <w:r w:rsidRPr="00073C73">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08" w:name="_Toc27765265"/>
      <w:bookmarkStart w:id="1809" w:name="_Toc37680950"/>
      <w:bookmarkStart w:id="1810" w:name="_Toc46486522"/>
      <w:bookmarkStart w:id="1811" w:name="_Toc52546867"/>
      <w:bookmarkStart w:id="1812" w:name="_Toc52547397"/>
      <w:bookmarkStart w:id="1813" w:name="_Toc52547927"/>
      <w:bookmarkStart w:id="1814" w:name="_Toc52548457"/>
      <w:bookmarkStart w:id="1815" w:name="_Toc90719703"/>
      <w:r w:rsidRPr="00073C73">
        <w:t>–</w:t>
      </w:r>
      <w:r w:rsidRPr="00073C73">
        <w:tab/>
      </w:r>
      <w:r w:rsidRPr="00073C73">
        <w:rPr>
          <w:i/>
          <w:snapToGrid w:val="0"/>
        </w:rPr>
        <w:t>UTC-ModelSet2</w:t>
      </w:r>
      <w:bookmarkEnd w:id="1808"/>
      <w:bookmarkEnd w:id="1809"/>
      <w:bookmarkEnd w:id="1810"/>
      <w:bookmarkEnd w:id="1811"/>
      <w:bookmarkEnd w:id="1812"/>
      <w:bookmarkEnd w:id="1813"/>
      <w:bookmarkEnd w:id="1814"/>
      <w:bookmarkEnd w:id="181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utcA0</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(-32768..32767),</w:t>
      </w:r>
    </w:p>
    <w:p w14:paraId="3E665365" w14:textId="77777777" w:rsidR="002B1632" w:rsidRPr="00A528A4" w:rsidRDefault="002B1632" w:rsidP="002D60CB">
      <w:pPr>
        <w:pStyle w:val="PL"/>
        <w:shd w:val="clear" w:color="auto" w:fill="E6E6E6"/>
        <w:rPr>
          <w:snapToGrid w:val="0"/>
          <w:lang w:val="sv-SE"/>
        </w:rPr>
      </w:pPr>
      <w:r w:rsidRPr="00A528A4">
        <w:rPr>
          <w:snapToGrid w:val="0"/>
          <w:lang w:val="sv-SE"/>
        </w:rPr>
        <w:tab/>
        <w:t>utcA1</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(-4096..4095),</w:t>
      </w:r>
    </w:p>
    <w:p w14:paraId="769A1657" w14:textId="77777777" w:rsidR="002B1632" w:rsidRPr="00A528A4" w:rsidRDefault="002B1632" w:rsidP="002D60CB">
      <w:pPr>
        <w:pStyle w:val="PL"/>
        <w:shd w:val="clear" w:color="auto" w:fill="E6E6E6"/>
        <w:rPr>
          <w:snapToGrid w:val="0"/>
          <w:lang w:val="sv-SE"/>
        </w:rPr>
      </w:pPr>
      <w:r w:rsidRPr="00A528A4">
        <w:rPr>
          <w:snapToGrid w:val="0"/>
          <w:lang w:val="sv-SE"/>
        </w:rPr>
        <w:tab/>
        <w:t>utcA2</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(-64..63),</w:t>
      </w:r>
    </w:p>
    <w:p w14:paraId="105800D8" w14:textId="77777777" w:rsidR="002B1632" w:rsidRPr="00A528A4" w:rsidRDefault="002B1632" w:rsidP="002D60CB">
      <w:pPr>
        <w:pStyle w:val="PL"/>
        <w:shd w:val="clear" w:color="auto" w:fill="E6E6E6"/>
        <w:rPr>
          <w:snapToGrid w:val="0"/>
          <w:lang w:val="sv-SE"/>
        </w:rPr>
      </w:pPr>
      <w:r w:rsidRPr="00A528A4">
        <w:rPr>
          <w:snapToGrid w:val="0"/>
          <w:lang w:val="sv-SE"/>
        </w:rPr>
        <w:tab/>
        <w:t>utcDeltaTls</w:t>
      </w:r>
      <w:r w:rsidRPr="00A528A4">
        <w:rPr>
          <w:snapToGrid w:val="0"/>
          <w:lang w:val="sv-SE"/>
        </w:rPr>
        <w:tab/>
      </w:r>
      <w:r w:rsidRPr="00A528A4">
        <w:rPr>
          <w:snapToGrid w:val="0"/>
          <w:lang w:val="sv-SE"/>
        </w:rPr>
        <w:tab/>
      </w:r>
      <w:r w:rsidRPr="00A528A4">
        <w:rPr>
          <w:snapToGrid w:val="0"/>
          <w:lang w:val="sv-SE"/>
        </w:rPr>
        <w:tab/>
        <w:t>INTEGER (-128..127),</w:t>
      </w:r>
    </w:p>
    <w:p w14:paraId="1B250E0D" w14:textId="77777777" w:rsidR="002B1632" w:rsidRPr="00A528A4" w:rsidRDefault="002B1632" w:rsidP="002D60CB">
      <w:pPr>
        <w:pStyle w:val="PL"/>
        <w:shd w:val="clear" w:color="auto" w:fill="E6E6E6"/>
        <w:rPr>
          <w:snapToGrid w:val="0"/>
          <w:lang w:val="sv-SE"/>
        </w:rPr>
      </w:pPr>
      <w:r w:rsidRPr="00A528A4">
        <w:rPr>
          <w:snapToGrid w:val="0"/>
          <w:lang w:val="sv-SE"/>
        </w:rPr>
        <w:tab/>
        <w:t>utcTot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(0..65535),</w:t>
      </w:r>
    </w:p>
    <w:p w14:paraId="7798C94F" w14:textId="77777777" w:rsidR="002B1632" w:rsidRPr="00A528A4" w:rsidRDefault="002B1632" w:rsidP="002D60CB">
      <w:pPr>
        <w:pStyle w:val="PL"/>
        <w:shd w:val="clear" w:color="auto" w:fill="E6E6E6"/>
        <w:rPr>
          <w:snapToGrid w:val="0"/>
          <w:lang w:val="sv-SE"/>
        </w:rPr>
      </w:pPr>
      <w:r w:rsidRPr="00A528A4">
        <w:rPr>
          <w:snapToGrid w:val="0"/>
          <w:lang w:val="sv-SE"/>
        </w:rPr>
        <w:tab/>
        <w:t>utcWNot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(0..8191),</w:t>
      </w:r>
    </w:p>
    <w:p w14:paraId="3B6FCB91" w14:textId="77777777" w:rsidR="002B1632" w:rsidRPr="00A528A4" w:rsidRDefault="002B1632" w:rsidP="002D60CB">
      <w:pPr>
        <w:pStyle w:val="PL"/>
        <w:shd w:val="clear" w:color="auto" w:fill="E6E6E6"/>
        <w:rPr>
          <w:snapToGrid w:val="0"/>
          <w:lang w:val="sv-SE"/>
        </w:rPr>
      </w:pPr>
      <w:r w:rsidRPr="00A528A4">
        <w:rPr>
          <w:snapToGrid w:val="0"/>
          <w:lang w:val="sv-SE"/>
        </w:rPr>
        <w:tab/>
        <w:t>utcWNlsf</w:t>
      </w:r>
      <w:r w:rsidRPr="00A528A4">
        <w:rPr>
          <w:snapToGrid w:val="0"/>
          <w:lang w:val="sv-SE"/>
        </w:rPr>
        <w:tab/>
      </w:r>
      <w:r w:rsidRPr="00A528A4">
        <w:rPr>
          <w:snapToGrid w:val="0"/>
          <w:lang w:val="sv-SE"/>
        </w:rPr>
        <w:tab/>
      </w:r>
      <w:r w:rsidRPr="00A528A4">
        <w:rPr>
          <w:snapToGrid w:val="0"/>
          <w:lang w:val="sv-SE"/>
        </w:rPr>
        <w:tab/>
        <w:t>INTEGER (0..255),</w:t>
      </w:r>
    </w:p>
    <w:p w14:paraId="4AE15ADC" w14:textId="77777777" w:rsidR="002B1632" w:rsidRPr="00A528A4" w:rsidRDefault="002B1632" w:rsidP="002D60CB">
      <w:pPr>
        <w:pStyle w:val="PL"/>
        <w:shd w:val="clear" w:color="auto" w:fill="E6E6E6"/>
        <w:rPr>
          <w:snapToGrid w:val="0"/>
          <w:lang w:val="sv-SE"/>
        </w:rPr>
      </w:pPr>
      <w:r w:rsidRPr="00A528A4">
        <w:rPr>
          <w:snapToGrid w:val="0"/>
          <w:lang w:val="sv-SE"/>
        </w:rPr>
        <w:tab/>
        <w:t>utcDN</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BIT STRING (SIZE(4)),</w:t>
      </w:r>
    </w:p>
    <w:p w14:paraId="426773F4" w14:textId="77777777" w:rsidR="002B1632" w:rsidRPr="00A528A4" w:rsidRDefault="002B1632" w:rsidP="002D60CB">
      <w:pPr>
        <w:pStyle w:val="PL"/>
        <w:shd w:val="clear" w:color="auto" w:fill="E6E6E6"/>
        <w:rPr>
          <w:snapToGrid w:val="0"/>
          <w:lang w:val="sv-SE"/>
        </w:rPr>
      </w:pPr>
      <w:r w:rsidRPr="00A528A4">
        <w:rPr>
          <w:snapToGrid w:val="0"/>
          <w:lang w:val="sv-SE"/>
        </w:rPr>
        <w:tab/>
        <w:t>utcDeltaTlsf</w:t>
      </w:r>
      <w:r w:rsidRPr="00A528A4">
        <w:rPr>
          <w:snapToGrid w:val="0"/>
          <w:lang w:val="sv-SE"/>
        </w:rPr>
        <w:tab/>
      </w:r>
      <w:r w:rsidRPr="00A528A4">
        <w:rPr>
          <w:snapToGrid w:val="0"/>
          <w:lang w:val="sv-SE"/>
        </w:rPr>
        <w:tab/>
        <w:t>INTEGER (-128..127),</w:t>
      </w:r>
    </w:p>
    <w:p w14:paraId="15D81CCD" w14:textId="77777777" w:rsidR="00D04D0A" w:rsidRPr="00073C73" w:rsidRDefault="002B1632" w:rsidP="00D04D0A">
      <w:pPr>
        <w:pStyle w:val="PL"/>
        <w:shd w:val="clear" w:color="auto" w:fill="E6E6E6"/>
        <w:rPr>
          <w:snapToGrid w:val="0"/>
        </w:rPr>
      </w:pPr>
      <w:r w:rsidRPr="00A528A4">
        <w:rPr>
          <w:snapToGrid w:val="0"/>
          <w:lang w:val="sv-SE"/>
        </w:rPr>
        <w:tab/>
      </w:r>
      <w:r w:rsidRPr="00073C73">
        <w:rPr>
          <w:snapToGrid w:val="0"/>
        </w:rPr>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16" w:name="_Toc27765266"/>
      <w:bookmarkStart w:id="1817" w:name="_Toc37680951"/>
      <w:bookmarkStart w:id="1818" w:name="_Toc46486523"/>
      <w:bookmarkStart w:id="1819" w:name="_Toc52546868"/>
      <w:bookmarkStart w:id="1820" w:name="_Toc52547398"/>
      <w:bookmarkStart w:id="1821" w:name="_Toc52547928"/>
      <w:bookmarkStart w:id="1822" w:name="_Toc52548458"/>
      <w:bookmarkStart w:id="1823" w:name="_Toc90719704"/>
      <w:r w:rsidRPr="00073C73">
        <w:t>–</w:t>
      </w:r>
      <w:r w:rsidRPr="00073C73">
        <w:tab/>
      </w:r>
      <w:r w:rsidRPr="00073C73">
        <w:rPr>
          <w:i/>
          <w:snapToGrid w:val="0"/>
        </w:rPr>
        <w:t>UTC-ModelSet3</w:t>
      </w:r>
      <w:bookmarkEnd w:id="1816"/>
      <w:bookmarkEnd w:id="1817"/>
      <w:bookmarkEnd w:id="1818"/>
      <w:bookmarkEnd w:id="1819"/>
      <w:bookmarkEnd w:id="1820"/>
      <w:bookmarkEnd w:id="1821"/>
      <w:bookmarkEnd w:id="1822"/>
      <w:bookmarkEnd w:id="182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24" w:name="_Toc27765267"/>
      <w:bookmarkStart w:id="1825" w:name="_Toc37680952"/>
      <w:bookmarkStart w:id="1826" w:name="_Toc46486524"/>
      <w:bookmarkStart w:id="1827" w:name="_Toc52546869"/>
      <w:bookmarkStart w:id="1828" w:name="_Toc52547399"/>
      <w:bookmarkStart w:id="1829" w:name="_Toc52547929"/>
      <w:bookmarkStart w:id="1830" w:name="_Toc52548459"/>
      <w:bookmarkStart w:id="1831" w:name="_Toc90719705"/>
      <w:r w:rsidRPr="00073C73">
        <w:t>–</w:t>
      </w:r>
      <w:r w:rsidRPr="00073C73">
        <w:tab/>
      </w:r>
      <w:r w:rsidRPr="00073C73">
        <w:rPr>
          <w:i/>
          <w:snapToGrid w:val="0"/>
        </w:rPr>
        <w:t>UTC-ModelSet4</w:t>
      </w:r>
      <w:bookmarkEnd w:id="1824"/>
      <w:bookmarkEnd w:id="1825"/>
      <w:bookmarkEnd w:id="1826"/>
      <w:bookmarkEnd w:id="1827"/>
      <w:bookmarkEnd w:id="1828"/>
      <w:bookmarkEnd w:id="1829"/>
      <w:bookmarkEnd w:id="1830"/>
      <w:bookmarkEnd w:id="183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utcA1wnt</w:t>
      </w:r>
      <w:r w:rsidRPr="00A528A4">
        <w:rPr>
          <w:snapToGrid w:val="0"/>
          <w:lang w:val="sv-SE"/>
        </w:rPr>
        <w:tab/>
      </w:r>
      <w:r w:rsidRPr="00A528A4">
        <w:rPr>
          <w:snapToGrid w:val="0"/>
          <w:lang w:val="sv-SE"/>
        </w:rPr>
        <w:tab/>
      </w:r>
      <w:r w:rsidRPr="00A528A4">
        <w:rPr>
          <w:snapToGrid w:val="0"/>
          <w:lang w:val="sv-SE"/>
        </w:rPr>
        <w:tab/>
        <w:t>INTEGER (</w:t>
      </w:r>
      <w:r w:rsidRPr="00A528A4">
        <w:rPr>
          <w:lang w:val="sv-SE"/>
        </w:rPr>
        <w:t>-8388608..8388607</w:t>
      </w:r>
      <w:r w:rsidRPr="00A528A4">
        <w:rPr>
          <w:snapToGrid w:val="0"/>
          <w:lang w:val="sv-SE"/>
        </w:rPr>
        <w:t>),</w:t>
      </w:r>
    </w:p>
    <w:p w14:paraId="0BF81068" w14:textId="77777777" w:rsidR="002B1632" w:rsidRPr="00A528A4" w:rsidRDefault="002B1632" w:rsidP="002D60CB">
      <w:pPr>
        <w:pStyle w:val="PL"/>
        <w:shd w:val="clear" w:color="auto" w:fill="E6E6E6"/>
        <w:rPr>
          <w:snapToGrid w:val="0"/>
          <w:lang w:val="sv-SE"/>
        </w:rPr>
      </w:pPr>
      <w:r w:rsidRPr="00A528A4">
        <w:rPr>
          <w:snapToGrid w:val="0"/>
          <w:lang w:val="sv-SE"/>
        </w:rPr>
        <w:tab/>
        <w:t>utcA0wnt</w:t>
      </w:r>
      <w:r w:rsidRPr="00A528A4">
        <w:rPr>
          <w:snapToGrid w:val="0"/>
          <w:lang w:val="sv-SE"/>
        </w:rPr>
        <w:tab/>
      </w:r>
      <w:r w:rsidRPr="00A528A4">
        <w:rPr>
          <w:snapToGrid w:val="0"/>
          <w:lang w:val="sv-SE"/>
        </w:rPr>
        <w:tab/>
      </w:r>
      <w:r w:rsidRPr="00A528A4">
        <w:rPr>
          <w:snapToGrid w:val="0"/>
          <w:lang w:val="sv-SE"/>
        </w:rPr>
        <w:tab/>
        <w:t>INTEGER (-2147483648..2147483647),</w:t>
      </w:r>
    </w:p>
    <w:p w14:paraId="469A1D27" w14:textId="77777777" w:rsidR="002B1632" w:rsidRPr="00A528A4" w:rsidRDefault="002B1632" w:rsidP="002D60CB">
      <w:pPr>
        <w:pStyle w:val="PL"/>
        <w:shd w:val="clear" w:color="auto" w:fill="E6E6E6"/>
        <w:rPr>
          <w:snapToGrid w:val="0"/>
          <w:lang w:val="sv-SE"/>
        </w:rPr>
      </w:pPr>
      <w:r w:rsidRPr="00A528A4">
        <w:rPr>
          <w:snapToGrid w:val="0"/>
          <w:lang w:val="sv-SE"/>
        </w:rPr>
        <w:tab/>
        <w:t>utcTot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(0..255),</w:t>
      </w:r>
    </w:p>
    <w:p w14:paraId="215D43ED" w14:textId="77777777" w:rsidR="002B1632" w:rsidRPr="00A528A4" w:rsidRDefault="002B1632" w:rsidP="002D60CB">
      <w:pPr>
        <w:pStyle w:val="PL"/>
        <w:shd w:val="clear" w:color="auto" w:fill="E6E6E6"/>
        <w:rPr>
          <w:snapToGrid w:val="0"/>
          <w:lang w:val="sv-SE"/>
        </w:rPr>
      </w:pPr>
      <w:r w:rsidRPr="00A528A4">
        <w:rPr>
          <w:snapToGrid w:val="0"/>
          <w:lang w:val="sv-SE"/>
        </w:rPr>
        <w:tab/>
        <w:t>utcWNt</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(0..255),</w:t>
      </w:r>
    </w:p>
    <w:p w14:paraId="12039E03" w14:textId="77777777" w:rsidR="002B1632" w:rsidRPr="00A528A4" w:rsidRDefault="002B1632" w:rsidP="002D60CB">
      <w:pPr>
        <w:pStyle w:val="PL"/>
        <w:shd w:val="clear" w:color="auto" w:fill="E6E6E6"/>
        <w:rPr>
          <w:snapToGrid w:val="0"/>
          <w:lang w:val="sv-SE"/>
        </w:rPr>
      </w:pPr>
      <w:r w:rsidRPr="00A528A4">
        <w:rPr>
          <w:snapToGrid w:val="0"/>
          <w:lang w:val="sv-SE"/>
        </w:rPr>
        <w:tab/>
        <w:t>utcDeltaTls</w:t>
      </w:r>
      <w:r w:rsidRPr="00A528A4">
        <w:rPr>
          <w:snapToGrid w:val="0"/>
          <w:lang w:val="sv-SE"/>
        </w:rPr>
        <w:tab/>
      </w:r>
      <w:r w:rsidRPr="00A528A4">
        <w:rPr>
          <w:snapToGrid w:val="0"/>
          <w:lang w:val="sv-SE"/>
        </w:rPr>
        <w:tab/>
      </w:r>
      <w:r w:rsidRPr="00A528A4">
        <w:rPr>
          <w:snapToGrid w:val="0"/>
          <w:lang w:val="sv-SE"/>
        </w:rPr>
        <w:tab/>
        <w:t>INTEGER (-128..127),</w:t>
      </w:r>
    </w:p>
    <w:p w14:paraId="2FD1946F" w14:textId="77777777" w:rsidR="002B1632" w:rsidRPr="00A528A4" w:rsidRDefault="002B1632" w:rsidP="002D60CB">
      <w:pPr>
        <w:pStyle w:val="PL"/>
        <w:shd w:val="clear" w:color="auto" w:fill="E6E6E6"/>
        <w:rPr>
          <w:snapToGrid w:val="0"/>
          <w:lang w:val="sv-SE"/>
        </w:rPr>
      </w:pPr>
      <w:r w:rsidRPr="00A528A4">
        <w:rPr>
          <w:snapToGrid w:val="0"/>
          <w:lang w:val="sv-SE"/>
        </w:rPr>
        <w:tab/>
        <w:t>utcWNlsf</w:t>
      </w:r>
      <w:r w:rsidRPr="00A528A4">
        <w:rPr>
          <w:snapToGrid w:val="0"/>
          <w:lang w:val="sv-SE"/>
        </w:rPr>
        <w:tab/>
      </w:r>
      <w:r w:rsidRPr="00A528A4">
        <w:rPr>
          <w:snapToGrid w:val="0"/>
          <w:lang w:val="sv-SE"/>
        </w:rPr>
        <w:tab/>
      </w:r>
      <w:r w:rsidRPr="00A528A4">
        <w:rPr>
          <w:snapToGrid w:val="0"/>
          <w:lang w:val="sv-SE"/>
        </w:rPr>
        <w:tab/>
        <w:t>INTEGER (0..255),</w:t>
      </w:r>
    </w:p>
    <w:p w14:paraId="16383AC5" w14:textId="77777777" w:rsidR="002B1632" w:rsidRPr="00A528A4" w:rsidRDefault="002B1632" w:rsidP="002D60CB">
      <w:pPr>
        <w:pStyle w:val="PL"/>
        <w:shd w:val="clear" w:color="auto" w:fill="E6E6E6"/>
        <w:rPr>
          <w:snapToGrid w:val="0"/>
          <w:lang w:val="sv-SE"/>
        </w:rPr>
      </w:pPr>
      <w:r w:rsidRPr="00A528A4">
        <w:rPr>
          <w:snapToGrid w:val="0"/>
          <w:lang w:val="sv-SE"/>
        </w:rPr>
        <w:tab/>
        <w:t>utcDN</w:t>
      </w:r>
      <w:r w:rsidRPr="00A528A4">
        <w:rPr>
          <w:snapToGrid w:val="0"/>
          <w:lang w:val="sv-SE"/>
        </w:rPr>
        <w:tab/>
      </w:r>
      <w:r w:rsidRPr="00A528A4">
        <w:rPr>
          <w:snapToGrid w:val="0"/>
          <w:lang w:val="sv-SE"/>
        </w:rPr>
        <w:tab/>
      </w:r>
      <w:r w:rsidRPr="00A528A4">
        <w:rPr>
          <w:snapToGrid w:val="0"/>
          <w:lang w:val="sv-SE"/>
        </w:rPr>
        <w:tab/>
      </w:r>
      <w:r w:rsidRPr="00A528A4">
        <w:rPr>
          <w:snapToGrid w:val="0"/>
          <w:lang w:val="sv-SE"/>
        </w:rPr>
        <w:tab/>
        <w:t>INTEGER (-128..127),</w:t>
      </w:r>
    </w:p>
    <w:p w14:paraId="0633663F" w14:textId="77777777" w:rsidR="002B1632" w:rsidRPr="00A528A4" w:rsidRDefault="002B1632" w:rsidP="002D60CB">
      <w:pPr>
        <w:pStyle w:val="PL"/>
        <w:shd w:val="clear" w:color="auto" w:fill="E6E6E6"/>
        <w:rPr>
          <w:snapToGrid w:val="0"/>
          <w:lang w:val="sv-SE"/>
        </w:rPr>
      </w:pPr>
      <w:r w:rsidRPr="00A528A4">
        <w:rPr>
          <w:snapToGrid w:val="0"/>
          <w:lang w:val="sv-SE"/>
        </w:rPr>
        <w:lastRenderedPageBreak/>
        <w:tab/>
        <w:t>utcDeltaTlsf</w:t>
      </w:r>
      <w:r w:rsidRPr="00A528A4">
        <w:rPr>
          <w:snapToGrid w:val="0"/>
          <w:lang w:val="sv-SE"/>
        </w:rPr>
        <w:tab/>
      </w:r>
      <w:r w:rsidRPr="00A528A4">
        <w:rPr>
          <w:snapToGrid w:val="0"/>
          <w:lang w:val="sv-SE"/>
        </w:rPr>
        <w:tab/>
        <w:t>INTEGER (-128..127),</w:t>
      </w:r>
    </w:p>
    <w:p w14:paraId="7CE627B8" w14:textId="77777777" w:rsidR="002B1632" w:rsidRPr="00A528A4" w:rsidRDefault="002B1632" w:rsidP="002D60CB">
      <w:pPr>
        <w:pStyle w:val="PL"/>
        <w:shd w:val="clear" w:color="auto" w:fill="E6E6E6"/>
        <w:rPr>
          <w:snapToGrid w:val="0"/>
          <w:lang w:val="sv-SE"/>
        </w:rPr>
      </w:pPr>
      <w:r w:rsidRPr="00A528A4">
        <w:rPr>
          <w:snapToGrid w:val="0"/>
          <w:lang w:val="sv-SE"/>
        </w:rPr>
        <w:tab/>
        <w:t>utcStandardID</w:t>
      </w:r>
      <w:r w:rsidRPr="00A528A4">
        <w:rPr>
          <w:snapToGrid w:val="0"/>
          <w:lang w:val="sv-SE"/>
        </w:rPr>
        <w:tab/>
      </w:r>
      <w:r w:rsidRPr="00A528A4">
        <w:rPr>
          <w:snapToGrid w:val="0"/>
          <w:lang w:val="sv-SE"/>
        </w:rPr>
        <w:tab/>
        <w:t>INTEGER (0..7),</w:t>
      </w:r>
    </w:p>
    <w:p w14:paraId="248EBDD3" w14:textId="77777777" w:rsidR="002B1632" w:rsidRPr="00073C73" w:rsidRDefault="002B1632" w:rsidP="002D60CB">
      <w:pPr>
        <w:pStyle w:val="PL"/>
        <w:shd w:val="clear" w:color="auto" w:fill="E6E6E6"/>
        <w:rPr>
          <w:snapToGrid w:val="0"/>
        </w:rPr>
      </w:pPr>
      <w:r w:rsidRPr="00A528A4">
        <w:rPr>
          <w:snapToGrid w:val="0"/>
          <w:lang w:val="sv-SE"/>
        </w:rPr>
        <w:tab/>
      </w:r>
      <w:r w:rsidRPr="00073C73">
        <w:rPr>
          <w:snapToGrid w:val="0"/>
        </w:rPr>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32" w:name="_Toc27765268"/>
      <w:bookmarkStart w:id="1833" w:name="_Toc37680953"/>
      <w:bookmarkStart w:id="1834" w:name="_Toc46486525"/>
      <w:bookmarkStart w:id="1835" w:name="_Toc52546870"/>
      <w:bookmarkStart w:id="1836" w:name="_Toc52547400"/>
      <w:bookmarkStart w:id="1837" w:name="_Toc52547930"/>
      <w:bookmarkStart w:id="1838" w:name="_Toc52548460"/>
      <w:bookmarkStart w:id="1839" w:name="_Toc90719706"/>
      <w:r w:rsidRPr="00073C73">
        <w:t>–</w:t>
      </w:r>
      <w:r w:rsidRPr="00073C73">
        <w:tab/>
      </w:r>
      <w:r w:rsidRPr="00073C73">
        <w:rPr>
          <w:i/>
          <w:snapToGrid w:val="0"/>
        </w:rPr>
        <w:t>UTC-ModelSet5</w:t>
      </w:r>
      <w:bookmarkEnd w:id="1832"/>
      <w:bookmarkEnd w:id="1833"/>
      <w:bookmarkEnd w:id="1834"/>
      <w:bookmarkEnd w:id="1835"/>
      <w:bookmarkEnd w:id="1836"/>
      <w:bookmarkEnd w:id="1837"/>
      <w:bookmarkEnd w:id="1838"/>
      <w:bookmarkEnd w:id="183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40" w:name="_Toc27765269"/>
      <w:bookmarkStart w:id="1841" w:name="_Toc37680954"/>
      <w:bookmarkStart w:id="1842" w:name="_Toc46486526"/>
      <w:bookmarkStart w:id="1843" w:name="_Toc52546871"/>
      <w:bookmarkStart w:id="1844" w:name="_Toc52547401"/>
      <w:bookmarkStart w:id="1845" w:name="_Toc52547931"/>
      <w:bookmarkStart w:id="1846" w:name="_Toc52548461"/>
      <w:bookmarkStart w:id="1847" w:name="_Toc90719707"/>
      <w:r w:rsidRPr="00073C73">
        <w:t>–</w:t>
      </w:r>
      <w:r w:rsidRPr="00073C73">
        <w:tab/>
      </w:r>
      <w:r w:rsidRPr="00073C73">
        <w:rPr>
          <w:i/>
          <w:snapToGrid w:val="0"/>
        </w:rPr>
        <w:t>GNSS-AuxiliaryInformation</w:t>
      </w:r>
      <w:bookmarkEnd w:id="1840"/>
      <w:bookmarkEnd w:id="1841"/>
      <w:bookmarkEnd w:id="1842"/>
      <w:bookmarkEnd w:id="1843"/>
      <w:bookmarkEnd w:id="1844"/>
      <w:bookmarkEnd w:id="1845"/>
      <w:bookmarkEnd w:id="1846"/>
      <w:bookmarkEnd w:id="184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A528A4" w:rsidRDefault="002B1632" w:rsidP="002D60CB">
      <w:pPr>
        <w:pStyle w:val="PL"/>
        <w:shd w:val="clear" w:color="auto" w:fill="E6E6E6"/>
        <w:rPr>
          <w:snapToGrid w:val="0"/>
          <w:lang w:val="sv-SE"/>
        </w:rPr>
      </w:pPr>
      <w:r w:rsidRPr="00073C73">
        <w:rPr>
          <w:snapToGrid w:val="0"/>
        </w:rPr>
        <w:tab/>
      </w:r>
      <w:r w:rsidRPr="00A528A4">
        <w:rPr>
          <w:snapToGrid w:val="0"/>
          <w:lang w:val="sv-SE"/>
        </w:rPr>
        <w:t>gnss-ID-GLONASS</w:t>
      </w:r>
      <w:r w:rsidRPr="00A528A4">
        <w:rPr>
          <w:snapToGrid w:val="0"/>
          <w:lang w:val="sv-SE"/>
        </w:rPr>
        <w:tab/>
        <w:t>GNSS-ID-GLONASS,</w:t>
      </w:r>
    </w:p>
    <w:p w14:paraId="27606A4A" w14:textId="77777777" w:rsidR="00D04D0A" w:rsidRPr="00A528A4" w:rsidRDefault="002B1632" w:rsidP="00D04D0A">
      <w:pPr>
        <w:pStyle w:val="PL"/>
        <w:shd w:val="clear" w:color="auto" w:fill="E6E6E6"/>
        <w:rPr>
          <w:snapToGrid w:val="0"/>
          <w:lang w:val="sv-SE" w:eastAsia="zh-CN"/>
        </w:rPr>
      </w:pPr>
      <w:r w:rsidRPr="00A528A4">
        <w:rPr>
          <w:snapToGrid w:val="0"/>
          <w:lang w:val="sv-SE"/>
        </w:rPr>
        <w:tab/>
        <w:t>...</w:t>
      </w:r>
      <w:r w:rsidR="00D04D0A" w:rsidRPr="00A528A4">
        <w:rPr>
          <w:snapToGrid w:val="0"/>
          <w:lang w:val="sv-SE" w:eastAsia="zh-CN"/>
        </w:rPr>
        <w:t>,</w:t>
      </w:r>
    </w:p>
    <w:p w14:paraId="38DA58F3" w14:textId="77777777" w:rsidR="00D04D0A" w:rsidRPr="00A528A4" w:rsidRDefault="00D04D0A" w:rsidP="00D04D0A">
      <w:pPr>
        <w:pStyle w:val="PL"/>
        <w:shd w:val="clear" w:color="auto" w:fill="E6E6E6"/>
        <w:rPr>
          <w:snapToGrid w:val="0"/>
          <w:lang w:val="sv-SE" w:eastAsia="zh-CN"/>
        </w:rPr>
      </w:pPr>
      <w:r w:rsidRPr="00A528A4">
        <w:rPr>
          <w:snapToGrid w:val="0"/>
          <w:lang w:val="sv-SE" w:eastAsia="zh-CN"/>
        </w:rPr>
        <w:tab/>
        <w:t>[[</w:t>
      </w:r>
      <w:r w:rsidRPr="00A528A4">
        <w:rPr>
          <w:snapToGrid w:val="0"/>
          <w:lang w:val="sv-SE" w:eastAsia="zh-CN"/>
        </w:rPr>
        <w:tab/>
        <w:t>gnss-ID-BDS-r16</w:t>
      </w:r>
      <w:r w:rsidRPr="00A528A4">
        <w:rPr>
          <w:snapToGrid w:val="0"/>
          <w:lang w:val="sv-SE" w:eastAsia="zh-CN"/>
        </w:rPr>
        <w:tab/>
      </w:r>
      <w:r w:rsidRPr="00A528A4">
        <w:rPr>
          <w:snapToGrid w:val="0"/>
          <w:lang w:val="sv-SE" w:eastAsia="zh-CN"/>
        </w:rPr>
        <w:tab/>
        <w:t>GNSS-ID-BDS-r16</w:t>
      </w:r>
    </w:p>
    <w:p w14:paraId="2B93215E" w14:textId="77777777" w:rsidR="002B1632" w:rsidRPr="00073C73" w:rsidRDefault="00D04D0A" w:rsidP="00D04D0A">
      <w:pPr>
        <w:pStyle w:val="PL"/>
        <w:shd w:val="clear" w:color="auto" w:fill="E6E6E6"/>
        <w:rPr>
          <w:snapToGrid w:val="0"/>
        </w:rPr>
      </w:pPr>
      <w:r w:rsidRPr="00A528A4">
        <w:rPr>
          <w:snapToGrid w:val="0"/>
          <w:lang w:val="sv-SE" w:eastAsia="zh-CN"/>
        </w:rPr>
        <w:tab/>
      </w:r>
      <w:r w:rsidRPr="00073C73">
        <w:rPr>
          <w:snapToGrid w:val="0"/>
          <w:lang w:eastAsia="zh-CN"/>
        </w:rPr>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A528A4" w:rsidRDefault="00D04D0A" w:rsidP="00D04D0A">
      <w:pPr>
        <w:pStyle w:val="PL"/>
        <w:shd w:val="clear" w:color="auto" w:fill="E6E6E6"/>
        <w:rPr>
          <w:snapToGrid w:val="0"/>
          <w:lang w:val="sv-SE"/>
        </w:rPr>
      </w:pPr>
      <w:r w:rsidRPr="00073C73">
        <w:rPr>
          <w:snapToGrid w:val="0"/>
        </w:rPr>
        <w:tab/>
      </w:r>
      <w:r w:rsidRPr="00A528A4">
        <w:rPr>
          <w:snapToGrid w:val="0"/>
          <w:lang w:val="sv-SE"/>
        </w:rPr>
        <w:t>svID</w:t>
      </w:r>
      <w:r w:rsidR="00C55484" w:rsidRPr="00A528A4">
        <w:rPr>
          <w:snapToGrid w:val="0"/>
          <w:lang w:val="sv-SE"/>
        </w:rPr>
        <w:t>-r16</w:t>
      </w:r>
      <w:r w:rsidRPr="00A528A4">
        <w:rPr>
          <w:snapToGrid w:val="0"/>
          <w:lang w:val="sv-SE"/>
        </w:rPr>
        <w:tab/>
      </w:r>
      <w:r w:rsidRPr="00A528A4">
        <w:rPr>
          <w:snapToGrid w:val="0"/>
          <w:lang w:val="sv-SE"/>
        </w:rPr>
        <w:tab/>
      </w:r>
      <w:r w:rsidRPr="00A528A4">
        <w:rPr>
          <w:snapToGrid w:val="0"/>
          <w:lang w:val="sv-SE"/>
        </w:rPr>
        <w:tab/>
        <w:t>SV-ID,</w:t>
      </w:r>
    </w:p>
    <w:p w14:paraId="75CAD3DE" w14:textId="77777777" w:rsidR="00D04D0A" w:rsidRPr="00A528A4" w:rsidRDefault="00D04D0A" w:rsidP="00D04D0A">
      <w:pPr>
        <w:pStyle w:val="PL"/>
        <w:shd w:val="clear" w:color="auto" w:fill="E6E6E6"/>
        <w:tabs>
          <w:tab w:val="clear" w:pos="3840"/>
          <w:tab w:val="left" w:pos="1450"/>
        </w:tabs>
        <w:rPr>
          <w:lang w:val="sv-SE" w:eastAsia="zh-CN"/>
        </w:rPr>
      </w:pPr>
      <w:r w:rsidRPr="00A528A4">
        <w:rPr>
          <w:snapToGrid w:val="0"/>
          <w:lang w:val="sv-SE"/>
        </w:rPr>
        <w:tab/>
      </w:r>
      <w:r w:rsidRPr="00A528A4">
        <w:rPr>
          <w:lang w:val="sv-SE" w:eastAsia="zh-CN"/>
        </w:rPr>
        <w:t>satType-r16</w:t>
      </w:r>
      <w:r w:rsidRPr="00A528A4">
        <w:rPr>
          <w:lang w:val="sv-SE" w:eastAsia="zh-CN"/>
        </w:rPr>
        <w:tab/>
      </w:r>
      <w:r w:rsidRPr="00A528A4">
        <w:rPr>
          <w:lang w:val="sv-SE" w:eastAsia="zh-CN"/>
        </w:rPr>
        <w:tab/>
      </w:r>
      <w:r w:rsidRPr="00A528A4">
        <w:rPr>
          <w:lang w:val="sv-SE" w:eastAsia="zh-CN"/>
        </w:rPr>
        <w:tab/>
      </w:r>
      <w:r w:rsidRPr="00A528A4">
        <w:rPr>
          <w:lang w:val="sv-SE" w:eastAsia="zh-CN"/>
        </w:rPr>
        <w:tab/>
        <w:t>INTEGER (0..3),</w:t>
      </w:r>
    </w:p>
    <w:p w14:paraId="012ED9F2" w14:textId="77777777" w:rsidR="00D04D0A" w:rsidRPr="00073C73" w:rsidRDefault="00D04D0A" w:rsidP="00D04D0A">
      <w:pPr>
        <w:pStyle w:val="PL"/>
        <w:shd w:val="clear" w:color="auto" w:fill="E6E6E6"/>
        <w:rPr>
          <w:snapToGrid w:val="0"/>
        </w:rPr>
      </w:pPr>
      <w:r w:rsidRPr="00A528A4">
        <w:rPr>
          <w:snapToGrid w:val="0"/>
          <w:lang w:val="sv-SE"/>
        </w:rPr>
        <w:tab/>
      </w:r>
      <w:r w:rsidRPr="00073C73">
        <w:rPr>
          <w:snapToGrid w:val="0"/>
        </w:rPr>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48" w:name="_Toc27765270"/>
      <w:bookmarkStart w:id="1849" w:name="_Toc37680955"/>
      <w:bookmarkStart w:id="1850" w:name="_Toc46486527"/>
      <w:bookmarkStart w:id="1851" w:name="_Toc52546872"/>
      <w:bookmarkStart w:id="1852" w:name="_Toc52547402"/>
      <w:bookmarkStart w:id="1853" w:name="_Toc52547932"/>
      <w:bookmarkStart w:id="1854" w:name="_Toc52548462"/>
      <w:bookmarkStart w:id="1855" w:name="_Toc90719708"/>
      <w:r w:rsidRPr="00073C73">
        <w:t>–</w:t>
      </w:r>
      <w:r w:rsidRPr="00073C73">
        <w:tab/>
      </w:r>
      <w:r w:rsidRPr="00073C73">
        <w:rPr>
          <w:i/>
          <w:snapToGrid w:val="0"/>
          <w:lang w:eastAsia="zh-CN"/>
        </w:rPr>
        <w:t>BDS</w:t>
      </w:r>
      <w:r w:rsidRPr="00073C73">
        <w:rPr>
          <w:i/>
          <w:snapToGrid w:val="0"/>
        </w:rPr>
        <w:t>-DifferentialCorrections</w:t>
      </w:r>
      <w:bookmarkEnd w:id="1848"/>
      <w:bookmarkEnd w:id="1849"/>
      <w:bookmarkEnd w:id="1850"/>
      <w:bookmarkEnd w:id="1851"/>
      <w:bookmarkEnd w:id="1852"/>
      <w:bookmarkEnd w:id="1853"/>
      <w:bookmarkEnd w:id="1854"/>
      <w:bookmarkEnd w:id="1855"/>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A528A4" w:rsidRDefault="00013067" w:rsidP="002D60CB">
      <w:pPr>
        <w:pStyle w:val="PL"/>
        <w:shd w:val="clear" w:color="auto" w:fill="E6E6E6"/>
        <w:rPr>
          <w:lang w:val="sv-SE"/>
        </w:rPr>
      </w:pPr>
      <w:r w:rsidRPr="00073C73">
        <w:tab/>
      </w:r>
      <w:r w:rsidRPr="00A528A4">
        <w:rPr>
          <w:lang w:val="sv-SE" w:eastAsia="zh-CN"/>
        </w:rPr>
        <w:t>d</w:t>
      </w:r>
      <w:r w:rsidRPr="00A528A4">
        <w:rPr>
          <w:lang w:val="sv-SE"/>
        </w:rPr>
        <w:t>bds-RefTime-r12</w:t>
      </w:r>
      <w:r w:rsidRPr="00A528A4">
        <w:rPr>
          <w:lang w:val="sv-SE"/>
        </w:rPr>
        <w:tab/>
      </w:r>
      <w:r w:rsidRPr="00A528A4">
        <w:rPr>
          <w:lang w:val="sv-SE"/>
        </w:rPr>
        <w:tab/>
      </w:r>
      <w:r w:rsidRPr="00A528A4">
        <w:rPr>
          <w:lang w:val="sv-SE"/>
        </w:rPr>
        <w:tab/>
        <w:t>INTEGER (0..3599),</w:t>
      </w:r>
    </w:p>
    <w:p w14:paraId="2387A81C" w14:textId="77777777" w:rsidR="00013067" w:rsidRPr="00A528A4" w:rsidRDefault="00013067" w:rsidP="002D60CB">
      <w:pPr>
        <w:pStyle w:val="PL"/>
        <w:shd w:val="clear" w:color="auto" w:fill="E6E6E6"/>
        <w:rPr>
          <w:lang w:val="sv-SE"/>
        </w:rPr>
      </w:pPr>
      <w:r w:rsidRPr="00A528A4">
        <w:rPr>
          <w:lang w:val="sv-SE"/>
        </w:rPr>
        <w:tab/>
        <w:t>bds-SgnTypeList-r12</w:t>
      </w:r>
      <w:r w:rsidRPr="00A528A4">
        <w:rPr>
          <w:lang w:val="sv-SE"/>
        </w:rPr>
        <w:tab/>
      </w:r>
      <w:r w:rsidRPr="00A528A4">
        <w:rPr>
          <w:lang w:val="sv-SE"/>
        </w:rPr>
        <w:tab/>
      </w:r>
      <w:r w:rsidRPr="00A528A4">
        <w:rPr>
          <w:lang w:val="sv-SE"/>
        </w:rPr>
        <w:tab/>
        <w:t>BDS-SgnTypeList-r12,</w:t>
      </w:r>
    </w:p>
    <w:p w14:paraId="2648FB70" w14:textId="77777777" w:rsidR="00013067" w:rsidRPr="00073C73" w:rsidRDefault="00013067" w:rsidP="002D60CB">
      <w:pPr>
        <w:pStyle w:val="PL"/>
        <w:shd w:val="clear" w:color="auto" w:fill="E6E6E6"/>
      </w:pPr>
      <w:r w:rsidRPr="00A528A4">
        <w:rPr>
          <w:lang w:val="sv-SE"/>
        </w:rPr>
        <w:tab/>
      </w:r>
      <w:r w:rsidRPr="00073C73">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A528A4" w:rsidRDefault="00013067" w:rsidP="002D60CB">
      <w:pPr>
        <w:pStyle w:val="PL"/>
        <w:shd w:val="clear" w:color="auto" w:fill="E6E6E6"/>
        <w:rPr>
          <w:lang w:val="sv-SE"/>
        </w:rPr>
      </w:pPr>
      <w:r w:rsidRPr="00073C73">
        <w:tab/>
      </w:r>
      <w:r w:rsidRPr="00A528A4">
        <w:rPr>
          <w:lang w:val="sv-SE"/>
        </w:rPr>
        <w:t>bds-UDREI-r12</w:t>
      </w:r>
      <w:r w:rsidRPr="00A528A4">
        <w:rPr>
          <w:lang w:val="sv-SE"/>
        </w:rPr>
        <w:tab/>
      </w:r>
      <w:r w:rsidRPr="00A528A4">
        <w:rPr>
          <w:lang w:val="sv-SE"/>
        </w:rPr>
        <w:tab/>
      </w:r>
      <w:r w:rsidRPr="00A528A4">
        <w:rPr>
          <w:lang w:val="sv-SE"/>
        </w:rPr>
        <w:tab/>
      </w:r>
      <w:r w:rsidRPr="00A528A4">
        <w:rPr>
          <w:lang w:val="sv-SE"/>
        </w:rPr>
        <w:tab/>
        <w:t>INTEGER (0..15),</w:t>
      </w:r>
    </w:p>
    <w:p w14:paraId="12CBA6E5" w14:textId="77777777" w:rsidR="00013067" w:rsidRPr="00A528A4" w:rsidRDefault="00013067" w:rsidP="002D60CB">
      <w:pPr>
        <w:pStyle w:val="PL"/>
        <w:shd w:val="clear" w:color="auto" w:fill="E6E6E6"/>
        <w:rPr>
          <w:lang w:val="sv-SE"/>
        </w:rPr>
      </w:pPr>
      <w:r w:rsidRPr="00A528A4">
        <w:rPr>
          <w:lang w:val="sv-SE"/>
        </w:rPr>
        <w:tab/>
        <w:t>bds-RURAI-r12</w:t>
      </w:r>
      <w:r w:rsidRPr="00A528A4">
        <w:rPr>
          <w:lang w:val="sv-SE"/>
        </w:rPr>
        <w:tab/>
      </w:r>
      <w:r w:rsidRPr="00A528A4">
        <w:rPr>
          <w:lang w:val="sv-SE"/>
        </w:rPr>
        <w:tab/>
      </w:r>
      <w:r w:rsidRPr="00A528A4">
        <w:rPr>
          <w:lang w:val="sv-SE"/>
        </w:rPr>
        <w:tab/>
      </w:r>
      <w:r w:rsidRPr="00A528A4">
        <w:rPr>
          <w:lang w:val="sv-SE"/>
        </w:rPr>
        <w:tab/>
        <w:t>INTEGER (0..15),</w:t>
      </w:r>
    </w:p>
    <w:p w14:paraId="29CE60AE" w14:textId="77777777" w:rsidR="00013067" w:rsidRPr="00A528A4" w:rsidRDefault="00013067" w:rsidP="002D60CB">
      <w:pPr>
        <w:pStyle w:val="PL"/>
        <w:shd w:val="clear" w:color="auto" w:fill="E6E6E6"/>
        <w:rPr>
          <w:lang w:val="sv-SE"/>
        </w:rPr>
      </w:pPr>
      <w:r w:rsidRPr="00A528A4">
        <w:rPr>
          <w:lang w:val="sv-SE"/>
        </w:rPr>
        <w:tab/>
        <w:t>bds-ECC-DeltaT-r12</w:t>
      </w:r>
      <w:r w:rsidRPr="00A528A4">
        <w:rPr>
          <w:lang w:val="sv-SE"/>
        </w:rPr>
        <w:tab/>
      </w:r>
      <w:r w:rsidRPr="00A528A4">
        <w:rPr>
          <w:lang w:val="sv-SE"/>
        </w:rPr>
        <w:tab/>
      </w:r>
      <w:r w:rsidRPr="00A528A4">
        <w:rPr>
          <w:lang w:val="sv-SE"/>
        </w:rPr>
        <w:tab/>
        <w:t>INTEGER (-4096..4095),</w:t>
      </w:r>
    </w:p>
    <w:p w14:paraId="6D5FC39B" w14:textId="77777777" w:rsidR="00013067" w:rsidRPr="00073C73" w:rsidRDefault="00013067" w:rsidP="002D60CB">
      <w:pPr>
        <w:pStyle w:val="PL"/>
        <w:shd w:val="clear" w:color="auto" w:fill="E6E6E6"/>
      </w:pPr>
      <w:r w:rsidRPr="00A528A4">
        <w:rPr>
          <w:lang w:val="sv-SE"/>
        </w:rPr>
        <w:tab/>
      </w:r>
      <w:r w:rsidRPr="00073C73">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56" w:name="_Toc27765271"/>
      <w:bookmarkStart w:id="1857" w:name="_Toc37680956"/>
      <w:bookmarkStart w:id="1858" w:name="_Toc46486528"/>
      <w:bookmarkStart w:id="1859" w:name="_Toc52546873"/>
      <w:bookmarkStart w:id="1860" w:name="_Toc52547403"/>
      <w:bookmarkStart w:id="1861" w:name="_Toc52547933"/>
      <w:bookmarkStart w:id="1862" w:name="_Toc52548463"/>
      <w:bookmarkStart w:id="186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56"/>
      <w:bookmarkEnd w:id="1857"/>
      <w:bookmarkEnd w:id="1858"/>
      <w:bookmarkEnd w:id="1859"/>
      <w:bookmarkEnd w:id="1860"/>
      <w:bookmarkEnd w:id="1861"/>
      <w:bookmarkEnd w:id="1862"/>
      <w:bookmarkEnd w:id="1863"/>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A528A4" w:rsidRDefault="00013067" w:rsidP="002D60CB">
      <w:pPr>
        <w:pStyle w:val="PL"/>
        <w:shd w:val="clear" w:color="auto" w:fill="E6E6E6"/>
        <w:rPr>
          <w:lang w:val="sv-SE" w:eastAsia="zh-CN"/>
        </w:rPr>
      </w:pPr>
      <w:r w:rsidRPr="00073C73">
        <w:rPr>
          <w:lang w:eastAsia="zh-CN"/>
        </w:rPr>
        <w:tab/>
      </w:r>
      <w:r w:rsidRPr="00A528A4">
        <w:rPr>
          <w:lang w:val="sv-SE"/>
        </w:rPr>
        <w:t>bds-RefTime-r12</w:t>
      </w:r>
      <w:r w:rsidRPr="00A528A4">
        <w:rPr>
          <w:lang w:val="sv-SE"/>
        </w:rPr>
        <w:tab/>
      </w:r>
      <w:r w:rsidRPr="00A528A4">
        <w:rPr>
          <w:lang w:val="sv-SE"/>
        </w:rPr>
        <w:tab/>
      </w:r>
      <w:r w:rsidRPr="00A528A4">
        <w:rPr>
          <w:lang w:val="sv-SE"/>
        </w:rPr>
        <w:tab/>
        <w:t>INTEGER (0..3599)</w:t>
      </w:r>
      <w:r w:rsidRPr="00A528A4">
        <w:rPr>
          <w:lang w:val="sv-SE" w:eastAsia="zh-CN"/>
        </w:rPr>
        <w:t>,</w:t>
      </w:r>
    </w:p>
    <w:p w14:paraId="5E91CFBF" w14:textId="77777777" w:rsidR="00013067" w:rsidRPr="00A528A4" w:rsidRDefault="00013067" w:rsidP="002D60CB">
      <w:pPr>
        <w:pStyle w:val="PL"/>
        <w:shd w:val="clear" w:color="auto" w:fill="E6E6E6"/>
        <w:tabs>
          <w:tab w:val="clear" w:pos="4224"/>
        </w:tabs>
        <w:rPr>
          <w:lang w:val="sv-SE" w:eastAsia="zh-CN"/>
        </w:rPr>
      </w:pPr>
      <w:r w:rsidRPr="00A528A4">
        <w:rPr>
          <w:lang w:val="sv-SE" w:eastAsia="zh-CN"/>
        </w:rPr>
        <w:tab/>
        <w:t>gridIonList-r12</w:t>
      </w:r>
      <w:r w:rsidRPr="00A528A4">
        <w:rPr>
          <w:lang w:val="sv-SE" w:eastAsia="zh-CN"/>
        </w:rPr>
        <w:tab/>
      </w:r>
      <w:r w:rsidRPr="00A528A4">
        <w:rPr>
          <w:lang w:val="sv-SE" w:eastAsia="zh-CN"/>
        </w:rPr>
        <w:tab/>
      </w:r>
      <w:r w:rsidRPr="00A528A4">
        <w:rPr>
          <w:lang w:val="sv-SE" w:eastAsia="zh-CN"/>
        </w:rPr>
        <w:tab/>
        <w:t>GridIonList-r12,</w:t>
      </w:r>
    </w:p>
    <w:p w14:paraId="1ADBBA17" w14:textId="77777777" w:rsidR="00013067" w:rsidRPr="00073C73" w:rsidRDefault="00013067" w:rsidP="002D60CB">
      <w:pPr>
        <w:pStyle w:val="PL"/>
        <w:shd w:val="clear" w:color="auto" w:fill="E6E6E6"/>
      </w:pPr>
      <w:r w:rsidRPr="00A528A4">
        <w:rPr>
          <w:lang w:val="sv-SE"/>
        </w:rPr>
        <w:tab/>
      </w:r>
      <w:r w:rsidRPr="00073C73">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64" w:name="OLE_LINK7"/>
      <w:bookmarkStart w:id="1865" w:name="OLE_LINK8"/>
      <w:r w:rsidRPr="00073C73">
        <w:rPr>
          <w:lang w:eastAsia="zh-CN"/>
        </w:rPr>
        <w:t>GridIonElement-r12</w:t>
      </w:r>
      <w:bookmarkEnd w:id="1864"/>
      <w:bookmarkEnd w:id="186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0642E" w:rsidRDefault="00013067" w:rsidP="002D60CB">
      <w:pPr>
        <w:pStyle w:val="PL"/>
        <w:shd w:val="clear" w:color="auto" w:fill="E6E6E6"/>
        <w:rPr>
          <w:lang w:val="sv-SE" w:eastAsia="zh-CN"/>
        </w:rPr>
      </w:pPr>
      <w:r w:rsidRPr="00073C73">
        <w:rPr>
          <w:lang w:eastAsia="zh-CN"/>
        </w:rPr>
        <w:tab/>
      </w:r>
      <w:r w:rsidRPr="0000642E">
        <w:rPr>
          <w:lang w:val="sv-SE" w:eastAsia="zh-CN"/>
        </w:rPr>
        <w:t>dt-r12</w:t>
      </w:r>
      <w:r w:rsidRPr="0000642E">
        <w:rPr>
          <w:lang w:val="sv-SE" w:eastAsia="zh-CN"/>
        </w:rPr>
        <w:tab/>
      </w:r>
      <w:r w:rsidRPr="0000642E">
        <w:rPr>
          <w:lang w:val="sv-SE" w:eastAsia="zh-CN"/>
        </w:rPr>
        <w:tab/>
      </w:r>
      <w:r w:rsidRPr="0000642E">
        <w:rPr>
          <w:lang w:val="sv-SE" w:eastAsia="zh-CN"/>
        </w:rPr>
        <w:tab/>
      </w:r>
      <w:r w:rsidRPr="0000642E">
        <w:rPr>
          <w:lang w:val="sv-SE" w:eastAsia="zh-CN"/>
        </w:rPr>
        <w:tab/>
      </w:r>
      <w:r w:rsidRPr="0000642E">
        <w:rPr>
          <w:lang w:val="sv-SE" w:eastAsia="zh-CN"/>
        </w:rPr>
        <w:tab/>
        <w:t>INTEGER (0..511),</w:t>
      </w:r>
    </w:p>
    <w:p w14:paraId="443C72AE" w14:textId="77777777" w:rsidR="00013067" w:rsidRPr="0000642E" w:rsidRDefault="00013067" w:rsidP="002D60CB">
      <w:pPr>
        <w:pStyle w:val="PL"/>
        <w:shd w:val="clear" w:color="auto" w:fill="E6E6E6"/>
        <w:rPr>
          <w:lang w:val="sv-SE" w:eastAsia="zh-CN"/>
        </w:rPr>
      </w:pPr>
      <w:r w:rsidRPr="0000642E">
        <w:rPr>
          <w:lang w:val="sv-SE" w:eastAsia="zh-CN"/>
        </w:rPr>
        <w:tab/>
        <w:t>givei-r12</w:t>
      </w:r>
      <w:r w:rsidRPr="0000642E">
        <w:rPr>
          <w:lang w:val="sv-SE" w:eastAsia="zh-CN"/>
        </w:rPr>
        <w:tab/>
      </w:r>
      <w:r w:rsidRPr="0000642E">
        <w:rPr>
          <w:lang w:val="sv-SE" w:eastAsia="zh-CN"/>
        </w:rPr>
        <w:tab/>
      </w:r>
      <w:r w:rsidRPr="0000642E">
        <w:rPr>
          <w:lang w:val="sv-SE" w:eastAsia="zh-CN"/>
        </w:rPr>
        <w:tab/>
      </w:r>
      <w:r w:rsidRPr="0000642E">
        <w:rPr>
          <w:lang w:val="sv-SE" w:eastAsia="zh-CN"/>
        </w:rPr>
        <w:tab/>
        <w:t>INTEGER (0..15) ,</w:t>
      </w:r>
    </w:p>
    <w:p w14:paraId="5E086429" w14:textId="77777777" w:rsidR="00013067" w:rsidRPr="00073C73" w:rsidRDefault="00013067" w:rsidP="002D60CB">
      <w:pPr>
        <w:pStyle w:val="PL"/>
        <w:shd w:val="clear" w:color="auto" w:fill="E6E6E6"/>
        <w:rPr>
          <w:lang w:eastAsia="zh-CN"/>
        </w:rPr>
      </w:pPr>
      <w:r w:rsidRPr="0000642E">
        <w:rPr>
          <w:lang w:val="sv-SE"/>
        </w:rPr>
        <w:tab/>
      </w:r>
      <w:r w:rsidRPr="00073C73">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66" w:name="OLE_LINK9"/>
            <w:bookmarkStart w:id="1867" w:name="OLE_LINK10"/>
            <w:r w:rsidRPr="00073C73">
              <w:rPr>
                <w:b/>
                <w:i/>
                <w:noProof/>
                <w:lang w:eastAsia="zh-CN"/>
              </w:rPr>
              <w:t>gridIonList</w:t>
            </w:r>
          </w:p>
          <w:p w14:paraId="506D8EFA" w14:textId="77777777" w:rsidR="00013067" w:rsidRPr="00073C73" w:rsidRDefault="00013067" w:rsidP="002D60CB">
            <w:pPr>
              <w:pStyle w:val="TAL"/>
            </w:pPr>
            <w:bookmarkStart w:id="1868" w:name="OLE_LINK11"/>
            <w:bookmarkStart w:id="1869" w:name="OLE_LINK12"/>
            <w:bookmarkEnd w:id="1866"/>
            <w:bookmarkEnd w:id="186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68"/>
            <w:bookmarkEnd w:id="186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70" w:name="_Toc27765272"/>
      <w:bookmarkStart w:id="1871" w:name="_Toc37680957"/>
      <w:bookmarkStart w:id="1872" w:name="_Toc46486529"/>
      <w:bookmarkStart w:id="1873" w:name="_Toc52546874"/>
      <w:bookmarkStart w:id="1874" w:name="_Toc52547404"/>
      <w:bookmarkStart w:id="1875" w:name="_Toc52547934"/>
      <w:bookmarkStart w:id="1876" w:name="_Toc52548464"/>
      <w:bookmarkStart w:id="1877" w:name="_Toc90719710"/>
      <w:r w:rsidRPr="00073C73">
        <w:rPr>
          <w:i/>
        </w:rPr>
        <w:t>–</w:t>
      </w:r>
      <w:r w:rsidRPr="00073C73">
        <w:rPr>
          <w:i/>
        </w:rPr>
        <w:tab/>
        <w:t>GNSS-RTK-Observations</w:t>
      </w:r>
      <w:bookmarkEnd w:id="1870"/>
      <w:bookmarkEnd w:id="1871"/>
      <w:bookmarkEnd w:id="1872"/>
      <w:bookmarkEnd w:id="1873"/>
      <w:bookmarkEnd w:id="1874"/>
      <w:bookmarkEnd w:id="1875"/>
      <w:bookmarkEnd w:id="1876"/>
      <w:bookmarkEnd w:id="187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78" w:name="_Hlk499264042"/>
      <w:r w:rsidRPr="00073C73">
        <w:t>phaserange-rate (Doppler), and carrier-to-noise ratio</w:t>
      </w:r>
      <w:bookmarkEnd w:id="1878"/>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gnss-rtk-SatelliteSignalDataList-r15</w:t>
      </w:r>
      <w:r w:rsidRPr="0000642E">
        <w:rPr>
          <w:snapToGrid w:val="0"/>
          <w:lang w:val="sv-SE"/>
        </w:rPr>
        <w:tab/>
        <w:t>GNSS-RTK-SatelliteSignalDataList-r15,</w:t>
      </w:r>
    </w:p>
    <w:p w14:paraId="03CB217B"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79" w:name="_Toc27765273"/>
      <w:bookmarkStart w:id="1880" w:name="_Toc37680958"/>
      <w:bookmarkStart w:id="1881" w:name="_Toc46486530"/>
      <w:bookmarkStart w:id="1882" w:name="_Toc52546875"/>
      <w:bookmarkStart w:id="1883" w:name="_Toc52547405"/>
      <w:bookmarkStart w:id="1884" w:name="_Toc52547935"/>
      <w:bookmarkStart w:id="1885" w:name="_Toc52548465"/>
      <w:bookmarkStart w:id="1886" w:name="_Toc90719711"/>
      <w:r w:rsidRPr="00073C73">
        <w:rPr>
          <w:i/>
        </w:rPr>
        <w:t>–</w:t>
      </w:r>
      <w:r w:rsidRPr="00073C73">
        <w:rPr>
          <w:i/>
        </w:rPr>
        <w:tab/>
        <w:t>GLO-RTK-BiasInformation</w:t>
      </w:r>
      <w:bookmarkEnd w:id="1879"/>
      <w:bookmarkEnd w:id="1880"/>
      <w:bookmarkEnd w:id="1881"/>
      <w:bookmarkEnd w:id="1882"/>
      <w:bookmarkEnd w:id="1883"/>
      <w:bookmarkEnd w:id="1884"/>
      <w:bookmarkEnd w:id="1885"/>
      <w:bookmarkEnd w:id="188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87" w:name="_Toc27765274"/>
      <w:bookmarkStart w:id="1888" w:name="_Toc37680959"/>
      <w:bookmarkStart w:id="1889" w:name="_Toc46486531"/>
      <w:bookmarkStart w:id="1890" w:name="_Toc52546876"/>
      <w:bookmarkStart w:id="1891" w:name="_Toc52547406"/>
      <w:bookmarkStart w:id="1892" w:name="_Toc52547936"/>
      <w:bookmarkStart w:id="1893" w:name="_Toc52548466"/>
      <w:bookmarkStart w:id="1894" w:name="_Toc90719712"/>
      <w:r w:rsidRPr="00073C73">
        <w:rPr>
          <w:i/>
        </w:rPr>
        <w:t>–</w:t>
      </w:r>
      <w:r w:rsidRPr="00073C73">
        <w:rPr>
          <w:i/>
        </w:rPr>
        <w:tab/>
        <w:t>GNSS-RTK-MAC-CorrectionDifferences</w:t>
      </w:r>
      <w:bookmarkEnd w:id="1887"/>
      <w:bookmarkEnd w:id="1888"/>
      <w:bookmarkEnd w:id="1889"/>
      <w:bookmarkEnd w:id="1890"/>
      <w:bookmarkEnd w:id="1891"/>
      <w:bookmarkEnd w:id="1892"/>
      <w:bookmarkEnd w:id="1893"/>
      <w:bookmarkEnd w:id="189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svID-r15</w:t>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t>SV-ID,</w:t>
      </w:r>
    </w:p>
    <w:p w14:paraId="49F2A27D" w14:textId="77777777" w:rsidR="001F60C9" w:rsidRPr="0000642E" w:rsidRDefault="001F60C9" w:rsidP="001F60C9">
      <w:pPr>
        <w:pStyle w:val="PL"/>
        <w:shd w:val="clear" w:color="auto" w:fill="E6E6E6"/>
        <w:rPr>
          <w:snapToGrid w:val="0"/>
          <w:lang w:val="sv-SE"/>
        </w:rPr>
      </w:pPr>
      <w:r w:rsidRPr="0000642E">
        <w:rPr>
          <w:snapToGrid w:val="0"/>
          <w:lang w:val="sv-SE"/>
        </w:rPr>
        <w:tab/>
        <w:t>ambiguityStatusFlag-r15</w:t>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r>
      <w:r w:rsidRPr="0000642E">
        <w:rPr>
          <w:snapToGrid w:val="0"/>
          <w:lang w:val="sv-SE"/>
        </w:rPr>
        <w:tab/>
        <w:t>INTEGER (0..3),</w:t>
      </w:r>
    </w:p>
    <w:p w14:paraId="7C507F6E"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45pt;height:25.8pt" o:ole="">
                  <v:imagedata r:id="rId120" o:title=""/>
                </v:shape>
                <o:OLEObject Type="Embed" ProgID="Equation.3" ShapeID="_x0000_i1082" DrawAspect="Content" ObjectID="_1712727560" r:id="rId121"/>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pt;height:25.8pt" o:ole="">
                  <v:imagedata r:id="rId122" o:title=""/>
                </v:shape>
                <o:OLEObject Type="Embed" ProgID="Equation.3" ShapeID="_x0000_i1083" DrawAspect="Content" ObjectID="_1712727561" r:id="rId123"/>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95" w:name="_Toc27765275"/>
      <w:bookmarkStart w:id="1896" w:name="_Toc37680960"/>
      <w:bookmarkStart w:id="1897" w:name="_Toc46486532"/>
      <w:bookmarkStart w:id="1898" w:name="_Toc52546877"/>
      <w:bookmarkStart w:id="1899" w:name="_Toc52547407"/>
      <w:bookmarkStart w:id="1900" w:name="_Toc52547937"/>
      <w:bookmarkStart w:id="1901" w:name="_Toc52548467"/>
      <w:bookmarkStart w:id="1902" w:name="_Toc90719713"/>
      <w:r w:rsidRPr="00073C73">
        <w:rPr>
          <w:i/>
        </w:rPr>
        <w:t>–</w:t>
      </w:r>
      <w:r w:rsidRPr="00073C73">
        <w:rPr>
          <w:i/>
        </w:rPr>
        <w:tab/>
        <w:t>GNSS-RTK-Residuals</w:t>
      </w:r>
      <w:bookmarkEnd w:id="1895"/>
      <w:bookmarkEnd w:id="1896"/>
      <w:bookmarkEnd w:id="1897"/>
      <w:bookmarkEnd w:id="1898"/>
      <w:bookmarkEnd w:id="1899"/>
      <w:bookmarkEnd w:id="1900"/>
      <w:bookmarkEnd w:id="1901"/>
      <w:bookmarkEnd w:id="190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90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90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04" w:name="_Hlk504961628"/>
      <w:r w:rsidRPr="00073C73">
        <w:rPr>
          <w:snapToGrid w:val="0"/>
        </w:rPr>
        <w:t xml:space="preserve">RTK-Residuals-Element-r15 </w:t>
      </w:r>
      <w:bookmarkEnd w:id="1904"/>
      <w:r w:rsidRPr="00073C73">
        <w:rPr>
          <w:snapToGrid w:val="0"/>
        </w:rPr>
        <w:t>::= SEQUENCE {</w:t>
      </w:r>
    </w:p>
    <w:p w14:paraId="10911C1B" w14:textId="77777777" w:rsidR="001F60C9" w:rsidRPr="0000642E" w:rsidRDefault="001F60C9" w:rsidP="001F60C9">
      <w:pPr>
        <w:pStyle w:val="PL"/>
        <w:shd w:val="clear" w:color="auto" w:fill="E6E6E6"/>
        <w:rPr>
          <w:snapToGrid w:val="0"/>
          <w:lang w:val="sv-SE"/>
        </w:rPr>
      </w:pPr>
      <w:r w:rsidRPr="00073C73">
        <w:rPr>
          <w:snapToGrid w:val="0"/>
        </w:rPr>
        <w:tab/>
      </w:r>
      <w:r w:rsidRPr="0000642E">
        <w:rPr>
          <w:snapToGrid w:val="0"/>
          <w:lang w:val="sv-SE"/>
        </w:rPr>
        <w:t>svID-r15</w:t>
      </w:r>
      <w:r w:rsidRPr="0000642E">
        <w:rPr>
          <w:snapToGrid w:val="0"/>
          <w:lang w:val="sv-SE"/>
        </w:rPr>
        <w:tab/>
      </w:r>
      <w:r w:rsidRPr="0000642E">
        <w:rPr>
          <w:snapToGrid w:val="0"/>
          <w:lang w:val="sv-SE"/>
        </w:rPr>
        <w:tab/>
      </w:r>
      <w:r w:rsidRPr="0000642E">
        <w:rPr>
          <w:snapToGrid w:val="0"/>
          <w:lang w:val="sv-SE"/>
        </w:rPr>
        <w:tab/>
        <w:t>SV-ID,</w:t>
      </w:r>
    </w:p>
    <w:p w14:paraId="29EFEC8F" w14:textId="77777777" w:rsidR="001F60C9" w:rsidRPr="0000642E" w:rsidRDefault="001F60C9" w:rsidP="001F60C9">
      <w:pPr>
        <w:pStyle w:val="PL"/>
        <w:shd w:val="clear" w:color="auto" w:fill="E6E6E6"/>
        <w:rPr>
          <w:snapToGrid w:val="0"/>
          <w:lang w:val="sv-SE"/>
        </w:rPr>
      </w:pPr>
      <w:r w:rsidRPr="0000642E">
        <w:rPr>
          <w:snapToGrid w:val="0"/>
          <w:lang w:val="sv-SE"/>
        </w:rPr>
        <w:tab/>
        <w:t>s-oc-r15</w:t>
      </w:r>
      <w:r w:rsidRPr="0000642E">
        <w:rPr>
          <w:snapToGrid w:val="0"/>
          <w:lang w:val="sv-SE"/>
        </w:rPr>
        <w:tab/>
      </w:r>
      <w:r w:rsidRPr="0000642E">
        <w:rPr>
          <w:snapToGrid w:val="0"/>
          <w:lang w:val="sv-SE"/>
        </w:rPr>
        <w:tab/>
      </w:r>
      <w:r w:rsidRPr="0000642E">
        <w:rPr>
          <w:snapToGrid w:val="0"/>
          <w:lang w:val="sv-SE"/>
        </w:rPr>
        <w:tab/>
        <w:t>INTEGER (0..255),</w:t>
      </w:r>
    </w:p>
    <w:p w14:paraId="7452FEFD" w14:textId="77777777" w:rsidR="001F60C9" w:rsidRPr="00073C73" w:rsidRDefault="001F60C9" w:rsidP="001F60C9">
      <w:pPr>
        <w:pStyle w:val="PL"/>
        <w:shd w:val="clear" w:color="auto" w:fill="E6E6E6"/>
        <w:rPr>
          <w:snapToGrid w:val="0"/>
        </w:rPr>
      </w:pPr>
      <w:r w:rsidRPr="0000642E">
        <w:rPr>
          <w:snapToGrid w:val="0"/>
          <w:lang w:val="sv-SE"/>
        </w:rPr>
        <w:tab/>
      </w:r>
      <w:r w:rsidRPr="00073C73">
        <w:rPr>
          <w:snapToGrid w:val="0"/>
        </w:rPr>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05" w:name="_Hlk504961615"/>
      <w:r w:rsidRPr="00073C73">
        <w:rPr>
          <w:snapToGrid w:val="0"/>
        </w:rPr>
        <w:t>s-oh-r15</w:t>
      </w:r>
      <w:bookmarkEnd w:id="190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4pt;height:20.4pt" o:ole="">
            <v:imagedata r:id="rId124" o:title=""/>
          </v:shape>
          <o:OLEObject Type="Embed" ProgID="Equation.3" ShapeID="_x0000_i1084" DrawAspect="Content" ObjectID="_1712727562" r:id="rId125"/>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05pt;height:20.4pt" o:ole="">
            <v:imagedata r:id="rId126" o:title=""/>
          </v:shape>
          <o:OLEObject Type="Embed" ProgID="Equation.3" ShapeID="_x0000_i1085" DrawAspect="Content" ObjectID="_1712727563" r:id="rId127"/>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3pt;height:29.2pt" o:ole="">
            <v:imagedata r:id="rId128" o:title=""/>
          </v:shape>
          <o:OLEObject Type="Embed" ProgID="Equation.3" ShapeID="_x0000_i1086" DrawAspect="Content" ObjectID="_1712727564" r:id="rId129"/>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06" w:name="_Toc27765276"/>
      <w:bookmarkStart w:id="1907" w:name="_Toc37680961"/>
      <w:bookmarkStart w:id="1908" w:name="_Toc46486533"/>
      <w:bookmarkStart w:id="1909" w:name="_Toc52546878"/>
      <w:bookmarkStart w:id="1910" w:name="_Toc52547408"/>
      <w:bookmarkStart w:id="1911" w:name="_Toc52547938"/>
      <w:bookmarkStart w:id="1912" w:name="_Toc52548468"/>
      <w:bookmarkStart w:id="1913" w:name="_Toc90719714"/>
      <w:r w:rsidRPr="00073C73">
        <w:rPr>
          <w:i/>
        </w:rPr>
        <w:t>–</w:t>
      </w:r>
      <w:r w:rsidRPr="00073C73">
        <w:rPr>
          <w:i/>
        </w:rPr>
        <w:tab/>
        <w:t>GNSS-RTK-FKP-Gradients</w:t>
      </w:r>
      <w:bookmarkEnd w:id="1906"/>
      <w:bookmarkEnd w:id="1907"/>
      <w:bookmarkEnd w:id="1908"/>
      <w:bookmarkEnd w:id="1909"/>
      <w:bookmarkEnd w:id="1910"/>
      <w:bookmarkEnd w:id="1911"/>
      <w:bookmarkEnd w:id="1912"/>
      <w:bookmarkEnd w:id="191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svID-r15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SV-ID,</w:t>
      </w:r>
    </w:p>
    <w:p w14:paraId="4D48885E" w14:textId="77777777" w:rsidR="00EA4606" w:rsidRPr="009B398D" w:rsidRDefault="00EA4606" w:rsidP="00EA4606">
      <w:pPr>
        <w:pStyle w:val="PL"/>
        <w:shd w:val="clear" w:color="auto" w:fill="E6E6E6"/>
        <w:rPr>
          <w:snapToGrid w:val="0"/>
          <w:lang w:val="sv-SE"/>
        </w:rPr>
      </w:pPr>
      <w:r w:rsidRPr="009B398D">
        <w:rPr>
          <w:snapToGrid w:val="0"/>
          <w:lang w:val="sv-SE"/>
        </w:rPr>
        <w:tab/>
        <w:t>iod-r15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BIT STRING (SIZE(11)),</w:t>
      </w:r>
    </w:p>
    <w:p w14:paraId="72A44EEB"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1pt;height:38.7pt" o:ole="">
            <v:imagedata r:id="rId130" o:title=""/>
          </v:shape>
          <o:OLEObject Type="Embed" ProgID="Equation.3" ShapeID="_x0000_i1087" DrawAspect="Content" ObjectID="_1712727565" r:id="rId131"/>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14" w:name="_Toc27765277"/>
      <w:bookmarkStart w:id="1915" w:name="_Toc37680962"/>
      <w:bookmarkStart w:id="1916" w:name="_Toc46486534"/>
      <w:bookmarkStart w:id="1917" w:name="_Toc52546879"/>
      <w:bookmarkStart w:id="1918" w:name="_Toc52547409"/>
      <w:bookmarkStart w:id="1919" w:name="_Toc52547939"/>
      <w:bookmarkStart w:id="1920" w:name="_Toc52548469"/>
      <w:bookmarkStart w:id="1921" w:name="_Toc90719715"/>
      <w:r w:rsidRPr="00073C73">
        <w:rPr>
          <w:i/>
        </w:rPr>
        <w:lastRenderedPageBreak/>
        <w:t>–</w:t>
      </w:r>
      <w:r w:rsidRPr="00073C73">
        <w:rPr>
          <w:i/>
        </w:rPr>
        <w:tab/>
        <w:t>GNSS-SSR-OrbitCorrections</w:t>
      </w:r>
      <w:bookmarkEnd w:id="1914"/>
      <w:bookmarkEnd w:id="1915"/>
      <w:bookmarkEnd w:id="1916"/>
      <w:bookmarkEnd w:id="1917"/>
      <w:bookmarkEnd w:id="1918"/>
      <w:bookmarkEnd w:id="1919"/>
      <w:bookmarkEnd w:id="1920"/>
      <w:bookmarkEnd w:id="1921"/>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22"/>
      <w:r w:rsidRPr="006C4BE4">
        <w:rPr>
          <w:snapToGrid w:val="0"/>
        </w:rPr>
        <w:t>-- Need ON</w:t>
      </w:r>
      <w:commentRangeEnd w:id="1922"/>
      <w:r w:rsidR="00C00FD3">
        <w:rPr>
          <w:rStyle w:val="CommentReference"/>
          <w:rFonts w:ascii="Times New Roman" w:hAnsi="Times New Roman"/>
          <w:noProof w:val="0"/>
        </w:rPr>
        <w:commentReference w:id="1922"/>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delta-radial-r15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(-2097152..2097151),</w:t>
      </w:r>
    </w:p>
    <w:p w14:paraId="3FFC016D" w14:textId="77777777" w:rsidR="00EA4606" w:rsidRPr="009B398D" w:rsidRDefault="00EA4606" w:rsidP="00EA4606">
      <w:pPr>
        <w:pStyle w:val="PL"/>
        <w:shd w:val="clear" w:color="auto" w:fill="E6E6E6"/>
        <w:rPr>
          <w:snapToGrid w:val="0"/>
          <w:lang w:val="sv-SE"/>
        </w:rPr>
      </w:pPr>
      <w:r w:rsidRPr="009B398D">
        <w:rPr>
          <w:snapToGrid w:val="0"/>
          <w:lang w:val="sv-SE"/>
        </w:rPr>
        <w:tab/>
        <w:t>delta-AlongTrack-r15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(-524288..524287),</w:t>
      </w:r>
    </w:p>
    <w:p w14:paraId="41CF835F" w14:textId="77777777" w:rsidR="00EA4606" w:rsidRPr="009B398D" w:rsidRDefault="00EA4606" w:rsidP="00EA4606">
      <w:pPr>
        <w:pStyle w:val="PL"/>
        <w:shd w:val="clear" w:color="auto" w:fill="E6E6E6"/>
        <w:rPr>
          <w:snapToGrid w:val="0"/>
          <w:lang w:val="sv-SE"/>
        </w:rPr>
      </w:pPr>
      <w:r w:rsidRPr="009B398D">
        <w:rPr>
          <w:snapToGrid w:val="0"/>
          <w:lang w:val="sv-SE"/>
        </w:rPr>
        <w:tab/>
        <w:t>delta-CrossTrack-r15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(-524288..524287),</w:t>
      </w:r>
    </w:p>
    <w:p w14:paraId="50EFA602" w14:textId="1391FA4B" w:rsidR="00EA4606" w:rsidRPr="009B398D" w:rsidRDefault="00EA4606" w:rsidP="00EA4606">
      <w:pPr>
        <w:pStyle w:val="PL"/>
        <w:shd w:val="clear" w:color="auto" w:fill="E6E6E6"/>
        <w:rPr>
          <w:snapToGrid w:val="0"/>
          <w:lang w:val="sv-SE"/>
        </w:rPr>
      </w:pPr>
      <w:r w:rsidRPr="009B398D">
        <w:rPr>
          <w:snapToGrid w:val="0"/>
          <w:lang w:val="sv-SE"/>
        </w:rPr>
        <w:tab/>
        <w:t>dot-delta-radial-r15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(-1048576..1048575)</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14C0740B" w14:textId="623BC618" w:rsidR="00EA4606" w:rsidRPr="009B398D" w:rsidRDefault="00EA4606" w:rsidP="00EA4606">
      <w:pPr>
        <w:pStyle w:val="PL"/>
        <w:shd w:val="clear" w:color="auto" w:fill="E6E6E6"/>
        <w:rPr>
          <w:snapToGrid w:val="0"/>
          <w:lang w:val="sv-SE"/>
        </w:rPr>
      </w:pPr>
      <w:r w:rsidRPr="009B398D">
        <w:rPr>
          <w:snapToGrid w:val="0"/>
          <w:lang w:val="sv-SE"/>
        </w:rPr>
        <w:tab/>
        <w:t>dot-delta-AlongTrack-r15</w:t>
      </w:r>
      <w:r w:rsidRPr="009B398D">
        <w:rPr>
          <w:snapToGrid w:val="0"/>
          <w:lang w:val="sv-SE"/>
        </w:rPr>
        <w:tab/>
      </w:r>
      <w:r w:rsidRPr="009B398D">
        <w:rPr>
          <w:snapToGrid w:val="0"/>
          <w:lang w:val="sv-SE"/>
        </w:rPr>
        <w:tab/>
      </w:r>
      <w:r w:rsidRPr="009B398D">
        <w:rPr>
          <w:snapToGrid w:val="0"/>
          <w:lang w:val="sv-SE"/>
        </w:rPr>
        <w:tab/>
        <w:t xml:space="preserve">INTEGER (-262144..262143) </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36309141" w14:textId="2A2B5F10" w:rsidR="00EA4606" w:rsidRPr="009B398D" w:rsidRDefault="00EA4606" w:rsidP="00EA4606">
      <w:pPr>
        <w:pStyle w:val="PL"/>
        <w:shd w:val="clear" w:color="auto" w:fill="E6E6E6"/>
        <w:rPr>
          <w:snapToGrid w:val="0"/>
          <w:lang w:val="sv-SE"/>
        </w:rPr>
      </w:pPr>
      <w:r w:rsidRPr="009B398D">
        <w:rPr>
          <w:snapToGrid w:val="0"/>
          <w:lang w:val="sv-SE"/>
        </w:rPr>
        <w:tab/>
        <w:t>dot-delta-CrossTrack-r15</w:t>
      </w:r>
      <w:r w:rsidRPr="009B398D">
        <w:rPr>
          <w:snapToGrid w:val="0"/>
          <w:lang w:val="sv-SE"/>
        </w:rPr>
        <w:tab/>
      </w:r>
      <w:r w:rsidRPr="009B398D">
        <w:rPr>
          <w:snapToGrid w:val="0"/>
          <w:lang w:val="sv-SE"/>
        </w:rPr>
        <w:tab/>
      </w:r>
      <w:r w:rsidRPr="009B398D">
        <w:rPr>
          <w:snapToGrid w:val="0"/>
          <w:lang w:val="sv-SE"/>
        </w:rPr>
        <w:tab/>
        <w:t>INTEGER (-262144..262143)</w:t>
      </w:r>
      <w:r w:rsidR="00467B8D" w:rsidRPr="009B398D">
        <w:rPr>
          <w:snapToGrid w:val="0"/>
          <w:lang w:val="sv-SE"/>
        </w:rPr>
        <w:t xml:space="preserve"> </w:t>
      </w:r>
      <w:r w:rsidRPr="009B398D">
        <w:rPr>
          <w:snapToGrid w:val="0"/>
          <w:lang w:val="sv-SE"/>
        </w:rPr>
        <w:tab/>
      </w:r>
      <w:r w:rsidRPr="009B398D">
        <w:rPr>
          <w:snapToGrid w:val="0"/>
          <w:lang w:val="sv-SE"/>
        </w:rPr>
        <w:tab/>
        <w:t>OPTIONAL,</w:t>
      </w:r>
      <w:r w:rsidR="00DE17D8" w:rsidRPr="009B398D">
        <w:rPr>
          <w:snapToGrid w:val="0"/>
          <w:lang w:val="sv-SE"/>
        </w:rPr>
        <w:t xml:space="preserve"> -- Need ON</w:t>
      </w:r>
    </w:p>
    <w:p w14:paraId="1AF682CD" w14:textId="251E98B2" w:rsidR="00153A7D" w:rsidRPr="00FF2724" w:rsidRDefault="00EA4606" w:rsidP="00153A7D">
      <w:pPr>
        <w:pStyle w:val="PL"/>
        <w:shd w:val="clear" w:color="auto" w:fill="E6E6E6"/>
        <w:rPr>
          <w:snapToGrid w:val="0"/>
        </w:rPr>
      </w:pPr>
      <w:r w:rsidRPr="009B398D">
        <w:rPr>
          <w:snapToGrid w:val="0"/>
          <w:lang w:val="sv-SE"/>
        </w:rPr>
        <w:tab/>
      </w:r>
      <w:r w:rsidRPr="00073C73">
        <w:rPr>
          <w:snapToGrid w:val="0"/>
        </w:rPr>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9B398D" w:rsidRDefault="00153A7D" w:rsidP="00153A7D">
      <w:pPr>
        <w:pStyle w:val="PL"/>
        <w:shd w:val="clear" w:color="auto" w:fill="E6E6E6"/>
        <w:rPr>
          <w:snapToGrid w:val="0"/>
          <w:lang w:val="sv-SE"/>
        </w:rPr>
      </w:pPr>
      <w:r w:rsidRPr="00153A7D">
        <w:rPr>
          <w:snapToGrid w:val="0"/>
        </w:rPr>
        <w:tab/>
      </w:r>
      <w:r w:rsidRPr="009B398D">
        <w:rPr>
          <w:snapToGrid w:val="0"/>
          <w:lang w:val="sv-SE"/>
        </w:rPr>
        <w:t>meanConstFaultDuration-r17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(1..3600),</w:t>
      </w:r>
    </w:p>
    <w:p w14:paraId="256CB7AE" w14:textId="77777777" w:rsidR="00153A7D" w:rsidRPr="009B398D" w:rsidRDefault="00153A7D" w:rsidP="00153A7D">
      <w:pPr>
        <w:pStyle w:val="PL"/>
        <w:shd w:val="clear" w:color="auto" w:fill="E6E6E6"/>
        <w:rPr>
          <w:snapToGrid w:val="0"/>
          <w:lang w:val="sv-SE"/>
        </w:rPr>
      </w:pPr>
      <w:r w:rsidRPr="009B398D">
        <w:rPr>
          <w:snapToGrid w:val="0"/>
          <w:lang w:val="sv-SE"/>
        </w:rPr>
        <w:tab/>
        <w:t>probOnsetSatFault-r17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56CF650D" w14:textId="77777777" w:rsidR="00153A7D" w:rsidRPr="00153A7D" w:rsidRDefault="00153A7D" w:rsidP="00153A7D">
      <w:pPr>
        <w:pStyle w:val="PL"/>
        <w:shd w:val="clear" w:color="auto" w:fill="E6E6E6"/>
        <w:rPr>
          <w:snapToGrid w:val="0"/>
        </w:rPr>
      </w:pPr>
      <w:r w:rsidRPr="009B398D">
        <w:rPr>
          <w:snapToGrid w:val="0"/>
          <w:lang w:val="sv-SE"/>
        </w:rPr>
        <w:tab/>
      </w:r>
      <w:r w:rsidRPr="00153A7D">
        <w:rPr>
          <w:snapToGrid w:val="0"/>
        </w:rPr>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23"/>
            <w:r w:rsidRPr="00527CFF">
              <w:rPr>
                <w:bCs/>
                <w:iCs/>
                <w:snapToGrid w:val="0"/>
                <w:highlight w:val="yellow"/>
              </w:rPr>
              <w:t>FFS</w:t>
            </w:r>
            <w:commentRangeEnd w:id="1923"/>
            <w:r w:rsidR="00C00FD3">
              <w:rPr>
                <w:rStyle w:val="CommentReference"/>
                <w:rFonts w:ascii="Times New Roman" w:hAnsi="Times New Roman"/>
              </w:rPr>
              <w:commentReference w:id="1923"/>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24"/>
            <w:r w:rsidRPr="00527CFF">
              <w:rPr>
                <w:bCs/>
                <w:iCs/>
                <w:snapToGrid w:val="0"/>
                <w:highlight w:val="yellow"/>
              </w:rPr>
              <w:t>FFS</w:t>
            </w:r>
            <w:commentRangeEnd w:id="1924"/>
            <w:r w:rsidR="00C00FD3">
              <w:rPr>
                <w:rStyle w:val="CommentReference"/>
                <w:rFonts w:ascii="Times New Roman" w:hAnsi="Times New Roman"/>
              </w:rPr>
              <w:commentReference w:id="1924"/>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F03E70"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25" w:name="_Toc27765278"/>
      <w:bookmarkStart w:id="1926" w:name="_Toc37680963"/>
      <w:bookmarkStart w:id="1927" w:name="_Toc46486535"/>
      <w:bookmarkStart w:id="1928" w:name="_Toc52546880"/>
      <w:bookmarkStart w:id="1929" w:name="_Toc52547410"/>
      <w:bookmarkStart w:id="1930" w:name="_Toc52547940"/>
      <w:bookmarkStart w:id="1931" w:name="_Toc52548470"/>
      <w:bookmarkStart w:id="1932" w:name="_Toc90719716"/>
      <w:r w:rsidRPr="00073C73">
        <w:rPr>
          <w:i/>
        </w:rPr>
        <w:t>–</w:t>
      </w:r>
      <w:r w:rsidRPr="00073C73">
        <w:rPr>
          <w:i/>
        </w:rPr>
        <w:tab/>
        <w:t>GNSS-SSR-ClockCorrections</w:t>
      </w:r>
      <w:bookmarkEnd w:id="1925"/>
      <w:bookmarkEnd w:id="1926"/>
      <w:bookmarkEnd w:id="1927"/>
      <w:bookmarkEnd w:id="1928"/>
      <w:bookmarkEnd w:id="1929"/>
      <w:bookmarkEnd w:id="1930"/>
      <w:bookmarkEnd w:id="1931"/>
      <w:bookmarkEnd w:id="1932"/>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33" w:name="_Hlk504961156"/>
      <w:r w:rsidRPr="00073C73">
        <w:rPr>
          <w:snapToGrid w:val="0"/>
        </w:rPr>
        <w:t xml:space="preserve">GNSS-SSR-ClockCorrections-r15 </w:t>
      </w:r>
      <w:bookmarkEnd w:id="1933"/>
      <w:r w:rsidRPr="00073C73">
        <w:rPr>
          <w:snapToGrid w:val="0"/>
        </w:rPr>
        <w:t>::= SEQUENCE {</w:t>
      </w:r>
    </w:p>
    <w:p w14:paraId="1772585D"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epochTime-r15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18B4A0BC" w14:textId="77777777" w:rsidR="00EA4606" w:rsidRPr="009B398D" w:rsidRDefault="00EA4606" w:rsidP="00EA4606">
      <w:pPr>
        <w:pStyle w:val="PL"/>
        <w:shd w:val="clear" w:color="auto" w:fill="E6E6E6"/>
        <w:rPr>
          <w:snapToGrid w:val="0"/>
          <w:lang w:val="sv-SE"/>
        </w:rPr>
      </w:pPr>
      <w:r w:rsidRPr="009B398D">
        <w:rPr>
          <w:snapToGrid w:val="0"/>
          <w:lang w:val="sv-SE"/>
        </w:rPr>
        <w:tab/>
        <w:t>ssrUpdateInterval-r15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4870192" w14:textId="77777777" w:rsidR="00EA4606" w:rsidRPr="009B398D" w:rsidRDefault="00EA4606" w:rsidP="00EA4606">
      <w:pPr>
        <w:pStyle w:val="PL"/>
        <w:shd w:val="clear" w:color="auto" w:fill="E6E6E6"/>
        <w:rPr>
          <w:snapToGrid w:val="0"/>
          <w:lang w:val="sv-SE"/>
        </w:rPr>
      </w:pPr>
      <w:r w:rsidRPr="009B398D">
        <w:rPr>
          <w:snapToGrid w:val="0"/>
          <w:lang w:val="sv-SE"/>
        </w:rPr>
        <w:tab/>
        <w:t>iod-ssr-r15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A541D80"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delta-Clock-C0-r15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(-2097152..2097151),</w:t>
      </w:r>
    </w:p>
    <w:p w14:paraId="5477CD66" w14:textId="4A82BEEB"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9B398D" w:rsidRDefault="003D17A9" w:rsidP="003D17A9">
      <w:pPr>
        <w:pStyle w:val="PL"/>
        <w:shd w:val="clear" w:color="auto" w:fill="E6E6E6"/>
        <w:rPr>
          <w:snapToGrid w:val="0"/>
          <w:lang w:val="sv-SE"/>
        </w:rPr>
      </w:pPr>
      <w:r w:rsidRPr="002C3041">
        <w:rPr>
          <w:snapToGrid w:val="0"/>
        </w:rPr>
        <w:tab/>
      </w:r>
      <w:r w:rsidRPr="009B398D">
        <w:rPr>
          <w:snapToGrid w:val="0"/>
          <w:lang w:val="sv-SE"/>
        </w:rPr>
        <w:t>meanClock-r17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7F3D0860" w14:textId="77777777" w:rsidR="003D17A9" w:rsidRPr="009B398D" w:rsidRDefault="003D17A9" w:rsidP="003D17A9">
      <w:pPr>
        <w:pStyle w:val="PL"/>
        <w:shd w:val="clear" w:color="auto" w:fill="E6E6E6"/>
        <w:rPr>
          <w:snapToGrid w:val="0"/>
          <w:lang w:val="sv-SE"/>
        </w:rPr>
      </w:pPr>
      <w:r w:rsidRPr="009B398D">
        <w:rPr>
          <w:snapToGrid w:val="0"/>
          <w:lang w:val="sv-SE"/>
        </w:rPr>
        <w:tab/>
        <w:t>stdDevClock-r17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63773BCA" w14:textId="77777777" w:rsidR="003D17A9" w:rsidRPr="009B398D" w:rsidRDefault="003D17A9" w:rsidP="003D17A9">
      <w:pPr>
        <w:pStyle w:val="PL"/>
        <w:shd w:val="clear" w:color="auto" w:fill="E6E6E6"/>
        <w:rPr>
          <w:snapToGrid w:val="0"/>
          <w:lang w:val="sv-SE"/>
        </w:rPr>
      </w:pPr>
      <w:r w:rsidRPr="009B398D">
        <w:rPr>
          <w:snapToGrid w:val="0"/>
          <w:lang w:val="sv-SE"/>
        </w:rPr>
        <w:tab/>
        <w:t>meanClockRate-r17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703DAA64" w14:textId="77777777" w:rsidR="003D17A9" w:rsidRPr="009B398D" w:rsidRDefault="003D17A9" w:rsidP="003D17A9">
      <w:pPr>
        <w:pStyle w:val="PL"/>
        <w:shd w:val="clear" w:color="auto" w:fill="E6E6E6"/>
        <w:rPr>
          <w:snapToGrid w:val="0"/>
          <w:lang w:val="sv-SE"/>
        </w:rPr>
      </w:pPr>
      <w:r w:rsidRPr="009B398D">
        <w:rPr>
          <w:snapToGrid w:val="0"/>
          <w:lang w:val="sv-SE"/>
        </w:rPr>
        <w:tab/>
        <w:t>stdDevClockRate-r17</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(0..255),</w:t>
      </w:r>
    </w:p>
    <w:p w14:paraId="08BEC1C2" w14:textId="77777777" w:rsidR="003D17A9" w:rsidRPr="002C3041" w:rsidRDefault="003D17A9" w:rsidP="003D17A9">
      <w:pPr>
        <w:pStyle w:val="PL"/>
        <w:shd w:val="clear" w:color="auto" w:fill="E6E6E6"/>
        <w:rPr>
          <w:snapToGrid w:val="0"/>
        </w:rPr>
      </w:pPr>
      <w:r w:rsidRPr="009B398D">
        <w:rPr>
          <w:snapToGrid w:val="0"/>
          <w:lang w:val="sv-SE"/>
        </w:rPr>
        <w:tab/>
      </w:r>
      <w:r w:rsidRPr="002C3041">
        <w:rPr>
          <w:snapToGrid w:val="0"/>
        </w:rPr>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34" w:name="_Toc27765279"/>
      <w:bookmarkStart w:id="1935" w:name="_Toc37680964"/>
      <w:bookmarkStart w:id="1936" w:name="_Toc46486536"/>
      <w:bookmarkStart w:id="1937" w:name="_Toc52546881"/>
      <w:bookmarkStart w:id="1938" w:name="_Toc52547411"/>
      <w:bookmarkStart w:id="1939" w:name="_Toc52547941"/>
      <w:bookmarkStart w:id="1940" w:name="_Toc52548471"/>
      <w:bookmarkStart w:id="1941" w:name="_Toc90719717"/>
      <w:r w:rsidRPr="00073C73">
        <w:rPr>
          <w:i/>
        </w:rPr>
        <w:t>–</w:t>
      </w:r>
      <w:r w:rsidRPr="00073C73">
        <w:rPr>
          <w:i/>
        </w:rPr>
        <w:tab/>
        <w:t>GNSS-SSR-CodeBias</w:t>
      </w:r>
      <w:bookmarkEnd w:id="1934"/>
      <w:bookmarkEnd w:id="1935"/>
      <w:bookmarkEnd w:id="1936"/>
      <w:bookmarkEnd w:id="1937"/>
      <w:bookmarkEnd w:id="1938"/>
      <w:bookmarkEnd w:id="1939"/>
      <w:bookmarkEnd w:id="1940"/>
      <w:bookmarkEnd w:id="1941"/>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9B398D" w:rsidRDefault="00EA4606" w:rsidP="00EA4606">
      <w:pPr>
        <w:pStyle w:val="PL"/>
        <w:shd w:val="clear" w:color="auto" w:fill="E6E6E6"/>
        <w:rPr>
          <w:snapToGrid w:val="0"/>
          <w:lang w:val="sv-SE"/>
        </w:rPr>
      </w:pPr>
      <w:r w:rsidRPr="00073C73">
        <w:rPr>
          <w:snapToGrid w:val="0"/>
        </w:rPr>
        <w:tab/>
      </w:r>
      <w:r w:rsidRPr="009B398D">
        <w:rPr>
          <w:snapToGrid w:val="0"/>
          <w:lang w:val="sv-SE"/>
        </w:rPr>
        <w:t>epochTime-r15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38D8BD77" w14:textId="77777777" w:rsidR="00EA4606" w:rsidRPr="009B398D" w:rsidRDefault="00EA4606" w:rsidP="00EA4606">
      <w:pPr>
        <w:pStyle w:val="PL"/>
        <w:shd w:val="clear" w:color="auto" w:fill="E6E6E6"/>
        <w:rPr>
          <w:snapToGrid w:val="0"/>
          <w:lang w:val="sv-SE"/>
        </w:rPr>
      </w:pPr>
      <w:r w:rsidRPr="009B398D">
        <w:rPr>
          <w:snapToGrid w:val="0"/>
          <w:lang w:val="sv-SE"/>
        </w:rPr>
        <w:tab/>
        <w:t>ssrUpdateInterval-r15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DE94B1B" w14:textId="77777777" w:rsidR="00EA4606" w:rsidRPr="009B398D" w:rsidRDefault="00EA4606" w:rsidP="00EA4606">
      <w:pPr>
        <w:pStyle w:val="PL"/>
        <w:shd w:val="clear" w:color="auto" w:fill="E6E6E6"/>
        <w:rPr>
          <w:snapToGrid w:val="0"/>
          <w:lang w:val="sv-SE"/>
        </w:rPr>
      </w:pPr>
      <w:r w:rsidRPr="009B398D">
        <w:rPr>
          <w:snapToGrid w:val="0"/>
          <w:lang w:val="sv-SE"/>
        </w:rPr>
        <w:tab/>
        <w:t>iod-ssr-r15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9F33296" w14:textId="77777777" w:rsidR="00EA4606" w:rsidRPr="009B398D" w:rsidRDefault="00EA4606" w:rsidP="00EA4606">
      <w:pPr>
        <w:pStyle w:val="PL"/>
        <w:shd w:val="clear" w:color="auto" w:fill="E6E6E6"/>
        <w:rPr>
          <w:snapToGrid w:val="0"/>
          <w:lang w:val="sv-SE"/>
        </w:rPr>
      </w:pPr>
      <w:r w:rsidRPr="009B398D">
        <w:rPr>
          <w:snapToGrid w:val="0"/>
          <w:lang w:val="sv-SE"/>
        </w:rPr>
        <w:tab/>
        <w:t>ssr-CodeBiasSatList-r15</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SSR-CodeBiasSatList-r15,</w:t>
      </w:r>
    </w:p>
    <w:p w14:paraId="71E86DFE" w14:textId="77777777" w:rsidR="00EA4606" w:rsidRPr="00073C73" w:rsidRDefault="00EA4606" w:rsidP="00EA4606">
      <w:pPr>
        <w:pStyle w:val="PL"/>
        <w:shd w:val="clear" w:color="auto" w:fill="E6E6E6"/>
        <w:rPr>
          <w:snapToGrid w:val="0"/>
        </w:rPr>
      </w:pPr>
      <w:r w:rsidRPr="009B398D">
        <w:rPr>
          <w:snapToGrid w:val="0"/>
          <w:lang w:val="sv-SE"/>
        </w:rPr>
        <w:tab/>
      </w:r>
      <w:r w:rsidRPr="00073C73">
        <w:rPr>
          <w:snapToGrid w:val="0"/>
        </w:rPr>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42" w:name="_Hlk504960919"/>
      <w:r w:rsidRPr="00073C73">
        <w:rPr>
          <w:snapToGrid w:val="0"/>
        </w:rPr>
        <w:t xml:space="preserve">SSR-CodeBiasSatElement-r15 </w:t>
      </w:r>
      <w:bookmarkEnd w:id="1942"/>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9B398D" w:rsidRDefault="003D17A9" w:rsidP="003D17A9">
      <w:pPr>
        <w:pStyle w:val="PL"/>
        <w:shd w:val="clear" w:color="auto" w:fill="E6E6E6"/>
        <w:rPr>
          <w:rFonts w:eastAsia="Courier New" w:cs="Courier New"/>
          <w:color w:val="000000"/>
          <w:szCs w:val="16"/>
          <w:lang w:val="sv-SE"/>
        </w:rPr>
      </w:pPr>
      <w:r>
        <w:rPr>
          <w:rFonts w:eastAsia="Courier New" w:cs="Courier New"/>
          <w:color w:val="000000"/>
          <w:szCs w:val="16"/>
        </w:rPr>
        <w:tab/>
      </w:r>
      <w:r w:rsidRPr="009B398D">
        <w:rPr>
          <w:rFonts w:eastAsia="Courier New" w:cs="Courier New"/>
          <w:color w:val="000000"/>
          <w:szCs w:val="16"/>
          <w:lang w:val="sv-SE"/>
        </w:rPr>
        <w:t>meanCodeBias-r17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5FC4035C"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stdDevCodeBias-r17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7DC1CC04"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meanCodeBiasRate-r17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0EBCAF5D"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stdDevCodeBiasRate-r17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77A04AA3" w14:textId="77777777" w:rsidR="003D17A9" w:rsidRDefault="003D17A9" w:rsidP="003D17A9">
      <w:pPr>
        <w:pStyle w:val="PL"/>
        <w:shd w:val="clear" w:color="auto" w:fill="E6E6E6"/>
        <w:rPr>
          <w:rFonts w:eastAsia="Courier New" w:cs="Courier New"/>
          <w:color w:val="000000"/>
          <w:szCs w:val="16"/>
        </w:rPr>
      </w:pPr>
      <w:r w:rsidRPr="009B398D">
        <w:rPr>
          <w:rFonts w:eastAsia="Courier New" w:cs="Courier New"/>
          <w:color w:val="000000"/>
          <w:szCs w:val="16"/>
          <w:lang w:val="sv-SE"/>
        </w:rPr>
        <w:tab/>
      </w:r>
      <w:r>
        <w:rPr>
          <w:rFonts w:eastAsia="Courier New" w:cs="Courier New"/>
          <w:color w:val="000000"/>
          <w:szCs w:val="16"/>
        </w:rPr>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43" w:name="_Toc37680965"/>
      <w:bookmarkStart w:id="1944" w:name="_Toc46486537"/>
      <w:bookmarkStart w:id="1945" w:name="_Toc52546882"/>
      <w:bookmarkStart w:id="1946" w:name="_Toc52547412"/>
      <w:bookmarkStart w:id="1947" w:name="_Toc52547942"/>
      <w:bookmarkStart w:id="1948" w:name="_Toc52548472"/>
      <w:bookmarkStart w:id="1949" w:name="_Toc90719718"/>
      <w:r w:rsidRPr="00073C73">
        <w:rPr>
          <w:i/>
        </w:rPr>
        <w:t>–</w:t>
      </w:r>
      <w:r w:rsidRPr="00073C73">
        <w:rPr>
          <w:i/>
        </w:rPr>
        <w:tab/>
        <w:t>GNSS-SSR-URA</w:t>
      </w:r>
      <w:bookmarkEnd w:id="1943"/>
      <w:bookmarkEnd w:id="1944"/>
      <w:bookmarkEnd w:id="1945"/>
      <w:bookmarkEnd w:id="1946"/>
      <w:bookmarkEnd w:id="1947"/>
      <w:bookmarkEnd w:id="1948"/>
      <w:bookmarkEnd w:id="1949"/>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150EAFF1"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6F807050"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D619D02" w14:textId="77777777" w:rsidR="009E61AC" w:rsidRPr="009B398D" w:rsidRDefault="009E61AC" w:rsidP="009E61AC">
      <w:pPr>
        <w:pStyle w:val="PL"/>
        <w:shd w:val="clear" w:color="auto" w:fill="E6E6E6"/>
        <w:rPr>
          <w:snapToGrid w:val="0"/>
          <w:lang w:val="sv-SE"/>
        </w:rPr>
      </w:pPr>
      <w:r w:rsidRPr="009B398D">
        <w:rPr>
          <w:snapToGrid w:val="0"/>
          <w:lang w:val="sv-SE"/>
        </w:rPr>
        <w:tab/>
        <w:t>ssr-URA-SatList-r16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SSR-URA-SatList-r16,</w:t>
      </w:r>
    </w:p>
    <w:p w14:paraId="14D11797"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svID-r16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SV-ID,</w:t>
      </w:r>
    </w:p>
    <w:p w14:paraId="4AAEABE8" w14:textId="77777777" w:rsidR="009E61AC" w:rsidRPr="009B398D" w:rsidRDefault="009E61AC" w:rsidP="009E61AC">
      <w:pPr>
        <w:pStyle w:val="PL"/>
        <w:shd w:val="clear" w:color="auto" w:fill="E6E6E6"/>
        <w:rPr>
          <w:snapToGrid w:val="0"/>
          <w:lang w:val="sv-SE"/>
        </w:rPr>
      </w:pPr>
      <w:r w:rsidRPr="009B398D">
        <w:rPr>
          <w:snapToGrid w:val="0"/>
          <w:lang w:val="sv-SE"/>
        </w:rPr>
        <w:tab/>
        <w:t>ssr-URA-r16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BIT STRING (SIZE (6)),</w:t>
      </w:r>
    </w:p>
    <w:p w14:paraId="2A05C750"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50" w:name="_Toc37680966"/>
      <w:bookmarkStart w:id="1951" w:name="_Toc46486538"/>
      <w:bookmarkStart w:id="1952" w:name="_Toc52546883"/>
      <w:bookmarkStart w:id="1953" w:name="_Toc52547413"/>
      <w:bookmarkStart w:id="1954" w:name="_Toc52547943"/>
      <w:bookmarkStart w:id="1955" w:name="_Toc52548473"/>
      <w:bookmarkStart w:id="1956" w:name="_Toc90719719"/>
      <w:r w:rsidRPr="00073C73">
        <w:rPr>
          <w:i/>
        </w:rPr>
        <w:t>–</w:t>
      </w:r>
      <w:r w:rsidRPr="00073C73">
        <w:rPr>
          <w:i/>
        </w:rPr>
        <w:tab/>
        <w:t>GNSS-SSR-PhaseBias</w:t>
      </w:r>
      <w:bookmarkEnd w:id="1950"/>
      <w:bookmarkEnd w:id="1951"/>
      <w:bookmarkEnd w:id="1952"/>
      <w:bookmarkEnd w:id="1953"/>
      <w:bookmarkEnd w:id="1954"/>
      <w:bookmarkEnd w:id="1955"/>
      <w:bookmarkEnd w:id="1956"/>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28827ED1"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3147E0E8"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2D8BFAFA" w14:textId="77777777" w:rsidR="009E61AC" w:rsidRPr="009B398D" w:rsidRDefault="009E61AC" w:rsidP="009E61AC">
      <w:pPr>
        <w:pStyle w:val="PL"/>
        <w:shd w:val="clear" w:color="auto" w:fill="E6E6E6"/>
        <w:rPr>
          <w:snapToGrid w:val="0"/>
          <w:lang w:val="sv-SE"/>
        </w:rPr>
      </w:pPr>
      <w:r w:rsidRPr="009B398D">
        <w:rPr>
          <w:snapToGrid w:val="0"/>
          <w:lang w:val="sv-SE"/>
        </w:rPr>
        <w:tab/>
        <w:t>ssr-PhaseBiasSatList-r16</w:t>
      </w:r>
      <w:r w:rsidRPr="009B398D">
        <w:rPr>
          <w:snapToGrid w:val="0"/>
          <w:lang w:val="sv-SE"/>
        </w:rPr>
        <w:tab/>
      </w:r>
      <w:r w:rsidRPr="009B398D">
        <w:rPr>
          <w:snapToGrid w:val="0"/>
          <w:lang w:val="sv-SE"/>
        </w:rPr>
        <w:tab/>
      </w:r>
      <w:r w:rsidRPr="009B398D">
        <w:rPr>
          <w:snapToGrid w:val="0"/>
          <w:lang w:val="sv-SE"/>
        </w:rPr>
        <w:tab/>
        <w:t>SSR-PhaseBiasSatList-r16,</w:t>
      </w:r>
    </w:p>
    <w:p w14:paraId="6E28025D"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9B398D" w:rsidRDefault="003D17A9" w:rsidP="003D17A9">
      <w:pPr>
        <w:pStyle w:val="PL"/>
        <w:shd w:val="clear" w:color="auto" w:fill="E6E6E6"/>
        <w:rPr>
          <w:rFonts w:eastAsia="Courier New" w:cs="Courier New"/>
          <w:color w:val="000000"/>
          <w:szCs w:val="16"/>
          <w:lang w:val="sv-SE"/>
        </w:rPr>
      </w:pPr>
      <w:r w:rsidRPr="00761213">
        <w:rPr>
          <w:rFonts w:eastAsia="Courier New" w:cs="Courier New"/>
          <w:color w:val="000000"/>
          <w:szCs w:val="16"/>
        </w:rPr>
        <w:tab/>
      </w:r>
      <w:r w:rsidRPr="009B398D">
        <w:rPr>
          <w:rFonts w:eastAsia="Courier New" w:cs="Courier New"/>
          <w:color w:val="000000"/>
          <w:szCs w:val="16"/>
          <w:lang w:val="sv-SE"/>
        </w:rPr>
        <w:t>stdDevPhaseBias-r17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18B92EF1" w14:textId="77777777" w:rsidR="003D17A9" w:rsidRPr="009B398D" w:rsidRDefault="003D17A9" w:rsidP="003D17A9">
      <w:pPr>
        <w:pStyle w:val="PL"/>
        <w:shd w:val="clear" w:color="auto" w:fill="E6E6E6"/>
        <w:rPr>
          <w:rFonts w:eastAsia="Courier New" w:cs="Courier New"/>
          <w:color w:val="000000"/>
          <w:szCs w:val="16"/>
          <w:lang w:val="sv-SE"/>
        </w:rPr>
      </w:pPr>
      <w:r w:rsidRPr="009B398D">
        <w:rPr>
          <w:rFonts w:eastAsia="Courier New" w:cs="Courier New"/>
          <w:color w:val="000000"/>
          <w:szCs w:val="16"/>
          <w:lang w:val="sv-SE"/>
        </w:rPr>
        <w:tab/>
        <w:t>meanPhaseBiasRate-r17</w:t>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r>
      <w:r w:rsidRPr="009B398D">
        <w:rPr>
          <w:rFonts w:eastAsia="Courier New" w:cs="Courier New"/>
          <w:color w:val="000000"/>
          <w:szCs w:val="16"/>
          <w:lang w:val="sv-SE"/>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9B398D">
        <w:rPr>
          <w:rFonts w:eastAsia="Courier New" w:cs="Courier New"/>
          <w:color w:val="000000"/>
          <w:szCs w:val="16"/>
          <w:lang w:val="sv-SE"/>
        </w:rPr>
        <w:tab/>
      </w:r>
      <w:r w:rsidRPr="00761213">
        <w:rPr>
          <w:rFonts w:eastAsia="Courier New" w:cs="Courier New"/>
          <w:color w:val="000000"/>
          <w:szCs w:val="16"/>
        </w:rPr>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57" w:name="_Toc37680967"/>
      <w:bookmarkStart w:id="1958" w:name="_Toc46486539"/>
      <w:bookmarkStart w:id="1959" w:name="_Toc52546884"/>
      <w:bookmarkStart w:id="1960" w:name="_Toc52547414"/>
      <w:bookmarkStart w:id="1961" w:name="_Toc52547944"/>
      <w:bookmarkStart w:id="1962" w:name="_Toc52548474"/>
      <w:bookmarkStart w:id="1963" w:name="_Toc90719720"/>
      <w:r w:rsidRPr="00073C73">
        <w:rPr>
          <w:i/>
        </w:rPr>
        <w:lastRenderedPageBreak/>
        <w:t>–</w:t>
      </w:r>
      <w:r w:rsidRPr="00073C73">
        <w:rPr>
          <w:i/>
        </w:rPr>
        <w:tab/>
        <w:t>GNSS-SSR-STEC-Correction</w:t>
      </w:r>
      <w:bookmarkEnd w:id="1957"/>
      <w:bookmarkEnd w:id="1958"/>
      <w:bookmarkEnd w:id="1959"/>
      <w:bookmarkEnd w:id="1960"/>
      <w:bookmarkEnd w:id="1961"/>
      <w:bookmarkEnd w:id="1962"/>
      <w:bookmarkEnd w:id="1963"/>
    </w:p>
    <w:p w14:paraId="507EA423" w14:textId="5CC08E4D" w:rsidR="009E61AC" w:rsidRPr="00073C73" w:rsidRDefault="009E61AC" w:rsidP="009E61AC">
      <w:r w:rsidRPr="00073C73">
        <w:t xml:space="preserve">The IE </w:t>
      </w:r>
      <w:bookmarkStart w:id="1964" w:name="_Hlk23942472"/>
      <w:r w:rsidRPr="00073C73">
        <w:rPr>
          <w:i/>
        </w:rPr>
        <w:t xml:space="preserve">GNSS-SSR-STEC-Correction </w:t>
      </w:r>
      <w:bookmarkEnd w:id="1964"/>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65" w:name="_Hlk23942502"/>
      <w:r w:rsidRPr="00073C73">
        <w:rPr>
          <w:snapToGrid w:val="0"/>
        </w:rPr>
        <w:t>GNSS-SSR-STEC-Correction</w:t>
      </w:r>
      <w:bookmarkEnd w:id="1965"/>
      <w:r w:rsidRPr="00073C73">
        <w:rPr>
          <w:snapToGrid w:val="0"/>
        </w:rPr>
        <w:t>-r16 ::= SEQUENCE {</w:t>
      </w:r>
    </w:p>
    <w:p w14:paraId="5611926D" w14:textId="77777777" w:rsidR="009E61AC" w:rsidRPr="009B398D" w:rsidRDefault="009E61AC" w:rsidP="009E61AC">
      <w:pPr>
        <w:pStyle w:val="PL"/>
        <w:shd w:val="clear" w:color="auto" w:fill="E6E6E6"/>
        <w:rPr>
          <w:snapToGrid w:val="0"/>
          <w:lang w:val="sv-SE"/>
        </w:rPr>
      </w:pPr>
      <w:r w:rsidRPr="00073C73">
        <w:rPr>
          <w:snapToGrid w:val="0"/>
        </w:rPr>
        <w:tab/>
      </w:r>
      <w:r w:rsidRPr="009B398D">
        <w:rPr>
          <w:snapToGrid w:val="0"/>
          <w:lang w:val="sv-SE"/>
        </w:rPr>
        <w:t>epochTime-r16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GNSS-SystemTime,</w:t>
      </w:r>
    </w:p>
    <w:p w14:paraId="7B2B41C0" w14:textId="77777777" w:rsidR="009E61AC" w:rsidRPr="009B398D" w:rsidRDefault="009E61AC" w:rsidP="009E61AC">
      <w:pPr>
        <w:pStyle w:val="PL"/>
        <w:shd w:val="clear" w:color="auto" w:fill="E6E6E6"/>
        <w:rPr>
          <w:snapToGrid w:val="0"/>
          <w:lang w:val="sv-SE"/>
        </w:rPr>
      </w:pPr>
      <w:r w:rsidRPr="009B398D">
        <w:rPr>
          <w:snapToGrid w:val="0"/>
          <w:lang w:val="sv-SE"/>
        </w:rPr>
        <w:tab/>
        <w:t>ssrUpdateInterval-r16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45866101" w14:textId="77777777" w:rsidR="009E61AC" w:rsidRPr="009B398D" w:rsidRDefault="009E61AC" w:rsidP="009E61AC">
      <w:pPr>
        <w:pStyle w:val="PL"/>
        <w:shd w:val="clear" w:color="auto" w:fill="E6E6E6"/>
        <w:rPr>
          <w:snapToGrid w:val="0"/>
          <w:lang w:val="sv-SE"/>
        </w:rPr>
      </w:pPr>
      <w:r w:rsidRPr="009B398D">
        <w:rPr>
          <w:snapToGrid w:val="0"/>
          <w:lang w:val="sv-SE"/>
        </w:rPr>
        <w:tab/>
        <w:t>iod-ssr-r16</w:t>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r>
      <w:r w:rsidRPr="009B398D">
        <w:rPr>
          <w:snapToGrid w:val="0"/>
          <w:lang w:val="sv-SE"/>
        </w:rPr>
        <w:tab/>
        <w:t>INTEGER (0..15),</w:t>
      </w:r>
    </w:p>
    <w:p w14:paraId="4F443FC0" w14:textId="77777777" w:rsidR="009E61AC" w:rsidRPr="00073C73" w:rsidRDefault="009E61AC" w:rsidP="009E61AC">
      <w:pPr>
        <w:pStyle w:val="PL"/>
        <w:shd w:val="clear" w:color="auto" w:fill="E6E6E6"/>
        <w:rPr>
          <w:snapToGrid w:val="0"/>
        </w:rPr>
      </w:pPr>
      <w:r w:rsidRPr="009B398D">
        <w:rPr>
          <w:snapToGrid w:val="0"/>
          <w:lang w:val="sv-SE"/>
        </w:rPr>
        <w:tab/>
      </w:r>
      <w:r w:rsidRPr="00073C73">
        <w:rPr>
          <w:snapToGrid w:val="0"/>
        </w:rPr>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66" w:name="_Toc37680968"/>
      <w:bookmarkStart w:id="1967" w:name="_Toc46486540"/>
      <w:bookmarkStart w:id="1968" w:name="_Toc52546885"/>
      <w:bookmarkStart w:id="1969" w:name="_Toc52547415"/>
      <w:bookmarkStart w:id="1970" w:name="_Toc52547945"/>
      <w:bookmarkStart w:id="1971" w:name="_Toc52548475"/>
      <w:bookmarkStart w:id="1972" w:name="_Toc90719721"/>
      <w:r w:rsidRPr="00073C73">
        <w:rPr>
          <w:i/>
        </w:rPr>
        <w:t>–</w:t>
      </w:r>
      <w:r w:rsidRPr="00073C73">
        <w:rPr>
          <w:i/>
        </w:rPr>
        <w:tab/>
        <w:t>GNSS-SSR-GriddedCorrection</w:t>
      </w:r>
      <w:bookmarkEnd w:id="1966"/>
      <w:bookmarkEnd w:id="1967"/>
      <w:bookmarkEnd w:id="1968"/>
      <w:bookmarkEnd w:id="1969"/>
      <w:bookmarkEnd w:id="1970"/>
      <w:bookmarkEnd w:id="1971"/>
      <w:bookmarkEnd w:id="1972"/>
    </w:p>
    <w:p w14:paraId="4F3CC6C3" w14:textId="2CAF32E6" w:rsidR="009E61AC" w:rsidRPr="00073C73" w:rsidRDefault="009E61AC" w:rsidP="009E61AC">
      <w:r w:rsidRPr="00073C73">
        <w:t xml:space="preserve">The </w:t>
      </w:r>
      <w:bookmarkStart w:id="1973" w:name="_Hlk23624996"/>
      <w:r w:rsidRPr="00073C73">
        <w:t xml:space="preserve">IE </w:t>
      </w:r>
      <w:bookmarkStart w:id="1974" w:name="_Hlk23624848"/>
      <w:r w:rsidRPr="00073C73">
        <w:rPr>
          <w:i/>
        </w:rPr>
        <w:t>GNSS-SSR-GriddedCorrection</w:t>
      </w:r>
      <w:r w:rsidRPr="00073C73">
        <w:rPr>
          <w:noProof/>
        </w:rPr>
        <w:t xml:space="preserve"> </w:t>
      </w:r>
      <w:bookmarkEnd w:id="1973"/>
      <w:bookmarkEnd w:id="1974"/>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75"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76" w:name="_Hlk23625147"/>
      <w:r w:rsidRPr="00073C73">
        <w:rPr>
          <w:snapToGrid w:val="0"/>
        </w:rPr>
        <w:t>GNSS-SSR-GriddedCorrection</w:t>
      </w:r>
      <w:bookmarkEnd w:id="1976"/>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77" w:name="_Hlk23625053"/>
      <w:r w:rsidRPr="00073C73">
        <w:rPr>
          <w:snapToGrid w:val="0"/>
        </w:rPr>
        <w:t>iod-ssr</w:t>
      </w:r>
      <w:bookmarkEnd w:id="197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78" w:name="_Hlk23624931"/>
      <w:r w:rsidRPr="00073C73">
        <w:rPr>
          <w:snapToGrid w:val="0"/>
        </w:rPr>
        <w:t>correctionPointSetID</w:t>
      </w:r>
      <w:bookmarkEnd w:id="197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79"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79"/>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80"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80"/>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75"/>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81"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82"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82"/>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81"/>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83" w:name="_Toc37680969"/>
      <w:bookmarkStart w:id="1984" w:name="_Toc46486541"/>
      <w:bookmarkStart w:id="1985" w:name="_Toc52546886"/>
      <w:bookmarkStart w:id="1986" w:name="_Toc52547416"/>
      <w:bookmarkStart w:id="1987" w:name="_Toc52547946"/>
      <w:bookmarkStart w:id="1988" w:name="_Toc52548476"/>
      <w:bookmarkStart w:id="1989" w:name="_Toc90719722"/>
      <w:r w:rsidRPr="00073C73">
        <w:t>–</w:t>
      </w:r>
      <w:r w:rsidRPr="00073C73">
        <w:tab/>
      </w:r>
      <w:r w:rsidRPr="00073C73">
        <w:rPr>
          <w:i/>
          <w:snapToGrid w:val="0"/>
          <w:lang w:eastAsia="zh-CN"/>
        </w:rPr>
        <w:t>NavIC</w:t>
      </w:r>
      <w:r w:rsidRPr="00073C73">
        <w:rPr>
          <w:i/>
          <w:snapToGrid w:val="0"/>
        </w:rPr>
        <w:t>-DifferentialCorrections</w:t>
      </w:r>
      <w:bookmarkEnd w:id="1983"/>
      <w:bookmarkEnd w:id="1984"/>
      <w:bookmarkEnd w:id="1985"/>
      <w:bookmarkEnd w:id="1986"/>
      <w:bookmarkEnd w:id="1987"/>
      <w:bookmarkEnd w:id="1988"/>
      <w:bookmarkEnd w:id="1989"/>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90" w:name="_Toc37680970"/>
      <w:bookmarkStart w:id="1991" w:name="_Toc46486542"/>
      <w:bookmarkStart w:id="1992" w:name="_Toc52546887"/>
      <w:bookmarkStart w:id="1993" w:name="_Toc52547417"/>
      <w:bookmarkStart w:id="1994" w:name="_Toc52547947"/>
      <w:bookmarkStart w:id="1995" w:name="_Toc52548477"/>
      <w:bookmarkStart w:id="1996"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90"/>
      <w:bookmarkEnd w:id="1991"/>
      <w:bookmarkEnd w:id="1992"/>
      <w:bookmarkEnd w:id="1993"/>
      <w:bookmarkEnd w:id="1994"/>
      <w:bookmarkEnd w:id="1995"/>
      <w:bookmarkEnd w:id="1996"/>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97" w:name="_Toc27765280"/>
      <w:bookmarkStart w:id="1998" w:name="_Toc37680971"/>
      <w:bookmarkStart w:id="1999" w:name="_Toc46486543"/>
      <w:bookmarkStart w:id="2000" w:name="_Toc52546888"/>
      <w:bookmarkStart w:id="2001" w:name="_Toc52547418"/>
      <w:bookmarkStart w:id="2002" w:name="_Toc52547948"/>
      <w:bookmarkStart w:id="2003" w:name="_Toc52548478"/>
      <w:bookmarkStart w:id="2004" w:name="_Toc90719724"/>
      <w:r w:rsidRPr="00073C73">
        <w:t>6.5.2.3</w:t>
      </w:r>
      <w:r w:rsidRPr="00073C73">
        <w:tab/>
        <w:t>GNSS Assistance Data Request</w:t>
      </w:r>
      <w:bookmarkEnd w:id="1997"/>
      <w:bookmarkEnd w:id="1998"/>
      <w:bookmarkEnd w:id="1999"/>
      <w:bookmarkEnd w:id="2000"/>
      <w:bookmarkEnd w:id="2001"/>
      <w:bookmarkEnd w:id="2002"/>
      <w:bookmarkEnd w:id="2003"/>
      <w:bookmarkEnd w:id="2004"/>
    </w:p>
    <w:p w14:paraId="7D37A13C" w14:textId="77777777" w:rsidR="002B1632" w:rsidRPr="00073C73" w:rsidRDefault="002B1632" w:rsidP="002D60CB">
      <w:pPr>
        <w:pStyle w:val="Heading4"/>
      </w:pPr>
      <w:bookmarkStart w:id="2005" w:name="_Toc27765281"/>
      <w:bookmarkStart w:id="2006" w:name="_Toc37680972"/>
      <w:bookmarkStart w:id="2007" w:name="_Toc46486544"/>
      <w:bookmarkStart w:id="2008" w:name="_Toc52546889"/>
      <w:bookmarkStart w:id="2009" w:name="_Toc52547419"/>
      <w:bookmarkStart w:id="2010" w:name="_Toc52547949"/>
      <w:bookmarkStart w:id="2011" w:name="_Toc52548479"/>
      <w:bookmarkStart w:id="2012" w:name="_Toc90719725"/>
      <w:r w:rsidRPr="00073C73">
        <w:t>–</w:t>
      </w:r>
      <w:r w:rsidRPr="00073C73">
        <w:tab/>
      </w:r>
      <w:r w:rsidRPr="00073C73">
        <w:rPr>
          <w:i/>
        </w:rPr>
        <w:t>A-GNSS-RequestAssistanceData</w:t>
      </w:r>
      <w:bookmarkEnd w:id="2005"/>
      <w:bookmarkEnd w:id="2006"/>
      <w:bookmarkEnd w:id="2007"/>
      <w:bookmarkEnd w:id="2008"/>
      <w:bookmarkEnd w:id="2009"/>
      <w:bookmarkEnd w:id="2010"/>
      <w:bookmarkEnd w:id="2011"/>
      <w:bookmarkEnd w:id="2012"/>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13" w:name="_Toc27765282"/>
      <w:bookmarkStart w:id="2014" w:name="_Toc37680973"/>
      <w:bookmarkStart w:id="2015" w:name="_Toc46486545"/>
      <w:bookmarkStart w:id="2016" w:name="_Toc52546890"/>
      <w:bookmarkStart w:id="2017" w:name="_Toc52547420"/>
      <w:bookmarkStart w:id="2018" w:name="_Toc52547950"/>
      <w:bookmarkStart w:id="2019" w:name="_Toc52548480"/>
      <w:bookmarkStart w:id="2020" w:name="_Toc90719726"/>
      <w:r w:rsidRPr="00073C73">
        <w:t>–</w:t>
      </w:r>
      <w:r w:rsidRPr="00073C73">
        <w:tab/>
      </w:r>
      <w:r w:rsidRPr="00073C73">
        <w:rPr>
          <w:i/>
          <w:noProof/>
        </w:rPr>
        <w:t>GNSS-CommonAssistDataReq</w:t>
      </w:r>
      <w:bookmarkEnd w:id="2013"/>
      <w:bookmarkEnd w:id="2014"/>
      <w:bookmarkEnd w:id="2015"/>
      <w:bookmarkEnd w:id="2016"/>
      <w:bookmarkEnd w:id="2017"/>
      <w:bookmarkEnd w:id="2018"/>
      <w:bookmarkEnd w:id="2019"/>
      <w:bookmarkEnd w:id="2020"/>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21" w:name="_Hlk23206986"/>
      <w:r w:rsidRPr="00073C73">
        <w:rPr>
          <w:snapToGrid w:val="0"/>
        </w:rPr>
        <w:t>GNSS-SSR-CorrectionPointsReq</w:t>
      </w:r>
      <w:bookmarkEnd w:id="2021"/>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22" w:name="_Toc27765283"/>
      <w:bookmarkStart w:id="2023" w:name="_Toc37680974"/>
      <w:bookmarkStart w:id="2024" w:name="_Toc46486546"/>
      <w:bookmarkStart w:id="2025" w:name="_Toc52546891"/>
      <w:bookmarkStart w:id="2026" w:name="_Toc52547421"/>
      <w:bookmarkStart w:id="2027" w:name="_Toc52547951"/>
      <w:bookmarkStart w:id="2028" w:name="_Toc52548481"/>
      <w:bookmarkStart w:id="2029" w:name="_Toc90719727"/>
      <w:r w:rsidRPr="00073C73">
        <w:t>–</w:t>
      </w:r>
      <w:r w:rsidRPr="00073C73">
        <w:tab/>
      </w:r>
      <w:r w:rsidRPr="00073C73">
        <w:rPr>
          <w:i/>
          <w:noProof/>
        </w:rPr>
        <w:t>GNSS-GenericAssistDataReq</w:t>
      </w:r>
      <w:bookmarkEnd w:id="2022"/>
      <w:bookmarkEnd w:id="2023"/>
      <w:bookmarkEnd w:id="2024"/>
      <w:bookmarkEnd w:id="2025"/>
      <w:bookmarkEnd w:id="2026"/>
      <w:bookmarkEnd w:id="2027"/>
      <w:bookmarkEnd w:id="2028"/>
      <w:bookmarkEnd w:id="2029"/>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30" w:name="_Toc27765284"/>
      <w:bookmarkStart w:id="2031" w:name="_Toc37680975"/>
      <w:bookmarkStart w:id="2032" w:name="_Toc46486547"/>
      <w:bookmarkStart w:id="2033" w:name="_Toc52546892"/>
      <w:bookmarkStart w:id="2034" w:name="_Toc52547422"/>
      <w:bookmarkStart w:id="2035" w:name="_Toc52547952"/>
      <w:bookmarkStart w:id="2036" w:name="_Toc52548482"/>
      <w:bookmarkStart w:id="2037" w:name="_Toc90719728"/>
      <w:r w:rsidRPr="00073C73">
        <w:rPr>
          <w:i/>
        </w:rPr>
        <w:t>–</w:t>
      </w:r>
      <w:r w:rsidRPr="00073C73">
        <w:rPr>
          <w:i/>
        </w:rPr>
        <w:tab/>
      </w:r>
      <w:r w:rsidRPr="00073C73">
        <w:rPr>
          <w:i/>
          <w:noProof/>
        </w:rPr>
        <w:t>GNSS-PeriodicAssistDataReq</w:t>
      </w:r>
      <w:bookmarkEnd w:id="2030"/>
      <w:bookmarkEnd w:id="2031"/>
      <w:bookmarkEnd w:id="2032"/>
      <w:bookmarkEnd w:id="2033"/>
      <w:bookmarkEnd w:id="2034"/>
      <w:bookmarkEnd w:id="2035"/>
      <w:bookmarkEnd w:id="2036"/>
      <w:bookmarkEnd w:id="2037"/>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38" w:name="_Toc27765285"/>
      <w:bookmarkStart w:id="2039" w:name="_Toc37680976"/>
      <w:bookmarkStart w:id="2040" w:name="_Toc46486548"/>
      <w:bookmarkStart w:id="2041" w:name="_Toc52546893"/>
      <w:bookmarkStart w:id="2042" w:name="_Toc52547423"/>
      <w:bookmarkStart w:id="2043" w:name="_Toc52547953"/>
      <w:bookmarkStart w:id="2044" w:name="_Toc52548483"/>
      <w:bookmarkStart w:id="2045" w:name="_Toc90719729"/>
      <w:r w:rsidRPr="00073C73">
        <w:lastRenderedPageBreak/>
        <w:t>6.5.2.4</w:t>
      </w:r>
      <w:r w:rsidRPr="00073C73">
        <w:tab/>
        <w:t>GNSS Assistance Data Request Elements</w:t>
      </w:r>
      <w:bookmarkEnd w:id="2038"/>
      <w:bookmarkEnd w:id="2039"/>
      <w:bookmarkEnd w:id="2040"/>
      <w:bookmarkEnd w:id="2041"/>
      <w:bookmarkEnd w:id="2042"/>
      <w:bookmarkEnd w:id="2043"/>
      <w:bookmarkEnd w:id="2044"/>
      <w:bookmarkEnd w:id="2045"/>
    </w:p>
    <w:p w14:paraId="601F2B34" w14:textId="77777777" w:rsidR="002B1632" w:rsidRPr="00073C73" w:rsidRDefault="002B1632" w:rsidP="002D60CB">
      <w:pPr>
        <w:pStyle w:val="Heading4"/>
        <w:rPr>
          <w:i/>
          <w:snapToGrid w:val="0"/>
        </w:rPr>
      </w:pPr>
      <w:bookmarkStart w:id="2046" w:name="_Toc27765286"/>
      <w:bookmarkStart w:id="2047" w:name="_Toc37680977"/>
      <w:bookmarkStart w:id="2048" w:name="_Toc46486549"/>
      <w:bookmarkStart w:id="2049" w:name="_Toc52546894"/>
      <w:bookmarkStart w:id="2050" w:name="_Toc52547424"/>
      <w:bookmarkStart w:id="2051" w:name="_Toc52547954"/>
      <w:bookmarkStart w:id="2052" w:name="_Toc52548484"/>
      <w:bookmarkStart w:id="2053" w:name="_Toc90719730"/>
      <w:r w:rsidRPr="00073C73">
        <w:t>–</w:t>
      </w:r>
      <w:r w:rsidRPr="00073C73">
        <w:tab/>
      </w:r>
      <w:r w:rsidRPr="00073C73">
        <w:rPr>
          <w:i/>
          <w:snapToGrid w:val="0"/>
        </w:rPr>
        <w:t>GNSS-ReferenceTimeReq</w:t>
      </w:r>
      <w:bookmarkEnd w:id="2046"/>
      <w:bookmarkEnd w:id="2047"/>
      <w:bookmarkEnd w:id="2048"/>
      <w:bookmarkEnd w:id="2049"/>
      <w:bookmarkEnd w:id="2050"/>
      <w:bookmarkEnd w:id="2051"/>
      <w:bookmarkEnd w:id="2052"/>
      <w:bookmarkEnd w:id="2053"/>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54" w:name="_Toc27765287"/>
      <w:bookmarkStart w:id="2055" w:name="_Toc37680978"/>
      <w:bookmarkStart w:id="2056" w:name="_Toc46486550"/>
      <w:bookmarkStart w:id="2057" w:name="_Toc52546895"/>
      <w:bookmarkStart w:id="2058" w:name="_Toc52547425"/>
      <w:bookmarkStart w:id="2059" w:name="_Toc52547955"/>
      <w:bookmarkStart w:id="2060" w:name="_Toc52548485"/>
      <w:bookmarkStart w:id="2061" w:name="_Toc90719731"/>
      <w:r w:rsidRPr="00073C73">
        <w:t>–</w:t>
      </w:r>
      <w:r w:rsidRPr="00073C73">
        <w:tab/>
      </w:r>
      <w:r w:rsidRPr="00073C73">
        <w:rPr>
          <w:i/>
          <w:snapToGrid w:val="0"/>
        </w:rPr>
        <w:t>GNSS-ReferenceLocationReq</w:t>
      </w:r>
      <w:bookmarkEnd w:id="2054"/>
      <w:bookmarkEnd w:id="2055"/>
      <w:bookmarkEnd w:id="2056"/>
      <w:bookmarkEnd w:id="2057"/>
      <w:bookmarkEnd w:id="2058"/>
      <w:bookmarkEnd w:id="2059"/>
      <w:bookmarkEnd w:id="2060"/>
      <w:bookmarkEnd w:id="2061"/>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62" w:name="_Toc27765288"/>
      <w:bookmarkStart w:id="2063" w:name="_Toc37680979"/>
      <w:bookmarkStart w:id="2064" w:name="_Toc46486551"/>
      <w:bookmarkStart w:id="2065" w:name="_Toc52546896"/>
      <w:bookmarkStart w:id="2066" w:name="_Toc52547426"/>
      <w:bookmarkStart w:id="2067" w:name="_Toc52547956"/>
      <w:bookmarkStart w:id="2068" w:name="_Toc52548486"/>
      <w:bookmarkStart w:id="2069" w:name="_Toc90719732"/>
      <w:r w:rsidRPr="00073C73">
        <w:t>–</w:t>
      </w:r>
      <w:r w:rsidRPr="00073C73">
        <w:tab/>
      </w:r>
      <w:r w:rsidRPr="00073C73">
        <w:rPr>
          <w:i/>
          <w:snapToGrid w:val="0"/>
        </w:rPr>
        <w:t>GNSS-IonosphericModelReq</w:t>
      </w:r>
      <w:bookmarkEnd w:id="2062"/>
      <w:bookmarkEnd w:id="2063"/>
      <w:bookmarkEnd w:id="2064"/>
      <w:bookmarkEnd w:id="2065"/>
      <w:bookmarkEnd w:id="2066"/>
      <w:bookmarkEnd w:id="2067"/>
      <w:bookmarkEnd w:id="2068"/>
      <w:bookmarkEnd w:id="2069"/>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70" w:name="_Toc27765289"/>
      <w:bookmarkStart w:id="2071" w:name="_Toc37680980"/>
      <w:bookmarkStart w:id="2072" w:name="_Toc46486552"/>
      <w:bookmarkStart w:id="2073" w:name="_Toc52546897"/>
      <w:bookmarkStart w:id="2074" w:name="_Toc52547427"/>
      <w:bookmarkStart w:id="2075" w:name="_Toc52547957"/>
      <w:bookmarkStart w:id="2076" w:name="_Toc52548487"/>
      <w:bookmarkStart w:id="2077" w:name="_Toc90719733"/>
      <w:r w:rsidRPr="00073C73">
        <w:t>–</w:t>
      </w:r>
      <w:r w:rsidRPr="00073C73">
        <w:tab/>
      </w:r>
      <w:r w:rsidRPr="00073C73">
        <w:rPr>
          <w:i/>
          <w:snapToGrid w:val="0"/>
        </w:rPr>
        <w:t>GNSS-EarthOrientationParametersReq</w:t>
      </w:r>
      <w:bookmarkEnd w:id="2070"/>
      <w:bookmarkEnd w:id="2071"/>
      <w:bookmarkEnd w:id="2072"/>
      <w:bookmarkEnd w:id="2073"/>
      <w:bookmarkEnd w:id="2074"/>
      <w:bookmarkEnd w:id="2075"/>
      <w:bookmarkEnd w:id="2076"/>
      <w:bookmarkEnd w:id="2077"/>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78" w:name="_Toc27765290"/>
      <w:bookmarkStart w:id="2079" w:name="_Toc37680981"/>
      <w:bookmarkStart w:id="2080" w:name="_Toc46486553"/>
      <w:bookmarkStart w:id="2081" w:name="_Toc52546898"/>
      <w:bookmarkStart w:id="2082" w:name="_Toc52547428"/>
      <w:bookmarkStart w:id="2083" w:name="_Toc52547958"/>
      <w:bookmarkStart w:id="2084" w:name="_Toc52548488"/>
      <w:bookmarkStart w:id="2085" w:name="_Toc90719734"/>
      <w:r w:rsidRPr="00073C73">
        <w:rPr>
          <w:i/>
        </w:rPr>
        <w:t>–</w:t>
      </w:r>
      <w:r w:rsidRPr="00073C73">
        <w:rPr>
          <w:i/>
        </w:rPr>
        <w:tab/>
      </w:r>
      <w:r w:rsidRPr="00073C73">
        <w:rPr>
          <w:i/>
          <w:snapToGrid w:val="0"/>
        </w:rPr>
        <w:t>GNSS-RTK-ReferenceStationInfoReq</w:t>
      </w:r>
      <w:bookmarkEnd w:id="2078"/>
      <w:bookmarkEnd w:id="2079"/>
      <w:bookmarkEnd w:id="2080"/>
      <w:bookmarkEnd w:id="2081"/>
      <w:bookmarkEnd w:id="2082"/>
      <w:bookmarkEnd w:id="2083"/>
      <w:bookmarkEnd w:id="2084"/>
      <w:bookmarkEnd w:id="2085"/>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86" w:name="_Toc27765291"/>
      <w:bookmarkStart w:id="2087" w:name="_Toc37680982"/>
      <w:bookmarkStart w:id="2088" w:name="_Toc46486554"/>
      <w:bookmarkStart w:id="2089" w:name="_Toc52546899"/>
      <w:bookmarkStart w:id="2090" w:name="_Toc52547429"/>
      <w:bookmarkStart w:id="2091" w:name="_Toc52547959"/>
      <w:bookmarkStart w:id="2092" w:name="_Toc52548489"/>
      <w:bookmarkStart w:id="2093" w:name="_Toc90719735"/>
      <w:r w:rsidRPr="00073C73">
        <w:rPr>
          <w:i/>
        </w:rPr>
        <w:t>–</w:t>
      </w:r>
      <w:r w:rsidRPr="00073C73">
        <w:rPr>
          <w:i/>
        </w:rPr>
        <w:tab/>
      </w:r>
      <w:r w:rsidRPr="00073C73">
        <w:rPr>
          <w:i/>
          <w:snapToGrid w:val="0"/>
        </w:rPr>
        <w:t>GNSS-RTK-AuxiliaryStationDataReq</w:t>
      </w:r>
      <w:bookmarkEnd w:id="2086"/>
      <w:bookmarkEnd w:id="2087"/>
      <w:bookmarkEnd w:id="2088"/>
      <w:bookmarkEnd w:id="2089"/>
      <w:bookmarkEnd w:id="2090"/>
      <w:bookmarkEnd w:id="2091"/>
      <w:bookmarkEnd w:id="2092"/>
      <w:bookmarkEnd w:id="2093"/>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94" w:name="_Toc37680983"/>
      <w:bookmarkStart w:id="2095" w:name="_Toc46486555"/>
      <w:bookmarkStart w:id="2096" w:name="_Toc52546900"/>
      <w:bookmarkStart w:id="2097" w:name="_Toc52547430"/>
      <w:bookmarkStart w:id="2098" w:name="_Toc52547960"/>
      <w:bookmarkStart w:id="2099" w:name="_Toc52548490"/>
      <w:bookmarkStart w:id="2100" w:name="_Toc90719736"/>
      <w:r w:rsidRPr="00073C73">
        <w:t>–</w:t>
      </w:r>
      <w:r w:rsidRPr="00073C73">
        <w:tab/>
      </w:r>
      <w:r w:rsidRPr="00073C73">
        <w:rPr>
          <w:i/>
          <w:snapToGrid w:val="0"/>
        </w:rPr>
        <w:t>GNSS-SSR-CorrectionPointsReq</w:t>
      </w:r>
      <w:bookmarkEnd w:id="2094"/>
      <w:bookmarkEnd w:id="2095"/>
      <w:bookmarkEnd w:id="2096"/>
      <w:bookmarkEnd w:id="2097"/>
      <w:bookmarkEnd w:id="2098"/>
      <w:bookmarkEnd w:id="2099"/>
      <w:bookmarkEnd w:id="2100"/>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101"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101"/>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102" w:name="_Toc27765292"/>
      <w:bookmarkStart w:id="2103" w:name="_Toc37680984"/>
      <w:bookmarkStart w:id="2104" w:name="_Toc46486556"/>
      <w:bookmarkStart w:id="2105" w:name="_Toc52546901"/>
      <w:bookmarkStart w:id="2106" w:name="_Toc52547431"/>
      <w:bookmarkStart w:id="2107" w:name="_Toc52547961"/>
      <w:bookmarkStart w:id="2108" w:name="_Toc52548491"/>
      <w:bookmarkStart w:id="2109" w:name="_Toc90719737"/>
      <w:r w:rsidRPr="00073C73">
        <w:t>–</w:t>
      </w:r>
      <w:r w:rsidRPr="00073C73">
        <w:tab/>
      </w:r>
      <w:r w:rsidRPr="00073C73">
        <w:rPr>
          <w:i/>
          <w:snapToGrid w:val="0"/>
        </w:rPr>
        <w:t>GNSS-TimeModelListReq</w:t>
      </w:r>
      <w:bookmarkEnd w:id="2102"/>
      <w:bookmarkEnd w:id="2103"/>
      <w:bookmarkEnd w:id="2104"/>
      <w:bookmarkEnd w:id="2105"/>
      <w:bookmarkEnd w:id="2106"/>
      <w:bookmarkEnd w:id="2107"/>
      <w:bookmarkEnd w:id="2108"/>
      <w:bookmarkEnd w:id="2109"/>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10" w:name="_Toc27765293"/>
      <w:bookmarkStart w:id="2111" w:name="_Toc37680985"/>
      <w:bookmarkStart w:id="2112" w:name="_Toc46486557"/>
      <w:bookmarkStart w:id="2113" w:name="_Toc52546902"/>
      <w:bookmarkStart w:id="2114" w:name="_Toc52547432"/>
      <w:bookmarkStart w:id="2115" w:name="_Toc52547962"/>
      <w:bookmarkStart w:id="2116" w:name="_Toc52548492"/>
      <w:bookmarkStart w:id="2117" w:name="_Toc90719738"/>
      <w:r w:rsidRPr="00073C73">
        <w:t>–</w:t>
      </w:r>
      <w:r w:rsidRPr="00073C73">
        <w:tab/>
      </w:r>
      <w:r w:rsidRPr="00073C73">
        <w:rPr>
          <w:i/>
          <w:snapToGrid w:val="0"/>
        </w:rPr>
        <w:t>GNSS-DifferentialCorrectionsReq</w:t>
      </w:r>
      <w:bookmarkEnd w:id="2110"/>
      <w:bookmarkEnd w:id="2111"/>
      <w:bookmarkEnd w:id="2112"/>
      <w:bookmarkEnd w:id="2113"/>
      <w:bookmarkEnd w:id="2114"/>
      <w:bookmarkEnd w:id="2115"/>
      <w:bookmarkEnd w:id="2116"/>
      <w:bookmarkEnd w:id="2117"/>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18" w:name="_Toc27765294"/>
      <w:bookmarkStart w:id="2119" w:name="_Toc37680986"/>
      <w:bookmarkStart w:id="2120" w:name="_Toc46486558"/>
      <w:bookmarkStart w:id="2121" w:name="_Toc52546903"/>
      <w:bookmarkStart w:id="2122" w:name="_Toc52547433"/>
      <w:bookmarkStart w:id="2123" w:name="_Toc52547963"/>
      <w:bookmarkStart w:id="2124" w:name="_Toc52548493"/>
      <w:bookmarkStart w:id="2125" w:name="_Toc90719739"/>
      <w:r w:rsidRPr="00073C73">
        <w:t>–</w:t>
      </w:r>
      <w:r w:rsidRPr="00073C73">
        <w:tab/>
      </w:r>
      <w:r w:rsidRPr="00073C73">
        <w:rPr>
          <w:i/>
          <w:snapToGrid w:val="0"/>
        </w:rPr>
        <w:t>GNSS-NavigationModelReq</w:t>
      </w:r>
      <w:bookmarkEnd w:id="2118"/>
      <w:bookmarkEnd w:id="2119"/>
      <w:bookmarkEnd w:id="2120"/>
      <w:bookmarkEnd w:id="2121"/>
      <w:bookmarkEnd w:id="2122"/>
      <w:bookmarkEnd w:id="2123"/>
      <w:bookmarkEnd w:id="2124"/>
      <w:bookmarkEnd w:id="2125"/>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26" w:name="_Toc27765295"/>
      <w:bookmarkStart w:id="2127" w:name="_Toc37680987"/>
      <w:bookmarkStart w:id="2128" w:name="_Toc46486559"/>
      <w:bookmarkStart w:id="2129" w:name="_Toc52546904"/>
      <w:bookmarkStart w:id="2130" w:name="_Toc52547434"/>
      <w:bookmarkStart w:id="2131" w:name="_Toc52547964"/>
      <w:bookmarkStart w:id="2132" w:name="_Toc52548494"/>
      <w:bookmarkStart w:id="2133" w:name="_Toc90719740"/>
      <w:r w:rsidRPr="00073C73">
        <w:t>–</w:t>
      </w:r>
      <w:r w:rsidRPr="00073C73">
        <w:tab/>
      </w:r>
      <w:r w:rsidRPr="00073C73">
        <w:rPr>
          <w:i/>
          <w:snapToGrid w:val="0"/>
        </w:rPr>
        <w:t>GNSS-RealTimeIntegrityReq</w:t>
      </w:r>
      <w:bookmarkEnd w:id="2126"/>
      <w:bookmarkEnd w:id="2127"/>
      <w:bookmarkEnd w:id="2128"/>
      <w:bookmarkEnd w:id="2129"/>
      <w:bookmarkEnd w:id="2130"/>
      <w:bookmarkEnd w:id="2131"/>
      <w:bookmarkEnd w:id="2132"/>
      <w:bookmarkEnd w:id="2133"/>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34" w:name="_Toc27765296"/>
      <w:bookmarkStart w:id="2135" w:name="_Toc37680988"/>
      <w:bookmarkStart w:id="2136" w:name="_Toc46486560"/>
      <w:bookmarkStart w:id="2137" w:name="_Toc52546905"/>
      <w:bookmarkStart w:id="2138" w:name="_Toc52547435"/>
      <w:bookmarkStart w:id="2139" w:name="_Toc52547965"/>
      <w:bookmarkStart w:id="2140" w:name="_Toc52548495"/>
      <w:bookmarkStart w:id="2141" w:name="_Toc90719741"/>
      <w:r w:rsidRPr="00073C73">
        <w:t>–</w:t>
      </w:r>
      <w:r w:rsidRPr="00073C73">
        <w:tab/>
      </w:r>
      <w:r w:rsidRPr="00073C73">
        <w:rPr>
          <w:i/>
          <w:snapToGrid w:val="0"/>
        </w:rPr>
        <w:t>GNSS-DataBitAssistanceReq</w:t>
      </w:r>
      <w:bookmarkEnd w:id="2134"/>
      <w:bookmarkEnd w:id="2135"/>
      <w:bookmarkEnd w:id="2136"/>
      <w:bookmarkEnd w:id="2137"/>
      <w:bookmarkEnd w:id="2138"/>
      <w:bookmarkEnd w:id="2139"/>
      <w:bookmarkEnd w:id="2140"/>
      <w:bookmarkEnd w:id="2141"/>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42" w:name="_Toc27765297"/>
      <w:bookmarkStart w:id="2143" w:name="_Toc37680989"/>
      <w:bookmarkStart w:id="2144" w:name="_Toc46486561"/>
      <w:bookmarkStart w:id="2145" w:name="_Toc52546906"/>
      <w:bookmarkStart w:id="2146" w:name="_Toc52547436"/>
      <w:bookmarkStart w:id="2147" w:name="_Toc52547966"/>
      <w:bookmarkStart w:id="2148" w:name="_Toc52548496"/>
      <w:bookmarkStart w:id="2149" w:name="_Toc90719742"/>
      <w:r w:rsidRPr="00073C73">
        <w:t>–</w:t>
      </w:r>
      <w:r w:rsidRPr="00073C73">
        <w:tab/>
      </w:r>
      <w:r w:rsidRPr="00073C73">
        <w:rPr>
          <w:i/>
          <w:snapToGrid w:val="0"/>
        </w:rPr>
        <w:t>GNSS-AcquisitionAssistanceReq</w:t>
      </w:r>
      <w:bookmarkEnd w:id="2142"/>
      <w:bookmarkEnd w:id="2143"/>
      <w:bookmarkEnd w:id="2144"/>
      <w:bookmarkEnd w:id="2145"/>
      <w:bookmarkEnd w:id="2146"/>
      <w:bookmarkEnd w:id="2147"/>
      <w:bookmarkEnd w:id="2148"/>
      <w:bookmarkEnd w:id="2149"/>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50" w:name="_Toc27765298"/>
      <w:bookmarkStart w:id="2151" w:name="_Toc37680990"/>
      <w:bookmarkStart w:id="2152" w:name="_Toc46486562"/>
      <w:bookmarkStart w:id="2153" w:name="_Toc52546907"/>
      <w:bookmarkStart w:id="2154" w:name="_Toc52547437"/>
      <w:bookmarkStart w:id="2155" w:name="_Toc52547967"/>
      <w:bookmarkStart w:id="2156" w:name="_Toc52548497"/>
      <w:bookmarkStart w:id="2157" w:name="_Toc90719743"/>
      <w:r w:rsidRPr="00073C73">
        <w:t>–</w:t>
      </w:r>
      <w:r w:rsidRPr="00073C73">
        <w:tab/>
      </w:r>
      <w:r w:rsidRPr="00073C73">
        <w:rPr>
          <w:i/>
          <w:snapToGrid w:val="0"/>
        </w:rPr>
        <w:t>GNSS-AlmanacReq</w:t>
      </w:r>
      <w:bookmarkEnd w:id="2150"/>
      <w:bookmarkEnd w:id="2151"/>
      <w:bookmarkEnd w:id="2152"/>
      <w:bookmarkEnd w:id="2153"/>
      <w:bookmarkEnd w:id="2154"/>
      <w:bookmarkEnd w:id="2155"/>
      <w:bookmarkEnd w:id="2156"/>
      <w:bookmarkEnd w:id="2157"/>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58" w:name="_Toc27765299"/>
      <w:bookmarkStart w:id="2159" w:name="_Toc37680991"/>
      <w:bookmarkStart w:id="2160" w:name="_Toc46486563"/>
      <w:bookmarkStart w:id="2161" w:name="_Toc52546908"/>
      <w:bookmarkStart w:id="2162" w:name="_Toc52547438"/>
      <w:bookmarkStart w:id="2163" w:name="_Toc52547968"/>
      <w:bookmarkStart w:id="2164" w:name="_Toc52548498"/>
      <w:bookmarkStart w:id="2165" w:name="_Toc90719744"/>
      <w:r w:rsidRPr="00073C73">
        <w:t>–</w:t>
      </w:r>
      <w:r w:rsidRPr="00073C73">
        <w:tab/>
      </w:r>
      <w:r w:rsidRPr="00073C73">
        <w:rPr>
          <w:i/>
          <w:snapToGrid w:val="0"/>
        </w:rPr>
        <w:t>GNSS-UTC-ModelReq</w:t>
      </w:r>
      <w:bookmarkEnd w:id="2158"/>
      <w:bookmarkEnd w:id="2159"/>
      <w:bookmarkEnd w:id="2160"/>
      <w:bookmarkEnd w:id="2161"/>
      <w:bookmarkEnd w:id="2162"/>
      <w:bookmarkEnd w:id="2163"/>
      <w:bookmarkEnd w:id="2164"/>
      <w:bookmarkEnd w:id="2165"/>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66" w:name="_Toc27765300"/>
      <w:bookmarkStart w:id="2167" w:name="_Toc37680992"/>
      <w:bookmarkStart w:id="2168" w:name="_Toc46486564"/>
      <w:bookmarkStart w:id="2169" w:name="_Toc52546909"/>
      <w:bookmarkStart w:id="2170" w:name="_Toc52547439"/>
      <w:bookmarkStart w:id="2171" w:name="_Toc52547969"/>
      <w:bookmarkStart w:id="2172" w:name="_Toc52548499"/>
      <w:bookmarkStart w:id="2173" w:name="_Toc90719745"/>
      <w:r w:rsidRPr="00073C73">
        <w:t>–</w:t>
      </w:r>
      <w:r w:rsidRPr="00073C73">
        <w:tab/>
      </w:r>
      <w:r w:rsidRPr="00073C73">
        <w:rPr>
          <w:i/>
          <w:snapToGrid w:val="0"/>
        </w:rPr>
        <w:t>GNSS-AuxiliaryInformationReq</w:t>
      </w:r>
      <w:bookmarkEnd w:id="2166"/>
      <w:bookmarkEnd w:id="2167"/>
      <w:bookmarkEnd w:id="2168"/>
      <w:bookmarkEnd w:id="2169"/>
      <w:bookmarkEnd w:id="2170"/>
      <w:bookmarkEnd w:id="2171"/>
      <w:bookmarkEnd w:id="2172"/>
      <w:bookmarkEnd w:id="2173"/>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74" w:name="_Toc27765301"/>
      <w:bookmarkStart w:id="2175" w:name="_Toc37680993"/>
      <w:bookmarkStart w:id="2176" w:name="_Toc46486565"/>
      <w:bookmarkStart w:id="2177" w:name="_Toc52546910"/>
      <w:bookmarkStart w:id="2178" w:name="_Toc52547440"/>
      <w:bookmarkStart w:id="2179" w:name="_Toc52547970"/>
      <w:bookmarkStart w:id="2180" w:name="_Toc52548500"/>
      <w:bookmarkStart w:id="2181" w:name="_Toc90719746"/>
      <w:r w:rsidRPr="00073C73">
        <w:t>–</w:t>
      </w:r>
      <w:r w:rsidRPr="00073C73">
        <w:tab/>
      </w:r>
      <w:r w:rsidRPr="00073C73">
        <w:rPr>
          <w:i/>
          <w:snapToGrid w:val="0"/>
          <w:lang w:eastAsia="zh-CN"/>
        </w:rPr>
        <w:t>BDS</w:t>
      </w:r>
      <w:r w:rsidRPr="00073C73">
        <w:rPr>
          <w:i/>
          <w:snapToGrid w:val="0"/>
        </w:rPr>
        <w:t>-DifferentialCorrectionsReq</w:t>
      </w:r>
      <w:bookmarkEnd w:id="2174"/>
      <w:bookmarkEnd w:id="2175"/>
      <w:bookmarkEnd w:id="2176"/>
      <w:bookmarkEnd w:id="2177"/>
      <w:bookmarkEnd w:id="2178"/>
      <w:bookmarkEnd w:id="2179"/>
      <w:bookmarkEnd w:id="2180"/>
      <w:bookmarkEnd w:id="2181"/>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82" w:name="_Toc27765302"/>
      <w:bookmarkStart w:id="2183" w:name="_Toc37680994"/>
      <w:bookmarkStart w:id="2184" w:name="_Toc46486566"/>
      <w:bookmarkStart w:id="2185" w:name="_Toc52546911"/>
      <w:bookmarkStart w:id="2186" w:name="_Toc52547441"/>
      <w:bookmarkStart w:id="2187" w:name="_Toc52547971"/>
      <w:bookmarkStart w:id="2188" w:name="_Toc52548501"/>
      <w:bookmarkStart w:id="2189"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82"/>
      <w:bookmarkEnd w:id="2183"/>
      <w:bookmarkEnd w:id="2184"/>
      <w:bookmarkEnd w:id="2185"/>
      <w:bookmarkEnd w:id="2186"/>
      <w:bookmarkEnd w:id="2187"/>
      <w:bookmarkEnd w:id="2188"/>
      <w:bookmarkEnd w:id="2189"/>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90" w:name="_Toc27765303"/>
      <w:bookmarkStart w:id="2191" w:name="_Toc37680995"/>
      <w:bookmarkStart w:id="2192" w:name="_Toc46486567"/>
      <w:bookmarkStart w:id="2193" w:name="_Toc52546912"/>
      <w:bookmarkStart w:id="2194" w:name="_Toc52547442"/>
      <w:bookmarkStart w:id="2195" w:name="_Toc52547972"/>
      <w:bookmarkStart w:id="2196" w:name="_Toc52548502"/>
      <w:bookmarkStart w:id="2197" w:name="_Toc90719748"/>
      <w:r w:rsidRPr="00073C73">
        <w:rPr>
          <w:i/>
        </w:rPr>
        <w:t>–</w:t>
      </w:r>
      <w:r w:rsidRPr="00073C73">
        <w:rPr>
          <w:i/>
        </w:rPr>
        <w:tab/>
      </w:r>
      <w:r w:rsidRPr="00073C73">
        <w:rPr>
          <w:i/>
          <w:snapToGrid w:val="0"/>
          <w:lang w:eastAsia="zh-CN"/>
        </w:rPr>
        <w:t>GNSS-RTK-ObservationsReq</w:t>
      </w:r>
      <w:bookmarkEnd w:id="2190"/>
      <w:bookmarkEnd w:id="2191"/>
      <w:bookmarkEnd w:id="2192"/>
      <w:bookmarkEnd w:id="2193"/>
      <w:bookmarkEnd w:id="2194"/>
      <w:bookmarkEnd w:id="2195"/>
      <w:bookmarkEnd w:id="2196"/>
      <w:bookmarkEnd w:id="2197"/>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98" w:name="_Hlk499264629"/>
      <w:r w:rsidRPr="00073C73">
        <w:rPr>
          <w:snapToGrid w:val="0"/>
          <w:lang w:eastAsia="zh-CN"/>
        </w:rPr>
        <w:t>gnss-RTK-CNR-Req</w:t>
      </w:r>
      <w:bookmarkEnd w:id="2198"/>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99" w:name="_Toc27765304"/>
      <w:bookmarkStart w:id="2200" w:name="_Toc37680996"/>
      <w:bookmarkStart w:id="2201" w:name="_Toc46486568"/>
      <w:bookmarkStart w:id="2202" w:name="_Toc52546913"/>
      <w:bookmarkStart w:id="2203" w:name="_Toc52547443"/>
      <w:bookmarkStart w:id="2204" w:name="_Toc52547973"/>
      <w:bookmarkStart w:id="2205" w:name="_Toc52548503"/>
      <w:bookmarkStart w:id="2206" w:name="_Toc90719749"/>
      <w:r w:rsidRPr="00073C73">
        <w:rPr>
          <w:i/>
        </w:rPr>
        <w:t>–</w:t>
      </w:r>
      <w:r w:rsidRPr="00073C73">
        <w:rPr>
          <w:i/>
        </w:rPr>
        <w:tab/>
      </w:r>
      <w:r w:rsidRPr="00073C73">
        <w:rPr>
          <w:i/>
          <w:snapToGrid w:val="0"/>
          <w:lang w:eastAsia="zh-CN"/>
        </w:rPr>
        <w:t>GLO-RTK-BiasInformationReq</w:t>
      </w:r>
      <w:bookmarkEnd w:id="2199"/>
      <w:bookmarkEnd w:id="2200"/>
      <w:bookmarkEnd w:id="2201"/>
      <w:bookmarkEnd w:id="2202"/>
      <w:bookmarkEnd w:id="2203"/>
      <w:bookmarkEnd w:id="2204"/>
      <w:bookmarkEnd w:id="2205"/>
      <w:bookmarkEnd w:id="2206"/>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07" w:name="_Toc27765305"/>
      <w:bookmarkStart w:id="2208" w:name="_Toc37680997"/>
      <w:bookmarkStart w:id="2209" w:name="_Toc46486569"/>
      <w:bookmarkStart w:id="2210" w:name="_Toc52546914"/>
      <w:bookmarkStart w:id="2211" w:name="_Toc52547444"/>
      <w:bookmarkStart w:id="2212" w:name="_Toc52547974"/>
      <w:bookmarkStart w:id="2213" w:name="_Toc52548504"/>
      <w:bookmarkStart w:id="2214" w:name="_Toc90719750"/>
      <w:r w:rsidRPr="00073C73">
        <w:rPr>
          <w:i/>
        </w:rPr>
        <w:t>–</w:t>
      </w:r>
      <w:r w:rsidRPr="00073C73">
        <w:rPr>
          <w:i/>
        </w:rPr>
        <w:tab/>
      </w:r>
      <w:r w:rsidRPr="00073C73">
        <w:rPr>
          <w:i/>
          <w:snapToGrid w:val="0"/>
          <w:lang w:eastAsia="zh-CN"/>
        </w:rPr>
        <w:t>GNSS-RTK-MAC-CorrectionDifferencesReq</w:t>
      </w:r>
      <w:bookmarkEnd w:id="2207"/>
      <w:bookmarkEnd w:id="2208"/>
      <w:bookmarkEnd w:id="2209"/>
      <w:bookmarkEnd w:id="2210"/>
      <w:bookmarkEnd w:id="2211"/>
      <w:bookmarkEnd w:id="2212"/>
      <w:bookmarkEnd w:id="2213"/>
      <w:bookmarkEnd w:id="2214"/>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15" w:name="_Toc27765306"/>
      <w:bookmarkStart w:id="2216" w:name="_Toc37680998"/>
      <w:bookmarkStart w:id="2217" w:name="_Toc46486570"/>
      <w:bookmarkStart w:id="2218" w:name="_Toc52546915"/>
      <w:bookmarkStart w:id="2219" w:name="_Toc52547445"/>
      <w:bookmarkStart w:id="2220" w:name="_Toc52547975"/>
      <w:bookmarkStart w:id="2221" w:name="_Toc52548505"/>
      <w:bookmarkStart w:id="2222" w:name="_Toc90719751"/>
      <w:r w:rsidRPr="00073C73">
        <w:rPr>
          <w:i/>
        </w:rPr>
        <w:t>–</w:t>
      </w:r>
      <w:r w:rsidRPr="00073C73">
        <w:rPr>
          <w:i/>
        </w:rPr>
        <w:tab/>
      </w:r>
      <w:r w:rsidRPr="00073C73">
        <w:rPr>
          <w:i/>
          <w:snapToGrid w:val="0"/>
          <w:lang w:eastAsia="zh-CN"/>
        </w:rPr>
        <w:t>GNSS-RTK-ResidualsReq</w:t>
      </w:r>
      <w:bookmarkEnd w:id="2215"/>
      <w:bookmarkEnd w:id="2216"/>
      <w:bookmarkEnd w:id="2217"/>
      <w:bookmarkEnd w:id="2218"/>
      <w:bookmarkEnd w:id="2219"/>
      <w:bookmarkEnd w:id="2220"/>
      <w:bookmarkEnd w:id="2221"/>
      <w:bookmarkEnd w:id="2222"/>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23" w:name="_Toc27765307"/>
      <w:bookmarkStart w:id="2224" w:name="_Toc37680999"/>
      <w:bookmarkStart w:id="2225" w:name="_Toc46486571"/>
      <w:bookmarkStart w:id="2226" w:name="_Toc52546916"/>
      <w:bookmarkStart w:id="2227" w:name="_Toc52547446"/>
      <w:bookmarkStart w:id="2228" w:name="_Toc52547976"/>
      <w:bookmarkStart w:id="2229" w:name="_Toc52548506"/>
      <w:bookmarkStart w:id="2230" w:name="_Toc90719752"/>
      <w:r w:rsidRPr="00073C73">
        <w:rPr>
          <w:i/>
        </w:rPr>
        <w:t>–</w:t>
      </w:r>
      <w:r w:rsidRPr="00073C73">
        <w:rPr>
          <w:i/>
        </w:rPr>
        <w:tab/>
      </w:r>
      <w:r w:rsidRPr="00073C73">
        <w:rPr>
          <w:i/>
          <w:snapToGrid w:val="0"/>
          <w:lang w:eastAsia="zh-CN"/>
        </w:rPr>
        <w:t>GNSS-RTK-FKP-GradientsReq</w:t>
      </w:r>
      <w:bookmarkEnd w:id="2223"/>
      <w:bookmarkEnd w:id="2224"/>
      <w:bookmarkEnd w:id="2225"/>
      <w:bookmarkEnd w:id="2226"/>
      <w:bookmarkEnd w:id="2227"/>
      <w:bookmarkEnd w:id="2228"/>
      <w:bookmarkEnd w:id="2229"/>
      <w:bookmarkEnd w:id="2230"/>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31" w:name="_Hlk512485626"/>
      <w:r w:rsidRPr="00073C73">
        <w:t>linkCombinations-PrefList-r15</w:t>
      </w:r>
      <w:r w:rsidRPr="00073C73">
        <w:tab/>
      </w:r>
      <w:r w:rsidRPr="00073C73">
        <w:tab/>
        <w:t>GNSS-Link-CombinationsList-r15</w:t>
      </w:r>
      <w:r w:rsidRPr="00073C73">
        <w:tab/>
        <w:t>OPTIONAL,</w:t>
      </w:r>
      <w:bookmarkEnd w:id="2231"/>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32" w:name="_Toc27765308"/>
      <w:bookmarkStart w:id="2233" w:name="_Toc37681000"/>
      <w:bookmarkStart w:id="2234" w:name="_Toc46486572"/>
      <w:bookmarkStart w:id="2235" w:name="_Toc52546917"/>
      <w:bookmarkStart w:id="2236" w:name="_Toc52547447"/>
      <w:bookmarkStart w:id="2237" w:name="_Toc52547977"/>
      <w:bookmarkStart w:id="2238" w:name="_Toc52548507"/>
      <w:bookmarkStart w:id="2239" w:name="_Toc90719753"/>
      <w:r w:rsidRPr="00073C73">
        <w:rPr>
          <w:i/>
        </w:rPr>
        <w:t>–</w:t>
      </w:r>
      <w:r w:rsidRPr="00073C73">
        <w:rPr>
          <w:i/>
        </w:rPr>
        <w:tab/>
      </w:r>
      <w:r w:rsidRPr="00073C73">
        <w:rPr>
          <w:i/>
          <w:snapToGrid w:val="0"/>
          <w:lang w:eastAsia="zh-CN"/>
        </w:rPr>
        <w:t>GNSS-SSR-OrbitCorrectionsReq</w:t>
      </w:r>
      <w:bookmarkEnd w:id="2232"/>
      <w:bookmarkEnd w:id="2233"/>
      <w:bookmarkEnd w:id="2234"/>
      <w:bookmarkEnd w:id="2235"/>
      <w:bookmarkEnd w:id="2236"/>
      <w:bookmarkEnd w:id="2237"/>
      <w:bookmarkEnd w:id="2238"/>
      <w:bookmarkEnd w:id="2239"/>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40"/>
      <w:r>
        <w:t>orbit-IntegrityReq-r17</w:t>
      </w:r>
      <w:commentRangeEnd w:id="2240"/>
      <w:r w:rsidR="00A0075F">
        <w:rPr>
          <w:rStyle w:val="CommentReference"/>
          <w:rFonts w:ascii="Times New Roman" w:hAnsi="Times New Roman"/>
          <w:noProof w:val="0"/>
        </w:rPr>
        <w:commentReference w:id="2240"/>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41" w:name="_Toc27765309"/>
      <w:bookmarkStart w:id="2242" w:name="_Toc37681001"/>
      <w:bookmarkStart w:id="2243" w:name="_Toc46486573"/>
      <w:bookmarkStart w:id="2244" w:name="_Toc52546918"/>
      <w:bookmarkStart w:id="2245" w:name="_Toc52547448"/>
      <w:bookmarkStart w:id="2246" w:name="_Toc52547978"/>
      <w:bookmarkStart w:id="2247" w:name="_Toc52548508"/>
      <w:bookmarkStart w:id="2248" w:name="_Toc90719754"/>
      <w:r w:rsidRPr="00073C73">
        <w:rPr>
          <w:i/>
        </w:rPr>
        <w:lastRenderedPageBreak/>
        <w:t>–</w:t>
      </w:r>
      <w:r w:rsidRPr="00073C73">
        <w:rPr>
          <w:i/>
        </w:rPr>
        <w:tab/>
      </w:r>
      <w:r w:rsidRPr="00073C73">
        <w:rPr>
          <w:i/>
          <w:snapToGrid w:val="0"/>
          <w:lang w:eastAsia="zh-CN"/>
        </w:rPr>
        <w:t>GNSS-SSR-ClockCorrectionsReq</w:t>
      </w:r>
      <w:bookmarkEnd w:id="2241"/>
      <w:bookmarkEnd w:id="2242"/>
      <w:bookmarkEnd w:id="2243"/>
      <w:bookmarkEnd w:id="2244"/>
      <w:bookmarkEnd w:id="2245"/>
      <w:bookmarkEnd w:id="2246"/>
      <w:bookmarkEnd w:id="2247"/>
      <w:bookmarkEnd w:id="2248"/>
    </w:p>
    <w:p w14:paraId="2363205A" w14:textId="77777777" w:rsidR="00AB5EC6" w:rsidRPr="00073C73" w:rsidRDefault="00AB5EC6" w:rsidP="00AB5EC6">
      <w:pPr>
        <w:keepLines/>
      </w:pPr>
      <w:r w:rsidRPr="00073C73">
        <w:t xml:space="preserve">The </w:t>
      </w:r>
      <w:bookmarkStart w:id="2249" w:name="_Hlk506343943"/>
      <w:r w:rsidRPr="00073C73">
        <w:t xml:space="preserve">IE </w:t>
      </w:r>
      <w:r w:rsidRPr="00073C73">
        <w:rPr>
          <w:i/>
          <w:snapToGrid w:val="0"/>
          <w:lang w:eastAsia="zh-CN"/>
        </w:rPr>
        <w:t xml:space="preserve">GNSS-SSR-ClockCorrectionsReq </w:t>
      </w:r>
      <w:bookmarkEnd w:id="2249"/>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50" w:name="_Toc27765310"/>
      <w:bookmarkStart w:id="2251" w:name="_Toc37681002"/>
      <w:bookmarkStart w:id="2252" w:name="_Toc46486574"/>
      <w:bookmarkStart w:id="2253" w:name="_Toc52546919"/>
      <w:bookmarkStart w:id="2254" w:name="_Toc52547449"/>
      <w:bookmarkStart w:id="2255" w:name="_Toc52547979"/>
      <w:bookmarkStart w:id="2256" w:name="_Toc52548509"/>
      <w:bookmarkStart w:id="2257" w:name="_Toc90719755"/>
      <w:r w:rsidRPr="00073C73">
        <w:rPr>
          <w:i/>
        </w:rPr>
        <w:t>–</w:t>
      </w:r>
      <w:r w:rsidRPr="00073C73">
        <w:rPr>
          <w:i/>
        </w:rPr>
        <w:tab/>
      </w:r>
      <w:r w:rsidRPr="00073C73">
        <w:rPr>
          <w:i/>
          <w:snapToGrid w:val="0"/>
          <w:lang w:eastAsia="zh-CN"/>
        </w:rPr>
        <w:t>GNSS-SSR-CodeBiasReq</w:t>
      </w:r>
      <w:bookmarkEnd w:id="2250"/>
      <w:bookmarkEnd w:id="2251"/>
      <w:bookmarkEnd w:id="2252"/>
      <w:bookmarkEnd w:id="2253"/>
      <w:bookmarkEnd w:id="2254"/>
      <w:bookmarkEnd w:id="2255"/>
      <w:bookmarkEnd w:id="2256"/>
      <w:bookmarkEnd w:id="2257"/>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58" w:name="_Hlk506343890"/>
      <w:r w:rsidRPr="00073C73">
        <w:rPr>
          <w:snapToGrid w:val="0"/>
          <w:lang w:eastAsia="zh-CN"/>
        </w:rPr>
        <w:t>GNSS-SSR-CodeBiasReq-r15</w:t>
      </w:r>
      <w:r w:rsidRPr="00073C73">
        <w:rPr>
          <w:snapToGrid w:val="0"/>
        </w:rPr>
        <w:t xml:space="preserve"> </w:t>
      </w:r>
      <w:bookmarkEnd w:id="2258"/>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59" w:name="_Hlk506343869"/>
      <w:r w:rsidRPr="00073C73">
        <w:rPr>
          <w:snapToGrid w:val="0"/>
        </w:rPr>
        <w:t>storedNavList-r15</w:t>
      </w:r>
      <w:bookmarkEnd w:id="2259"/>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60" w:name="_Toc37681003"/>
      <w:bookmarkStart w:id="2261" w:name="_Toc46486575"/>
      <w:bookmarkStart w:id="2262" w:name="_Toc52546920"/>
      <w:bookmarkStart w:id="2263" w:name="_Toc52547450"/>
      <w:bookmarkStart w:id="2264" w:name="_Toc52547980"/>
      <w:bookmarkStart w:id="2265" w:name="_Toc52548510"/>
      <w:bookmarkStart w:id="2266" w:name="_Toc90719756"/>
      <w:r w:rsidRPr="00073C73">
        <w:rPr>
          <w:i/>
        </w:rPr>
        <w:t>–</w:t>
      </w:r>
      <w:r w:rsidRPr="00073C73">
        <w:rPr>
          <w:i/>
        </w:rPr>
        <w:tab/>
      </w:r>
      <w:r w:rsidRPr="00073C73">
        <w:rPr>
          <w:i/>
          <w:snapToGrid w:val="0"/>
          <w:lang w:eastAsia="zh-CN"/>
        </w:rPr>
        <w:t>GNSS-SSR-URA-Req</w:t>
      </w:r>
      <w:bookmarkEnd w:id="2260"/>
      <w:bookmarkEnd w:id="2261"/>
      <w:bookmarkEnd w:id="2262"/>
      <w:bookmarkEnd w:id="2263"/>
      <w:bookmarkEnd w:id="2264"/>
      <w:bookmarkEnd w:id="2265"/>
      <w:bookmarkEnd w:id="2266"/>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67" w:name="_Toc37681004"/>
      <w:bookmarkStart w:id="2268" w:name="_Toc46486576"/>
      <w:bookmarkStart w:id="2269" w:name="_Toc52546921"/>
      <w:bookmarkStart w:id="2270" w:name="_Toc52547451"/>
      <w:bookmarkStart w:id="2271" w:name="_Toc52547981"/>
      <w:bookmarkStart w:id="2272" w:name="_Toc52548511"/>
      <w:bookmarkStart w:id="2273" w:name="_Toc90719757"/>
      <w:r w:rsidRPr="00073C73">
        <w:rPr>
          <w:i/>
        </w:rPr>
        <w:t>–</w:t>
      </w:r>
      <w:r w:rsidRPr="00073C73">
        <w:rPr>
          <w:i/>
        </w:rPr>
        <w:tab/>
      </w:r>
      <w:r w:rsidRPr="00073C73">
        <w:rPr>
          <w:i/>
          <w:snapToGrid w:val="0"/>
          <w:lang w:eastAsia="zh-CN"/>
        </w:rPr>
        <w:t>GNSS-SSR-PhaseBiasReq</w:t>
      </w:r>
      <w:bookmarkEnd w:id="2267"/>
      <w:bookmarkEnd w:id="2268"/>
      <w:bookmarkEnd w:id="2269"/>
      <w:bookmarkEnd w:id="2270"/>
      <w:bookmarkEnd w:id="2271"/>
      <w:bookmarkEnd w:id="2272"/>
      <w:bookmarkEnd w:id="2273"/>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74" w:name="_Toc37681005"/>
      <w:bookmarkStart w:id="2275" w:name="_Toc46486577"/>
      <w:bookmarkStart w:id="2276" w:name="_Toc52546922"/>
      <w:bookmarkStart w:id="2277" w:name="_Toc52547452"/>
      <w:bookmarkStart w:id="2278" w:name="_Toc52547982"/>
      <w:bookmarkStart w:id="2279" w:name="_Toc52548512"/>
      <w:bookmarkStart w:id="2280" w:name="_Toc90719758"/>
      <w:r w:rsidRPr="00073C73">
        <w:rPr>
          <w:i/>
        </w:rPr>
        <w:t>–</w:t>
      </w:r>
      <w:r w:rsidRPr="00073C73">
        <w:rPr>
          <w:i/>
        </w:rPr>
        <w:tab/>
      </w:r>
      <w:r w:rsidRPr="00073C73">
        <w:rPr>
          <w:i/>
          <w:snapToGrid w:val="0"/>
          <w:lang w:eastAsia="zh-CN"/>
        </w:rPr>
        <w:t>GNSS-SSR-STEC-CorrectionReq</w:t>
      </w:r>
      <w:bookmarkEnd w:id="2274"/>
      <w:bookmarkEnd w:id="2275"/>
      <w:bookmarkEnd w:id="2276"/>
      <w:bookmarkEnd w:id="2277"/>
      <w:bookmarkEnd w:id="2278"/>
      <w:bookmarkEnd w:id="2279"/>
      <w:bookmarkEnd w:id="2280"/>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81"/>
      <w:r>
        <w:rPr>
          <w:snapToGrid w:val="0"/>
        </w:rPr>
        <w:t>stec-IntegrityReq-r17</w:t>
      </w:r>
      <w:commentRangeEnd w:id="2281"/>
      <w:r w:rsidR="0029476B">
        <w:rPr>
          <w:rStyle w:val="CommentReference"/>
          <w:rFonts w:ascii="Times New Roman" w:hAnsi="Times New Roman"/>
          <w:noProof w:val="0"/>
        </w:rPr>
        <w:commentReference w:id="2281"/>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82" w:name="_Toc37681006"/>
      <w:bookmarkStart w:id="2283" w:name="_Toc46486578"/>
      <w:bookmarkStart w:id="2284" w:name="_Toc52546923"/>
      <w:bookmarkStart w:id="2285" w:name="_Toc52547453"/>
      <w:bookmarkStart w:id="2286" w:name="_Toc52547983"/>
      <w:bookmarkStart w:id="2287" w:name="_Toc52548513"/>
      <w:bookmarkStart w:id="2288" w:name="_Toc90719759"/>
      <w:r w:rsidRPr="00073C73">
        <w:rPr>
          <w:i/>
        </w:rPr>
        <w:t>–</w:t>
      </w:r>
      <w:r w:rsidRPr="00073C73">
        <w:rPr>
          <w:i/>
        </w:rPr>
        <w:tab/>
      </w:r>
      <w:r w:rsidRPr="00073C73">
        <w:rPr>
          <w:i/>
          <w:snapToGrid w:val="0"/>
          <w:lang w:eastAsia="zh-CN"/>
        </w:rPr>
        <w:t>GNSS-SSR-GriddedCorrectionReq</w:t>
      </w:r>
      <w:bookmarkEnd w:id="2282"/>
      <w:bookmarkEnd w:id="2283"/>
      <w:bookmarkEnd w:id="2284"/>
      <w:bookmarkEnd w:id="2285"/>
      <w:bookmarkEnd w:id="2286"/>
      <w:bookmarkEnd w:id="2287"/>
      <w:bookmarkEnd w:id="2288"/>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89" w:name="_Toc37681007"/>
      <w:bookmarkStart w:id="2290" w:name="_Toc46486579"/>
      <w:bookmarkStart w:id="2291" w:name="_Toc52546924"/>
      <w:bookmarkStart w:id="2292" w:name="_Toc52547454"/>
      <w:bookmarkStart w:id="2293" w:name="_Toc52547984"/>
      <w:bookmarkStart w:id="2294" w:name="_Toc52548514"/>
      <w:bookmarkStart w:id="2295" w:name="_Toc90719760"/>
      <w:r w:rsidRPr="00073C73">
        <w:t>–</w:t>
      </w:r>
      <w:r w:rsidRPr="00073C73">
        <w:tab/>
      </w:r>
      <w:r w:rsidRPr="00073C73">
        <w:rPr>
          <w:i/>
          <w:snapToGrid w:val="0"/>
          <w:lang w:eastAsia="zh-CN"/>
        </w:rPr>
        <w:t>NavIC</w:t>
      </w:r>
      <w:r w:rsidRPr="00073C73">
        <w:rPr>
          <w:i/>
          <w:snapToGrid w:val="0"/>
        </w:rPr>
        <w:t>-DifferentialCorrectionsReq</w:t>
      </w:r>
      <w:bookmarkEnd w:id="2289"/>
      <w:bookmarkEnd w:id="2290"/>
      <w:bookmarkEnd w:id="2291"/>
      <w:bookmarkEnd w:id="2292"/>
      <w:bookmarkEnd w:id="2293"/>
      <w:bookmarkEnd w:id="2294"/>
      <w:bookmarkEnd w:id="2295"/>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96" w:name="_Toc37681008"/>
      <w:bookmarkStart w:id="2297" w:name="_Toc46486580"/>
      <w:bookmarkStart w:id="2298" w:name="_Toc52546925"/>
      <w:bookmarkStart w:id="2299" w:name="_Toc52547455"/>
      <w:bookmarkStart w:id="2300" w:name="_Toc52547985"/>
      <w:bookmarkStart w:id="2301" w:name="_Toc52548515"/>
      <w:bookmarkStart w:id="2302"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96"/>
      <w:bookmarkEnd w:id="2297"/>
      <w:bookmarkEnd w:id="2298"/>
      <w:bookmarkEnd w:id="2299"/>
      <w:bookmarkEnd w:id="2300"/>
      <w:bookmarkEnd w:id="2301"/>
      <w:bookmarkEnd w:id="2302"/>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303" w:name="_Toc27765311"/>
      <w:bookmarkStart w:id="2304" w:name="_Toc37681009"/>
      <w:bookmarkStart w:id="2305" w:name="_Toc46486581"/>
      <w:bookmarkStart w:id="2306" w:name="_Toc52546926"/>
      <w:bookmarkStart w:id="2307" w:name="_Toc52547456"/>
      <w:bookmarkStart w:id="2308" w:name="_Toc52547986"/>
      <w:bookmarkStart w:id="2309" w:name="_Toc52548516"/>
      <w:bookmarkStart w:id="2310" w:name="_Toc90719762"/>
      <w:r w:rsidRPr="00073C73">
        <w:t>6.5.2.5</w:t>
      </w:r>
      <w:r w:rsidRPr="00073C73">
        <w:tab/>
        <w:t>GNSS Location Information</w:t>
      </w:r>
      <w:bookmarkEnd w:id="2303"/>
      <w:bookmarkEnd w:id="2304"/>
      <w:bookmarkEnd w:id="2305"/>
      <w:bookmarkEnd w:id="2306"/>
      <w:bookmarkEnd w:id="2307"/>
      <w:bookmarkEnd w:id="2308"/>
      <w:bookmarkEnd w:id="2309"/>
      <w:bookmarkEnd w:id="2310"/>
    </w:p>
    <w:p w14:paraId="1C5816D1" w14:textId="77777777" w:rsidR="002B1632" w:rsidRPr="00073C73" w:rsidRDefault="002B1632" w:rsidP="002D60CB">
      <w:pPr>
        <w:pStyle w:val="Heading4"/>
      </w:pPr>
      <w:bookmarkStart w:id="2311" w:name="_Toc27765312"/>
      <w:bookmarkStart w:id="2312" w:name="_Toc37681010"/>
      <w:bookmarkStart w:id="2313" w:name="_Toc46486582"/>
      <w:bookmarkStart w:id="2314" w:name="_Toc52546927"/>
      <w:bookmarkStart w:id="2315" w:name="_Toc52547457"/>
      <w:bookmarkStart w:id="2316" w:name="_Toc52547987"/>
      <w:bookmarkStart w:id="2317" w:name="_Toc52548517"/>
      <w:bookmarkStart w:id="2318" w:name="_Toc90719763"/>
      <w:r w:rsidRPr="00073C73">
        <w:t>–</w:t>
      </w:r>
      <w:r w:rsidRPr="00073C73">
        <w:tab/>
      </w:r>
      <w:r w:rsidRPr="00073C73">
        <w:rPr>
          <w:i/>
        </w:rPr>
        <w:t>A-GNSS-ProvideLocationInformation</w:t>
      </w:r>
      <w:bookmarkEnd w:id="2311"/>
      <w:bookmarkEnd w:id="2312"/>
      <w:bookmarkEnd w:id="2313"/>
      <w:bookmarkEnd w:id="2314"/>
      <w:bookmarkEnd w:id="2315"/>
      <w:bookmarkEnd w:id="2316"/>
      <w:bookmarkEnd w:id="2317"/>
      <w:bookmarkEnd w:id="2318"/>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19" w:name="_Toc27765313"/>
      <w:bookmarkStart w:id="2320" w:name="_Toc37681011"/>
      <w:bookmarkStart w:id="2321" w:name="_Toc46486583"/>
      <w:bookmarkStart w:id="2322" w:name="_Toc52546928"/>
      <w:bookmarkStart w:id="2323" w:name="_Toc52547458"/>
      <w:bookmarkStart w:id="2324" w:name="_Toc52547988"/>
      <w:bookmarkStart w:id="2325" w:name="_Toc52548518"/>
      <w:bookmarkStart w:id="2326" w:name="_Toc90719764"/>
      <w:r w:rsidRPr="00073C73">
        <w:t>6.5.2.6</w:t>
      </w:r>
      <w:r w:rsidRPr="00073C73">
        <w:tab/>
        <w:t>GNSS Location Information Elements</w:t>
      </w:r>
      <w:bookmarkEnd w:id="2319"/>
      <w:bookmarkEnd w:id="2320"/>
      <w:bookmarkEnd w:id="2321"/>
      <w:bookmarkEnd w:id="2322"/>
      <w:bookmarkEnd w:id="2323"/>
      <w:bookmarkEnd w:id="2324"/>
      <w:bookmarkEnd w:id="2325"/>
      <w:bookmarkEnd w:id="2326"/>
    </w:p>
    <w:p w14:paraId="054934C5" w14:textId="77777777" w:rsidR="002B1632" w:rsidRPr="00073C73" w:rsidRDefault="002B1632" w:rsidP="002D60CB">
      <w:pPr>
        <w:pStyle w:val="Heading4"/>
        <w:rPr>
          <w:i/>
        </w:rPr>
      </w:pPr>
      <w:bookmarkStart w:id="2327" w:name="_Toc27765314"/>
      <w:bookmarkStart w:id="2328" w:name="_Toc37681012"/>
      <w:bookmarkStart w:id="2329" w:name="_Toc46486584"/>
      <w:bookmarkStart w:id="2330" w:name="_Toc52546929"/>
      <w:bookmarkStart w:id="2331" w:name="_Toc52547459"/>
      <w:bookmarkStart w:id="2332" w:name="_Toc52547989"/>
      <w:bookmarkStart w:id="2333" w:name="_Toc52548519"/>
      <w:bookmarkStart w:id="2334" w:name="_Toc90719765"/>
      <w:r w:rsidRPr="00073C73">
        <w:t>–</w:t>
      </w:r>
      <w:r w:rsidRPr="00073C73">
        <w:tab/>
      </w:r>
      <w:r w:rsidRPr="00073C73">
        <w:rPr>
          <w:i/>
        </w:rPr>
        <w:t>GNSS-SignalMeasurementInformation</w:t>
      </w:r>
      <w:bookmarkEnd w:id="2327"/>
      <w:bookmarkEnd w:id="2328"/>
      <w:bookmarkEnd w:id="2329"/>
      <w:bookmarkEnd w:id="2330"/>
      <w:bookmarkEnd w:id="2331"/>
      <w:bookmarkEnd w:id="2332"/>
      <w:bookmarkEnd w:id="2333"/>
      <w:bookmarkEnd w:id="2334"/>
    </w:p>
    <w:p w14:paraId="647A2056" w14:textId="77777777" w:rsidR="002B1632" w:rsidRPr="00073C73" w:rsidRDefault="002B1632" w:rsidP="002D60CB">
      <w:r w:rsidRPr="00073C73">
        <w:t xml:space="preserve">The IE </w:t>
      </w:r>
      <w:bookmarkStart w:id="2335" w:name="OLE_LINK3"/>
      <w:bookmarkStart w:id="2336" w:name="OLE_LINK4"/>
      <w:r w:rsidRPr="00073C73">
        <w:rPr>
          <w:i/>
        </w:rPr>
        <w:t>GNSS-SignalMeasurementInformation</w:t>
      </w:r>
      <w:bookmarkEnd w:id="2335"/>
      <w:bookmarkEnd w:id="2336"/>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37" w:name="_Toc27765315"/>
      <w:bookmarkStart w:id="2338" w:name="_Toc37681013"/>
      <w:bookmarkStart w:id="2339" w:name="_Toc46486585"/>
      <w:bookmarkStart w:id="2340" w:name="_Toc52546930"/>
      <w:bookmarkStart w:id="2341" w:name="_Toc52547460"/>
      <w:bookmarkStart w:id="2342" w:name="_Toc52547990"/>
      <w:bookmarkStart w:id="2343" w:name="_Toc52548520"/>
      <w:bookmarkStart w:id="2344" w:name="_Toc90719766"/>
      <w:r w:rsidRPr="00073C73">
        <w:t>–</w:t>
      </w:r>
      <w:r w:rsidRPr="00073C73">
        <w:tab/>
      </w:r>
      <w:r w:rsidRPr="00073C73">
        <w:rPr>
          <w:i/>
          <w:noProof/>
        </w:rPr>
        <w:t>MeasurementReferenceTime</w:t>
      </w:r>
      <w:bookmarkEnd w:id="2337"/>
      <w:bookmarkEnd w:id="2338"/>
      <w:bookmarkEnd w:id="2339"/>
      <w:bookmarkEnd w:id="2340"/>
      <w:bookmarkEnd w:id="2341"/>
      <w:bookmarkEnd w:id="2342"/>
      <w:bookmarkEnd w:id="2343"/>
      <w:bookmarkEnd w:id="2344"/>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45" w:name="_Toc27765316"/>
      <w:bookmarkStart w:id="2346" w:name="_Toc37681014"/>
      <w:bookmarkStart w:id="2347" w:name="_Toc46486586"/>
      <w:bookmarkStart w:id="2348" w:name="_Toc52546931"/>
      <w:bookmarkStart w:id="2349" w:name="_Toc52547461"/>
      <w:bookmarkStart w:id="2350" w:name="_Toc52547991"/>
      <w:bookmarkStart w:id="2351" w:name="_Toc52548521"/>
      <w:bookmarkStart w:id="2352" w:name="_Toc90719767"/>
      <w:r w:rsidRPr="00073C73">
        <w:t>–</w:t>
      </w:r>
      <w:r w:rsidRPr="00073C73">
        <w:tab/>
      </w:r>
      <w:r w:rsidRPr="00073C73">
        <w:rPr>
          <w:i/>
          <w:noProof/>
        </w:rPr>
        <w:t>GNSS-MeasurementList</w:t>
      </w:r>
      <w:bookmarkEnd w:id="2345"/>
      <w:bookmarkEnd w:id="2346"/>
      <w:bookmarkEnd w:id="2347"/>
      <w:bookmarkEnd w:id="2348"/>
      <w:bookmarkEnd w:id="2349"/>
      <w:bookmarkEnd w:id="2350"/>
      <w:bookmarkEnd w:id="2351"/>
      <w:bookmarkEnd w:id="2352"/>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53" w:name="_Toc27765317"/>
      <w:bookmarkStart w:id="2354" w:name="_Toc37681015"/>
      <w:bookmarkStart w:id="2355" w:name="_Toc46486587"/>
      <w:bookmarkStart w:id="2356" w:name="_Toc52546932"/>
      <w:bookmarkStart w:id="2357" w:name="_Toc52547462"/>
      <w:bookmarkStart w:id="2358" w:name="_Toc52547992"/>
      <w:bookmarkStart w:id="2359" w:name="_Toc52548522"/>
      <w:bookmarkStart w:id="2360" w:name="_Toc90719768"/>
      <w:r w:rsidRPr="00073C73">
        <w:t>–</w:t>
      </w:r>
      <w:r w:rsidRPr="00073C73">
        <w:tab/>
      </w:r>
      <w:r w:rsidRPr="00073C73">
        <w:rPr>
          <w:i/>
        </w:rPr>
        <w:t>GNSS-LocationInformation</w:t>
      </w:r>
      <w:bookmarkEnd w:id="2353"/>
      <w:bookmarkEnd w:id="2354"/>
      <w:bookmarkEnd w:id="2355"/>
      <w:bookmarkEnd w:id="2356"/>
      <w:bookmarkEnd w:id="2357"/>
      <w:bookmarkEnd w:id="2358"/>
      <w:bookmarkEnd w:id="2359"/>
      <w:bookmarkEnd w:id="2360"/>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61" w:name="_Toc27765318"/>
      <w:bookmarkStart w:id="2362" w:name="_Toc37681016"/>
      <w:bookmarkStart w:id="2363" w:name="_Toc46486588"/>
      <w:bookmarkStart w:id="2364" w:name="_Toc52546933"/>
      <w:bookmarkStart w:id="2365" w:name="_Toc52547463"/>
      <w:bookmarkStart w:id="2366" w:name="_Toc52547993"/>
      <w:bookmarkStart w:id="2367" w:name="_Toc52548523"/>
      <w:bookmarkStart w:id="2368" w:name="_Toc90719769"/>
      <w:r w:rsidRPr="00073C73">
        <w:t>6.5.2.7</w:t>
      </w:r>
      <w:r w:rsidRPr="00073C73">
        <w:tab/>
        <w:t>GNSS Location Information Request</w:t>
      </w:r>
      <w:bookmarkEnd w:id="2361"/>
      <w:bookmarkEnd w:id="2362"/>
      <w:bookmarkEnd w:id="2363"/>
      <w:bookmarkEnd w:id="2364"/>
      <w:bookmarkEnd w:id="2365"/>
      <w:bookmarkEnd w:id="2366"/>
      <w:bookmarkEnd w:id="2367"/>
      <w:bookmarkEnd w:id="2368"/>
    </w:p>
    <w:p w14:paraId="2C2C9C0F" w14:textId="77777777" w:rsidR="002B1632" w:rsidRPr="00073C73" w:rsidRDefault="002B1632" w:rsidP="002D60CB">
      <w:pPr>
        <w:pStyle w:val="Heading4"/>
      </w:pPr>
      <w:bookmarkStart w:id="2369" w:name="_Toc27765319"/>
      <w:bookmarkStart w:id="2370" w:name="_Toc37681017"/>
      <w:bookmarkStart w:id="2371" w:name="_Toc46486589"/>
      <w:bookmarkStart w:id="2372" w:name="_Toc52546934"/>
      <w:bookmarkStart w:id="2373" w:name="_Toc52547464"/>
      <w:bookmarkStart w:id="2374" w:name="_Toc52547994"/>
      <w:bookmarkStart w:id="2375" w:name="_Toc52548524"/>
      <w:bookmarkStart w:id="2376" w:name="_Toc90719770"/>
      <w:r w:rsidRPr="00073C73">
        <w:t>–</w:t>
      </w:r>
      <w:r w:rsidRPr="00073C73">
        <w:tab/>
      </w:r>
      <w:r w:rsidRPr="00073C73">
        <w:rPr>
          <w:i/>
        </w:rPr>
        <w:t>A-GNSS-RequestLocationInformation</w:t>
      </w:r>
      <w:bookmarkEnd w:id="2369"/>
      <w:bookmarkEnd w:id="2370"/>
      <w:bookmarkEnd w:id="2371"/>
      <w:bookmarkEnd w:id="2372"/>
      <w:bookmarkEnd w:id="2373"/>
      <w:bookmarkEnd w:id="2374"/>
      <w:bookmarkEnd w:id="2375"/>
      <w:bookmarkEnd w:id="2376"/>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77" w:name="_Toc27765320"/>
      <w:bookmarkStart w:id="2378" w:name="_Toc37681018"/>
      <w:bookmarkStart w:id="2379" w:name="_Toc46486590"/>
      <w:bookmarkStart w:id="2380" w:name="_Toc52546935"/>
      <w:bookmarkStart w:id="2381" w:name="_Toc52547465"/>
      <w:bookmarkStart w:id="2382" w:name="_Toc52547995"/>
      <w:bookmarkStart w:id="2383" w:name="_Toc52548525"/>
      <w:bookmarkStart w:id="2384" w:name="_Toc90719771"/>
      <w:r w:rsidRPr="00073C73">
        <w:t>6.5.2.8</w:t>
      </w:r>
      <w:r w:rsidRPr="00073C73">
        <w:tab/>
        <w:t>GNSS Location Information Request Elements</w:t>
      </w:r>
      <w:bookmarkEnd w:id="2377"/>
      <w:bookmarkEnd w:id="2378"/>
      <w:bookmarkEnd w:id="2379"/>
      <w:bookmarkEnd w:id="2380"/>
      <w:bookmarkEnd w:id="2381"/>
      <w:bookmarkEnd w:id="2382"/>
      <w:bookmarkEnd w:id="2383"/>
      <w:bookmarkEnd w:id="2384"/>
    </w:p>
    <w:p w14:paraId="167FC074" w14:textId="77777777" w:rsidR="002B1632" w:rsidRPr="00073C73" w:rsidRDefault="002B1632" w:rsidP="002D60CB">
      <w:pPr>
        <w:pStyle w:val="Heading4"/>
        <w:rPr>
          <w:i/>
        </w:rPr>
      </w:pPr>
      <w:bookmarkStart w:id="2385" w:name="_Toc27765321"/>
      <w:bookmarkStart w:id="2386" w:name="_Toc37681019"/>
      <w:bookmarkStart w:id="2387" w:name="_Toc46486591"/>
      <w:bookmarkStart w:id="2388" w:name="_Toc52546936"/>
      <w:bookmarkStart w:id="2389" w:name="_Toc52547466"/>
      <w:bookmarkStart w:id="2390" w:name="_Toc52547996"/>
      <w:bookmarkStart w:id="2391" w:name="_Toc52548526"/>
      <w:bookmarkStart w:id="2392" w:name="_Toc90719772"/>
      <w:r w:rsidRPr="00073C73">
        <w:t>–</w:t>
      </w:r>
      <w:r w:rsidRPr="00073C73">
        <w:tab/>
      </w:r>
      <w:r w:rsidRPr="00073C73">
        <w:rPr>
          <w:i/>
        </w:rPr>
        <w:t>GNSS-PositioningInstructions</w:t>
      </w:r>
      <w:bookmarkEnd w:id="2385"/>
      <w:bookmarkEnd w:id="2386"/>
      <w:bookmarkEnd w:id="2387"/>
      <w:bookmarkEnd w:id="2388"/>
      <w:bookmarkEnd w:id="2389"/>
      <w:bookmarkEnd w:id="2390"/>
      <w:bookmarkEnd w:id="2391"/>
      <w:bookmarkEnd w:id="2392"/>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93" w:name="_Toc27765322"/>
      <w:bookmarkStart w:id="2394" w:name="_Toc37681020"/>
      <w:bookmarkStart w:id="2395" w:name="_Toc46486592"/>
      <w:bookmarkStart w:id="2396" w:name="_Toc52546937"/>
      <w:bookmarkStart w:id="2397" w:name="_Toc52547467"/>
      <w:bookmarkStart w:id="2398" w:name="_Toc52547997"/>
      <w:bookmarkStart w:id="2399" w:name="_Toc52548527"/>
      <w:bookmarkStart w:id="2400" w:name="_Toc90719773"/>
      <w:r w:rsidRPr="00073C73">
        <w:t>6.5.2.9</w:t>
      </w:r>
      <w:r w:rsidRPr="00073C73">
        <w:tab/>
        <w:t>GNSS Capability Information</w:t>
      </w:r>
      <w:bookmarkEnd w:id="2393"/>
      <w:bookmarkEnd w:id="2394"/>
      <w:bookmarkEnd w:id="2395"/>
      <w:bookmarkEnd w:id="2396"/>
      <w:bookmarkEnd w:id="2397"/>
      <w:bookmarkEnd w:id="2398"/>
      <w:bookmarkEnd w:id="2399"/>
      <w:bookmarkEnd w:id="2400"/>
    </w:p>
    <w:p w14:paraId="64981018" w14:textId="77777777" w:rsidR="002B1632" w:rsidRPr="00073C73" w:rsidRDefault="002B1632" w:rsidP="002D60CB">
      <w:pPr>
        <w:pStyle w:val="Heading4"/>
      </w:pPr>
      <w:bookmarkStart w:id="2401" w:name="_Toc27765323"/>
      <w:bookmarkStart w:id="2402" w:name="_Toc37681021"/>
      <w:bookmarkStart w:id="2403" w:name="_Toc46486593"/>
      <w:bookmarkStart w:id="2404" w:name="_Toc52546938"/>
      <w:bookmarkStart w:id="2405" w:name="_Toc52547468"/>
      <w:bookmarkStart w:id="2406" w:name="_Toc52547998"/>
      <w:bookmarkStart w:id="2407" w:name="_Toc52548528"/>
      <w:bookmarkStart w:id="2408" w:name="_Toc90719774"/>
      <w:r w:rsidRPr="00073C73">
        <w:t>–</w:t>
      </w:r>
      <w:r w:rsidRPr="00073C73">
        <w:tab/>
      </w:r>
      <w:r w:rsidRPr="00073C73">
        <w:rPr>
          <w:i/>
        </w:rPr>
        <w:t>A-GNSS-ProvideCapabilities</w:t>
      </w:r>
      <w:bookmarkEnd w:id="2401"/>
      <w:bookmarkEnd w:id="2402"/>
      <w:bookmarkEnd w:id="2403"/>
      <w:bookmarkEnd w:id="2404"/>
      <w:bookmarkEnd w:id="2405"/>
      <w:bookmarkEnd w:id="2406"/>
      <w:bookmarkEnd w:id="2407"/>
      <w:bookmarkEnd w:id="2408"/>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commentRangeStart w:id="2409"/>
      <w:r w:rsidRPr="001C705F">
        <w:rPr>
          <w:snapToGrid w:val="0"/>
        </w:rPr>
        <w:t>scheduledLocationRequest</w:t>
      </w:r>
      <w:r>
        <w:rPr>
          <w:snapToGrid w:val="0"/>
        </w:rPr>
        <w:t>-r17</w:t>
      </w:r>
      <w:commentRangeEnd w:id="2409"/>
      <w:r w:rsidR="00BC53EA">
        <w:rPr>
          <w:rStyle w:val="CommentReference"/>
          <w:rFonts w:ascii="Times New Roman" w:hAnsi="Times New Roman"/>
          <w:noProof w:val="0"/>
        </w:rPr>
        <w:commentReference w:id="2409"/>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10" w:name="_Toc27765324"/>
      <w:bookmarkStart w:id="2411" w:name="_Toc37681022"/>
      <w:bookmarkStart w:id="2412" w:name="_Toc46486594"/>
      <w:bookmarkStart w:id="2413" w:name="_Toc52546939"/>
      <w:bookmarkStart w:id="2414" w:name="_Toc52547469"/>
      <w:bookmarkStart w:id="2415" w:name="_Toc52547999"/>
      <w:bookmarkStart w:id="2416" w:name="_Toc52548529"/>
      <w:bookmarkStart w:id="2417" w:name="_Toc90719775"/>
      <w:r w:rsidRPr="00073C73">
        <w:t>6.5.2.10</w:t>
      </w:r>
      <w:r w:rsidRPr="00073C73">
        <w:tab/>
        <w:t>GNSS Capability Information Elements</w:t>
      </w:r>
      <w:bookmarkEnd w:id="2410"/>
      <w:bookmarkEnd w:id="2411"/>
      <w:bookmarkEnd w:id="2412"/>
      <w:bookmarkEnd w:id="2413"/>
      <w:bookmarkEnd w:id="2414"/>
      <w:bookmarkEnd w:id="2415"/>
      <w:bookmarkEnd w:id="2416"/>
      <w:bookmarkEnd w:id="2417"/>
    </w:p>
    <w:p w14:paraId="1399E561" w14:textId="77777777" w:rsidR="002B1632" w:rsidRPr="00073C73" w:rsidRDefault="002B1632" w:rsidP="002D60CB">
      <w:pPr>
        <w:pStyle w:val="Heading4"/>
        <w:rPr>
          <w:i/>
        </w:rPr>
      </w:pPr>
      <w:bookmarkStart w:id="2418" w:name="_Toc27765325"/>
      <w:bookmarkStart w:id="2419" w:name="_Toc37681023"/>
      <w:bookmarkStart w:id="2420" w:name="_Toc46486595"/>
      <w:bookmarkStart w:id="2421" w:name="_Toc52546940"/>
      <w:bookmarkStart w:id="2422" w:name="_Toc52547470"/>
      <w:bookmarkStart w:id="2423" w:name="_Toc52548000"/>
      <w:bookmarkStart w:id="2424" w:name="_Toc52548530"/>
      <w:bookmarkStart w:id="2425" w:name="_Toc90719776"/>
      <w:r w:rsidRPr="00073C73">
        <w:t>–</w:t>
      </w:r>
      <w:r w:rsidRPr="00073C73">
        <w:tab/>
      </w:r>
      <w:r w:rsidRPr="00073C73">
        <w:rPr>
          <w:i/>
        </w:rPr>
        <w:t>GNSS-CommonAssistanceDataSupport</w:t>
      </w:r>
      <w:bookmarkEnd w:id="2418"/>
      <w:bookmarkEnd w:id="2419"/>
      <w:bookmarkEnd w:id="2420"/>
      <w:bookmarkEnd w:id="2421"/>
      <w:bookmarkEnd w:id="2422"/>
      <w:bookmarkEnd w:id="2423"/>
      <w:bookmarkEnd w:id="2424"/>
      <w:bookmarkEnd w:id="242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26"/>
            <w:r w:rsidRPr="00073C73">
              <w:t>mandatory</w:t>
            </w:r>
            <w:commentRangeEnd w:id="2426"/>
            <w:r w:rsidR="00243BB6">
              <w:rPr>
                <w:rStyle w:val="CommentReference"/>
                <w:rFonts w:ascii="Times New Roman" w:hAnsi="Times New Roman"/>
              </w:rPr>
              <w:commentReference w:id="242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27" w:name="_Toc27765326"/>
      <w:bookmarkStart w:id="2428" w:name="_Toc37681024"/>
      <w:bookmarkStart w:id="2429" w:name="_Toc46486596"/>
      <w:bookmarkStart w:id="2430" w:name="_Toc52546941"/>
      <w:bookmarkStart w:id="2431" w:name="_Toc52547471"/>
      <w:bookmarkStart w:id="2432" w:name="_Toc52548001"/>
      <w:bookmarkStart w:id="2433" w:name="_Toc52548531"/>
      <w:bookmarkStart w:id="2434" w:name="_Toc90719777"/>
      <w:r w:rsidRPr="00073C73">
        <w:t>–</w:t>
      </w:r>
      <w:r w:rsidRPr="00073C73">
        <w:tab/>
      </w:r>
      <w:r w:rsidRPr="00073C73">
        <w:rPr>
          <w:i/>
          <w:snapToGrid w:val="0"/>
        </w:rPr>
        <w:t>GNSS-ReferenceTimeSupport</w:t>
      </w:r>
      <w:bookmarkEnd w:id="2427"/>
      <w:bookmarkEnd w:id="2428"/>
      <w:bookmarkEnd w:id="2429"/>
      <w:bookmarkEnd w:id="2430"/>
      <w:bookmarkEnd w:id="2431"/>
      <w:bookmarkEnd w:id="2432"/>
      <w:bookmarkEnd w:id="2433"/>
      <w:bookmarkEnd w:id="243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35" w:name="_Toc27765327"/>
      <w:bookmarkStart w:id="2436" w:name="_Toc37681025"/>
      <w:bookmarkStart w:id="2437" w:name="_Toc46486597"/>
      <w:bookmarkStart w:id="2438" w:name="_Toc52546942"/>
      <w:bookmarkStart w:id="2439" w:name="_Toc52547472"/>
      <w:bookmarkStart w:id="2440" w:name="_Toc52548002"/>
      <w:bookmarkStart w:id="2441" w:name="_Toc52548532"/>
      <w:bookmarkStart w:id="2442" w:name="_Toc90719778"/>
      <w:r w:rsidRPr="00073C73">
        <w:t>–</w:t>
      </w:r>
      <w:r w:rsidRPr="00073C73">
        <w:tab/>
      </w:r>
      <w:r w:rsidRPr="00073C73">
        <w:rPr>
          <w:i/>
          <w:snapToGrid w:val="0"/>
        </w:rPr>
        <w:t>GNSS-ReferenceLocationSupport</w:t>
      </w:r>
      <w:bookmarkEnd w:id="2435"/>
      <w:bookmarkEnd w:id="2436"/>
      <w:bookmarkEnd w:id="2437"/>
      <w:bookmarkEnd w:id="2438"/>
      <w:bookmarkEnd w:id="2439"/>
      <w:bookmarkEnd w:id="2440"/>
      <w:bookmarkEnd w:id="2441"/>
      <w:bookmarkEnd w:id="244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43" w:name="_Toc27765328"/>
      <w:bookmarkStart w:id="2444" w:name="_Toc37681026"/>
      <w:bookmarkStart w:id="2445" w:name="_Toc46486598"/>
      <w:bookmarkStart w:id="2446" w:name="_Toc52546943"/>
      <w:bookmarkStart w:id="2447" w:name="_Toc52547473"/>
      <w:bookmarkStart w:id="2448" w:name="_Toc52548003"/>
      <w:bookmarkStart w:id="2449" w:name="_Toc52548533"/>
      <w:bookmarkStart w:id="2450" w:name="_Toc90719779"/>
      <w:r w:rsidRPr="00073C73">
        <w:t>–</w:t>
      </w:r>
      <w:r w:rsidRPr="00073C73">
        <w:tab/>
      </w:r>
      <w:r w:rsidRPr="00073C73">
        <w:rPr>
          <w:i/>
          <w:snapToGrid w:val="0"/>
        </w:rPr>
        <w:t>GNSS-IonosphericModelSupport</w:t>
      </w:r>
      <w:bookmarkEnd w:id="2443"/>
      <w:bookmarkEnd w:id="2444"/>
      <w:bookmarkEnd w:id="2445"/>
      <w:bookmarkEnd w:id="2446"/>
      <w:bookmarkEnd w:id="2447"/>
      <w:bookmarkEnd w:id="2448"/>
      <w:bookmarkEnd w:id="2449"/>
      <w:bookmarkEnd w:id="245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51" w:name="_Toc27765329"/>
      <w:bookmarkStart w:id="2452" w:name="_Toc37681027"/>
      <w:bookmarkStart w:id="2453" w:name="_Toc46486599"/>
      <w:bookmarkStart w:id="2454" w:name="_Toc52546944"/>
      <w:bookmarkStart w:id="2455" w:name="_Toc52547474"/>
      <w:bookmarkStart w:id="2456" w:name="_Toc52548004"/>
      <w:bookmarkStart w:id="2457" w:name="_Toc52548534"/>
      <w:bookmarkStart w:id="2458" w:name="_Toc90719780"/>
      <w:r w:rsidRPr="00073C73">
        <w:t>–</w:t>
      </w:r>
      <w:r w:rsidRPr="00073C73">
        <w:tab/>
      </w:r>
      <w:r w:rsidRPr="00073C73">
        <w:rPr>
          <w:i/>
          <w:snapToGrid w:val="0"/>
        </w:rPr>
        <w:t>GNSS-EarthOrientationParametersSupport</w:t>
      </w:r>
      <w:bookmarkEnd w:id="2451"/>
      <w:bookmarkEnd w:id="2452"/>
      <w:bookmarkEnd w:id="2453"/>
      <w:bookmarkEnd w:id="2454"/>
      <w:bookmarkEnd w:id="2455"/>
      <w:bookmarkEnd w:id="2456"/>
      <w:bookmarkEnd w:id="2457"/>
      <w:bookmarkEnd w:id="245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59" w:name="_Toc27765330"/>
      <w:bookmarkStart w:id="2460" w:name="_Toc37681028"/>
      <w:bookmarkStart w:id="2461" w:name="_Toc46486600"/>
      <w:bookmarkStart w:id="2462" w:name="_Toc52546945"/>
      <w:bookmarkStart w:id="2463" w:name="_Toc52547475"/>
      <w:bookmarkStart w:id="2464" w:name="_Toc52548005"/>
      <w:bookmarkStart w:id="2465" w:name="_Toc52548535"/>
      <w:bookmarkStart w:id="2466" w:name="_Toc90719781"/>
      <w:r w:rsidRPr="00073C73">
        <w:t>–</w:t>
      </w:r>
      <w:r w:rsidRPr="00073C73">
        <w:tab/>
      </w:r>
      <w:r w:rsidRPr="00073C73">
        <w:rPr>
          <w:i/>
          <w:snapToGrid w:val="0"/>
        </w:rPr>
        <w:t>GNSS-RTK-ReferenceStationInfoSupport</w:t>
      </w:r>
      <w:bookmarkEnd w:id="2459"/>
      <w:bookmarkEnd w:id="2460"/>
      <w:bookmarkEnd w:id="2461"/>
      <w:bookmarkEnd w:id="2462"/>
      <w:bookmarkEnd w:id="2463"/>
      <w:bookmarkEnd w:id="2464"/>
      <w:bookmarkEnd w:id="2465"/>
      <w:bookmarkEnd w:id="246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67" w:name="_Toc27765331"/>
      <w:bookmarkStart w:id="2468" w:name="_Toc37681029"/>
      <w:bookmarkStart w:id="2469" w:name="_Toc46486601"/>
      <w:bookmarkStart w:id="2470" w:name="_Toc52546946"/>
      <w:bookmarkStart w:id="2471" w:name="_Toc52547476"/>
      <w:bookmarkStart w:id="2472" w:name="_Toc52548006"/>
      <w:bookmarkStart w:id="2473" w:name="_Toc52548536"/>
      <w:bookmarkStart w:id="2474" w:name="_Toc90719782"/>
      <w:r w:rsidRPr="00073C73">
        <w:t>–</w:t>
      </w:r>
      <w:r w:rsidRPr="00073C73">
        <w:tab/>
      </w:r>
      <w:r w:rsidRPr="00073C73">
        <w:rPr>
          <w:i/>
          <w:snapToGrid w:val="0"/>
        </w:rPr>
        <w:t>GNSS-RTK-AuxiliaryStationDataSupport</w:t>
      </w:r>
      <w:bookmarkEnd w:id="2467"/>
      <w:bookmarkEnd w:id="2468"/>
      <w:bookmarkEnd w:id="2469"/>
      <w:bookmarkEnd w:id="2470"/>
      <w:bookmarkEnd w:id="2471"/>
      <w:bookmarkEnd w:id="2472"/>
      <w:bookmarkEnd w:id="2473"/>
      <w:bookmarkEnd w:id="247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75" w:name="_Toc27765332"/>
      <w:bookmarkStart w:id="2476" w:name="_Toc37681030"/>
      <w:bookmarkStart w:id="2477" w:name="_Toc46486602"/>
      <w:bookmarkStart w:id="2478" w:name="_Toc52546947"/>
      <w:bookmarkStart w:id="2479" w:name="_Toc52547477"/>
      <w:bookmarkStart w:id="2480" w:name="_Toc52548007"/>
      <w:bookmarkStart w:id="2481" w:name="_Toc52548537"/>
      <w:bookmarkStart w:id="2482" w:name="_Toc90719783"/>
      <w:r w:rsidRPr="00073C73">
        <w:t>–</w:t>
      </w:r>
      <w:r w:rsidRPr="00073C73">
        <w:tab/>
      </w:r>
      <w:r w:rsidRPr="00073C73">
        <w:rPr>
          <w:i/>
        </w:rPr>
        <w:t>GNSS-GenericAssistanceDataSupport</w:t>
      </w:r>
      <w:bookmarkEnd w:id="2475"/>
      <w:bookmarkEnd w:id="2476"/>
      <w:bookmarkEnd w:id="2477"/>
      <w:bookmarkEnd w:id="2478"/>
      <w:bookmarkEnd w:id="2479"/>
      <w:bookmarkEnd w:id="2480"/>
      <w:bookmarkEnd w:id="2481"/>
      <w:bookmarkEnd w:id="248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83" w:name="_Toc27765333"/>
      <w:bookmarkStart w:id="2484" w:name="_Toc37681031"/>
      <w:bookmarkStart w:id="2485" w:name="_Toc46486603"/>
      <w:bookmarkStart w:id="2486" w:name="_Toc52546948"/>
      <w:bookmarkStart w:id="2487" w:name="_Toc52547478"/>
      <w:bookmarkStart w:id="2488" w:name="_Toc52548008"/>
      <w:bookmarkStart w:id="2489" w:name="_Toc52548538"/>
      <w:bookmarkStart w:id="2490" w:name="_Toc90719784"/>
      <w:r w:rsidRPr="00073C73">
        <w:t>–</w:t>
      </w:r>
      <w:r w:rsidRPr="00073C73">
        <w:tab/>
      </w:r>
      <w:r w:rsidRPr="00073C73">
        <w:rPr>
          <w:i/>
          <w:snapToGrid w:val="0"/>
        </w:rPr>
        <w:t>GNSS-TimeModelListSupport</w:t>
      </w:r>
      <w:bookmarkEnd w:id="2483"/>
      <w:bookmarkEnd w:id="2484"/>
      <w:bookmarkEnd w:id="2485"/>
      <w:bookmarkEnd w:id="2486"/>
      <w:bookmarkEnd w:id="2487"/>
      <w:bookmarkEnd w:id="2488"/>
      <w:bookmarkEnd w:id="2489"/>
      <w:bookmarkEnd w:id="249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91" w:name="_Toc27765334"/>
      <w:bookmarkStart w:id="2492" w:name="_Toc37681032"/>
      <w:bookmarkStart w:id="2493" w:name="_Toc46486604"/>
      <w:bookmarkStart w:id="2494" w:name="_Toc52546949"/>
      <w:bookmarkStart w:id="2495" w:name="_Toc52547479"/>
      <w:bookmarkStart w:id="2496" w:name="_Toc52548009"/>
      <w:bookmarkStart w:id="2497" w:name="_Toc52548539"/>
      <w:bookmarkStart w:id="2498" w:name="_Toc90719785"/>
      <w:r w:rsidRPr="00073C73">
        <w:t>–</w:t>
      </w:r>
      <w:r w:rsidRPr="00073C73">
        <w:tab/>
      </w:r>
      <w:r w:rsidRPr="00073C73">
        <w:rPr>
          <w:i/>
          <w:snapToGrid w:val="0"/>
        </w:rPr>
        <w:t>GNSS-DifferentialCorrectionSupport</w:t>
      </w:r>
      <w:bookmarkEnd w:id="2491"/>
      <w:bookmarkEnd w:id="2492"/>
      <w:bookmarkEnd w:id="2493"/>
      <w:bookmarkEnd w:id="2494"/>
      <w:bookmarkEnd w:id="2495"/>
      <w:bookmarkEnd w:id="2496"/>
      <w:bookmarkEnd w:id="2497"/>
      <w:bookmarkEnd w:id="249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99" w:name="_Toc27765335"/>
      <w:bookmarkStart w:id="2500" w:name="_Toc37681033"/>
      <w:bookmarkStart w:id="2501" w:name="_Toc46486605"/>
      <w:bookmarkStart w:id="2502" w:name="_Toc52546950"/>
      <w:bookmarkStart w:id="2503" w:name="_Toc52547480"/>
      <w:bookmarkStart w:id="2504" w:name="_Toc52548010"/>
      <w:bookmarkStart w:id="2505" w:name="_Toc52548540"/>
      <w:bookmarkStart w:id="2506" w:name="_Toc90719786"/>
      <w:r w:rsidRPr="00073C73">
        <w:t>–</w:t>
      </w:r>
      <w:r w:rsidRPr="00073C73">
        <w:tab/>
      </w:r>
      <w:r w:rsidRPr="00073C73">
        <w:rPr>
          <w:i/>
          <w:snapToGrid w:val="0"/>
        </w:rPr>
        <w:t>GNSS-NavigationModelSupport</w:t>
      </w:r>
      <w:bookmarkEnd w:id="2499"/>
      <w:bookmarkEnd w:id="2500"/>
      <w:bookmarkEnd w:id="2501"/>
      <w:bookmarkEnd w:id="2502"/>
      <w:bookmarkEnd w:id="2503"/>
      <w:bookmarkEnd w:id="2504"/>
      <w:bookmarkEnd w:id="2505"/>
      <w:bookmarkEnd w:id="250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07" w:name="_Toc27765336"/>
      <w:bookmarkStart w:id="2508" w:name="_Toc37681034"/>
      <w:bookmarkStart w:id="2509" w:name="_Toc46486606"/>
      <w:bookmarkStart w:id="2510" w:name="_Toc52546951"/>
      <w:bookmarkStart w:id="2511" w:name="_Toc52547481"/>
      <w:bookmarkStart w:id="2512" w:name="_Toc52548011"/>
      <w:bookmarkStart w:id="2513" w:name="_Toc52548541"/>
      <w:bookmarkStart w:id="2514" w:name="_Toc90719787"/>
      <w:r w:rsidRPr="00073C73">
        <w:t>–</w:t>
      </w:r>
      <w:r w:rsidRPr="00073C73">
        <w:tab/>
      </w:r>
      <w:r w:rsidRPr="00073C73">
        <w:rPr>
          <w:i/>
          <w:snapToGrid w:val="0"/>
        </w:rPr>
        <w:t>GNSS-RealTimeIntegritySupport</w:t>
      </w:r>
      <w:bookmarkEnd w:id="2507"/>
      <w:bookmarkEnd w:id="2508"/>
      <w:bookmarkEnd w:id="2509"/>
      <w:bookmarkEnd w:id="2510"/>
      <w:bookmarkEnd w:id="2511"/>
      <w:bookmarkEnd w:id="2512"/>
      <w:bookmarkEnd w:id="2513"/>
      <w:bookmarkEnd w:id="251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15" w:name="_Toc27765337"/>
      <w:bookmarkStart w:id="2516" w:name="_Toc37681035"/>
      <w:bookmarkStart w:id="2517" w:name="_Toc46486607"/>
      <w:bookmarkStart w:id="2518" w:name="_Toc52546952"/>
      <w:bookmarkStart w:id="2519" w:name="_Toc52547482"/>
      <w:bookmarkStart w:id="2520" w:name="_Toc52548012"/>
      <w:bookmarkStart w:id="2521" w:name="_Toc52548542"/>
      <w:bookmarkStart w:id="2522" w:name="_Toc90719788"/>
      <w:r w:rsidRPr="00073C73">
        <w:t>–</w:t>
      </w:r>
      <w:r w:rsidRPr="00073C73">
        <w:tab/>
      </w:r>
      <w:r w:rsidRPr="00073C73">
        <w:rPr>
          <w:i/>
          <w:snapToGrid w:val="0"/>
        </w:rPr>
        <w:t>GNSS-DataBitAssistanceSupport</w:t>
      </w:r>
      <w:bookmarkEnd w:id="2515"/>
      <w:bookmarkEnd w:id="2516"/>
      <w:bookmarkEnd w:id="2517"/>
      <w:bookmarkEnd w:id="2518"/>
      <w:bookmarkEnd w:id="2519"/>
      <w:bookmarkEnd w:id="2520"/>
      <w:bookmarkEnd w:id="2521"/>
      <w:bookmarkEnd w:id="252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23" w:name="_Toc27765338"/>
      <w:bookmarkStart w:id="2524" w:name="_Toc37681036"/>
      <w:bookmarkStart w:id="2525" w:name="_Toc46486608"/>
      <w:bookmarkStart w:id="2526" w:name="_Toc52546953"/>
      <w:bookmarkStart w:id="2527" w:name="_Toc52547483"/>
      <w:bookmarkStart w:id="2528" w:name="_Toc52548013"/>
      <w:bookmarkStart w:id="2529" w:name="_Toc52548543"/>
      <w:bookmarkStart w:id="2530" w:name="_Toc90719789"/>
      <w:r w:rsidRPr="00073C73">
        <w:t>–</w:t>
      </w:r>
      <w:r w:rsidRPr="00073C73">
        <w:tab/>
      </w:r>
      <w:r w:rsidRPr="00073C73">
        <w:rPr>
          <w:i/>
          <w:snapToGrid w:val="0"/>
        </w:rPr>
        <w:t>GNSS-AcquisitionAssistanceSupport</w:t>
      </w:r>
      <w:bookmarkEnd w:id="2523"/>
      <w:bookmarkEnd w:id="2524"/>
      <w:bookmarkEnd w:id="2525"/>
      <w:bookmarkEnd w:id="2526"/>
      <w:bookmarkEnd w:id="2527"/>
      <w:bookmarkEnd w:id="2528"/>
      <w:bookmarkEnd w:id="2529"/>
      <w:bookmarkEnd w:id="253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31" w:name="_Toc27765339"/>
      <w:bookmarkStart w:id="2532" w:name="_Toc37681037"/>
      <w:bookmarkStart w:id="2533" w:name="_Toc46486609"/>
      <w:bookmarkStart w:id="2534" w:name="_Toc52546954"/>
      <w:bookmarkStart w:id="2535" w:name="_Toc52547484"/>
      <w:bookmarkStart w:id="2536" w:name="_Toc52548014"/>
      <w:bookmarkStart w:id="2537" w:name="_Toc52548544"/>
      <w:bookmarkStart w:id="2538" w:name="_Toc90719790"/>
      <w:r w:rsidRPr="00073C73">
        <w:t>–</w:t>
      </w:r>
      <w:r w:rsidRPr="00073C73">
        <w:tab/>
      </w:r>
      <w:r w:rsidRPr="00073C73">
        <w:rPr>
          <w:i/>
          <w:snapToGrid w:val="0"/>
        </w:rPr>
        <w:t>GNSS-AlmanacSupport</w:t>
      </w:r>
      <w:bookmarkEnd w:id="2531"/>
      <w:bookmarkEnd w:id="2532"/>
      <w:bookmarkEnd w:id="2533"/>
      <w:bookmarkEnd w:id="2534"/>
      <w:bookmarkEnd w:id="2535"/>
      <w:bookmarkEnd w:id="2536"/>
      <w:bookmarkEnd w:id="2537"/>
      <w:bookmarkEnd w:id="253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39" w:name="_Toc27765340"/>
      <w:bookmarkStart w:id="2540" w:name="_Toc37681038"/>
      <w:bookmarkStart w:id="2541" w:name="_Toc46486610"/>
      <w:bookmarkStart w:id="2542" w:name="_Toc52546955"/>
      <w:bookmarkStart w:id="2543" w:name="_Toc52547485"/>
      <w:bookmarkStart w:id="2544" w:name="_Toc52548015"/>
      <w:bookmarkStart w:id="2545" w:name="_Toc52548545"/>
      <w:bookmarkStart w:id="2546" w:name="_Toc90719791"/>
      <w:r w:rsidRPr="00073C73">
        <w:t>–</w:t>
      </w:r>
      <w:r w:rsidRPr="00073C73">
        <w:tab/>
      </w:r>
      <w:r w:rsidRPr="00073C73">
        <w:rPr>
          <w:i/>
          <w:snapToGrid w:val="0"/>
        </w:rPr>
        <w:t>GNSS-UTC-ModelSupport</w:t>
      </w:r>
      <w:bookmarkEnd w:id="2539"/>
      <w:bookmarkEnd w:id="2540"/>
      <w:bookmarkEnd w:id="2541"/>
      <w:bookmarkEnd w:id="2542"/>
      <w:bookmarkEnd w:id="2543"/>
      <w:bookmarkEnd w:id="2544"/>
      <w:bookmarkEnd w:id="2545"/>
      <w:bookmarkEnd w:id="254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47" w:name="_Toc27765341"/>
      <w:bookmarkStart w:id="2548" w:name="_Toc37681039"/>
      <w:bookmarkStart w:id="2549" w:name="_Toc46486611"/>
      <w:bookmarkStart w:id="2550" w:name="_Toc52546956"/>
      <w:bookmarkStart w:id="2551" w:name="_Toc52547486"/>
      <w:bookmarkStart w:id="2552" w:name="_Toc52548016"/>
      <w:bookmarkStart w:id="2553" w:name="_Toc52548546"/>
      <w:bookmarkStart w:id="2554" w:name="_Toc90719792"/>
      <w:r w:rsidRPr="00073C73">
        <w:lastRenderedPageBreak/>
        <w:t>–</w:t>
      </w:r>
      <w:r w:rsidRPr="00073C73">
        <w:tab/>
      </w:r>
      <w:r w:rsidRPr="00073C73">
        <w:rPr>
          <w:i/>
          <w:snapToGrid w:val="0"/>
        </w:rPr>
        <w:t>GNSS-AuxiliaryInformationSupport</w:t>
      </w:r>
      <w:bookmarkEnd w:id="2547"/>
      <w:bookmarkEnd w:id="2548"/>
      <w:bookmarkEnd w:id="2549"/>
      <w:bookmarkEnd w:id="2550"/>
      <w:bookmarkEnd w:id="2551"/>
      <w:bookmarkEnd w:id="2552"/>
      <w:bookmarkEnd w:id="2553"/>
      <w:bookmarkEnd w:id="255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55" w:name="_Toc27765342"/>
      <w:bookmarkStart w:id="2556" w:name="_Toc37681040"/>
      <w:bookmarkStart w:id="2557" w:name="_Toc46486612"/>
      <w:bookmarkStart w:id="2558" w:name="_Toc52546957"/>
      <w:bookmarkStart w:id="2559" w:name="_Toc52547487"/>
      <w:bookmarkStart w:id="2560" w:name="_Toc52548017"/>
      <w:bookmarkStart w:id="2561" w:name="_Toc52548547"/>
      <w:bookmarkStart w:id="256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55"/>
      <w:bookmarkEnd w:id="2556"/>
      <w:bookmarkEnd w:id="2557"/>
      <w:bookmarkEnd w:id="2558"/>
      <w:bookmarkEnd w:id="2559"/>
      <w:bookmarkEnd w:id="2560"/>
      <w:bookmarkEnd w:id="2561"/>
      <w:bookmarkEnd w:id="256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63" w:name="_Toc27765343"/>
      <w:bookmarkStart w:id="2564" w:name="_Toc37681041"/>
      <w:bookmarkStart w:id="2565" w:name="_Toc46486613"/>
      <w:bookmarkStart w:id="2566" w:name="_Toc52546958"/>
      <w:bookmarkStart w:id="2567" w:name="_Toc52547488"/>
      <w:bookmarkStart w:id="2568" w:name="_Toc52548018"/>
      <w:bookmarkStart w:id="2569" w:name="_Toc52548548"/>
      <w:bookmarkStart w:id="257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63"/>
      <w:bookmarkEnd w:id="2564"/>
      <w:bookmarkEnd w:id="2565"/>
      <w:bookmarkEnd w:id="2566"/>
      <w:bookmarkEnd w:id="2567"/>
      <w:bookmarkEnd w:id="2568"/>
      <w:bookmarkEnd w:id="2569"/>
      <w:bookmarkEnd w:id="257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71" w:name="_Toc27765344"/>
      <w:bookmarkStart w:id="2572" w:name="_Toc37681042"/>
      <w:bookmarkStart w:id="2573" w:name="_Toc46486614"/>
      <w:bookmarkStart w:id="2574" w:name="_Toc52546959"/>
      <w:bookmarkStart w:id="2575" w:name="_Toc52547489"/>
      <w:bookmarkStart w:id="2576" w:name="_Toc52548019"/>
      <w:bookmarkStart w:id="2577" w:name="_Toc52548549"/>
      <w:bookmarkStart w:id="2578" w:name="_Toc90719795"/>
      <w:r w:rsidRPr="00073C73">
        <w:t>–</w:t>
      </w:r>
      <w:r w:rsidRPr="00073C73">
        <w:tab/>
      </w:r>
      <w:r w:rsidRPr="00073C73">
        <w:rPr>
          <w:i/>
          <w:snapToGrid w:val="0"/>
        </w:rPr>
        <w:t>GNSS-RTK-ObservationsSupport</w:t>
      </w:r>
      <w:bookmarkEnd w:id="2571"/>
      <w:bookmarkEnd w:id="2572"/>
      <w:bookmarkEnd w:id="2573"/>
      <w:bookmarkEnd w:id="2574"/>
      <w:bookmarkEnd w:id="2575"/>
      <w:bookmarkEnd w:id="2576"/>
      <w:bookmarkEnd w:id="2577"/>
      <w:bookmarkEnd w:id="257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79" w:name="_Toc27765345"/>
      <w:bookmarkStart w:id="2580" w:name="_Toc37681043"/>
      <w:bookmarkStart w:id="2581" w:name="_Toc46486615"/>
      <w:bookmarkStart w:id="2582" w:name="_Toc52546960"/>
      <w:bookmarkStart w:id="2583" w:name="_Toc52547490"/>
      <w:bookmarkStart w:id="2584" w:name="_Toc52548020"/>
      <w:bookmarkStart w:id="2585" w:name="_Toc52548550"/>
      <w:bookmarkStart w:id="2586" w:name="_Toc90719796"/>
      <w:r w:rsidRPr="00073C73">
        <w:t>–</w:t>
      </w:r>
      <w:r w:rsidRPr="00073C73">
        <w:tab/>
      </w:r>
      <w:r w:rsidRPr="00073C73">
        <w:rPr>
          <w:i/>
          <w:snapToGrid w:val="0"/>
        </w:rPr>
        <w:t>GLO-RTK-BiasInformationSupport</w:t>
      </w:r>
      <w:bookmarkEnd w:id="2579"/>
      <w:bookmarkEnd w:id="2580"/>
      <w:bookmarkEnd w:id="2581"/>
      <w:bookmarkEnd w:id="2582"/>
      <w:bookmarkEnd w:id="2583"/>
      <w:bookmarkEnd w:id="2584"/>
      <w:bookmarkEnd w:id="2585"/>
      <w:bookmarkEnd w:id="258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87" w:name="_Toc27765346"/>
      <w:bookmarkStart w:id="2588" w:name="_Toc37681044"/>
      <w:bookmarkStart w:id="2589" w:name="_Toc46486616"/>
      <w:bookmarkStart w:id="2590" w:name="_Toc52546961"/>
      <w:bookmarkStart w:id="2591" w:name="_Toc52547491"/>
      <w:bookmarkStart w:id="2592" w:name="_Toc52548021"/>
      <w:bookmarkStart w:id="2593" w:name="_Toc52548551"/>
      <w:bookmarkStart w:id="2594" w:name="_Toc90719797"/>
      <w:r w:rsidRPr="00073C73">
        <w:lastRenderedPageBreak/>
        <w:t>–</w:t>
      </w:r>
      <w:r w:rsidRPr="00073C73">
        <w:tab/>
      </w:r>
      <w:r w:rsidRPr="00073C73">
        <w:rPr>
          <w:i/>
          <w:snapToGrid w:val="0"/>
        </w:rPr>
        <w:t>GNSS-RTK-MAC-CorrectionDifferencesSupport</w:t>
      </w:r>
      <w:bookmarkEnd w:id="2587"/>
      <w:bookmarkEnd w:id="2588"/>
      <w:bookmarkEnd w:id="2589"/>
      <w:bookmarkEnd w:id="2590"/>
      <w:bookmarkEnd w:id="2591"/>
      <w:bookmarkEnd w:id="2592"/>
      <w:bookmarkEnd w:id="2593"/>
      <w:bookmarkEnd w:id="259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95" w:name="_Toc27765347"/>
      <w:bookmarkStart w:id="2596" w:name="_Toc37681045"/>
      <w:bookmarkStart w:id="2597" w:name="_Toc46486617"/>
      <w:bookmarkStart w:id="2598" w:name="_Toc52546962"/>
      <w:bookmarkStart w:id="2599" w:name="_Toc52547492"/>
      <w:bookmarkStart w:id="2600" w:name="_Toc52548022"/>
      <w:bookmarkStart w:id="2601" w:name="_Toc52548552"/>
      <w:bookmarkStart w:id="2602" w:name="_Toc90719798"/>
      <w:r w:rsidRPr="00073C73">
        <w:t>–</w:t>
      </w:r>
      <w:r w:rsidRPr="00073C73">
        <w:tab/>
      </w:r>
      <w:r w:rsidRPr="00073C73">
        <w:rPr>
          <w:i/>
          <w:snapToGrid w:val="0"/>
        </w:rPr>
        <w:t>GNSS-RTK-ResidualsSupport</w:t>
      </w:r>
      <w:bookmarkEnd w:id="2595"/>
      <w:bookmarkEnd w:id="2596"/>
      <w:bookmarkEnd w:id="2597"/>
      <w:bookmarkEnd w:id="2598"/>
      <w:bookmarkEnd w:id="2599"/>
      <w:bookmarkEnd w:id="2600"/>
      <w:bookmarkEnd w:id="2601"/>
      <w:bookmarkEnd w:id="260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603" w:name="_Toc27765348"/>
      <w:bookmarkStart w:id="2604" w:name="_Toc37681046"/>
      <w:bookmarkStart w:id="2605" w:name="_Toc46486618"/>
      <w:bookmarkStart w:id="2606" w:name="_Toc52546963"/>
      <w:bookmarkStart w:id="2607" w:name="_Toc52547493"/>
      <w:bookmarkStart w:id="2608" w:name="_Toc52548023"/>
      <w:bookmarkStart w:id="2609" w:name="_Toc52548553"/>
      <w:bookmarkStart w:id="2610" w:name="_Toc90719799"/>
      <w:r w:rsidRPr="00073C73">
        <w:t>–</w:t>
      </w:r>
      <w:r w:rsidRPr="00073C73">
        <w:tab/>
      </w:r>
      <w:r w:rsidRPr="00073C73">
        <w:rPr>
          <w:i/>
          <w:snapToGrid w:val="0"/>
        </w:rPr>
        <w:t>GNSS-RTK-FKP-GradientsSupport</w:t>
      </w:r>
      <w:bookmarkEnd w:id="2603"/>
      <w:bookmarkEnd w:id="2604"/>
      <w:bookmarkEnd w:id="2605"/>
      <w:bookmarkEnd w:id="2606"/>
      <w:bookmarkEnd w:id="2607"/>
      <w:bookmarkEnd w:id="2608"/>
      <w:bookmarkEnd w:id="2609"/>
      <w:bookmarkEnd w:id="261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11" w:name="_Toc27765349"/>
      <w:bookmarkStart w:id="2612" w:name="_Toc37681047"/>
      <w:bookmarkStart w:id="2613" w:name="_Toc46486619"/>
      <w:bookmarkStart w:id="2614" w:name="_Toc52546964"/>
      <w:bookmarkStart w:id="2615" w:name="_Toc52547494"/>
      <w:bookmarkStart w:id="2616" w:name="_Toc52548024"/>
      <w:bookmarkStart w:id="2617" w:name="_Toc52548554"/>
      <w:bookmarkStart w:id="2618" w:name="_Toc90719800"/>
      <w:r w:rsidRPr="00073C73">
        <w:t>–</w:t>
      </w:r>
      <w:r w:rsidRPr="00073C73">
        <w:tab/>
      </w:r>
      <w:r w:rsidRPr="00073C73">
        <w:rPr>
          <w:i/>
          <w:snapToGrid w:val="0"/>
        </w:rPr>
        <w:t>GNSS-SSR-OrbitCorrectionsSupport</w:t>
      </w:r>
      <w:bookmarkEnd w:id="2611"/>
      <w:bookmarkEnd w:id="2612"/>
      <w:bookmarkEnd w:id="2613"/>
      <w:bookmarkEnd w:id="2614"/>
      <w:bookmarkEnd w:id="2615"/>
      <w:bookmarkEnd w:id="2616"/>
      <w:bookmarkEnd w:id="2617"/>
      <w:bookmarkEnd w:id="261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19"/>
      <w:r>
        <w:t>orbit-IntegritySup-r17</w:t>
      </w:r>
      <w:commentRangeEnd w:id="2619"/>
      <w:r w:rsidR="001C07E1">
        <w:rPr>
          <w:rStyle w:val="CommentReference"/>
          <w:rFonts w:ascii="Times New Roman" w:hAnsi="Times New Roman"/>
          <w:noProof w:val="0"/>
        </w:rPr>
        <w:commentReference w:id="2619"/>
      </w:r>
      <w:r>
        <w:tab/>
        <w:t>BIT STRING {</w:t>
      </w:r>
      <w:r>
        <w:tab/>
      </w:r>
      <w:commentRangeStart w:id="2620"/>
      <w:r w:rsidRPr="00FB20CE">
        <w:t>orbitRangeErrorCorrelationTime</w:t>
      </w:r>
      <w:r>
        <w:t>Sup</w:t>
      </w:r>
      <w:commentRangeEnd w:id="2620"/>
      <w:r w:rsidR="00AF6FB2">
        <w:rPr>
          <w:rStyle w:val="CommentReference"/>
          <w:rFonts w:ascii="Times New Roman" w:hAnsi="Times New Roman"/>
          <w:noProof w:val="0"/>
        </w:rPr>
        <w:commentReference w:id="262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621" w:name="_Toc27765350"/>
      <w:bookmarkStart w:id="2622" w:name="_Toc37681048"/>
      <w:bookmarkStart w:id="2623" w:name="_Toc46486620"/>
      <w:bookmarkStart w:id="2624" w:name="_Toc52546965"/>
      <w:bookmarkStart w:id="2625" w:name="_Toc52547495"/>
      <w:bookmarkStart w:id="2626" w:name="_Toc52548025"/>
      <w:bookmarkStart w:id="2627" w:name="_Toc52548555"/>
      <w:bookmarkStart w:id="2628" w:name="_Toc90719801"/>
      <w:r w:rsidRPr="00073C73">
        <w:t>–</w:t>
      </w:r>
      <w:r w:rsidRPr="00073C73">
        <w:tab/>
      </w:r>
      <w:r w:rsidRPr="00073C73">
        <w:rPr>
          <w:i/>
          <w:snapToGrid w:val="0"/>
        </w:rPr>
        <w:t>GNSS-SSR-ClockCorrectionsSupport</w:t>
      </w:r>
      <w:bookmarkEnd w:id="2621"/>
      <w:bookmarkEnd w:id="2622"/>
      <w:bookmarkEnd w:id="2623"/>
      <w:bookmarkEnd w:id="2624"/>
      <w:bookmarkEnd w:id="2625"/>
      <w:bookmarkEnd w:id="2626"/>
      <w:bookmarkEnd w:id="2627"/>
      <w:bookmarkEnd w:id="262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29"/>
      <w:r w:rsidRPr="00073C73">
        <w:rPr>
          <w:snapToGrid w:val="0"/>
          <w:lang w:eastAsia="zh-CN"/>
        </w:rPr>
        <w:t>GNSS-SSR-ClockCorrectionsSupport</w:t>
      </w:r>
      <w:r w:rsidRPr="00073C73">
        <w:rPr>
          <w:snapToGrid w:val="0"/>
        </w:rPr>
        <w:t>-r15</w:t>
      </w:r>
      <w:commentRangeEnd w:id="2629"/>
      <w:r w:rsidR="00AE1CBB">
        <w:rPr>
          <w:rStyle w:val="CommentReference"/>
          <w:rFonts w:ascii="Times New Roman" w:hAnsi="Times New Roman"/>
          <w:noProof w:val="0"/>
        </w:rPr>
        <w:commentReference w:id="262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30" w:name="_Toc37681049"/>
      <w:bookmarkStart w:id="2631" w:name="_Toc46486621"/>
      <w:bookmarkStart w:id="2632" w:name="_Toc52546966"/>
      <w:bookmarkStart w:id="2633" w:name="_Toc52547496"/>
      <w:bookmarkStart w:id="2634" w:name="_Toc52548026"/>
      <w:bookmarkStart w:id="2635" w:name="_Toc52548556"/>
      <w:bookmarkStart w:id="2636" w:name="_Toc90719802"/>
      <w:r w:rsidRPr="00073C73">
        <w:t>–</w:t>
      </w:r>
      <w:r w:rsidRPr="00073C73">
        <w:tab/>
      </w:r>
      <w:r w:rsidRPr="00073C73">
        <w:rPr>
          <w:i/>
          <w:snapToGrid w:val="0"/>
        </w:rPr>
        <w:t>GNSS-SSR-URA-Support</w:t>
      </w:r>
      <w:bookmarkEnd w:id="2630"/>
      <w:bookmarkEnd w:id="2631"/>
      <w:bookmarkEnd w:id="2632"/>
      <w:bookmarkEnd w:id="2633"/>
      <w:bookmarkEnd w:id="2634"/>
      <w:bookmarkEnd w:id="2635"/>
      <w:bookmarkEnd w:id="263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37" w:name="_Toc37681050"/>
      <w:bookmarkStart w:id="2638" w:name="_Toc46486622"/>
      <w:bookmarkStart w:id="2639" w:name="_Toc52546967"/>
      <w:bookmarkStart w:id="2640" w:name="_Toc52547497"/>
      <w:bookmarkStart w:id="2641" w:name="_Toc52548027"/>
      <w:bookmarkStart w:id="2642" w:name="_Toc52548557"/>
      <w:bookmarkStart w:id="2643" w:name="_Toc90719803"/>
      <w:r w:rsidRPr="00073C73">
        <w:t>–</w:t>
      </w:r>
      <w:r w:rsidRPr="00073C73">
        <w:tab/>
      </w:r>
      <w:r w:rsidRPr="00073C73">
        <w:rPr>
          <w:i/>
          <w:snapToGrid w:val="0"/>
        </w:rPr>
        <w:t>GNSS-SSR-STEC-CorrectionSupport</w:t>
      </w:r>
      <w:bookmarkEnd w:id="2637"/>
      <w:bookmarkEnd w:id="2638"/>
      <w:bookmarkEnd w:id="2639"/>
      <w:bookmarkEnd w:id="2640"/>
      <w:bookmarkEnd w:id="2641"/>
      <w:bookmarkEnd w:id="2642"/>
      <w:bookmarkEnd w:id="264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44"/>
      <w:r>
        <w:rPr>
          <w:snapToGrid w:val="0"/>
        </w:rPr>
        <w:t>stec-IntegritySup-r17</w:t>
      </w:r>
      <w:commentRangeEnd w:id="2644"/>
      <w:r w:rsidR="00410812">
        <w:rPr>
          <w:rStyle w:val="CommentReference"/>
          <w:rFonts w:ascii="Times New Roman" w:hAnsi="Times New Roman"/>
          <w:noProof w:val="0"/>
        </w:rPr>
        <w:commentReference w:id="264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645" w:name="_Toc37681051"/>
      <w:bookmarkStart w:id="2646" w:name="_Toc46486623"/>
      <w:bookmarkStart w:id="2647" w:name="_Toc52546968"/>
      <w:bookmarkStart w:id="2648" w:name="_Toc52547498"/>
      <w:bookmarkStart w:id="2649" w:name="_Toc52548028"/>
      <w:bookmarkStart w:id="2650" w:name="_Toc52548558"/>
      <w:bookmarkStart w:id="2651" w:name="_Toc90719804"/>
      <w:r w:rsidRPr="00073C73">
        <w:t>–</w:t>
      </w:r>
      <w:r w:rsidRPr="00073C73">
        <w:tab/>
      </w:r>
      <w:r w:rsidRPr="00073C73">
        <w:rPr>
          <w:i/>
          <w:snapToGrid w:val="0"/>
        </w:rPr>
        <w:t>GNSS-SSR-GriddedCorrectionSupport</w:t>
      </w:r>
      <w:bookmarkEnd w:id="2645"/>
      <w:bookmarkEnd w:id="2646"/>
      <w:bookmarkEnd w:id="2647"/>
      <w:bookmarkEnd w:id="2648"/>
      <w:bookmarkEnd w:id="2649"/>
      <w:bookmarkEnd w:id="2650"/>
      <w:bookmarkEnd w:id="265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52" w:name="_Toc37681052"/>
      <w:bookmarkStart w:id="2653" w:name="_Toc46486624"/>
      <w:bookmarkStart w:id="2654" w:name="_Toc52546969"/>
      <w:bookmarkStart w:id="2655" w:name="_Toc52547499"/>
      <w:bookmarkStart w:id="2656" w:name="_Toc52548029"/>
      <w:bookmarkStart w:id="2657" w:name="_Toc52548559"/>
      <w:bookmarkStart w:id="265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52"/>
      <w:bookmarkEnd w:id="2653"/>
      <w:bookmarkEnd w:id="2654"/>
      <w:bookmarkEnd w:id="2655"/>
      <w:bookmarkEnd w:id="2656"/>
      <w:bookmarkEnd w:id="2657"/>
      <w:bookmarkEnd w:id="265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59" w:name="_Toc37681053"/>
      <w:bookmarkStart w:id="2660" w:name="_Toc46486625"/>
      <w:bookmarkStart w:id="2661" w:name="_Toc52546970"/>
      <w:bookmarkStart w:id="2662" w:name="_Toc52547500"/>
      <w:bookmarkStart w:id="2663" w:name="_Toc52548030"/>
      <w:bookmarkStart w:id="2664" w:name="_Toc52548560"/>
      <w:bookmarkStart w:id="266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59"/>
      <w:bookmarkEnd w:id="2660"/>
      <w:bookmarkEnd w:id="2661"/>
      <w:bookmarkEnd w:id="2662"/>
      <w:bookmarkEnd w:id="2663"/>
      <w:bookmarkEnd w:id="2664"/>
      <w:bookmarkEnd w:id="266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66" w:name="_Toc27765351"/>
      <w:bookmarkStart w:id="2667" w:name="_Toc37681054"/>
      <w:bookmarkStart w:id="2668" w:name="_Toc46486626"/>
      <w:bookmarkStart w:id="2669" w:name="_Toc52546971"/>
      <w:bookmarkStart w:id="2670" w:name="_Toc52547501"/>
      <w:bookmarkStart w:id="2671" w:name="_Toc52548031"/>
      <w:bookmarkStart w:id="2672" w:name="_Toc52548561"/>
      <w:bookmarkStart w:id="2673" w:name="_Toc90719807"/>
      <w:r w:rsidRPr="00073C73">
        <w:t>6.5.2.11</w:t>
      </w:r>
      <w:r w:rsidRPr="00073C73">
        <w:tab/>
        <w:t>GNSS Capability Information Request</w:t>
      </w:r>
      <w:bookmarkEnd w:id="2666"/>
      <w:bookmarkEnd w:id="2667"/>
      <w:bookmarkEnd w:id="2668"/>
      <w:bookmarkEnd w:id="2669"/>
      <w:bookmarkEnd w:id="2670"/>
      <w:bookmarkEnd w:id="2671"/>
      <w:bookmarkEnd w:id="2672"/>
      <w:bookmarkEnd w:id="2673"/>
    </w:p>
    <w:p w14:paraId="7D53B01F" w14:textId="77777777" w:rsidR="002B1632" w:rsidRPr="00073C73" w:rsidRDefault="002B1632" w:rsidP="002D60CB">
      <w:pPr>
        <w:pStyle w:val="Heading4"/>
      </w:pPr>
      <w:bookmarkStart w:id="2674" w:name="_Toc27765352"/>
      <w:bookmarkStart w:id="2675" w:name="_Toc37681055"/>
      <w:bookmarkStart w:id="2676" w:name="_Toc46486627"/>
      <w:bookmarkStart w:id="2677" w:name="_Toc52546972"/>
      <w:bookmarkStart w:id="2678" w:name="_Toc52547502"/>
      <w:bookmarkStart w:id="2679" w:name="_Toc52548032"/>
      <w:bookmarkStart w:id="2680" w:name="_Toc52548562"/>
      <w:bookmarkStart w:id="2681" w:name="_Toc90719808"/>
      <w:r w:rsidRPr="00073C73">
        <w:t>–</w:t>
      </w:r>
      <w:r w:rsidRPr="00073C73">
        <w:tab/>
      </w:r>
      <w:r w:rsidRPr="00073C73">
        <w:rPr>
          <w:i/>
        </w:rPr>
        <w:t>A-GNSS-RequestCapabilities</w:t>
      </w:r>
      <w:bookmarkEnd w:id="2674"/>
      <w:bookmarkEnd w:id="2675"/>
      <w:bookmarkEnd w:id="2676"/>
      <w:bookmarkEnd w:id="2677"/>
      <w:bookmarkEnd w:id="2678"/>
      <w:bookmarkEnd w:id="2679"/>
      <w:bookmarkEnd w:id="2680"/>
      <w:bookmarkEnd w:id="268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82" w:name="_Toc27765353"/>
      <w:bookmarkStart w:id="2683" w:name="_Toc37681056"/>
      <w:bookmarkStart w:id="2684" w:name="_Toc46486628"/>
      <w:bookmarkStart w:id="2685" w:name="_Toc52546973"/>
      <w:bookmarkStart w:id="2686" w:name="_Toc52547503"/>
      <w:bookmarkStart w:id="2687" w:name="_Toc52548033"/>
      <w:bookmarkStart w:id="2688" w:name="_Toc52548563"/>
      <w:bookmarkStart w:id="2689" w:name="_Toc90719809"/>
      <w:r w:rsidRPr="00073C73">
        <w:t>6.5.2.12</w:t>
      </w:r>
      <w:r w:rsidRPr="00073C73">
        <w:tab/>
        <w:t>GNSS Error Elements</w:t>
      </w:r>
      <w:bookmarkEnd w:id="2682"/>
      <w:bookmarkEnd w:id="2683"/>
      <w:bookmarkEnd w:id="2684"/>
      <w:bookmarkEnd w:id="2685"/>
      <w:bookmarkEnd w:id="2686"/>
      <w:bookmarkEnd w:id="2687"/>
      <w:bookmarkEnd w:id="2688"/>
      <w:bookmarkEnd w:id="2689"/>
    </w:p>
    <w:p w14:paraId="48BBB8DC" w14:textId="77777777" w:rsidR="002B1632" w:rsidRPr="00073C73" w:rsidRDefault="002B1632" w:rsidP="002D60CB">
      <w:pPr>
        <w:pStyle w:val="Heading4"/>
      </w:pPr>
      <w:bookmarkStart w:id="2690" w:name="_Toc27765354"/>
      <w:bookmarkStart w:id="2691" w:name="_Toc37681057"/>
      <w:bookmarkStart w:id="2692" w:name="_Toc46486629"/>
      <w:bookmarkStart w:id="2693" w:name="_Toc52546974"/>
      <w:bookmarkStart w:id="2694" w:name="_Toc52547504"/>
      <w:bookmarkStart w:id="2695" w:name="_Toc52548034"/>
      <w:bookmarkStart w:id="2696" w:name="_Toc52548564"/>
      <w:bookmarkStart w:id="2697" w:name="_Toc90719810"/>
      <w:r w:rsidRPr="00073C73">
        <w:t>–</w:t>
      </w:r>
      <w:r w:rsidRPr="00073C73">
        <w:tab/>
      </w:r>
      <w:r w:rsidRPr="00073C73">
        <w:rPr>
          <w:i/>
          <w:noProof/>
        </w:rPr>
        <w:t>A-GNSS-Error</w:t>
      </w:r>
      <w:bookmarkEnd w:id="2690"/>
      <w:bookmarkEnd w:id="2691"/>
      <w:bookmarkEnd w:id="2692"/>
      <w:bookmarkEnd w:id="2693"/>
      <w:bookmarkEnd w:id="2694"/>
      <w:bookmarkEnd w:id="2695"/>
      <w:bookmarkEnd w:id="2696"/>
      <w:bookmarkEnd w:id="269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98" w:name="_Toc27765355"/>
      <w:bookmarkStart w:id="2699" w:name="_Toc37681058"/>
      <w:bookmarkStart w:id="2700" w:name="_Toc46486630"/>
      <w:bookmarkStart w:id="2701" w:name="_Toc52546975"/>
      <w:bookmarkStart w:id="2702" w:name="_Toc52547505"/>
      <w:bookmarkStart w:id="2703" w:name="_Toc52548035"/>
      <w:bookmarkStart w:id="2704" w:name="_Toc52548565"/>
      <w:bookmarkStart w:id="2705" w:name="_Toc90719811"/>
      <w:r w:rsidRPr="00073C73">
        <w:lastRenderedPageBreak/>
        <w:t>–</w:t>
      </w:r>
      <w:r w:rsidRPr="00073C73">
        <w:tab/>
      </w:r>
      <w:r w:rsidRPr="00073C73">
        <w:rPr>
          <w:i/>
        </w:rPr>
        <w:t>GNSS-</w:t>
      </w:r>
      <w:r w:rsidRPr="00073C73">
        <w:rPr>
          <w:i/>
          <w:noProof/>
        </w:rPr>
        <w:t>LocationServerErrorCauses</w:t>
      </w:r>
      <w:bookmarkEnd w:id="2698"/>
      <w:bookmarkEnd w:id="2699"/>
      <w:bookmarkEnd w:id="2700"/>
      <w:bookmarkEnd w:id="2701"/>
      <w:bookmarkEnd w:id="2702"/>
      <w:bookmarkEnd w:id="2703"/>
      <w:bookmarkEnd w:id="2704"/>
      <w:bookmarkEnd w:id="270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06" w:name="_Toc27765356"/>
      <w:bookmarkStart w:id="2707" w:name="_Toc37681059"/>
      <w:bookmarkStart w:id="2708" w:name="_Toc46486631"/>
      <w:bookmarkStart w:id="2709" w:name="_Toc52546976"/>
      <w:bookmarkStart w:id="2710" w:name="_Toc52547506"/>
      <w:bookmarkStart w:id="2711" w:name="_Toc52548036"/>
      <w:bookmarkStart w:id="2712" w:name="_Toc52548566"/>
      <w:bookmarkStart w:id="2713" w:name="_Toc90719812"/>
      <w:r w:rsidRPr="00073C73">
        <w:t>–</w:t>
      </w:r>
      <w:r w:rsidRPr="00073C73">
        <w:tab/>
      </w:r>
      <w:r w:rsidRPr="00073C73">
        <w:rPr>
          <w:i/>
        </w:rPr>
        <w:t>GNSS-</w:t>
      </w:r>
      <w:r w:rsidRPr="00073C73">
        <w:rPr>
          <w:i/>
          <w:noProof/>
        </w:rPr>
        <w:t>TargetDeviceErrorCauses</w:t>
      </w:r>
      <w:bookmarkEnd w:id="2706"/>
      <w:bookmarkEnd w:id="2707"/>
      <w:bookmarkEnd w:id="2708"/>
      <w:bookmarkEnd w:id="2709"/>
      <w:bookmarkEnd w:id="2710"/>
      <w:bookmarkEnd w:id="2711"/>
      <w:bookmarkEnd w:id="2712"/>
      <w:bookmarkEnd w:id="271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14" w:name="_Toc27765357"/>
      <w:bookmarkStart w:id="2715" w:name="_Toc37681060"/>
      <w:bookmarkStart w:id="2716" w:name="_Toc46486632"/>
      <w:bookmarkStart w:id="2717" w:name="_Toc52546977"/>
      <w:bookmarkStart w:id="2718" w:name="_Toc52547507"/>
      <w:bookmarkStart w:id="2719" w:name="_Toc52548037"/>
      <w:bookmarkStart w:id="2720" w:name="_Toc52548567"/>
      <w:bookmarkStart w:id="2721" w:name="_Toc90719813"/>
      <w:r w:rsidRPr="00073C73">
        <w:lastRenderedPageBreak/>
        <w:t>6.5.2.13</w:t>
      </w:r>
      <w:r w:rsidRPr="00073C73">
        <w:tab/>
        <w:t>Common GNSS Information Elements</w:t>
      </w:r>
      <w:bookmarkEnd w:id="2714"/>
      <w:bookmarkEnd w:id="2715"/>
      <w:bookmarkEnd w:id="2716"/>
      <w:bookmarkEnd w:id="2717"/>
      <w:bookmarkEnd w:id="2718"/>
      <w:bookmarkEnd w:id="2719"/>
      <w:bookmarkEnd w:id="2720"/>
      <w:bookmarkEnd w:id="2721"/>
    </w:p>
    <w:p w14:paraId="77CB2CA5" w14:textId="77777777" w:rsidR="00784122" w:rsidRPr="00073C73" w:rsidRDefault="00784122" w:rsidP="00784122">
      <w:pPr>
        <w:pStyle w:val="Heading4"/>
      </w:pPr>
      <w:bookmarkStart w:id="2722" w:name="_Toc27765358"/>
      <w:bookmarkStart w:id="2723" w:name="_Toc37681061"/>
      <w:bookmarkStart w:id="2724" w:name="_Toc46486633"/>
      <w:bookmarkStart w:id="2725" w:name="_Toc52546978"/>
      <w:bookmarkStart w:id="2726" w:name="_Toc52547508"/>
      <w:bookmarkStart w:id="2727" w:name="_Toc52548038"/>
      <w:bookmarkStart w:id="2728" w:name="_Toc52548568"/>
      <w:bookmarkStart w:id="2729" w:name="_Toc90719814"/>
      <w:r w:rsidRPr="00073C73">
        <w:t>–</w:t>
      </w:r>
      <w:r w:rsidRPr="00073C73">
        <w:tab/>
      </w:r>
      <w:r w:rsidRPr="00073C73">
        <w:rPr>
          <w:i/>
        </w:rPr>
        <w:t>GNSS-FrequencyID</w:t>
      </w:r>
      <w:bookmarkEnd w:id="2722"/>
      <w:bookmarkEnd w:id="2723"/>
      <w:bookmarkEnd w:id="2724"/>
      <w:bookmarkEnd w:id="2725"/>
      <w:bookmarkEnd w:id="2726"/>
      <w:bookmarkEnd w:id="2727"/>
      <w:bookmarkEnd w:id="2728"/>
      <w:bookmarkEnd w:id="272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30" w:name="_Hlk509361321"/>
      <w:r w:rsidRPr="00073C73">
        <w:t>GNSS-FrequencyID</w:t>
      </w:r>
      <w:bookmarkEnd w:id="273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31" w:name="_Toc27765359"/>
      <w:bookmarkStart w:id="2732" w:name="_Toc37681062"/>
      <w:bookmarkStart w:id="2733" w:name="_Toc46486634"/>
      <w:bookmarkStart w:id="2734" w:name="_Toc52546979"/>
      <w:bookmarkStart w:id="2735" w:name="_Toc52547509"/>
      <w:bookmarkStart w:id="2736" w:name="_Toc52548039"/>
      <w:bookmarkStart w:id="2737" w:name="_Toc52548569"/>
      <w:bookmarkStart w:id="2738" w:name="_Toc90719815"/>
      <w:r w:rsidRPr="00073C73">
        <w:t>–</w:t>
      </w:r>
      <w:r w:rsidRPr="00073C73">
        <w:tab/>
      </w:r>
      <w:r w:rsidRPr="00073C73">
        <w:rPr>
          <w:i/>
          <w:snapToGrid w:val="0"/>
        </w:rPr>
        <w:t>GNSS-ID</w:t>
      </w:r>
      <w:bookmarkEnd w:id="2731"/>
      <w:bookmarkEnd w:id="2732"/>
      <w:bookmarkEnd w:id="2733"/>
      <w:bookmarkEnd w:id="2734"/>
      <w:bookmarkEnd w:id="2735"/>
      <w:bookmarkEnd w:id="2736"/>
      <w:bookmarkEnd w:id="2737"/>
      <w:bookmarkEnd w:id="273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39" w:name="OLE_LINK16"/>
      <w:bookmarkStart w:id="2740" w:name="OLE_LINK17"/>
      <w:r w:rsidR="007207AA" w:rsidRPr="00073C73">
        <w:rPr>
          <w:snapToGrid w:val="0"/>
          <w:lang w:eastAsia="zh-CN"/>
        </w:rPr>
        <w:t xml:space="preserve">, </w:t>
      </w:r>
      <w:bookmarkEnd w:id="2739"/>
      <w:bookmarkEnd w:id="274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41" w:name="_Toc27765360"/>
      <w:bookmarkStart w:id="2742" w:name="_Toc37681063"/>
      <w:bookmarkStart w:id="2743" w:name="_Toc46486635"/>
      <w:bookmarkStart w:id="2744" w:name="_Toc52546980"/>
      <w:bookmarkStart w:id="2745" w:name="_Toc52547510"/>
      <w:bookmarkStart w:id="2746" w:name="_Toc52548040"/>
      <w:bookmarkStart w:id="2747" w:name="_Toc52548570"/>
      <w:bookmarkStart w:id="2748" w:name="_Toc90719816"/>
      <w:r w:rsidRPr="00073C73">
        <w:t>–</w:t>
      </w:r>
      <w:r w:rsidRPr="00073C73">
        <w:tab/>
      </w:r>
      <w:r w:rsidRPr="00073C73">
        <w:rPr>
          <w:i/>
          <w:snapToGrid w:val="0"/>
        </w:rPr>
        <w:t>GNSS-ID-Bitmap</w:t>
      </w:r>
      <w:bookmarkEnd w:id="2741"/>
      <w:bookmarkEnd w:id="2742"/>
      <w:bookmarkEnd w:id="2743"/>
      <w:bookmarkEnd w:id="2744"/>
      <w:bookmarkEnd w:id="2745"/>
      <w:bookmarkEnd w:id="2746"/>
      <w:bookmarkEnd w:id="2747"/>
      <w:bookmarkEnd w:id="274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49" w:name="_Toc27765361"/>
      <w:bookmarkStart w:id="2750" w:name="_Toc37681064"/>
      <w:bookmarkStart w:id="2751" w:name="_Toc46486636"/>
      <w:bookmarkStart w:id="2752" w:name="_Toc52546981"/>
      <w:bookmarkStart w:id="2753" w:name="_Toc52547511"/>
      <w:bookmarkStart w:id="2754" w:name="_Toc52548041"/>
      <w:bookmarkStart w:id="2755" w:name="_Toc52548571"/>
      <w:bookmarkStart w:id="2756" w:name="_Toc90719817"/>
      <w:r w:rsidRPr="00073C73">
        <w:t>–</w:t>
      </w:r>
      <w:r w:rsidRPr="00073C73">
        <w:tab/>
      </w:r>
      <w:r w:rsidRPr="00073C73">
        <w:rPr>
          <w:i/>
          <w:snapToGrid w:val="0"/>
        </w:rPr>
        <w:t>GNSS-Link-CombinationsList</w:t>
      </w:r>
      <w:bookmarkEnd w:id="2749"/>
      <w:bookmarkEnd w:id="2750"/>
      <w:bookmarkEnd w:id="2751"/>
      <w:bookmarkEnd w:id="2752"/>
      <w:bookmarkEnd w:id="2753"/>
      <w:bookmarkEnd w:id="2754"/>
      <w:bookmarkEnd w:id="2755"/>
      <w:bookmarkEnd w:id="275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57" w:name="_Hlk512478130"/>
      <w:r w:rsidRPr="00073C73">
        <w:t xml:space="preserve">GNSS-Link-CombinationsList-r15 </w:t>
      </w:r>
      <w:bookmarkEnd w:id="275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58" w:name="_Toc27765362"/>
      <w:bookmarkStart w:id="2759" w:name="_Toc37681065"/>
      <w:bookmarkStart w:id="2760" w:name="_Toc46486637"/>
      <w:bookmarkStart w:id="2761" w:name="_Toc52546982"/>
      <w:bookmarkStart w:id="2762" w:name="_Toc52547512"/>
      <w:bookmarkStart w:id="2763" w:name="_Toc52548042"/>
      <w:bookmarkStart w:id="2764" w:name="_Toc52548572"/>
      <w:bookmarkStart w:id="2765" w:name="_Toc90719818"/>
      <w:r w:rsidRPr="00073C73">
        <w:t>–</w:t>
      </w:r>
      <w:r w:rsidRPr="00073C73">
        <w:tab/>
      </w:r>
      <w:r w:rsidRPr="00073C73">
        <w:rPr>
          <w:i/>
          <w:snapToGrid w:val="0"/>
        </w:rPr>
        <w:t>GNSS-NavListInfo</w:t>
      </w:r>
      <w:bookmarkEnd w:id="2758"/>
      <w:bookmarkEnd w:id="2759"/>
      <w:bookmarkEnd w:id="2760"/>
      <w:bookmarkEnd w:id="2761"/>
      <w:bookmarkEnd w:id="2762"/>
      <w:bookmarkEnd w:id="2763"/>
      <w:bookmarkEnd w:id="2764"/>
      <w:bookmarkEnd w:id="276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66" w:name="_Toc27765363"/>
      <w:bookmarkStart w:id="2767" w:name="_Toc37681066"/>
      <w:bookmarkStart w:id="2768" w:name="_Toc46486638"/>
      <w:bookmarkStart w:id="2769" w:name="_Toc52546983"/>
      <w:bookmarkStart w:id="2770" w:name="_Toc52547513"/>
      <w:bookmarkStart w:id="2771" w:name="_Toc52548043"/>
      <w:bookmarkStart w:id="2772" w:name="_Toc52548573"/>
      <w:bookmarkStart w:id="2773" w:name="_Toc90719819"/>
      <w:r w:rsidRPr="00073C73">
        <w:t>–</w:t>
      </w:r>
      <w:r w:rsidRPr="00073C73">
        <w:tab/>
      </w:r>
      <w:r w:rsidRPr="00073C73">
        <w:rPr>
          <w:i/>
          <w:snapToGrid w:val="0"/>
        </w:rPr>
        <w:t>GNSS-NetworkID</w:t>
      </w:r>
      <w:bookmarkEnd w:id="2766"/>
      <w:bookmarkEnd w:id="2767"/>
      <w:bookmarkEnd w:id="2768"/>
      <w:bookmarkEnd w:id="2769"/>
      <w:bookmarkEnd w:id="2770"/>
      <w:bookmarkEnd w:id="2771"/>
      <w:bookmarkEnd w:id="2772"/>
      <w:bookmarkEnd w:id="277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74" w:name="_Toc27765364"/>
      <w:bookmarkStart w:id="2775" w:name="_Toc37681067"/>
      <w:bookmarkStart w:id="2776" w:name="_Toc46486639"/>
      <w:bookmarkStart w:id="2777" w:name="_Toc52546984"/>
      <w:bookmarkStart w:id="2778" w:name="_Toc52547514"/>
      <w:bookmarkStart w:id="2779" w:name="_Toc52548044"/>
      <w:bookmarkStart w:id="2780" w:name="_Toc52548574"/>
      <w:bookmarkStart w:id="2781" w:name="_Toc90719820"/>
      <w:r w:rsidRPr="00073C73">
        <w:t>–</w:t>
      </w:r>
      <w:r w:rsidRPr="00073C73">
        <w:tab/>
      </w:r>
      <w:r w:rsidRPr="00073C73">
        <w:rPr>
          <w:i/>
          <w:snapToGrid w:val="0"/>
        </w:rPr>
        <w:t>GNSS-PeriodicControlParam</w:t>
      </w:r>
      <w:bookmarkEnd w:id="2774"/>
      <w:bookmarkEnd w:id="2775"/>
      <w:bookmarkEnd w:id="2776"/>
      <w:bookmarkEnd w:id="2777"/>
      <w:bookmarkEnd w:id="2778"/>
      <w:bookmarkEnd w:id="2779"/>
      <w:bookmarkEnd w:id="2780"/>
      <w:bookmarkEnd w:id="278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82" w:name="_Toc27765365"/>
      <w:bookmarkStart w:id="2783" w:name="_Toc37681068"/>
      <w:bookmarkStart w:id="2784" w:name="_Toc46486640"/>
      <w:bookmarkStart w:id="2785" w:name="_Toc52546985"/>
      <w:bookmarkStart w:id="2786" w:name="_Toc52547515"/>
      <w:bookmarkStart w:id="2787" w:name="_Toc52548045"/>
      <w:bookmarkStart w:id="2788" w:name="_Toc52548575"/>
      <w:bookmarkStart w:id="2789" w:name="_Toc90719821"/>
      <w:r w:rsidRPr="00073C73">
        <w:t>–</w:t>
      </w:r>
      <w:r w:rsidRPr="00073C73">
        <w:tab/>
      </w:r>
      <w:r w:rsidRPr="00073C73">
        <w:rPr>
          <w:i/>
          <w:snapToGrid w:val="0"/>
        </w:rPr>
        <w:t>GNSS-ReferenceStationID</w:t>
      </w:r>
      <w:bookmarkEnd w:id="2782"/>
      <w:bookmarkEnd w:id="2783"/>
      <w:bookmarkEnd w:id="2784"/>
      <w:bookmarkEnd w:id="2785"/>
      <w:bookmarkEnd w:id="2786"/>
      <w:bookmarkEnd w:id="2787"/>
      <w:bookmarkEnd w:id="2788"/>
      <w:bookmarkEnd w:id="278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90" w:name="_Toc27765366"/>
      <w:bookmarkStart w:id="2791" w:name="_Toc37681069"/>
      <w:bookmarkStart w:id="2792" w:name="_Toc46486641"/>
      <w:bookmarkStart w:id="2793" w:name="_Toc52546986"/>
      <w:bookmarkStart w:id="2794" w:name="_Toc52547516"/>
      <w:bookmarkStart w:id="2795" w:name="_Toc52548046"/>
      <w:bookmarkStart w:id="2796" w:name="_Toc52548576"/>
      <w:bookmarkStart w:id="2797" w:name="_Toc90719822"/>
      <w:r w:rsidRPr="00073C73">
        <w:t>–</w:t>
      </w:r>
      <w:r w:rsidRPr="00073C73">
        <w:tab/>
      </w:r>
      <w:r w:rsidRPr="00073C73">
        <w:rPr>
          <w:i/>
        </w:rPr>
        <w:t>GNSS-SignalID</w:t>
      </w:r>
      <w:bookmarkEnd w:id="2790"/>
      <w:bookmarkEnd w:id="2791"/>
      <w:bookmarkEnd w:id="2792"/>
      <w:bookmarkEnd w:id="2793"/>
      <w:bookmarkEnd w:id="2794"/>
      <w:bookmarkEnd w:id="2795"/>
      <w:bookmarkEnd w:id="2796"/>
      <w:bookmarkEnd w:id="279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98" w:name="_Toc27765367"/>
      <w:bookmarkStart w:id="2799" w:name="_Toc37681070"/>
      <w:bookmarkStart w:id="2800" w:name="_Toc46486642"/>
      <w:bookmarkStart w:id="2801" w:name="_Toc52546987"/>
      <w:bookmarkStart w:id="2802" w:name="_Toc52547517"/>
      <w:bookmarkStart w:id="2803" w:name="_Toc52548047"/>
      <w:bookmarkStart w:id="2804" w:name="_Toc52548577"/>
      <w:bookmarkStart w:id="2805" w:name="_Toc90719823"/>
      <w:r w:rsidRPr="00073C73">
        <w:t>–</w:t>
      </w:r>
      <w:r w:rsidRPr="00073C73">
        <w:tab/>
      </w:r>
      <w:r w:rsidRPr="00073C73">
        <w:rPr>
          <w:i/>
        </w:rPr>
        <w:t>GNSS-SignalIDs</w:t>
      </w:r>
      <w:bookmarkEnd w:id="2798"/>
      <w:bookmarkEnd w:id="2799"/>
      <w:bookmarkEnd w:id="2800"/>
      <w:bookmarkEnd w:id="2801"/>
      <w:bookmarkEnd w:id="2802"/>
      <w:bookmarkEnd w:id="2803"/>
      <w:bookmarkEnd w:id="2804"/>
      <w:bookmarkEnd w:id="280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06" w:name="_Toc27765368"/>
      <w:bookmarkStart w:id="2807" w:name="_Toc37681071"/>
      <w:bookmarkStart w:id="2808" w:name="_Toc46486643"/>
      <w:bookmarkStart w:id="2809" w:name="_Toc52546988"/>
      <w:bookmarkStart w:id="2810" w:name="_Toc52547518"/>
      <w:bookmarkStart w:id="2811" w:name="_Toc52548048"/>
      <w:bookmarkStart w:id="2812" w:name="_Toc52548578"/>
      <w:bookmarkStart w:id="2813" w:name="_Toc90719824"/>
      <w:r w:rsidRPr="00073C73">
        <w:t>–</w:t>
      </w:r>
      <w:r w:rsidRPr="00073C73">
        <w:tab/>
      </w:r>
      <w:r w:rsidRPr="00073C73">
        <w:rPr>
          <w:i/>
          <w:snapToGrid w:val="0"/>
        </w:rPr>
        <w:t>GNSS-SubNetworkID</w:t>
      </w:r>
      <w:bookmarkEnd w:id="2806"/>
      <w:bookmarkEnd w:id="2807"/>
      <w:bookmarkEnd w:id="2808"/>
      <w:bookmarkEnd w:id="2809"/>
      <w:bookmarkEnd w:id="2810"/>
      <w:bookmarkEnd w:id="2811"/>
      <w:bookmarkEnd w:id="2812"/>
      <w:bookmarkEnd w:id="281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14" w:name="_Toc27765369"/>
      <w:bookmarkStart w:id="2815" w:name="_Toc37681072"/>
      <w:bookmarkStart w:id="2816" w:name="_Toc46486644"/>
      <w:bookmarkStart w:id="2817" w:name="_Toc52546989"/>
      <w:bookmarkStart w:id="2818" w:name="_Toc52547519"/>
      <w:bookmarkStart w:id="2819" w:name="_Toc52548049"/>
      <w:bookmarkStart w:id="2820" w:name="_Toc52548579"/>
      <w:bookmarkStart w:id="2821" w:name="_Toc90719825"/>
      <w:r w:rsidRPr="00073C73">
        <w:t>–</w:t>
      </w:r>
      <w:r w:rsidRPr="00073C73">
        <w:tab/>
      </w:r>
      <w:r w:rsidRPr="00073C73">
        <w:rPr>
          <w:i/>
          <w:snapToGrid w:val="0"/>
        </w:rPr>
        <w:t>SBAS-ID</w:t>
      </w:r>
      <w:bookmarkEnd w:id="2814"/>
      <w:bookmarkEnd w:id="2815"/>
      <w:bookmarkEnd w:id="2816"/>
      <w:bookmarkEnd w:id="2817"/>
      <w:bookmarkEnd w:id="2818"/>
      <w:bookmarkEnd w:id="2819"/>
      <w:bookmarkEnd w:id="2820"/>
      <w:bookmarkEnd w:id="282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22" w:name="_Toc27765370"/>
      <w:bookmarkStart w:id="2823" w:name="_Toc37681073"/>
      <w:bookmarkStart w:id="2824" w:name="_Toc46486645"/>
      <w:bookmarkStart w:id="2825" w:name="_Toc52546990"/>
      <w:bookmarkStart w:id="2826" w:name="_Toc52547520"/>
      <w:bookmarkStart w:id="2827" w:name="_Toc52548050"/>
      <w:bookmarkStart w:id="2828" w:name="_Toc52548580"/>
      <w:bookmarkStart w:id="2829" w:name="_Toc90719826"/>
      <w:r w:rsidRPr="00073C73">
        <w:t>–</w:t>
      </w:r>
      <w:r w:rsidRPr="00073C73">
        <w:tab/>
      </w:r>
      <w:r w:rsidRPr="00073C73">
        <w:rPr>
          <w:i/>
          <w:snapToGrid w:val="0"/>
        </w:rPr>
        <w:t>SBAS-IDs</w:t>
      </w:r>
      <w:bookmarkEnd w:id="2822"/>
      <w:bookmarkEnd w:id="2823"/>
      <w:bookmarkEnd w:id="2824"/>
      <w:bookmarkEnd w:id="2825"/>
      <w:bookmarkEnd w:id="2826"/>
      <w:bookmarkEnd w:id="2827"/>
      <w:bookmarkEnd w:id="2828"/>
      <w:bookmarkEnd w:id="282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30" w:name="_Toc27765371"/>
      <w:bookmarkStart w:id="2831" w:name="_Toc37681074"/>
      <w:bookmarkStart w:id="2832" w:name="_Toc46486646"/>
      <w:bookmarkStart w:id="2833" w:name="_Toc52546991"/>
      <w:bookmarkStart w:id="2834" w:name="_Toc52547521"/>
      <w:bookmarkStart w:id="2835" w:name="_Toc52548051"/>
      <w:bookmarkStart w:id="2836" w:name="_Toc52548581"/>
      <w:bookmarkStart w:id="2837" w:name="_Toc90719827"/>
      <w:r w:rsidRPr="00073C73">
        <w:t>–</w:t>
      </w:r>
      <w:r w:rsidRPr="00073C73">
        <w:tab/>
      </w:r>
      <w:r w:rsidRPr="00073C73">
        <w:rPr>
          <w:i/>
          <w:snapToGrid w:val="0"/>
        </w:rPr>
        <w:t>SV-ID</w:t>
      </w:r>
      <w:bookmarkEnd w:id="2830"/>
      <w:bookmarkEnd w:id="2831"/>
      <w:bookmarkEnd w:id="2832"/>
      <w:bookmarkEnd w:id="2833"/>
      <w:bookmarkEnd w:id="2834"/>
      <w:bookmarkEnd w:id="2835"/>
      <w:bookmarkEnd w:id="2836"/>
      <w:bookmarkEnd w:id="283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38" w:name="_Toc27765372"/>
      <w:bookmarkStart w:id="2839" w:name="_Toc37681075"/>
      <w:bookmarkStart w:id="2840" w:name="_Toc46486647"/>
      <w:bookmarkStart w:id="2841" w:name="_Toc52546992"/>
      <w:bookmarkStart w:id="2842" w:name="_Toc52547522"/>
      <w:bookmarkStart w:id="2843" w:name="_Toc52548052"/>
      <w:bookmarkStart w:id="2844" w:name="_Toc52548582"/>
      <w:bookmarkStart w:id="2845" w:name="_Toc90719828"/>
      <w:r w:rsidRPr="00073C73">
        <w:t>6.5.3</w:t>
      </w:r>
      <w:r w:rsidRPr="00073C73">
        <w:tab/>
        <w:t>Enhanced Cell ID Positioning</w:t>
      </w:r>
      <w:bookmarkEnd w:id="2838"/>
      <w:bookmarkEnd w:id="2839"/>
      <w:bookmarkEnd w:id="2840"/>
      <w:bookmarkEnd w:id="2841"/>
      <w:bookmarkEnd w:id="2842"/>
      <w:bookmarkEnd w:id="2843"/>
      <w:bookmarkEnd w:id="2844"/>
      <w:bookmarkEnd w:id="2845"/>
    </w:p>
    <w:p w14:paraId="00816E16" w14:textId="77777777" w:rsidR="002B1632" w:rsidRPr="00073C73" w:rsidRDefault="002B1632" w:rsidP="002D60CB">
      <w:pPr>
        <w:pStyle w:val="Heading4"/>
      </w:pPr>
      <w:bookmarkStart w:id="2846" w:name="_Toc27765373"/>
      <w:bookmarkStart w:id="2847" w:name="_Toc37681076"/>
      <w:bookmarkStart w:id="2848" w:name="_Toc46486648"/>
      <w:bookmarkStart w:id="2849" w:name="_Toc52546993"/>
      <w:bookmarkStart w:id="2850" w:name="_Toc52547523"/>
      <w:bookmarkStart w:id="2851" w:name="_Toc52548053"/>
      <w:bookmarkStart w:id="2852" w:name="_Toc52548583"/>
      <w:bookmarkStart w:id="2853" w:name="_Toc90719829"/>
      <w:r w:rsidRPr="00073C73">
        <w:t>6.5.3.1</w:t>
      </w:r>
      <w:r w:rsidRPr="00073C73">
        <w:tab/>
        <w:t>E</w:t>
      </w:r>
      <w:r w:rsidRPr="00073C73">
        <w:noBreakHyphen/>
        <w:t>CID Location Information</w:t>
      </w:r>
      <w:bookmarkEnd w:id="2846"/>
      <w:bookmarkEnd w:id="2847"/>
      <w:bookmarkEnd w:id="2848"/>
      <w:bookmarkEnd w:id="2849"/>
      <w:bookmarkEnd w:id="2850"/>
      <w:bookmarkEnd w:id="2851"/>
      <w:bookmarkEnd w:id="2852"/>
      <w:bookmarkEnd w:id="2853"/>
    </w:p>
    <w:p w14:paraId="006901E9" w14:textId="77777777" w:rsidR="002B1632" w:rsidRPr="00073C73" w:rsidRDefault="002B1632" w:rsidP="002D60CB">
      <w:pPr>
        <w:pStyle w:val="Heading4"/>
      </w:pPr>
      <w:bookmarkStart w:id="2854" w:name="_Toc27765374"/>
      <w:bookmarkStart w:id="2855" w:name="_Toc37681077"/>
      <w:bookmarkStart w:id="2856" w:name="_Toc46486649"/>
      <w:bookmarkStart w:id="2857" w:name="_Toc52546994"/>
      <w:bookmarkStart w:id="2858" w:name="_Toc52547524"/>
      <w:bookmarkStart w:id="2859" w:name="_Toc52548054"/>
      <w:bookmarkStart w:id="2860" w:name="_Toc52548584"/>
      <w:bookmarkStart w:id="2861" w:name="_Toc90719830"/>
      <w:r w:rsidRPr="00073C73">
        <w:t>–</w:t>
      </w:r>
      <w:r w:rsidRPr="00073C73">
        <w:tab/>
      </w:r>
      <w:r w:rsidRPr="00073C73">
        <w:rPr>
          <w:i/>
        </w:rPr>
        <w:t>ECID-Provide</w:t>
      </w:r>
      <w:r w:rsidRPr="00073C73">
        <w:rPr>
          <w:i/>
          <w:noProof/>
        </w:rPr>
        <w:t>LocationInformation</w:t>
      </w:r>
      <w:bookmarkEnd w:id="2854"/>
      <w:bookmarkEnd w:id="2855"/>
      <w:bookmarkEnd w:id="2856"/>
      <w:bookmarkEnd w:id="2857"/>
      <w:bookmarkEnd w:id="2858"/>
      <w:bookmarkEnd w:id="2859"/>
      <w:bookmarkEnd w:id="2860"/>
      <w:bookmarkEnd w:id="286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62" w:name="_Toc27765375"/>
      <w:bookmarkStart w:id="2863" w:name="_Toc37681078"/>
      <w:bookmarkStart w:id="2864" w:name="_Toc46486650"/>
      <w:bookmarkStart w:id="2865" w:name="_Toc52546995"/>
      <w:bookmarkStart w:id="2866" w:name="_Toc52547525"/>
      <w:bookmarkStart w:id="2867" w:name="_Toc52548055"/>
      <w:bookmarkStart w:id="2868" w:name="_Toc52548585"/>
      <w:bookmarkStart w:id="2869" w:name="_Toc90719831"/>
      <w:r w:rsidRPr="00073C73">
        <w:t>6.5.3.2</w:t>
      </w:r>
      <w:r w:rsidRPr="00073C73">
        <w:tab/>
        <w:t>E</w:t>
      </w:r>
      <w:r w:rsidRPr="00073C73">
        <w:noBreakHyphen/>
        <w:t>CID Location Information Elements</w:t>
      </w:r>
      <w:bookmarkEnd w:id="2862"/>
      <w:bookmarkEnd w:id="2863"/>
      <w:bookmarkEnd w:id="2864"/>
      <w:bookmarkEnd w:id="2865"/>
      <w:bookmarkEnd w:id="2866"/>
      <w:bookmarkEnd w:id="2867"/>
      <w:bookmarkEnd w:id="2868"/>
      <w:bookmarkEnd w:id="2869"/>
    </w:p>
    <w:p w14:paraId="617CC3AF" w14:textId="77777777" w:rsidR="002B1632" w:rsidRPr="00073C73" w:rsidRDefault="002B1632" w:rsidP="002D60CB">
      <w:pPr>
        <w:pStyle w:val="Heading4"/>
        <w:rPr>
          <w:i/>
        </w:rPr>
      </w:pPr>
      <w:bookmarkStart w:id="2870" w:name="_Toc27765376"/>
      <w:bookmarkStart w:id="2871" w:name="_Toc37681079"/>
      <w:bookmarkStart w:id="2872" w:name="_Toc46486651"/>
      <w:bookmarkStart w:id="2873" w:name="_Toc52546996"/>
      <w:bookmarkStart w:id="2874" w:name="_Toc52547526"/>
      <w:bookmarkStart w:id="2875" w:name="_Toc52548056"/>
      <w:bookmarkStart w:id="2876" w:name="_Toc52548586"/>
      <w:bookmarkStart w:id="2877" w:name="_Toc90719832"/>
      <w:r w:rsidRPr="00073C73">
        <w:t>–</w:t>
      </w:r>
      <w:r w:rsidRPr="00073C73">
        <w:tab/>
      </w:r>
      <w:r w:rsidRPr="00073C73">
        <w:rPr>
          <w:i/>
        </w:rPr>
        <w:t>ECID-SignalMeasurementInformation</w:t>
      </w:r>
      <w:bookmarkEnd w:id="2870"/>
      <w:bookmarkEnd w:id="2871"/>
      <w:bookmarkEnd w:id="2872"/>
      <w:bookmarkEnd w:id="2873"/>
      <w:bookmarkEnd w:id="2874"/>
      <w:bookmarkEnd w:id="2875"/>
      <w:bookmarkEnd w:id="2876"/>
      <w:bookmarkEnd w:id="287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78" w:name="_Toc27765377"/>
      <w:bookmarkStart w:id="2879" w:name="_Toc37681080"/>
      <w:bookmarkStart w:id="2880" w:name="_Toc46486652"/>
      <w:bookmarkStart w:id="2881" w:name="_Toc52546997"/>
      <w:bookmarkStart w:id="2882" w:name="_Toc52547527"/>
      <w:bookmarkStart w:id="2883" w:name="_Toc52548057"/>
      <w:bookmarkStart w:id="2884" w:name="_Toc52548587"/>
      <w:bookmarkStart w:id="2885" w:name="_Toc90719833"/>
      <w:r w:rsidRPr="00073C73">
        <w:t>6.5.3.3</w:t>
      </w:r>
      <w:r w:rsidRPr="00073C73">
        <w:tab/>
        <w:t>E</w:t>
      </w:r>
      <w:r w:rsidRPr="00073C73">
        <w:noBreakHyphen/>
        <w:t>CID Location Information Request</w:t>
      </w:r>
      <w:bookmarkEnd w:id="2878"/>
      <w:bookmarkEnd w:id="2879"/>
      <w:bookmarkEnd w:id="2880"/>
      <w:bookmarkEnd w:id="2881"/>
      <w:bookmarkEnd w:id="2882"/>
      <w:bookmarkEnd w:id="2883"/>
      <w:bookmarkEnd w:id="2884"/>
      <w:bookmarkEnd w:id="2885"/>
    </w:p>
    <w:p w14:paraId="2572DC96" w14:textId="77777777" w:rsidR="002B1632" w:rsidRPr="00073C73" w:rsidRDefault="002B1632" w:rsidP="002D60CB">
      <w:pPr>
        <w:pStyle w:val="Heading4"/>
      </w:pPr>
      <w:bookmarkStart w:id="2886" w:name="_Toc27765378"/>
      <w:bookmarkStart w:id="2887" w:name="_Toc37681081"/>
      <w:bookmarkStart w:id="2888" w:name="_Toc46486653"/>
      <w:bookmarkStart w:id="2889" w:name="_Toc52546998"/>
      <w:bookmarkStart w:id="2890" w:name="_Toc52547528"/>
      <w:bookmarkStart w:id="2891" w:name="_Toc52548058"/>
      <w:bookmarkStart w:id="2892" w:name="_Toc52548588"/>
      <w:bookmarkStart w:id="2893" w:name="_Toc90719834"/>
      <w:r w:rsidRPr="00073C73">
        <w:t>–</w:t>
      </w:r>
      <w:r w:rsidRPr="00073C73">
        <w:tab/>
      </w:r>
      <w:r w:rsidRPr="00073C73">
        <w:rPr>
          <w:i/>
        </w:rPr>
        <w:t>ECID-Request</w:t>
      </w:r>
      <w:r w:rsidRPr="00073C73">
        <w:rPr>
          <w:i/>
          <w:noProof/>
        </w:rPr>
        <w:t>LocationInformation</w:t>
      </w:r>
      <w:bookmarkEnd w:id="2886"/>
      <w:bookmarkEnd w:id="2887"/>
      <w:bookmarkEnd w:id="2888"/>
      <w:bookmarkEnd w:id="2889"/>
      <w:bookmarkEnd w:id="2890"/>
      <w:bookmarkEnd w:id="2891"/>
      <w:bookmarkEnd w:id="2892"/>
      <w:bookmarkEnd w:id="289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94" w:name="_Toc27765379"/>
      <w:bookmarkStart w:id="2895" w:name="_Toc37681082"/>
      <w:bookmarkStart w:id="2896" w:name="_Toc46486654"/>
      <w:bookmarkStart w:id="2897" w:name="_Toc52546999"/>
      <w:bookmarkStart w:id="2898" w:name="_Toc52547529"/>
      <w:bookmarkStart w:id="2899" w:name="_Toc52548059"/>
      <w:bookmarkStart w:id="2900" w:name="_Toc52548589"/>
      <w:bookmarkStart w:id="2901" w:name="_Toc90719835"/>
      <w:r w:rsidRPr="00073C73">
        <w:t>6.5.3.4</w:t>
      </w:r>
      <w:r w:rsidRPr="00073C73">
        <w:tab/>
        <w:t>E</w:t>
      </w:r>
      <w:r w:rsidRPr="00073C73">
        <w:noBreakHyphen/>
        <w:t>CID Capability Information</w:t>
      </w:r>
      <w:bookmarkEnd w:id="2894"/>
      <w:bookmarkEnd w:id="2895"/>
      <w:bookmarkEnd w:id="2896"/>
      <w:bookmarkEnd w:id="2897"/>
      <w:bookmarkEnd w:id="2898"/>
      <w:bookmarkEnd w:id="2899"/>
      <w:bookmarkEnd w:id="2900"/>
      <w:bookmarkEnd w:id="2901"/>
    </w:p>
    <w:p w14:paraId="7C793D48" w14:textId="77777777" w:rsidR="002B1632" w:rsidRPr="00073C73" w:rsidRDefault="002B1632" w:rsidP="002D60CB">
      <w:pPr>
        <w:pStyle w:val="Heading4"/>
      </w:pPr>
      <w:bookmarkStart w:id="2902" w:name="_Toc27765380"/>
      <w:bookmarkStart w:id="2903" w:name="_Toc37681083"/>
      <w:bookmarkStart w:id="2904" w:name="_Toc46486655"/>
      <w:bookmarkStart w:id="2905" w:name="_Toc52547000"/>
      <w:bookmarkStart w:id="2906" w:name="_Toc52547530"/>
      <w:bookmarkStart w:id="2907" w:name="_Toc52548060"/>
      <w:bookmarkStart w:id="2908" w:name="_Toc52548590"/>
      <w:bookmarkStart w:id="2909" w:name="_Toc90719836"/>
      <w:r w:rsidRPr="00073C73">
        <w:t>–</w:t>
      </w:r>
      <w:r w:rsidRPr="00073C73">
        <w:tab/>
      </w:r>
      <w:r w:rsidRPr="00073C73">
        <w:rPr>
          <w:i/>
        </w:rPr>
        <w:t>ECID-Provide</w:t>
      </w:r>
      <w:r w:rsidRPr="00073C73">
        <w:rPr>
          <w:i/>
          <w:noProof/>
        </w:rPr>
        <w:t>Capabilities</w:t>
      </w:r>
      <w:bookmarkEnd w:id="2902"/>
      <w:bookmarkEnd w:id="2903"/>
      <w:bookmarkEnd w:id="2904"/>
      <w:bookmarkEnd w:id="2905"/>
      <w:bookmarkEnd w:id="2906"/>
      <w:bookmarkEnd w:id="2907"/>
      <w:bookmarkEnd w:id="2908"/>
      <w:bookmarkEnd w:id="290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10" w:name="_Toc27765381"/>
      <w:bookmarkStart w:id="2911" w:name="_Toc37681084"/>
      <w:bookmarkStart w:id="2912" w:name="_Toc46486656"/>
      <w:bookmarkStart w:id="2913" w:name="_Toc52547001"/>
      <w:bookmarkStart w:id="2914" w:name="_Toc52547531"/>
      <w:bookmarkStart w:id="2915" w:name="_Toc52548061"/>
      <w:bookmarkStart w:id="2916" w:name="_Toc52548591"/>
      <w:bookmarkStart w:id="2917" w:name="_Toc90719837"/>
      <w:r w:rsidRPr="00073C73">
        <w:t>6.5.3.5</w:t>
      </w:r>
      <w:r w:rsidRPr="00073C73">
        <w:tab/>
        <w:t>E</w:t>
      </w:r>
      <w:r w:rsidRPr="00073C73">
        <w:noBreakHyphen/>
        <w:t>CID Capability Information Request</w:t>
      </w:r>
      <w:bookmarkEnd w:id="2910"/>
      <w:bookmarkEnd w:id="2911"/>
      <w:bookmarkEnd w:id="2912"/>
      <w:bookmarkEnd w:id="2913"/>
      <w:bookmarkEnd w:id="2914"/>
      <w:bookmarkEnd w:id="2915"/>
      <w:bookmarkEnd w:id="2916"/>
      <w:bookmarkEnd w:id="2917"/>
    </w:p>
    <w:p w14:paraId="7610A47F" w14:textId="77777777" w:rsidR="002B1632" w:rsidRPr="00073C73" w:rsidRDefault="002B1632" w:rsidP="002D60CB">
      <w:pPr>
        <w:pStyle w:val="Heading4"/>
      </w:pPr>
      <w:bookmarkStart w:id="2918" w:name="_Toc27765382"/>
      <w:bookmarkStart w:id="2919" w:name="_Toc37681085"/>
      <w:bookmarkStart w:id="2920" w:name="_Toc46486657"/>
      <w:bookmarkStart w:id="2921" w:name="_Toc52547002"/>
      <w:bookmarkStart w:id="2922" w:name="_Toc52547532"/>
      <w:bookmarkStart w:id="2923" w:name="_Toc52548062"/>
      <w:bookmarkStart w:id="2924" w:name="_Toc52548592"/>
      <w:bookmarkStart w:id="2925" w:name="_Toc90719838"/>
      <w:r w:rsidRPr="00073C73">
        <w:t>–</w:t>
      </w:r>
      <w:r w:rsidRPr="00073C73">
        <w:tab/>
      </w:r>
      <w:r w:rsidRPr="00073C73">
        <w:rPr>
          <w:i/>
        </w:rPr>
        <w:t>ECID-Request</w:t>
      </w:r>
      <w:r w:rsidRPr="00073C73">
        <w:rPr>
          <w:i/>
          <w:noProof/>
        </w:rPr>
        <w:t>Capabilities</w:t>
      </w:r>
      <w:bookmarkEnd w:id="2918"/>
      <w:bookmarkEnd w:id="2919"/>
      <w:bookmarkEnd w:id="2920"/>
      <w:bookmarkEnd w:id="2921"/>
      <w:bookmarkEnd w:id="2922"/>
      <w:bookmarkEnd w:id="2923"/>
      <w:bookmarkEnd w:id="2924"/>
      <w:bookmarkEnd w:id="292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26" w:name="_Toc27765383"/>
      <w:bookmarkStart w:id="2927" w:name="_Toc37681086"/>
      <w:bookmarkStart w:id="2928" w:name="_Toc46486658"/>
      <w:bookmarkStart w:id="2929" w:name="_Toc52547003"/>
      <w:bookmarkStart w:id="2930" w:name="_Toc52547533"/>
      <w:bookmarkStart w:id="2931" w:name="_Toc52548063"/>
      <w:bookmarkStart w:id="2932" w:name="_Toc52548593"/>
      <w:bookmarkStart w:id="2933" w:name="_Toc90719839"/>
      <w:r w:rsidRPr="00073C73">
        <w:t>6.5.3.6</w:t>
      </w:r>
      <w:r w:rsidRPr="00073C73">
        <w:tab/>
        <w:t>E</w:t>
      </w:r>
      <w:r w:rsidRPr="00073C73">
        <w:noBreakHyphen/>
        <w:t>CID Error Elements</w:t>
      </w:r>
      <w:bookmarkEnd w:id="2926"/>
      <w:bookmarkEnd w:id="2927"/>
      <w:bookmarkEnd w:id="2928"/>
      <w:bookmarkEnd w:id="2929"/>
      <w:bookmarkEnd w:id="2930"/>
      <w:bookmarkEnd w:id="2931"/>
      <w:bookmarkEnd w:id="2932"/>
      <w:bookmarkEnd w:id="2933"/>
    </w:p>
    <w:p w14:paraId="6FB5C42D" w14:textId="77777777" w:rsidR="002B1632" w:rsidRPr="00073C73" w:rsidRDefault="002B1632" w:rsidP="002D60CB">
      <w:pPr>
        <w:pStyle w:val="Heading4"/>
      </w:pPr>
      <w:bookmarkStart w:id="2934" w:name="_Toc27765384"/>
      <w:bookmarkStart w:id="2935" w:name="_Toc37681087"/>
      <w:bookmarkStart w:id="2936" w:name="_Toc46486659"/>
      <w:bookmarkStart w:id="2937" w:name="_Toc52547004"/>
      <w:bookmarkStart w:id="2938" w:name="_Toc52547534"/>
      <w:bookmarkStart w:id="2939" w:name="_Toc52548064"/>
      <w:bookmarkStart w:id="2940" w:name="_Toc52548594"/>
      <w:bookmarkStart w:id="2941" w:name="_Toc90719840"/>
      <w:r w:rsidRPr="00073C73">
        <w:t>–</w:t>
      </w:r>
      <w:r w:rsidRPr="00073C73">
        <w:tab/>
      </w:r>
      <w:r w:rsidRPr="00073C73">
        <w:rPr>
          <w:i/>
        </w:rPr>
        <w:t>ECID-Error</w:t>
      </w:r>
      <w:bookmarkEnd w:id="2934"/>
      <w:bookmarkEnd w:id="2935"/>
      <w:bookmarkEnd w:id="2936"/>
      <w:bookmarkEnd w:id="2937"/>
      <w:bookmarkEnd w:id="2938"/>
      <w:bookmarkEnd w:id="2939"/>
      <w:bookmarkEnd w:id="2940"/>
      <w:bookmarkEnd w:id="294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42" w:name="_Toc27765385"/>
      <w:bookmarkStart w:id="2943" w:name="_Toc37681088"/>
      <w:bookmarkStart w:id="2944" w:name="_Toc46486660"/>
      <w:bookmarkStart w:id="2945" w:name="_Toc52547005"/>
      <w:bookmarkStart w:id="2946" w:name="_Toc52547535"/>
      <w:bookmarkStart w:id="2947" w:name="_Toc52548065"/>
      <w:bookmarkStart w:id="2948" w:name="_Toc52548595"/>
      <w:bookmarkStart w:id="2949" w:name="_Toc90719841"/>
      <w:r w:rsidRPr="00073C73">
        <w:lastRenderedPageBreak/>
        <w:t>–</w:t>
      </w:r>
      <w:r w:rsidRPr="00073C73">
        <w:tab/>
      </w:r>
      <w:r w:rsidRPr="00073C73">
        <w:rPr>
          <w:i/>
        </w:rPr>
        <w:t>ECID-</w:t>
      </w:r>
      <w:r w:rsidRPr="00073C73">
        <w:rPr>
          <w:i/>
          <w:noProof/>
        </w:rPr>
        <w:t>LocationServerErrorCauses</w:t>
      </w:r>
      <w:bookmarkEnd w:id="2942"/>
      <w:bookmarkEnd w:id="2943"/>
      <w:bookmarkEnd w:id="2944"/>
      <w:bookmarkEnd w:id="2945"/>
      <w:bookmarkEnd w:id="2946"/>
      <w:bookmarkEnd w:id="2947"/>
      <w:bookmarkEnd w:id="2948"/>
      <w:bookmarkEnd w:id="294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50" w:name="_Toc27765386"/>
      <w:bookmarkStart w:id="2951" w:name="_Toc37681089"/>
      <w:bookmarkStart w:id="2952" w:name="_Toc46486661"/>
      <w:bookmarkStart w:id="2953" w:name="_Toc52547006"/>
      <w:bookmarkStart w:id="2954" w:name="_Toc52547536"/>
      <w:bookmarkStart w:id="2955" w:name="_Toc52548066"/>
      <w:bookmarkStart w:id="2956" w:name="_Toc52548596"/>
      <w:bookmarkStart w:id="2957" w:name="_Toc90719842"/>
      <w:r w:rsidRPr="00073C73">
        <w:t>–</w:t>
      </w:r>
      <w:r w:rsidRPr="00073C73">
        <w:tab/>
      </w:r>
      <w:r w:rsidRPr="00073C73">
        <w:rPr>
          <w:i/>
        </w:rPr>
        <w:t>ECID-</w:t>
      </w:r>
      <w:r w:rsidRPr="00073C73">
        <w:rPr>
          <w:i/>
          <w:noProof/>
        </w:rPr>
        <w:t>TargetDeviceErrorCauses</w:t>
      </w:r>
      <w:bookmarkEnd w:id="2950"/>
      <w:bookmarkEnd w:id="2951"/>
      <w:bookmarkEnd w:id="2952"/>
      <w:bookmarkEnd w:id="2953"/>
      <w:bookmarkEnd w:id="2954"/>
      <w:bookmarkEnd w:id="2955"/>
      <w:bookmarkEnd w:id="2956"/>
      <w:bookmarkEnd w:id="295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58" w:name="_Toc27765387"/>
      <w:bookmarkStart w:id="2959" w:name="_Toc37681090"/>
      <w:bookmarkStart w:id="2960" w:name="_Toc46486662"/>
      <w:bookmarkStart w:id="2961" w:name="_Toc52547007"/>
      <w:bookmarkStart w:id="2962" w:name="_Toc52547537"/>
      <w:bookmarkStart w:id="2963" w:name="_Toc52548067"/>
      <w:bookmarkStart w:id="2964" w:name="_Toc52548597"/>
      <w:bookmarkStart w:id="2965" w:name="_Toc90719843"/>
      <w:r w:rsidRPr="00073C73">
        <w:t>6.5.</w:t>
      </w:r>
      <w:r w:rsidR="00DF52EB" w:rsidRPr="00073C73">
        <w:t>4</w:t>
      </w:r>
      <w:r w:rsidRPr="00073C73">
        <w:tab/>
        <w:t>Terrestrial Beacon System Positioning</w:t>
      </w:r>
      <w:bookmarkEnd w:id="2958"/>
      <w:bookmarkEnd w:id="2959"/>
      <w:bookmarkEnd w:id="2960"/>
      <w:bookmarkEnd w:id="2961"/>
      <w:bookmarkEnd w:id="2962"/>
      <w:bookmarkEnd w:id="2963"/>
      <w:bookmarkEnd w:id="2964"/>
      <w:bookmarkEnd w:id="2965"/>
    </w:p>
    <w:p w14:paraId="74E0AE1B" w14:textId="77777777" w:rsidR="00631989" w:rsidRPr="00073C73" w:rsidRDefault="00631989" w:rsidP="00631989">
      <w:pPr>
        <w:pStyle w:val="Heading4"/>
      </w:pPr>
      <w:bookmarkStart w:id="2966" w:name="_Toc27765388"/>
      <w:bookmarkStart w:id="2967" w:name="_Toc37681091"/>
      <w:bookmarkStart w:id="2968" w:name="_Toc46486663"/>
      <w:bookmarkStart w:id="2969" w:name="_Toc52547008"/>
      <w:bookmarkStart w:id="2970" w:name="_Toc52547538"/>
      <w:bookmarkStart w:id="2971" w:name="_Toc52548068"/>
      <w:bookmarkStart w:id="2972" w:name="_Toc52548598"/>
      <w:bookmarkStart w:id="2973" w:name="_Toc90719844"/>
      <w:r w:rsidRPr="00073C73">
        <w:t>6.5.</w:t>
      </w:r>
      <w:r w:rsidR="00DF52EB" w:rsidRPr="00073C73">
        <w:t>4</w:t>
      </w:r>
      <w:r w:rsidRPr="00073C73">
        <w:t>.1</w:t>
      </w:r>
      <w:r w:rsidRPr="00073C73">
        <w:tab/>
        <w:t>TBS Location Information</w:t>
      </w:r>
      <w:bookmarkEnd w:id="2966"/>
      <w:bookmarkEnd w:id="2967"/>
      <w:bookmarkEnd w:id="2968"/>
      <w:bookmarkEnd w:id="2969"/>
      <w:bookmarkEnd w:id="2970"/>
      <w:bookmarkEnd w:id="2971"/>
      <w:bookmarkEnd w:id="2972"/>
      <w:bookmarkEnd w:id="2973"/>
    </w:p>
    <w:p w14:paraId="6A8438A5" w14:textId="77777777" w:rsidR="00631989" w:rsidRPr="00073C73" w:rsidRDefault="00631989" w:rsidP="00631989">
      <w:pPr>
        <w:pStyle w:val="Heading4"/>
      </w:pPr>
      <w:bookmarkStart w:id="2974" w:name="_Toc27765389"/>
      <w:bookmarkStart w:id="2975" w:name="_Toc37681092"/>
      <w:bookmarkStart w:id="2976" w:name="_Toc46486664"/>
      <w:bookmarkStart w:id="2977" w:name="_Toc52547009"/>
      <w:bookmarkStart w:id="2978" w:name="_Toc52547539"/>
      <w:bookmarkStart w:id="2979" w:name="_Toc52548069"/>
      <w:bookmarkStart w:id="2980" w:name="_Toc52548599"/>
      <w:bookmarkStart w:id="2981" w:name="_Toc90719845"/>
      <w:r w:rsidRPr="00073C73">
        <w:t>–</w:t>
      </w:r>
      <w:r w:rsidRPr="00073C73">
        <w:tab/>
      </w:r>
      <w:r w:rsidRPr="00073C73">
        <w:rPr>
          <w:i/>
        </w:rPr>
        <w:t>TBS-Provide</w:t>
      </w:r>
      <w:r w:rsidRPr="00073C73">
        <w:rPr>
          <w:i/>
          <w:noProof/>
        </w:rPr>
        <w:t>LocationInformation</w:t>
      </w:r>
      <w:bookmarkEnd w:id="2974"/>
      <w:bookmarkEnd w:id="2975"/>
      <w:bookmarkEnd w:id="2976"/>
      <w:bookmarkEnd w:id="2977"/>
      <w:bookmarkEnd w:id="2978"/>
      <w:bookmarkEnd w:id="2979"/>
      <w:bookmarkEnd w:id="2980"/>
      <w:bookmarkEnd w:id="298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82" w:name="_Toc27765390"/>
      <w:bookmarkStart w:id="2983" w:name="_Toc37681093"/>
      <w:bookmarkStart w:id="2984" w:name="_Toc46486665"/>
      <w:bookmarkStart w:id="2985" w:name="_Toc52547010"/>
      <w:bookmarkStart w:id="2986" w:name="_Toc52547540"/>
      <w:bookmarkStart w:id="2987" w:name="_Toc52548070"/>
      <w:bookmarkStart w:id="2988" w:name="_Toc52548600"/>
      <w:bookmarkStart w:id="2989" w:name="_Toc90719846"/>
      <w:r w:rsidRPr="00073C73">
        <w:t>6.5.</w:t>
      </w:r>
      <w:r w:rsidR="00DF52EB" w:rsidRPr="00073C73">
        <w:t>4</w:t>
      </w:r>
      <w:r w:rsidRPr="00073C73">
        <w:t>.2</w:t>
      </w:r>
      <w:r w:rsidRPr="00073C73">
        <w:tab/>
        <w:t>TBS Location Information Elements</w:t>
      </w:r>
      <w:bookmarkEnd w:id="2982"/>
      <w:bookmarkEnd w:id="2983"/>
      <w:bookmarkEnd w:id="2984"/>
      <w:bookmarkEnd w:id="2985"/>
      <w:bookmarkEnd w:id="2986"/>
      <w:bookmarkEnd w:id="2987"/>
      <w:bookmarkEnd w:id="2988"/>
      <w:bookmarkEnd w:id="2989"/>
    </w:p>
    <w:p w14:paraId="6384916A" w14:textId="77777777" w:rsidR="00631989" w:rsidRPr="00073C73" w:rsidRDefault="00631989" w:rsidP="00631989">
      <w:pPr>
        <w:pStyle w:val="Heading4"/>
        <w:rPr>
          <w:i/>
        </w:rPr>
      </w:pPr>
      <w:bookmarkStart w:id="2990" w:name="_Toc27765391"/>
      <w:bookmarkStart w:id="2991" w:name="_Toc37681094"/>
      <w:bookmarkStart w:id="2992" w:name="_Toc46486666"/>
      <w:bookmarkStart w:id="2993" w:name="_Toc52547011"/>
      <w:bookmarkStart w:id="2994" w:name="_Toc52547541"/>
      <w:bookmarkStart w:id="2995" w:name="_Toc52548071"/>
      <w:bookmarkStart w:id="2996" w:name="_Toc52548601"/>
      <w:bookmarkStart w:id="2997" w:name="_Toc90719847"/>
      <w:r w:rsidRPr="00073C73">
        <w:t>–</w:t>
      </w:r>
      <w:r w:rsidRPr="00073C73">
        <w:tab/>
      </w:r>
      <w:r w:rsidRPr="00073C73">
        <w:rPr>
          <w:i/>
        </w:rPr>
        <w:t>TBS-</w:t>
      </w:r>
      <w:r w:rsidR="00C16D06" w:rsidRPr="00073C73">
        <w:rPr>
          <w:i/>
        </w:rPr>
        <w:t>MeasurementInformation</w:t>
      </w:r>
      <w:bookmarkEnd w:id="2990"/>
      <w:bookmarkEnd w:id="2991"/>
      <w:bookmarkEnd w:id="2992"/>
      <w:bookmarkEnd w:id="2993"/>
      <w:bookmarkEnd w:id="2994"/>
      <w:bookmarkEnd w:id="2995"/>
      <w:bookmarkEnd w:id="2996"/>
      <w:bookmarkEnd w:id="299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98" w:name="_Toc27765392"/>
      <w:bookmarkStart w:id="2999" w:name="_Toc37681095"/>
      <w:bookmarkStart w:id="3000" w:name="_Toc46486667"/>
      <w:bookmarkStart w:id="3001" w:name="_Toc52547012"/>
      <w:bookmarkStart w:id="3002" w:name="_Toc52547542"/>
      <w:bookmarkStart w:id="3003" w:name="_Toc52548072"/>
      <w:bookmarkStart w:id="3004" w:name="_Toc52548602"/>
      <w:bookmarkStart w:id="3005" w:name="_Toc90719848"/>
      <w:r w:rsidRPr="00073C73">
        <w:t>–</w:t>
      </w:r>
      <w:r w:rsidRPr="00073C73">
        <w:tab/>
      </w:r>
      <w:r w:rsidRPr="00073C73">
        <w:rPr>
          <w:i/>
        </w:rPr>
        <w:t>MBS-BeaconMeasList</w:t>
      </w:r>
      <w:bookmarkEnd w:id="2998"/>
      <w:bookmarkEnd w:id="2999"/>
      <w:bookmarkEnd w:id="3000"/>
      <w:bookmarkEnd w:id="3001"/>
      <w:bookmarkEnd w:id="3002"/>
      <w:bookmarkEnd w:id="3003"/>
      <w:bookmarkEnd w:id="3004"/>
      <w:bookmarkEnd w:id="300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06" w:name="_Toc27765393"/>
      <w:bookmarkStart w:id="3007" w:name="_Toc37681096"/>
      <w:bookmarkStart w:id="3008" w:name="_Toc46486668"/>
      <w:bookmarkStart w:id="3009" w:name="_Toc52547013"/>
      <w:bookmarkStart w:id="3010" w:name="_Toc52547543"/>
      <w:bookmarkStart w:id="3011" w:name="_Toc52548073"/>
      <w:bookmarkStart w:id="3012" w:name="_Toc52548603"/>
      <w:bookmarkStart w:id="3013" w:name="_Toc90719849"/>
      <w:r w:rsidRPr="00073C73">
        <w:t>6.5.</w:t>
      </w:r>
      <w:r w:rsidR="00DF52EB" w:rsidRPr="00073C73">
        <w:t>4</w:t>
      </w:r>
      <w:r w:rsidRPr="00073C73">
        <w:t>.3</w:t>
      </w:r>
      <w:r w:rsidRPr="00073C73">
        <w:tab/>
        <w:t>TBS Location Information Request</w:t>
      </w:r>
      <w:bookmarkEnd w:id="3006"/>
      <w:bookmarkEnd w:id="3007"/>
      <w:bookmarkEnd w:id="3008"/>
      <w:bookmarkEnd w:id="3009"/>
      <w:bookmarkEnd w:id="3010"/>
      <w:bookmarkEnd w:id="3011"/>
      <w:bookmarkEnd w:id="3012"/>
      <w:bookmarkEnd w:id="3013"/>
    </w:p>
    <w:p w14:paraId="63136249" w14:textId="77777777" w:rsidR="00631989" w:rsidRPr="00073C73" w:rsidRDefault="007616EE" w:rsidP="00631989">
      <w:pPr>
        <w:pStyle w:val="Heading4"/>
        <w:rPr>
          <w:i/>
        </w:rPr>
      </w:pPr>
      <w:bookmarkStart w:id="3014" w:name="_Toc27765394"/>
      <w:bookmarkStart w:id="3015" w:name="_Toc37681097"/>
      <w:bookmarkStart w:id="3016" w:name="_Toc46486669"/>
      <w:bookmarkStart w:id="3017" w:name="_Toc52547014"/>
      <w:bookmarkStart w:id="3018" w:name="_Toc52547544"/>
      <w:bookmarkStart w:id="3019" w:name="_Toc52548074"/>
      <w:bookmarkStart w:id="3020" w:name="_Toc52548604"/>
      <w:bookmarkStart w:id="3021" w:name="_Toc90719850"/>
      <w:r w:rsidRPr="00073C73">
        <w:t>–</w:t>
      </w:r>
      <w:r w:rsidR="00631989" w:rsidRPr="00073C73">
        <w:rPr>
          <w:i/>
        </w:rPr>
        <w:tab/>
        <w:t>TBS-RequestLocationInformation</w:t>
      </w:r>
      <w:bookmarkEnd w:id="3014"/>
      <w:bookmarkEnd w:id="3015"/>
      <w:bookmarkEnd w:id="3016"/>
      <w:bookmarkEnd w:id="3017"/>
      <w:bookmarkEnd w:id="3018"/>
      <w:bookmarkEnd w:id="3019"/>
      <w:bookmarkEnd w:id="3020"/>
      <w:bookmarkEnd w:id="302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22" w:name="_Toc27765395"/>
      <w:bookmarkStart w:id="3023" w:name="_Toc37681098"/>
      <w:bookmarkStart w:id="3024" w:name="_Toc46486670"/>
      <w:bookmarkStart w:id="3025" w:name="_Toc52547015"/>
      <w:bookmarkStart w:id="3026" w:name="_Toc52547545"/>
      <w:bookmarkStart w:id="3027" w:name="_Toc52548075"/>
      <w:bookmarkStart w:id="3028" w:name="_Toc52548605"/>
      <w:bookmarkStart w:id="3029" w:name="_Toc90719851"/>
      <w:r w:rsidRPr="00073C73">
        <w:t>6.5.</w:t>
      </w:r>
      <w:r w:rsidR="00DF52EB" w:rsidRPr="00073C73">
        <w:t>4</w:t>
      </w:r>
      <w:r w:rsidRPr="00073C73">
        <w:t>.4</w:t>
      </w:r>
      <w:r w:rsidRPr="00073C73">
        <w:tab/>
        <w:t>TBS Capability Information</w:t>
      </w:r>
      <w:bookmarkEnd w:id="3022"/>
      <w:bookmarkEnd w:id="3023"/>
      <w:bookmarkEnd w:id="3024"/>
      <w:bookmarkEnd w:id="3025"/>
      <w:bookmarkEnd w:id="3026"/>
      <w:bookmarkEnd w:id="3027"/>
      <w:bookmarkEnd w:id="3028"/>
      <w:bookmarkEnd w:id="3029"/>
    </w:p>
    <w:p w14:paraId="48FC04D7" w14:textId="77777777" w:rsidR="00631989" w:rsidRPr="00073C73" w:rsidRDefault="00631989" w:rsidP="00631989">
      <w:pPr>
        <w:pStyle w:val="Heading4"/>
      </w:pPr>
      <w:bookmarkStart w:id="3030" w:name="_Toc27765396"/>
      <w:bookmarkStart w:id="3031" w:name="_Toc37681099"/>
      <w:bookmarkStart w:id="3032" w:name="_Toc46486671"/>
      <w:bookmarkStart w:id="3033" w:name="_Toc52547016"/>
      <w:bookmarkStart w:id="3034" w:name="_Toc52547546"/>
      <w:bookmarkStart w:id="3035" w:name="_Toc52548076"/>
      <w:bookmarkStart w:id="3036" w:name="_Toc52548606"/>
      <w:bookmarkStart w:id="3037" w:name="_Toc90719852"/>
      <w:r w:rsidRPr="00073C73">
        <w:t>–</w:t>
      </w:r>
      <w:r w:rsidRPr="00073C73">
        <w:tab/>
      </w:r>
      <w:r w:rsidRPr="00073C73">
        <w:rPr>
          <w:i/>
        </w:rPr>
        <w:t>TBS-Provide</w:t>
      </w:r>
      <w:r w:rsidRPr="00073C73">
        <w:rPr>
          <w:i/>
          <w:noProof/>
        </w:rPr>
        <w:t>Capabilities</w:t>
      </w:r>
      <w:bookmarkEnd w:id="3030"/>
      <w:bookmarkEnd w:id="3031"/>
      <w:bookmarkEnd w:id="3032"/>
      <w:bookmarkEnd w:id="3033"/>
      <w:bookmarkEnd w:id="3034"/>
      <w:bookmarkEnd w:id="3035"/>
      <w:bookmarkEnd w:id="3036"/>
      <w:bookmarkEnd w:id="303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38" w:name="_Toc27765397"/>
      <w:bookmarkStart w:id="3039" w:name="_Toc37681100"/>
      <w:bookmarkStart w:id="3040" w:name="_Toc46486672"/>
      <w:bookmarkStart w:id="3041" w:name="_Toc52547017"/>
      <w:bookmarkStart w:id="3042" w:name="_Toc52547547"/>
      <w:bookmarkStart w:id="3043" w:name="_Toc52548077"/>
      <w:bookmarkStart w:id="3044" w:name="_Toc52548607"/>
      <w:bookmarkStart w:id="3045" w:name="_Toc90719853"/>
      <w:r w:rsidRPr="00073C73">
        <w:rPr>
          <w:i/>
          <w:snapToGrid w:val="0"/>
        </w:rPr>
        <w:t>-</w:t>
      </w:r>
      <w:r w:rsidR="00C27C1E" w:rsidRPr="00073C73">
        <w:rPr>
          <w:i/>
          <w:snapToGrid w:val="0"/>
        </w:rPr>
        <w:tab/>
        <w:t>MBS-AssistanceDataSupportList</w:t>
      </w:r>
      <w:bookmarkEnd w:id="3038"/>
      <w:bookmarkEnd w:id="3039"/>
      <w:bookmarkEnd w:id="3040"/>
      <w:bookmarkEnd w:id="3041"/>
      <w:bookmarkEnd w:id="3042"/>
      <w:bookmarkEnd w:id="3043"/>
      <w:bookmarkEnd w:id="3044"/>
      <w:bookmarkEnd w:id="304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46" w:name="_Toc27765398"/>
      <w:bookmarkStart w:id="3047" w:name="_Toc37681101"/>
      <w:bookmarkStart w:id="3048" w:name="_Toc46486673"/>
      <w:bookmarkStart w:id="3049" w:name="_Toc52547018"/>
      <w:bookmarkStart w:id="3050" w:name="_Toc52547548"/>
      <w:bookmarkStart w:id="3051" w:name="_Toc52548078"/>
      <w:bookmarkStart w:id="3052" w:name="_Toc52548608"/>
      <w:bookmarkStart w:id="3053" w:name="_Toc90719854"/>
      <w:r w:rsidRPr="00073C73">
        <w:t>6.5.</w:t>
      </w:r>
      <w:r w:rsidR="00DF52EB" w:rsidRPr="00073C73">
        <w:t>4</w:t>
      </w:r>
      <w:r w:rsidRPr="00073C73">
        <w:t>.5</w:t>
      </w:r>
      <w:r w:rsidRPr="00073C73">
        <w:tab/>
        <w:t>TBS Capability Information Request</w:t>
      </w:r>
      <w:bookmarkEnd w:id="3046"/>
      <w:bookmarkEnd w:id="3047"/>
      <w:bookmarkEnd w:id="3048"/>
      <w:bookmarkEnd w:id="3049"/>
      <w:bookmarkEnd w:id="3050"/>
      <w:bookmarkEnd w:id="3051"/>
      <w:bookmarkEnd w:id="3052"/>
      <w:bookmarkEnd w:id="3053"/>
    </w:p>
    <w:p w14:paraId="27772B71" w14:textId="77777777" w:rsidR="00631989" w:rsidRPr="00073C73" w:rsidRDefault="00631989" w:rsidP="00631989">
      <w:pPr>
        <w:pStyle w:val="Heading4"/>
      </w:pPr>
      <w:bookmarkStart w:id="3054" w:name="_Toc27765399"/>
      <w:bookmarkStart w:id="3055" w:name="_Toc37681102"/>
      <w:bookmarkStart w:id="3056" w:name="_Toc46486674"/>
      <w:bookmarkStart w:id="3057" w:name="_Toc52547019"/>
      <w:bookmarkStart w:id="3058" w:name="_Toc52547549"/>
      <w:bookmarkStart w:id="3059" w:name="_Toc52548079"/>
      <w:bookmarkStart w:id="3060" w:name="_Toc52548609"/>
      <w:bookmarkStart w:id="3061" w:name="_Toc90719855"/>
      <w:r w:rsidRPr="00073C73">
        <w:t>–</w:t>
      </w:r>
      <w:r w:rsidRPr="00073C73">
        <w:tab/>
      </w:r>
      <w:r w:rsidRPr="00073C73">
        <w:rPr>
          <w:i/>
        </w:rPr>
        <w:t>TBS-Request</w:t>
      </w:r>
      <w:r w:rsidRPr="00073C73">
        <w:rPr>
          <w:i/>
          <w:noProof/>
        </w:rPr>
        <w:t>Capabilities</w:t>
      </w:r>
      <w:bookmarkEnd w:id="3054"/>
      <w:bookmarkEnd w:id="3055"/>
      <w:bookmarkEnd w:id="3056"/>
      <w:bookmarkEnd w:id="3057"/>
      <w:bookmarkEnd w:id="3058"/>
      <w:bookmarkEnd w:id="3059"/>
      <w:bookmarkEnd w:id="3060"/>
      <w:bookmarkEnd w:id="306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62" w:name="_Toc27765400"/>
      <w:bookmarkStart w:id="3063" w:name="_Toc37681103"/>
      <w:bookmarkStart w:id="3064" w:name="_Toc46486675"/>
      <w:bookmarkStart w:id="3065" w:name="_Toc52547020"/>
      <w:bookmarkStart w:id="3066" w:name="_Toc52547550"/>
      <w:bookmarkStart w:id="3067" w:name="_Toc52548080"/>
      <w:bookmarkStart w:id="3068" w:name="_Toc52548610"/>
      <w:bookmarkStart w:id="3069" w:name="_Toc90719856"/>
      <w:r w:rsidRPr="00073C73">
        <w:t>6.5.</w:t>
      </w:r>
      <w:r w:rsidR="00DF52EB" w:rsidRPr="00073C73">
        <w:t>4</w:t>
      </w:r>
      <w:r w:rsidRPr="00073C73">
        <w:t>.6</w:t>
      </w:r>
      <w:r w:rsidRPr="00073C73">
        <w:tab/>
        <w:t>TBS Error Elements</w:t>
      </w:r>
      <w:bookmarkEnd w:id="3062"/>
      <w:bookmarkEnd w:id="3063"/>
      <w:bookmarkEnd w:id="3064"/>
      <w:bookmarkEnd w:id="3065"/>
      <w:bookmarkEnd w:id="3066"/>
      <w:bookmarkEnd w:id="3067"/>
      <w:bookmarkEnd w:id="3068"/>
      <w:bookmarkEnd w:id="3069"/>
    </w:p>
    <w:p w14:paraId="287DDE22" w14:textId="77777777" w:rsidR="00631989" w:rsidRPr="00073C73" w:rsidRDefault="00631989" w:rsidP="00631989">
      <w:pPr>
        <w:pStyle w:val="Heading4"/>
      </w:pPr>
      <w:bookmarkStart w:id="3070" w:name="_Toc27765401"/>
      <w:bookmarkStart w:id="3071" w:name="_Toc37681104"/>
      <w:bookmarkStart w:id="3072" w:name="_Toc46486676"/>
      <w:bookmarkStart w:id="3073" w:name="_Toc52547021"/>
      <w:bookmarkStart w:id="3074" w:name="_Toc52547551"/>
      <w:bookmarkStart w:id="3075" w:name="_Toc52548081"/>
      <w:bookmarkStart w:id="3076" w:name="_Toc52548611"/>
      <w:bookmarkStart w:id="3077" w:name="_Toc90719857"/>
      <w:r w:rsidRPr="00073C73">
        <w:t>–</w:t>
      </w:r>
      <w:r w:rsidRPr="00073C73">
        <w:tab/>
      </w:r>
      <w:r w:rsidRPr="00073C73">
        <w:rPr>
          <w:i/>
        </w:rPr>
        <w:t>TBS-Error</w:t>
      </w:r>
      <w:bookmarkEnd w:id="3070"/>
      <w:bookmarkEnd w:id="3071"/>
      <w:bookmarkEnd w:id="3072"/>
      <w:bookmarkEnd w:id="3073"/>
      <w:bookmarkEnd w:id="3074"/>
      <w:bookmarkEnd w:id="3075"/>
      <w:bookmarkEnd w:id="3076"/>
      <w:bookmarkEnd w:id="307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78" w:name="_Toc27765402"/>
      <w:bookmarkStart w:id="3079" w:name="_Toc37681105"/>
      <w:bookmarkStart w:id="3080" w:name="_Toc46486677"/>
      <w:bookmarkStart w:id="3081" w:name="_Toc52547022"/>
      <w:bookmarkStart w:id="3082" w:name="_Toc52547552"/>
      <w:bookmarkStart w:id="3083" w:name="_Toc52548082"/>
      <w:bookmarkStart w:id="3084" w:name="_Toc52548612"/>
      <w:bookmarkStart w:id="3085" w:name="_Toc90719858"/>
      <w:r w:rsidRPr="00073C73">
        <w:rPr>
          <w:rFonts w:ascii="Times New Roman" w:hAnsi="Times New Roman"/>
        </w:rPr>
        <w:t>–</w:t>
      </w:r>
      <w:r w:rsidRPr="00073C73">
        <w:tab/>
      </w:r>
      <w:r w:rsidRPr="00073C73">
        <w:rPr>
          <w:i/>
        </w:rPr>
        <w:t>TBS-LocationServerErrorCauses</w:t>
      </w:r>
      <w:bookmarkEnd w:id="3078"/>
      <w:bookmarkEnd w:id="3079"/>
      <w:bookmarkEnd w:id="3080"/>
      <w:bookmarkEnd w:id="3081"/>
      <w:bookmarkEnd w:id="3082"/>
      <w:bookmarkEnd w:id="3083"/>
      <w:bookmarkEnd w:id="3084"/>
      <w:bookmarkEnd w:id="308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86" w:name="_Toc27765403"/>
      <w:bookmarkStart w:id="3087" w:name="_Toc37681106"/>
      <w:bookmarkStart w:id="3088" w:name="_Toc46486678"/>
      <w:bookmarkStart w:id="3089" w:name="_Toc52547023"/>
      <w:bookmarkStart w:id="3090" w:name="_Toc52547553"/>
      <w:bookmarkStart w:id="3091" w:name="_Toc52548083"/>
      <w:bookmarkStart w:id="3092" w:name="_Toc52548613"/>
      <w:bookmarkStart w:id="3093" w:name="_Toc90719859"/>
      <w:r w:rsidRPr="00073C73">
        <w:rPr>
          <w:rFonts w:ascii="Times New Roman" w:hAnsi="Times New Roman"/>
        </w:rPr>
        <w:t>–</w:t>
      </w:r>
      <w:r w:rsidRPr="00073C73">
        <w:tab/>
      </w:r>
      <w:r w:rsidRPr="00073C73">
        <w:rPr>
          <w:i/>
        </w:rPr>
        <w:t>TBS-TargetDeviceErrorCauses</w:t>
      </w:r>
      <w:bookmarkEnd w:id="3086"/>
      <w:bookmarkEnd w:id="3087"/>
      <w:bookmarkEnd w:id="3088"/>
      <w:bookmarkEnd w:id="3089"/>
      <w:bookmarkEnd w:id="3090"/>
      <w:bookmarkEnd w:id="3091"/>
      <w:bookmarkEnd w:id="3092"/>
      <w:bookmarkEnd w:id="309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94" w:name="_Toc27765404"/>
      <w:bookmarkStart w:id="3095" w:name="_Toc37681107"/>
      <w:bookmarkStart w:id="3096" w:name="_Toc46486679"/>
      <w:bookmarkStart w:id="3097" w:name="_Toc52547024"/>
      <w:bookmarkStart w:id="3098" w:name="_Toc52547554"/>
      <w:bookmarkStart w:id="3099" w:name="_Toc52548084"/>
      <w:bookmarkStart w:id="3100" w:name="_Toc52548614"/>
      <w:bookmarkStart w:id="3101" w:name="_Toc90719860"/>
      <w:r w:rsidRPr="00073C73">
        <w:t>6.5.4.</w:t>
      </w:r>
      <w:r w:rsidR="00706D47" w:rsidRPr="00073C73">
        <w:t>7</w:t>
      </w:r>
      <w:r w:rsidRPr="00073C73">
        <w:tab/>
        <w:t>TBS Assistance Data</w:t>
      </w:r>
      <w:bookmarkEnd w:id="3094"/>
      <w:bookmarkEnd w:id="3095"/>
      <w:bookmarkEnd w:id="3096"/>
      <w:bookmarkEnd w:id="3097"/>
      <w:bookmarkEnd w:id="3098"/>
      <w:bookmarkEnd w:id="3099"/>
      <w:bookmarkEnd w:id="3100"/>
      <w:bookmarkEnd w:id="3101"/>
    </w:p>
    <w:p w14:paraId="6E016C8D" w14:textId="77777777" w:rsidR="00C27C1E" w:rsidRPr="00073C73" w:rsidRDefault="00C27C1E" w:rsidP="00C27C1E">
      <w:pPr>
        <w:pStyle w:val="Heading4"/>
      </w:pPr>
      <w:bookmarkStart w:id="3102" w:name="_Toc27765405"/>
      <w:bookmarkStart w:id="3103" w:name="_Toc37681108"/>
      <w:bookmarkStart w:id="3104" w:name="_Toc46486680"/>
      <w:bookmarkStart w:id="3105" w:name="_Toc52547025"/>
      <w:bookmarkStart w:id="3106" w:name="_Toc52547555"/>
      <w:bookmarkStart w:id="3107" w:name="_Toc52548085"/>
      <w:bookmarkStart w:id="3108" w:name="_Toc52548615"/>
      <w:bookmarkStart w:id="3109" w:name="_Toc90719861"/>
      <w:r w:rsidRPr="00073C73">
        <w:t>–</w:t>
      </w:r>
      <w:r w:rsidRPr="00073C73">
        <w:tab/>
      </w:r>
      <w:r w:rsidRPr="00073C73">
        <w:rPr>
          <w:i/>
          <w:noProof/>
        </w:rPr>
        <w:t>TBS-ProvideAssistanceData</w:t>
      </w:r>
      <w:bookmarkEnd w:id="3102"/>
      <w:bookmarkEnd w:id="3103"/>
      <w:bookmarkEnd w:id="3104"/>
      <w:bookmarkEnd w:id="3105"/>
      <w:bookmarkEnd w:id="3106"/>
      <w:bookmarkEnd w:id="3107"/>
      <w:bookmarkEnd w:id="3108"/>
      <w:bookmarkEnd w:id="310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10" w:name="_Toc27765406"/>
      <w:bookmarkStart w:id="3111" w:name="_Toc37681109"/>
      <w:bookmarkStart w:id="3112" w:name="_Toc46486681"/>
      <w:bookmarkStart w:id="3113" w:name="_Toc52547026"/>
      <w:bookmarkStart w:id="3114" w:name="_Toc52547556"/>
      <w:bookmarkStart w:id="3115" w:name="_Toc52548086"/>
      <w:bookmarkStart w:id="3116" w:name="_Toc52548616"/>
      <w:bookmarkStart w:id="3117" w:name="_Toc90719862"/>
      <w:r w:rsidRPr="00073C73">
        <w:t>6.5.4.</w:t>
      </w:r>
      <w:r w:rsidR="00706D47" w:rsidRPr="00073C73">
        <w:t>8</w:t>
      </w:r>
      <w:r w:rsidRPr="00073C73">
        <w:tab/>
        <w:t>TBS Assistance Data Elements</w:t>
      </w:r>
      <w:bookmarkEnd w:id="3110"/>
      <w:bookmarkEnd w:id="3111"/>
      <w:bookmarkEnd w:id="3112"/>
      <w:bookmarkEnd w:id="3113"/>
      <w:bookmarkEnd w:id="3114"/>
      <w:bookmarkEnd w:id="3115"/>
      <w:bookmarkEnd w:id="3116"/>
      <w:bookmarkEnd w:id="3117"/>
    </w:p>
    <w:p w14:paraId="0276256F" w14:textId="77777777" w:rsidR="00C27C1E" w:rsidRPr="00073C73" w:rsidRDefault="00C27C1E" w:rsidP="00C27C1E">
      <w:pPr>
        <w:pStyle w:val="Heading4"/>
        <w:rPr>
          <w:i/>
          <w:noProof/>
        </w:rPr>
      </w:pPr>
      <w:bookmarkStart w:id="3118" w:name="_Toc27765407"/>
      <w:bookmarkStart w:id="3119" w:name="_Toc37681110"/>
      <w:bookmarkStart w:id="3120" w:name="_Toc46486682"/>
      <w:bookmarkStart w:id="3121" w:name="_Toc52547027"/>
      <w:bookmarkStart w:id="3122" w:name="_Toc52547557"/>
      <w:bookmarkStart w:id="3123" w:name="_Toc52548087"/>
      <w:bookmarkStart w:id="3124" w:name="_Toc52548617"/>
      <w:bookmarkStart w:id="3125" w:name="_Toc90719863"/>
      <w:r w:rsidRPr="00073C73">
        <w:t>–</w:t>
      </w:r>
      <w:r w:rsidRPr="00073C73">
        <w:tab/>
      </w:r>
      <w:r w:rsidRPr="00073C73">
        <w:rPr>
          <w:i/>
          <w:noProof/>
        </w:rPr>
        <w:t>TBS-AssistanceDataList</w:t>
      </w:r>
      <w:bookmarkEnd w:id="3118"/>
      <w:bookmarkEnd w:id="3119"/>
      <w:bookmarkEnd w:id="3120"/>
      <w:bookmarkEnd w:id="3121"/>
      <w:bookmarkEnd w:id="3122"/>
      <w:bookmarkEnd w:id="3123"/>
      <w:bookmarkEnd w:id="3124"/>
      <w:bookmarkEnd w:id="312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26" w:name="_Toc27765408"/>
      <w:bookmarkStart w:id="3127" w:name="_Toc37681111"/>
      <w:bookmarkStart w:id="3128" w:name="_Toc46486683"/>
      <w:bookmarkStart w:id="3129" w:name="_Toc52547028"/>
      <w:bookmarkStart w:id="3130" w:name="_Toc52547558"/>
      <w:bookmarkStart w:id="3131" w:name="_Toc52548088"/>
      <w:bookmarkStart w:id="3132" w:name="_Toc52548618"/>
      <w:bookmarkStart w:id="3133" w:name="_Toc90719864"/>
      <w:r w:rsidRPr="00073C73">
        <w:t>–</w:t>
      </w:r>
      <w:r w:rsidRPr="00073C73">
        <w:tab/>
      </w:r>
      <w:r w:rsidRPr="00073C73">
        <w:rPr>
          <w:i/>
          <w:snapToGrid w:val="0"/>
        </w:rPr>
        <w:t>MBS-AlmanacAssistance</w:t>
      </w:r>
      <w:bookmarkEnd w:id="3126"/>
      <w:bookmarkEnd w:id="3127"/>
      <w:bookmarkEnd w:id="3128"/>
      <w:bookmarkEnd w:id="3129"/>
      <w:bookmarkEnd w:id="3130"/>
      <w:bookmarkEnd w:id="3131"/>
      <w:bookmarkEnd w:id="3132"/>
      <w:bookmarkEnd w:id="313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34" w:name="_Toc27765409"/>
      <w:bookmarkStart w:id="3135" w:name="_Toc37681112"/>
      <w:bookmarkStart w:id="3136" w:name="_Toc46486684"/>
      <w:bookmarkStart w:id="3137" w:name="_Toc52547029"/>
      <w:bookmarkStart w:id="3138" w:name="_Toc52547559"/>
      <w:bookmarkStart w:id="3139" w:name="_Toc52548089"/>
      <w:bookmarkStart w:id="3140" w:name="_Toc52548619"/>
      <w:bookmarkStart w:id="3141" w:name="_Toc90719865"/>
      <w:r w:rsidRPr="00073C73">
        <w:t>–</w:t>
      </w:r>
      <w:r w:rsidR="00C27C1E" w:rsidRPr="00073C73">
        <w:rPr>
          <w:i/>
        </w:rPr>
        <w:tab/>
      </w:r>
      <w:r w:rsidR="00C27C1E" w:rsidRPr="00073C73">
        <w:rPr>
          <w:i/>
          <w:snapToGrid w:val="0"/>
        </w:rPr>
        <w:t>MBS-AcquisitionAssistance</w:t>
      </w:r>
      <w:bookmarkEnd w:id="3134"/>
      <w:bookmarkEnd w:id="3135"/>
      <w:bookmarkEnd w:id="3136"/>
      <w:bookmarkEnd w:id="3137"/>
      <w:bookmarkEnd w:id="3138"/>
      <w:bookmarkEnd w:id="3139"/>
      <w:bookmarkEnd w:id="3140"/>
      <w:bookmarkEnd w:id="314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42" w:name="_Toc27765410"/>
      <w:bookmarkStart w:id="3143" w:name="_Toc37681113"/>
      <w:bookmarkStart w:id="3144" w:name="_Toc46486685"/>
      <w:bookmarkStart w:id="3145" w:name="_Toc52547030"/>
      <w:bookmarkStart w:id="3146" w:name="_Toc52547560"/>
      <w:bookmarkStart w:id="3147" w:name="_Toc52548090"/>
      <w:bookmarkStart w:id="3148" w:name="_Toc52548620"/>
      <w:bookmarkStart w:id="3149" w:name="_Toc90719866"/>
      <w:r w:rsidRPr="00073C73">
        <w:t>6.5.4.</w:t>
      </w:r>
      <w:r w:rsidR="00706D47" w:rsidRPr="00073C73">
        <w:t>9</w:t>
      </w:r>
      <w:r w:rsidRPr="00073C73">
        <w:tab/>
        <w:t>TBS Assistance Data Request</w:t>
      </w:r>
      <w:bookmarkEnd w:id="3142"/>
      <w:bookmarkEnd w:id="3143"/>
      <w:bookmarkEnd w:id="3144"/>
      <w:bookmarkEnd w:id="3145"/>
      <w:bookmarkEnd w:id="3146"/>
      <w:bookmarkEnd w:id="3147"/>
      <w:bookmarkEnd w:id="3148"/>
      <w:bookmarkEnd w:id="3149"/>
    </w:p>
    <w:p w14:paraId="0A5917C5" w14:textId="77777777" w:rsidR="00C27C1E" w:rsidRPr="00073C73" w:rsidRDefault="00C27C1E" w:rsidP="00C27C1E">
      <w:pPr>
        <w:pStyle w:val="Heading4"/>
      </w:pPr>
      <w:bookmarkStart w:id="3150" w:name="_Toc27765411"/>
      <w:bookmarkStart w:id="3151" w:name="_Toc37681114"/>
      <w:bookmarkStart w:id="3152" w:name="_Toc46486686"/>
      <w:bookmarkStart w:id="3153" w:name="_Toc52547031"/>
      <w:bookmarkStart w:id="3154" w:name="_Toc52547561"/>
      <w:bookmarkStart w:id="3155" w:name="_Toc52548091"/>
      <w:bookmarkStart w:id="3156" w:name="_Toc52548621"/>
      <w:bookmarkStart w:id="3157" w:name="_Toc90719867"/>
      <w:r w:rsidRPr="00073C73">
        <w:t>–</w:t>
      </w:r>
      <w:r w:rsidRPr="00073C73">
        <w:tab/>
      </w:r>
      <w:r w:rsidRPr="00073C73">
        <w:rPr>
          <w:i/>
        </w:rPr>
        <w:t>TBS-RequestAssistanceData</w:t>
      </w:r>
      <w:bookmarkEnd w:id="3150"/>
      <w:bookmarkEnd w:id="3151"/>
      <w:bookmarkEnd w:id="3152"/>
      <w:bookmarkEnd w:id="3153"/>
      <w:bookmarkEnd w:id="3154"/>
      <w:bookmarkEnd w:id="3155"/>
      <w:bookmarkEnd w:id="3156"/>
      <w:bookmarkEnd w:id="315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58" w:name="_Toc27765412"/>
      <w:bookmarkStart w:id="3159" w:name="_Toc37681115"/>
      <w:bookmarkStart w:id="3160" w:name="_Toc46486687"/>
      <w:bookmarkStart w:id="3161" w:name="_Toc52547032"/>
      <w:bookmarkStart w:id="3162" w:name="_Toc52547562"/>
      <w:bookmarkStart w:id="3163" w:name="_Toc52548092"/>
      <w:bookmarkStart w:id="3164" w:name="_Toc52548622"/>
      <w:bookmarkStart w:id="3165" w:name="_Toc90719868"/>
      <w:r w:rsidRPr="00073C73">
        <w:t>6.5.</w:t>
      </w:r>
      <w:r w:rsidR="00DF52EB" w:rsidRPr="00073C73">
        <w:t>5</w:t>
      </w:r>
      <w:r w:rsidR="00DF52EB" w:rsidRPr="00073C73">
        <w:tab/>
      </w:r>
      <w:r w:rsidRPr="00073C73">
        <w:t>Sensor based Positioning</w:t>
      </w:r>
      <w:bookmarkEnd w:id="3158"/>
      <w:bookmarkEnd w:id="3159"/>
      <w:bookmarkEnd w:id="3160"/>
      <w:bookmarkEnd w:id="3161"/>
      <w:bookmarkEnd w:id="3162"/>
      <w:bookmarkEnd w:id="3163"/>
      <w:bookmarkEnd w:id="3164"/>
      <w:bookmarkEnd w:id="3165"/>
    </w:p>
    <w:p w14:paraId="17CFBEEC" w14:textId="77777777" w:rsidR="001C75A0" w:rsidRPr="00073C73" w:rsidRDefault="001C75A0" w:rsidP="001C75A0">
      <w:pPr>
        <w:pStyle w:val="Heading4"/>
        <w:ind w:left="864" w:hanging="864"/>
      </w:pPr>
      <w:bookmarkStart w:id="3166" w:name="_Toc27765413"/>
      <w:bookmarkStart w:id="3167" w:name="_Toc37681116"/>
      <w:bookmarkStart w:id="3168" w:name="_Toc46486688"/>
      <w:bookmarkStart w:id="3169" w:name="_Toc52547033"/>
      <w:bookmarkStart w:id="3170" w:name="_Toc52547563"/>
      <w:bookmarkStart w:id="3171" w:name="_Toc52548093"/>
      <w:bookmarkStart w:id="3172" w:name="_Toc52548623"/>
      <w:bookmarkStart w:id="3173" w:name="_Toc90719869"/>
      <w:r w:rsidRPr="00073C73">
        <w:t>6.5.5.0</w:t>
      </w:r>
      <w:r w:rsidRPr="00073C73">
        <w:tab/>
        <w:t>Introduction</w:t>
      </w:r>
      <w:bookmarkEnd w:id="3166"/>
      <w:bookmarkEnd w:id="3167"/>
      <w:bookmarkEnd w:id="3168"/>
      <w:bookmarkEnd w:id="3169"/>
      <w:bookmarkEnd w:id="3170"/>
      <w:bookmarkEnd w:id="3171"/>
      <w:bookmarkEnd w:id="3172"/>
      <w:bookmarkEnd w:id="317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74" w:name="_Toc27765414"/>
      <w:bookmarkStart w:id="3175" w:name="_Toc37681117"/>
      <w:bookmarkStart w:id="3176" w:name="_Toc46486689"/>
      <w:bookmarkStart w:id="3177" w:name="_Toc52547034"/>
      <w:bookmarkStart w:id="3178" w:name="_Toc52547564"/>
      <w:bookmarkStart w:id="3179" w:name="_Toc52548094"/>
      <w:bookmarkStart w:id="3180" w:name="_Toc52548624"/>
      <w:bookmarkStart w:id="3181" w:name="_Toc90719870"/>
      <w:r w:rsidRPr="00073C73">
        <w:t>6.5.5</w:t>
      </w:r>
      <w:r w:rsidR="00631989" w:rsidRPr="00073C73">
        <w:t>.1</w:t>
      </w:r>
      <w:r w:rsidRPr="00073C73">
        <w:tab/>
      </w:r>
      <w:r w:rsidR="00631989" w:rsidRPr="00073C73">
        <w:t>Sensor Location Information</w:t>
      </w:r>
      <w:bookmarkEnd w:id="3174"/>
      <w:bookmarkEnd w:id="3175"/>
      <w:bookmarkEnd w:id="3176"/>
      <w:bookmarkEnd w:id="3177"/>
      <w:bookmarkEnd w:id="3178"/>
      <w:bookmarkEnd w:id="3179"/>
      <w:bookmarkEnd w:id="3180"/>
      <w:bookmarkEnd w:id="3181"/>
    </w:p>
    <w:p w14:paraId="40DBC985" w14:textId="77777777" w:rsidR="00631989" w:rsidRPr="00073C73" w:rsidRDefault="007616EE" w:rsidP="00631989">
      <w:pPr>
        <w:pStyle w:val="Heading4"/>
        <w:rPr>
          <w:i/>
        </w:rPr>
      </w:pPr>
      <w:bookmarkStart w:id="3182" w:name="_Toc27765415"/>
      <w:bookmarkStart w:id="3183" w:name="_Toc37681118"/>
      <w:bookmarkStart w:id="3184" w:name="_Toc46486690"/>
      <w:bookmarkStart w:id="3185" w:name="_Toc52547035"/>
      <w:bookmarkStart w:id="3186" w:name="_Toc52547565"/>
      <w:bookmarkStart w:id="3187" w:name="_Toc52548095"/>
      <w:bookmarkStart w:id="3188" w:name="_Toc52548625"/>
      <w:bookmarkStart w:id="3189" w:name="_Toc90719871"/>
      <w:r w:rsidRPr="00073C73">
        <w:t>–</w:t>
      </w:r>
      <w:r w:rsidR="00631989" w:rsidRPr="00073C73">
        <w:rPr>
          <w:i/>
        </w:rPr>
        <w:tab/>
        <w:t>Sensor-ProvideLocationInformation</w:t>
      </w:r>
      <w:bookmarkEnd w:id="3182"/>
      <w:bookmarkEnd w:id="3183"/>
      <w:bookmarkEnd w:id="3184"/>
      <w:bookmarkEnd w:id="3185"/>
      <w:bookmarkEnd w:id="3186"/>
      <w:bookmarkEnd w:id="3187"/>
      <w:bookmarkEnd w:id="3188"/>
      <w:bookmarkEnd w:id="318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90" w:name="_Toc27765416"/>
      <w:bookmarkStart w:id="3191" w:name="_Toc37681119"/>
      <w:bookmarkStart w:id="3192" w:name="_Toc46486691"/>
      <w:bookmarkStart w:id="3193" w:name="_Toc52547036"/>
      <w:bookmarkStart w:id="3194" w:name="_Toc52547566"/>
      <w:bookmarkStart w:id="3195" w:name="_Toc52548096"/>
      <w:bookmarkStart w:id="3196" w:name="_Toc52548626"/>
      <w:bookmarkStart w:id="3197" w:name="_Toc90719872"/>
      <w:r w:rsidRPr="00073C73">
        <w:t>6.5.</w:t>
      </w:r>
      <w:r w:rsidR="007616EE" w:rsidRPr="00073C73">
        <w:t>5</w:t>
      </w:r>
      <w:r w:rsidRPr="00073C73">
        <w:t>.2</w:t>
      </w:r>
      <w:r w:rsidRPr="00073C73">
        <w:tab/>
        <w:t>Sensor Location Information Elements</w:t>
      </w:r>
      <w:bookmarkEnd w:id="3190"/>
      <w:bookmarkEnd w:id="3191"/>
      <w:bookmarkEnd w:id="3192"/>
      <w:bookmarkEnd w:id="3193"/>
      <w:bookmarkEnd w:id="3194"/>
      <w:bookmarkEnd w:id="3195"/>
      <w:bookmarkEnd w:id="3196"/>
      <w:bookmarkEnd w:id="3197"/>
    </w:p>
    <w:p w14:paraId="3E26EF8C" w14:textId="77777777" w:rsidR="00C16D06" w:rsidRPr="00073C73" w:rsidRDefault="007616EE" w:rsidP="00C16D06">
      <w:pPr>
        <w:pStyle w:val="Heading4"/>
        <w:rPr>
          <w:i/>
        </w:rPr>
      </w:pPr>
      <w:bookmarkStart w:id="3198" w:name="_Toc27765417"/>
      <w:bookmarkStart w:id="3199" w:name="_Toc37681120"/>
      <w:bookmarkStart w:id="3200" w:name="_Toc46486692"/>
      <w:bookmarkStart w:id="3201" w:name="_Toc52547037"/>
      <w:bookmarkStart w:id="3202" w:name="_Toc52547567"/>
      <w:bookmarkStart w:id="3203" w:name="_Toc52548097"/>
      <w:bookmarkStart w:id="3204" w:name="_Toc52548627"/>
      <w:bookmarkStart w:id="3205" w:name="_Toc90719873"/>
      <w:r w:rsidRPr="00073C73">
        <w:t>–</w:t>
      </w:r>
      <w:r w:rsidR="00631989" w:rsidRPr="00073C73">
        <w:tab/>
      </w:r>
      <w:r w:rsidR="00631989" w:rsidRPr="00073C73">
        <w:rPr>
          <w:i/>
        </w:rPr>
        <w:t>Sensor-</w:t>
      </w:r>
      <w:r w:rsidR="00C16D06" w:rsidRPr="00073C73">
        <w:rPr>
          <w:i/>
        </w:rPr>
        <w:t>MeasurementInformation</w:t>
      </w:r>
      <w:bookmarkEnd w:id="3198"/>
      <w:bookmarkEnd w:id="3199"/>
      <w:bookmarkEnd w:id="3200"/>
      <w:bookmarkEnd w:id="3201"/>
      <w:bookmarkEnd w:id="3202"/>
      <w:bookmarkEnd w:id="3203"/>
      <w:bookmarkEnd w:id="3204"/>
      <w:bookmarkEnd w:id="320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06" w:name="_Toc27765418"/>
      <w:bookmarkStart w:id="3207" w:name="_Toc37681121"/>
      <w:bookmarkStart w:id="3208" w:name="_Toc46486693"/>
      <w:bookmarkStart w:id="3209" w:name="_Toc52547038"/>
      <w:bookmarkStart w:id="3210" w:name="_Toc52547568"/>
      <w:bookmarkStart w:id="3211" w:name="_Toc52548098"/>
      <w:bookmarkStart w:id="3212" w:name="_Toc52548628"/>
      <w:bookmarkStart w:id="3213" w:name="_Toc90719874"/>
      <w:r w:rsidRPr="00073C73">
        <w:t>–</w:t>
      </w:r>
      <w:r w:rsidRPr="00073C73">
        <w:tab/>
      </w:r>
      <w:r w:rsidRPr="00073C73">
        <w:rPr>
          <w:i/>
        </w:rPr>
        <w:t>Sensor-MotionInformation</w:t>
      </w:r>
      <w:bookmarkEnd w:id="3206"/>
      <w:bookmarkEnd w:id="3207"/>
      <w:bookmarkEnd w:id="3208"/>
      <w:bookmarkEnd w:id="3209"/>
      <w:bookmarkEnd w:id="3210"/>
      <w:bookmarkEnd w:id="3211"/>
      <w:bookmarkEnd w:id="3212"/>
      <w:bookmarkEnd w:id="321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14" w:name="_Toc27765419"/>
      <w:bookmarkStart w:id="3215" w:name="_Toc37681122"/>
      <w:bookmarkStart w:id="3216" w:name="_Toc46486694"/>
      <w:bookmarkStart w:id="3217" w:name="_Toc52547039"/>
      <w:bookmarkStart w:id="3218" w:name="_Toc52547569"/>
      <w:bookmarkStart w:id="3219" w:name="_Toc52548099"/>
      <w:bookmarkStart w:id="3220" w:name="_Toc52548629"/>
      <w:bookmarkStart w:id="3221" w:name="_Toc90719875"/>
      <w:r w:rsidRPr="00073C73">
        <w:t>6.5.</w:t>
      </w:r>
      <w:r w:rsidR="007616EE" w:rsidRPr="00073C73">
        <w:t>5.3</w:t>
      </w:r>
      <w:r w:rsidR="007616EE" w:rsidRPr="00073C73">
        <w:tab/>
      </w:r>
      <w:r w:rsidRPr="00073C73">
        <w:t>Sensor Location Information Request</w:t>
      </w:r>
      <w:bookmarkEnd w:id="3214"/>
      <w:bookmarkEnd w:id="3215"/>
      <w:bookmarkEnd w:id="3216"/>
      <w:bookmarkEnd w:id="3217"/>
      <w:bookmarkEnd w:id="3218"/>
      <w:bookmarkEnd w:id="3219"/>
      <w:bookmarkEnd w:id="3220"/>
      <w:bookmarkEnd w:id="3221"/>
    </w:p>
    <w:p w14:paraId="53A9DD16" w14:textId="77777777" w:rsidR="00631989" w:rsidRPr="00073C73" w:rsidRDefault="007616EE" w:rsidP="00631989">
      <w:pPr>
        <w:pStyle w:val="Heading4"/>
        <w:rPr>
          <w:i/>
        </w:rPr>
      </w:pPr>
      <w:bookmarkStart w:id="3222" w:name="_Toc27765420"/>
      <w:bookmarkStart w:id="3223" w:name="_Toc37681123"/>
      <w:bookmarkStart w:id="3224" w:name="_Toc46486695"/>
      <w:bookmarkStart w:id="3225" w:name="_Toc52547040"/>
      <w:bookmarkStart w:id="3226" w:name="_Toc52547570"/>
      <w:bookmarkStart w:id="3227" w:name="_Toc52548100"/>
      <w:bookmarkStart w:id="3228" w:name="_Toc52548630"/>
      <w:bookmarkStart w:id="3229" w:name="_Toc90719876"/>
      <w:r w:rsidRPr="00073C73">
        <w:t>–</w:t>
      </w:r>
      <w:r w:rsidR="00631989" w:rsidRPr="00073C73">
        <w:rPr>
          <w:i/>
        </w:rPr>
        <w:tab/>
        <w:t>Sensor-RequestLocationInformation</w:t>
      </w:r>
      <w:bookmarkEnd w:id="3222"/>
      <w:bookmarkEnd w:id="3223"/>
      <w:bookmarkEnd w:id="3224"/>
      <w:bookmarkEnd w:id="3225"/>
      <w:bookmarkEnd w:id="3226"/>
      <w:bookmarkEnd w:id="3227"/>
      <w:bookmarkEnd w:id="3228"/>
      <w:bookmarkEnd w:id="322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30" w:name="_Toc27765421"/>
      <w:bookmarkStart w:id="3231" w:name="_Toc37681124"/>
      <w:bookmarkStart w:id="3232" w:name="_Toc46486696"/>
      <w:bookmarkStart w:id="3233" w:name="_Toc52547041"/>
      <w:bookmarkStart w:id="3234" w:name="_Toc52547571"/>
      <w:bookmarkStart w:id="3235" w:name="_Toc52548101"/>
      <w:bookmarkStart w:id="3236" w:name="_Toc52548631"/>
      <w:bookmarkStart w:id="3237" w:name="_Toc90719877"/>
      <w:r w:rsidRPr="00073C73">
        <w:t>6.5.</w:t>
      </w:r>
      <w:r w:rsidR="007616EE" w:rsidRPr="00073C73">
        <w:t>5.4</w:t>
      </w:r>
      <w:r w:rsidR="007616EE" w:rsidRPr="00073C73">
        <w:tab/>
      </w:r>
      <w:r w:rsidRPr="00073C73">
        <w:t>Sensor Capability Information</w:t>
      </w:r>
      <w:bookmarkEnd w:id="3230"/>
      <w:bookmarkEnd w:id="3231"/>
      <w:bookmarkEnd w:id="3232"/>
      <w:bookmarkEnd w:id="3233"/>
      <w:bookmarkEnd w:id="3234"/>
      <w:bookmarkEnd w:id="3235"/>
      <w:bookmarkEnd w:id="3236"/>
      <w:bookmarkEnd w:id="3237"/>
    </w:p>
    <w:p w14:paraId="38280175" w14:textId="77777777" w:rsidR="00631989" w:rsidRPr="00073C73" w:rsidRDefault="007616EE" w:rsidP="00631989">
      <w:pPr>
        <w:pStyle w:val="Heading4"/>
        <w:rPr>
          <w:i/>
        </w:rPr>
      </w:pPr>
      <w:bookmarkStart w:id="3238" w:name="_Toc27765422"/>
      <w:bookmarkStart w:id="3239" w:name="_Toc37681125"/>
      <w:bookmarkStart w:id="3240" w:name="_Toc46486697"/>
      <w:bookmarkStart w:id="3241" w:name="_Toc52547042"/>
      <w:bookmarkStart w:id="3242" w:name="_Toc52547572"/>
      <w:bookmarkStart w:id="3243" w:name="_Toc52548102"/>
      <w:bookmarkStart w:id="3244" w:name="_Toc52548632"/>
      <w:bookmarkStart w:id="3245" w:name="_Toc90719878"/>
      <w:r w:rsidRPr="00073C73">
        <w:rPr>
          <w:i/>
        </w:rPr>
        <w:t>–</w:t>
      </w:r>
      <w:r w:rsidRPr="00073C73">
        <w:rPr>
          <w:i/>
        </w:rPr>
        <w:tab/>
      </w:r>
      <w:r w:rsidR="00631989" w:rsidRPr="00073C73">
        <w:rPr>
          <w:i/>
        </w:rPr>
        <w:t>Sensor-ProvideCapabilities</w:t>
      </w:r>
      <w:bookmarkEnd w:id="3238"/>
      <w:bookmarkEnd w:id="3239"/>
      <w:bookmarkEnd w:id="3240"/>
      <w:bookmarkEnd w:id="3241"/>
      <w:bookmarkEnd w:id="3242"/>
      <w:bookmarkEnd w:id="3243"/>
      <w:bookmarkEnd w:id="3244"/>
      <w:bookmarkEnd w:id="324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46" w:name="_Toc27765423"/>
      <w:bookmarkStart w:id="3247" w:name="_Toc37681126"/>
      <w:bookmarkStart w:id="3248" w:name="_Toc46486698"/>
      <w:bookmarkStart w:id="3249" w:name="_Toc52547043"/>
      <w:bookmarkStart w:id="3250" w:name="_Toc52547573"/>
      <w:bookmarkStart w:id="3251" w:name="_Toc52548103"/>
      <w:bookmarkStart w:id="3252" w:name="_Toc52548633"/>
      <w:bookmarkStart w:id="3253" w:name="_Toc90719879"/>
      <w:r w:rsidRPr="00073C73">
        <w:t>6.5.</w:t>
      </w:r>
      <w:r w:rsidR="007616EE" w:rsidRPr="00073C73">
        <w:t>5</w:t>
      </w:r>
      <w:r w:rsidRPr="00073C73">
        <w:t>.5</w:t>
      </w:r>
      <w:r w:rsidR="007616EE" w:rsidRPr="00073C73">
        <w:tab/>
      </w:r>
      <w:r w:rsidRPr="00073C73">
        <w:t>Sensor Capability Information Request</w:t>
      </w:r>
      <w:bookmarkEnd w:id="3246"/>
      <w:bookmarkEnd w:id="3247"/>
      <w:bookmarkEnd w:id="3248"/>
      <w:bookmarkEnd w:id="3249"/>
      <w:bookmarkEnd w:id="3250"/>
      <w:bookmarkEnd w:id="3251"/>
      <w:bookmarkEnd w:id="3252"/>
      <w:bookmarkEnd w:id="3253"/>
    </w:p>
    <w:p w14:paraId="2ED3A995" w14:textId="77777777" w:rsidR="00631989" w:rsidRPr="00073C73" w:rsidRDefault="007616EE" w:rsidP="00631989">
      <w:pPr>
        <w:pStyle w:val="Heading4"/>
        <w:rPr>
          <w:i/>
        </w:rPr>
      </w:pPr>
      <w:bookmarkStart w:id="3254" w:name="_Toc27765424"/>
      <w:bookmarkStart w:id="3255" w:name="_Toc37681127"/>
      <w:bookmarkStart w:id="3256" w:name="_Toc46486699"/>
      <w:bookmarkStart w:id="3257" w:name="_Toc52547044"/>
      <w:bookmarkStart w:id="3258" w:name="_Toc52547574"/>
      <w:bookmarkStart w:id="3259" w:name="_Toc52548104"/>
      <w:bookmarkStart w:id="3260" w:name="_Toc52548634"/>
      <w:bookmarkStart w:id="3261" w:name="_Toc90719880"/>
      <w:r w:rsidRPr="00073C73">
        <w:rPr>
          <w:i/>
        </w:rPr>
        <w:t>–</w:t>
      </w:r>
      <w:r w:rsidR="00631989" w:rsidRPr="00073C73">
        <w:rPr>
          <w:i/>
        </w:rPr>
        <w:tab/>
        <w:t>Sensor-RequestCapabilities</w:t>
      </w:r>
      <w:bookmarkEnd w:id="3254"/>
      <w:bookmarkEnd w:id="3255"/>
      <w:bookmarkEnd w:id="3256"/>
      <w:bookmarkEnd w:id="3257"/>
      <w:bookmarkEnd w:id="3258"/>
      <w:bookmarkEnd w:id="3259"/>
      <w:bookmarkEnd w:id="3260"/>
      <w:bookmarkEnd w:id="326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62" w:name="_Toc27765425"/>
      <w:bookmarkStart w:id="3263" w:name="_Toc37681128"/>
      <w:bookmarkStart w:id="3264" w:name="_Toc46486700"/>
      <w:bookmarkStart w:id="3265" w:name="_Toc52547045"/>
      <w:bookmarkStart w:id="3266" w:name="_Toc52547575"/>
      <w:bookmarkStart w:id="3267" w:name="_Toc52548105"/>
      <w:bookmarkStart w:id="3268" w:name="_Toc52548635"/>
      <w:bookmarkStart w:id="3269" w:name="_Toc90719881"/>
      <w:r w:rsidRPr="00073C73">
        <w:t>6.5.</w:t>
      </w:r>
      <w:r w:rsidR="007616EE" w:rsidRPr="00073C73">
        <w:t>5</w:t>
      </w:r>
      <w:r w:rsidRPr="00073C73">
        <w:t>.6</w:t>
      </w:r>
      <w:r w:rsidRPr="00073C73">
        <w:tab/>
        <w:t>Sensor Error Elements</w:t>
      </w:r>
      <w:bookmarkEnd w:id="3262"/>
      <w:bookmarkEnd w:id="3263"/>
      <w:bookmarkEnd w:id="3264"/>
      <w:bookmarkEnd w:id="3265"/>
      <w:bookmarkEnd w:id="3266"/>
      <w:bookmarkEnd w:id="3267"/>
      <w:bookmarkEnd w:id="3268"/>
      <w:bookmarkEnd w:id="3269"/>
    </w:p>
    <w:p w14:paraId="328DC2C0" w14:textId="77777777" w:rsidR="00631989" w:rsidRPr="00073C73" w:rsidRDefault="007616EE" w:rsidP="00631989">
      <w:pPr>
        <w:pStyle w:val="Heading4"/>
        <w:tabs>
          <w:tab w:val="left" w:pos="1560"/>
        </w:tabs>
        <w:ind w:left="0" w:firstLine="0"/>
      </w:pPr>
      <w:bookmarkStart w:id="3270" w:name="_Toc27765426"/>
      <w:bookmarkStart w:id="3271" w:name="_Toc37681129"/>
      <w:bookmarkStart w:id="3272" w:name="_Toc46486701"/>
      <w:bookmarkStart w:id="3273" w:name="_Toc52547046"/>
      <w:bookmarkStart w:id="3274" w:name="_Toc52547576"/>
      <w:bookmarkStart w:id="3275" w:name="_Toc52548106"/>
      <w:bookmarkStart w:id="3276" w:name="_Toc52548636"/>
      <w:bookmarkStart w:id="3277" w:name="_Toc90719882"/>
      <w:r w:rsidRPr="00073C73">
        <w:rPr>
          <w:i/>
        </w:rPr>
        <w:t>–</w:t>
      </w:r>
      <w:r w:rsidR="00631989" w:rsidRPr="00073C73">
        <w:tab/>
      </w:r>
      <w:r w:rsidR="00631989" w:rsidRPr="00073C73">
        <w:rPr>
          <w:i/>
        </w:rPr>
        <w:t>Sensor-Error</w:t>
      </w:r>
      <w:bookmarkEnd w:id="3270"/>
      <w:bookmarkEnd w:id="3271"/>
      <w:bookmarkEnd w:id="3272"/>
      <w:bookmarkEnd w:id="3273"/>
      <w:bookmarkEnd w:id="3274"/>
      <w:bookmarkEnd w:id="3275"/>
      <w:bookmarkEnd w:id="3276"/>
      <w:bookmarkEnd w:id="327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78" w:name="_Toc27765427"/>
      <w:bookmarkStart w:id="3279" w:name="_Toc37681130"/>
      <w:bookmarkStart w:id="3280" w:name="_Toc46486702"/>
      <w:bookmarkStart w:id="3281" w:name="_Toc52547047"/>
      <w:bookmarkStart w:id="3282" w:name="_Toc52547577"/>
      <w:bookmarkStart w:id="3283" w:name="_Toc52548107"/>
      <w:bookmarkStart w:id="3284" w:name="_Toc52548637"/>
      <w:bookmarkStart w:id="3285" w:name="_Toc90719883"/>
      <w:r w:rsidRPr="00073C73">
        <w:rPr>
          <w:i/>
        </w:rPr>
        <w:lastRenderedPageBreak/>
        <w:t>–</w:t>
      </w:r>
      <w:r w:rsidR="00631989" w:rsidRPr="00073C73">
        <w:tab/>
      </w:r>
      <w:r w:rsidR="00631989" w:rsidRPr="00073C73">
        <w:rPr>
          <w:i/>
        </w:rPr>
        <w:t>Sensor-LocationServerErrorCauses</w:t>
      </w:r>
      <w:bookmarkEnd w:id="3278"/>
      <w:bookmarkEnd w:id="3279"/>
      <w:bookmarkEnd w:id="3280"/>
      <w:bookmarkEnd w:id="3281"/>
      <w:bookmarkEnd w:id="3282"/>
      <w:bookmarkEnd w:id="3283"/>
      <w:bookmarkEnd w:id="3284"/>
      <w:bookmarkEnd w:id="328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86" w:name="_Toc27765428"/>
      <w:bookmarkStart w:id="3287" w:name="_Toc37681131"/>
      <w:bookmarkStart w:id="3288" w:name="_Toc46486703"/>
      <w:bookmarkStart w:id="3289" w:name="_Toc52547048"/>
      <w:bookmarkStart w:id="3290" w:name="_Toc52547578"/>
      <w:bookmarkStart w:id="3291" w:name="_Toc52548108"/>
      <w:bookmarkStart w:id="3292" w:name="_Toc52548638"/>
      <w:bookmarkStart w:id="3293" w:name="_Toc90719884"/>
      <w:r w:rsidRPr="00073C73">
        <w:rPr>
          <w:i/>
        </w:rPr>
        <w:t>–</w:t>
      </w:r>
      <w:r w:rsidR="00631989" w:rsidRPr="00073C73">
        <w:tab/>
      </w:r>
      <w:r w:rsidR="00631989" w:rsidRPr="00073C73">
        <w:rPr>
          <w:i/>
        </w:rPr>
        <w:t>Sensor-TargetDeviceErrorCauses</w:t>
      </w:r>
      <w:bookmarkEnd w:id="3286"/>
      <w:bookmarkEnd w:id="3287"/>
      <w:bookmarkEnd w:id="3288"/>
      <w:bookmarkEnd w:id="3289"/>
      <w:bookmarkEnd w:id="3290"/>
      <w:bookmarkEnd w:id="3291"/>
      <w:bookmarkEnd w:id="3292"/>
      <w:bookmarkEnd w:id="329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94" w:name="_Toc27765429"/>
      <w:bookmarkStart w:id="3295" w:name="_Toc37681132"/>
      <w:bookmarkStart w:id="3296" w:name="_Toc46486704"/>
      <w:bookmarkStart w:id="3297" w:name="_Toc52547049"/>
      <w:bookmarkStart w:id="3298" w:name="_Toc52547579"/>
      <w:bookmarkStart w:id="3299" w:name="_Toc52548109"/>
      <w:bookmarkStart w:id="3300" w:name="_Toc52548639"/>
      <w:bookmarkStart w:id="3301" w:name="_Toc90719885"/>
      <w:r w:rsidRPr="00073C73">
        <w:t>6.5.5.7</w:t>
      </w:r>
      <w:r w:rsidRPr="00073C73">
        <w:tab/>
        <w:t>Sensor Assistance Data</w:t>
      </w:r>
      <w:bookmarkEnd w:id="3294"/>
      <w:bookmarkEnd w:id="3295"/>
      <w:bookmarkEnd w:id="3296"/>
      <w:bookmarkEnd w:id="3297"/>
      <w:bookmarkEnd w:id="3298"/>
      <w:bookmarkEnd w:id="3299"/>
      <w:bookmarkEnd w:id="3300"/>
      <w:bookmarkEnd w:id="3301"/>
    </w:p>
    <w:p w14:paraId="4F58BDDB" w14:textId="77777777" w:rsidR="00C27C1E" w:rsidRPr="00073C73" w:rsidRDefault="00C27C1E" w:rsidP="00C27C1E">
      <w:pPr>
        <w:pStyle w:val="Heading4"/>
      </w:pPr>
      <w:bookmarkStart w:id="3302" w:name="_Toc27765430"/>
      <w:bookmarkStart w:id="3303" w:name="_Toc37681133"/>
      <w:bookmarkStart w:id="3304" w:name="_Toc46486705"/>
      <w:bookmarkStart w:id="3305" w:name="_Toc52547050"/>
      <w:bookmarkStart w:id="3306" w:name="_Toc52547580"/>
      <w:bookmarkStart w:id="3307" w:name="_Toc52548110"/>
      <w:bookmarkStart w:id="3308" w:name="_Toc52548640"/>
      <w:bookmarkStart w:id="3309" w:name="_Toc90719886"/>
      <w:r w:rsidRPr="00073C73">
        <w:t>–</w:t>
      </w:r>
      <w:r w:rsidRPr="00073C73">
        <w:tab/>
      </w:r>
      <w:r w:rsidRPr="00073C73">
        <w:rPr>
          <w:i/>
          <w:noProof/>
        </w:rPr>
        <w:t>Sensor-ProvideAssistanceData</w:t>
      </w:r>
      <w:bookmarkEnd w:id="3302"/>
      <w:bookmarkEnd w:id="3303"/>
      <w:bookmarkEnd w:id="3304"/>
      <w:bookmarkEnd w:id="3305"/>
      <w:bookmarkEnd w:id="3306"/>
      <w:bookmarkEnd w:id="3307"/>
      <w:bookmarkEnd w:id="3308"/>
      <w:bookmarkEnd w:id="330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10" w:name="_Toc27765431"/>
      <w:bookmarkStart w:id="3311" w:name="_Toc37681134"/>
      <w:bookmarkStart w:id="3312" w:name="_Toc46486706"/>
      <w:bookmarkStart w:id="3313" w:name="_Toc52547051"/>
      <w:bookmarkStart w:id="3314" w:name="_Toc52547581"/>
      <w:bookmarkStart w:id="3315" w:name="_Toc52548111"/>
      <w:bookmarkStart w:id="3316" w:name="_Toc52548641"/>
      <w:bookmarkStart w:id="3317" w:name="_Toc90719887"/>
      <w:r w:rsidRPr="00073C73">
        <w:t>6.5.5.8</w:t>
      </w:r>
      <w:r w:rsidRPr="00073C73">
        <w:tab/>
        <w:t>Sensor Assistance Data Elements</w:t>
      </w:r>
      <w:bookmarkEnd w:id="3310"/>
      <w:bookmarkEnd w:id="3311"/>
      <w:bookmarkEnd w:id="3312"/>
      <w:bookmarkEnd w:id="3313"/>
      <w:bookmarkEnd w:id="3314"/>
      <w:bookmarkEnd w:id="3315"/>
      <w:bookmarkEnd w:id="3316"/>
      <w:bookmarkEnd w:id="3317"/>
    </w:p>
    <w:p w14:paraId="56AA22C0" w14:textId="77777777" w:rsidR="00C27C1E" w:rsidRPr="00073C73" w:rsidRDefault="00C27C1E" w:rsidP="00C27C1E">
      <w:pPr>
        <w:pStyle w:val="Heading4"/>
        <w:rPr>
          <w:i/>
          <w:noProof/>
        </w:rPr>
      </w:pPr>
      <w:bookmarkStart w:id="3318" w:name="_Toc27765432"/>
      <w:bookmarkStart w:id="3319" w:name="_Toc37681135"/>
      <w:bookmarkStart w:id="3320" w:name="_Toc46486707"/>
      <w:bookmarkStart w:id="3321" w:name="_Toc52547052"/>
      <w:bookmarkStart w:id="3322" w:name="_Toc52547582"/>
      <w:bookmarkStart w:id="3323" w:name="_Toc52548112"/>
      <w:bookmarkStart w:id="3324" w:name="_Toc52548642"/>
      <w:bookmarkStart w:id="3325" w:name="_Toc90719888"/>
      <w:r w:rsidRPr="00073C73">
        <w:t>–</w:t>
      </w:r>
      <w:r w:rsidRPr="00073C73">
        <w:tab/>
      </w:r>
      <w:r w:rsidRPr="00073C73">
        <w:rPr>
          <w:i/>
          <w:noProof/>
        </w:rPr>
        <w:t>Sensor-AssistanceDataList</w:t>
      </w:r>
      <w:bookmarkEnd w:id="3318"/>
      <w:bookmarkEnd w:id="3319"/>
      <w:bookmarkEnd w:id="3320"/>
      <w:bookmarkEnd w:id="3321"/>
      <w:bookmarkEnd w:id="3322"/>
      <w:bookmarkEnd w:id="3323"/>
      <w:bookmarkEnd w:id="3324"/>
      <w:bookmarkEnd w:id="332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26" w:name="_Toc27765433"/>
      <w:bookmarkStart w:id="3327" w:name="_Toc37681136"/>
      <w:bookmarkStart w:id="3328" w:name="_Toc46486708"/>
      <w:bookmarkStart w:id="3329" w:name="_Toc52547053"/>
      <w:bookmarkStart w:id="3330" w:name="_Toc52547583"/>
      <w:bookmarkStart w:id="3331" w:name="_Toc52548113"/>
      <w:bookmarkStart w:id="3332" w:name="_Toc52548643"/>
      <w:bookmarkStart w:id="3333" w:name="_Toc90719889"/>
      <w:r w:rsidRPr="00073C73">
        <w:t>6.5.5.9</w:t>
      </w:r>
      <w:r w:rsidRPr="00073C73">
        <w:tab/>
        <w:t>Sensor Assistance Data Request</w:t>
      </w:r>
      <w:bookmarkEnd w:id="3326"/>
      <w:bookmarkEnd w:id="3327"/>
      <w:bookmarkEnd w:id="3328"/>
      <w:bookmarkEnd w:id="3329"/>
      <w:bookmarkEnd w:id="3330"/>
      <w:bookmarkEnd w:id="3331"/>
      <w:bookmarkEnd w:id="3332"/>
      <w:bookmarkEnd w:id="3333"/>
    </w:p>
    <w:p w14:paraId="1B2D13DC" w14:textId="77777777" w:rsidR="00C27C1E" w:rsidRPr="00073C73" w:rsidRDefault="00C27C1E" w:rsidP="00C27C1E">
      <w:pPr>
        <w:pStyle w:val="Heading4"/>
      </w:pPr>
      <w:bookmarkStart w:id="3334" w:name="_Toc27765434"/>
      <w:bookmarkStart w:id="3335" w:name="_Toc37681137"/>
      <w:bookmarkStart w:id="3336" w:name="_Toc46486709"/>
      <w:bookmarkStart w:id="3337" w:name="_Toc52547054"/>
      <w:bookmarkStart w:id="3338" w:name="_Toc52547584"/>
      <w:bookmarkStart w:id="3339" w:name="_Toc52548114"/>
      <w:bookmarkStart w:id="3340" w:name="_Toc52548644"/>
      <w:bookmarkStart w:id="3341" w:name="_Toc90719890"/>
      <w:r w:rsidRPr="00073C73">
        <w:t>–</w:t>
      </w:r>
      <w:r w:rsidRPr="00073C73">
        <w:tab/>
      </w:r>
      <w:r w:rsidRPr="00073C73">
        <w:rPr>
          <w:i/>
        </w:rPr>
        <w:t>Sensor-RequestAssistanceData</w:t>
      </w:r>
      <w:bookmarkEnd w:id="3334"/>
      <w:bookmarkEnd w:id="3335"/>
      <w:bookmarkEnd w:id="3336"/>
      <w:bookmarkEnd w:id="3337"/>
      <w:bookmarkEnd w:id="3338"/>
      <w:bookmarkEnd w:id="3339"/>
      <w:bookmarkEnd w:id="3340"/>
      <w:bookmarkEnd w:id="334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42" w:name="_Toc27765435"/>
      <w:bookmarkStart w:id="3343" w:name="_Toc37681138"/>
      <w:bookmarkStart w:id="3344" w:name="_Toc46486710"/>
      <w:bookmarkStart w:id="3345" w:name="_Toc52547055"/>
      <w:bookmarkStart w:id="3346" w:name="_Toc52547585"/>
      <w:bookmarkStart w:id="3347" w:name="_Toc52548115"/>
      <w:bookmarkStart w:id="3348" w:name="_Toc52548645"/>
      <w:bookmarkStart w:id="3349" w:name="_Toc90719891"/>
      <w:r w:rsidRPr="00073C73">
        <w:t>6.5.</w:t>
      </w:r>
      <w:r w:rsidR="007616EE" w:rsidRPr="00073C73">
        <w:t>6</w:t>
      </w:r>
      <w:r w:rsidRPr="00073C73">
        <w:tab/>
        <w:t>WLAN-based Positioning</w:t>
      </w:r>
      <w:bookmarkEnd w:id="3342"/>
      <w:bookmarkEnd w:id="3343"/>
      <w:bookmarkEnd w:id="3344"/>
      <w:bookmarkEnd w:id="3345"/>
      <w:bookmarkEnd w:id="3346"/>
      <w:bookmarkEnd w:id="3347"/>
      <w:bookmarkEnd w:id="3348"/>
      <w:bookmarkEnd w:id="334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50" w:name="_Toc27765436"/>
      <w:bookmarkStart w:id="3351" w:name="_Toc37681139"/>
      <w:bookmarkStart w:id="3352" w:name="_Toc46486711"/>
      <w:bookmarkStart w:id="3353" w:name="_Toc52547056"/>
      <w:bookmarkStart w:id="3354" w:name="_Toc52547586"/>
      <w:bookmarkStart w:id="3355" w:name="_Toc52548116"/>
      <w:bookmarkStart w:id="3356" w:name="_Toc52548646"/>
      <w:bookmarkStart w:id="3357" w:name="_Toc90719892"/>
      <w:r w:rsidRPr="00073C73">
        <w:lastRenderedPageBreak/>
        <w:t>6.5.</w:t>
      </w:r>
      <w:r w:rsidR="007616EE" w:rsidRPr="00073C73">
        <w:t>6</w:t>
      </w:r>
      <w:r w:rsidRPr="00073C73">
        <w:t>.1</w:t>
      </w:r>
      <w:r w:rsidRPr="00073C73">
        <w:tab/>
        <w:t>WLAN Location Information</w:t>
      </w:r>
      <w:bookmarkEnd w:id="3350"/>
      <w:bookmarkEnd w:id="3351"/>
      <w:bookmarkEnd w:id="3352"/>
      <w:bookmarkEnd w:id="3353"/>
      <w:bookmarkEnd w:id="3354"/>
      <w:bookmarkEnd w:id="3355"/>
      <w:bookmarkEnd w:id="3356"/>
      <w:bookmarkEnd w:id="3357"/>
    </w:p>
    <w:p w14:paraId="4485633F" w14:textId="77777777" w:rsidR="00631989" w:rsidRPr="00073C73" w:rsidRDefault="007616EE" w:rsidP="00631989">
      <w:pPr>
        <w:pStyle w:val="Heading4"/>
        <w:tabs>
          <w:tab w:val="left" w:pos="1560"/>
        </w:tabs>
        <w:ind w:left="0" w:firstLine="0"/>
      </w:pPr>
      <w:bookmarkStart w:id="3358" w:name="_Toc27765437"/>
      <w:bookmarkStart w:id="3359" w:name="_Toc37681140"/>
      <w:bookmarkStart w:id="3360" w:name="_Toc46486712"/>
      <w:bookmarkStart w:id="3361" w:name="_Toc52547057"/>
      <w:bookmarkStart w:id="3362" w:name="_Toc52547587"/>
      <w:bookmarkStart w:id="3363" w:name="_Toc52548117"/>
      <w:bookmarkStart w:id="3364" w:name="_Toc52548647"/>
      <w:bookmarkStart w:id="3365" w:name="_Toc90719893"/>
      <w:r w:rsidRPr="00073C73">
        <w:rPr>
          <w:i/>
        </w:rPr>
        <w:t>–</w:t>
      </w:r>
      <w:r w:rsidR="00631989" w:rsidRPr="00073C73">
        <w:tab/>
      </w:r>
      <w:r w:rsidR="00631989" w:rsidRPr="00073C73">
        <w:rPr>
          <w:i/>
        </w:rPr>
        <w:t>WLAN-ProvideLocationInformation</w:t>
      </w:r>
      <w:bookmarkEnd w:id="3358"/>
      <w:bookmarkEnd w:id="3359"/>
      <w:bookmarkEnd w:id="3360"/>
      <w:bookmarkEnd w:id="3361"/>
      <w:bookmarkEnd w:id="3362"/>
      <w:bookmarkEnd w:id="3363"/>
      <w:bookmarkEnd w:id="3364"/>
      <w:bookmarkEnd w:id="336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66" w:name="_Toc27765438"/>
      <w:bookmarkStart w:id="3367" w:name="_Toc37681141"/>
      <w:bookmarkStart w:id="3368" w:name="_Toc46486713"/>
      <w:bookmarkStart w:id="3369" w:name="_Toc52547058"/>
      <w:bookmarkStart w:id="3370" w:name="_Toc52547588"/>
      <w:bookmarkStart w:id="3371" w:name="_Toc52548118"/>
      <w:bookmarkStart w:id="3372" w:name="_Toc52548648"/>
      <w:bookmarkStart w:id="3373" w:name="_Toc90719894"/>
      <w:r w:rsidRPr="00073C73">
        <w:t>6.5.</w:t>
      </w:r>
      <w:r w:rsidR="00EA0B93" w:rsidRPr="00073C73">
        <w:t>6</w:t>
      </w:r>
      <w:r w:rsidRPr="00073C73">
        <w:t>.2</w:t>
      </w:r>
      <w:r w:rsidRPr="00073C73">
        <w:tab/>
        <w:t>WLAN Location Information Elements</w:t>
      </w:r>
      <w:bookmarkEnd w:id="3366"/>
      <w:bookmarkEnd w:id="3367"/>
      <w:bookmarkEnd w:id="3368"/>
      <w:bookmarkEnd w:id="3369"/>
      <w:bookmarkEnd w:id="3370"/>
      <w:bookmarkEnd w:id="3371"/>
      <w:bookmarkEnd w:id="3372"/>
      <w:bookmarkEnd w:id="3373"/>
    </w:p>
    <w:p w14:paraId="7C8B045A" w14:textId="77777777" w:rsidR="00631989" w:rsidRPr="00073C73" w:rsidRDefault="007616EE" w:rsidP="00631989">
      <w:pPr>
        <w:pStyle w:val="Heading4"/>
        <w:rPr>
          <w:i/>
        </w:rPr>
      </w:pPr>
      <w:bookmarkStart w:id="3374" w:name="_Toc27765439"/>
      <w:bookmarkStart w:id="3375" w:name="_Toc37681142"/>
      <w:bookmarkStart w:id="3376" w:name="_Toc46486714"/>
      <w:bookmarkStart w:id="3377" w:name="_Toc52547059"/>
      <w:bookmarkStart w:id="3378" w:name="_Toc52547589"/>
      <w:bookmarkStart w:id="3379" w:name="_Toc52548119"/>
      <w:bookmarkStart w:id="3380" w:name="_Toc52548649"/>
      <w:bookmarkStart w:id="3381" w:name="_Toc90719895"/>
      <w:r w:rsidRPr="00073C73">
        <w:rPr>
          <w:i/>
        </w:rPr>
        <w:t>–</w:t>
      </w:r>
      <w:r w:rsidR="00631989" w:rsidRPr="00073C73">
        <w:tab/>
      </w:r>
      <w:r w:rsidR="00631989" w:rsidRPr="00073C73">
        <w:rPr>
          <w:i/>
        </w:rPr>
        <w:t>WLAN-</w:t>
      </w:r>
      <w:r w:rsidR="00C16D06" w:rsidRPr="00073C73">
        <w:rPr>
          <w:i/>
        </w:rPr>
        <w:t>MeasurementInformation</w:t>
      </w:r>
      <w:bookmarkEnd w:id="3374"/>
      <w:bookmarkEnd w:id="3375"/>
      <w:bookmarkEnd w:id="3376"/>
      <w:bookmarkEnd w:id="3377"/>
      <w:bookmarkEnd w:id="3378"/>
      <w:bookmarkEnd w:id="3379"/>
      <w:bookmarkEnd w:id="3380"/>
      <w:bookmarkEnd w:id="338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82" w:name="_Toc27765440"/>
      <w:bookmarkStart w:id="3383" w:name="_Toc37681143"/>
      <w:bookmarkStart w:id="3384" w:name="_Toc46486715"/>
      <w:bookmarkStart w:id="3385" w:name="_Toc52547060"/>
      <w:bookmarkStart w:id="3386" w:name="_Toc52547590"/>
      <w:bookmarkStart w:id="3387" w:name="_Toc52548120"/>
      <w:bookmarkStart w:id="3388" w:name="_Toc52548650"/>
      <w:bookmarkStart w:id="3389" w:name="_Toc90719896"/>
      <w:r w:rsidRPr="00073C73">
        <w:t>6.5.</w:t>
      </w:r>
      <w:r w:rsidR="00EA0B93" w:rsidRPr="00073C73">
        <w:t>6</w:t>
      </w:r>
      <w:r w:rsidRPr="00073C73">
        <w:t>.3</w:t>
      </w:r>
      <w:r w:rsidRPr="00073C73">
        <w:tab/>
        <w:t>WLAN Location Information Request</w:t>
      </w:r>
      <w:bookmarkEnd w:id="3382"/>
      <w:bookmarkEnd w:id="3383"/>
      <w:bookmarkEnd w:id="3384"/>
      <w:bookmarkEnd w:id="3385"/>
      <w:bookmarkEnd w:id="3386"/>
      <w:bookmarkEnd w:id="3387"/>
      <w:bookmarkEnd w:id="3388"/>
      <w:bookmarkEnd w:id="3389"/>
    </w:p>
    <w:p w14:paraId="55F8995A" w14:textId="77777777" w:rsidR="00631989" w:rsidRPr="00073C73" w:rsidRDefault="007616EE" w:rsidP="00631989">
      <w:pPr>
        <w:pStyle w:val="Heading4"/>
        <w:tabs>
          <w:tab w:val="left" w:pos="1560"/>
        </w:tabs>
        <w:ind w:left="0" w:firstLine="0"/>
      </w:pPr>
      <w:bookmarkStart w:id="3390" w:name="_Toc27765441"/>
      <w:bookmarkStart w:id="3391" w:name="_Toc37681144"/>
      <w:bookmarkStart w:id="3392" w:name="_Toc46486716"/>
      <w:bookmarkStart w:id="3393" w:name="_Toc52547061"/>
      <w:bookmarkStart w:id="3394" w:name="_Toc52547591"/>
      <w:bookmarkStart w:id="3395" w:name="_Toc52548121"/>
      <w:bookmarkStart w:id="3396" w:name="_Toc52548651"/>
      <w:bookmarkStart w:id="3397" w:name="_Toc90719897"/>
      <w:r w:rsidRPr="00073C73">
        <w:rPr>
          <w:i/>
        </w:rPr>
        <w:t>–</w:t>
      </w:r>
      <w:r w:rsidR="00631989" w:rsidRPr="00073C73">
        <w:tab/>
      </w:r>
      <w:r w:rsidR="00631989" w:rsidRPr="00073C73">
        <w:rPr>
          <w:i/>
        </w:rPr>
        <w:t>WLAN-RequestLocationInformation</w:t>
      </w:r>
      <w:bookmarkEnd w:id="3390"/>
      <w:bookmarkEnd w:id="3391"/>
      <w:bookmarkEnd w:id="3392"/>
      <w:bookmarkEnd w:id="3393"/>
      <w:bookmarkEnd w:id="3394"/>
      <w:bookmarkEnd w:id="3395"/>
      <w:bookmarkEnd w:id="3396"/>
      <w:bookmarkEnd w:id="339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98" w:name="_Toc27765442"/>
      <w:bookmarkStart w:id="3399" w:name="_Toc37681145"/>
      <w:bookmarkStart w:id="3400" w:name="_Toc46486717"/>
      <w:bookmarkStart w:id="3401" w:name="_Toc52547062"/>
      <w:bookmarkStart w:id="3402" w:name="_Toc52547592"/>
      <w:bookmarkStart w:id="3403" w:name="_Toc52548122"/>
      <w:bookmarkStart w:id="3404" w:name="_Toc52548652"/>
      <w:bookmarkStart w:id="3405" w:name="_Toc90719898"/>
      <w:r w:rsidRPr="00073C73">
        <w:lastRenderedPageBreak/>
        <w:t>6.5.</w:t>
      </w:r>
      <w:r w:rsidR="00EA0B93" w:rsidRPr="00073C73">
        <w:t>6</w:t>
      </w:r>
      <w:r w:rsidRPr="00073C73">
        <w:t>.4</w:t>
      </w:r>
      <w:r w:rsidRPr="00073C73">
        <w:tab/>
        <w:t>WLAN Capability Information</w:t>
      </w:r>
      <w:bookmarkEnd w:id="3398"/>
      <w:bookmarkEnd w:id="3399"/>
      <w:bookmarkEnd w:id="3400"/>
      <w:bookmarkEnd w:id="3401"/>
      <w:bookmarkEnd w:id="3402"/>
      <w:bookmarkEnd w:id="3403"/>
      <w:bookmarkEnd w:id="3404"/>
      <w:bookmarkEnd w:id="3405"/>
    </w:p>
    <w:p w14:paraId="2DA44440" w14:textId="77777777" w:rsidR="00631989" w:rsidRPr="00073C73" w:rsidRDefault="007616EE" w:rsidP="00631989">
      <w:pPr>
        <w:pStyle w:val="Heading4"/>
        <w:tabs>
          <w:tab w:val="left" w:pos="1560"/>
        </w:tabs>
        <w:ind w:left="0" w:firstLine="0"/>
      </w:pPr>
      <w:bookmarkStart w:id="3406" w:name="_Toc27765443"/>
      <w:bookmarkStart w:id="3407" w:name="_Toc37681146"/>
      <w:bookmarkStart w:id="3408" w:name="_Toc46486718"/>
      <w:bookmarkStart w:id="3409" w:name="_Toc52547063"/>
      <w:bookmarkStart w:id="3410" w:name="_Toc52547593"/>
      <w:bookmarkStart w:id="3411" w:name="_Toc52548123"/>
      <w:bookmarkStart w:id="3412" w:name="_Toc52548653"/>
      <w:bookmarkStart w:id="3413" w:name="_Toc90719899"/>
      <w:r w:rsidRPr="00073C73">
        <w:rPr>
          <w:i/>
        </w:rPr>
        <w:t>–</w:t>
      </w:r>
      <w:r w:rsidR="00631989" w:rsidRPr="00073C73">
        <w:tab/>
      </w:r>
      <w:r w:rsidR="00631989" w:rsidRPr="00073C73">
        <w:rPr>
          <w:i/>
        </w:rPr>
        <w:t>WLAN-ProvideCapabilities</w:t>
      </w:r>
      <w:bookmarkEnd w:id="3406"/>
      <w:bookmarkEnd w:id="3407"/>
      <w:bookmarkEnd w:id="3408"/>
      <w:bookmarkEnd w:id="3409"/>
      <w:bookmarkEnd w:id="3410"/>
      <w:bookmarkEnd w:id="3411"/>
      <w:bookmarkEnd w:id="3412"/>
      <w:bookmarkEnd w:id="341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14" w:name="_Toc27765444"/>
      <w:bookmarkStart w:id="3415" w:name="_Toc37681147"/>
      <w:bookmarkStart w:id="3416" w:name="_Toc46486719"/>
      <w:bookmarkStart w:id="3417" w:name="_Toc52547064"/>
      <w:bookmarkStart w:id="3418" w:name="_Toc52547594"/>
      <w:bookmarkStart w:id="3419" w:name="_Toc52548124"/>
      <w:bookmarkStart w:id="3420" w:name="_Toc52548654"/>
      <w:bookmarkStart w:id="3421" w:name="_Toc90719900"/>
      <w:r w:rsidRPr="00073C73">
        <w:t>6.5.</w:t>
      </w:r>
      <w:r w:rsidR="00EA0B93" w:rsidRPr="00073C73">
        <w:t>6</w:t>
      </w:r>
      <w:r w:rsidRPr="00073C73">
        <w:t>.5</w:t>
      </w:r>
      <w:r w:rsidRPr="00073C73">
        <w:tab/>
        <w:t>WLAN Capability Information Request</w:t>
      </w:r>
      <w:bookmarkEnd w:id="3414"/>
      <w:bookmarkEnd w:id="3415"/>
      <w:bookmarkEnd w:id="3416"/>
      <w:bookmarkEnd w:id="3417"/>
      <w:bookmarkEnd w:id="3418"/>
      <w:bookmarkEnd w:id="3419"/>
      <w:bookmarkEnd w:id="3420"/>
      <w:bookmarkEnd w:id="3421"/>
    </w:p>
    <w:p w14:paraId="26330751" w14:textId="77777777" w:rsidR="00631989" w:rsidRPr="00073C73" w:rsidRDefault="007616EE" w:rsidP="00631989">
      <w:pPr>
        <w:pStyle w:val="Heading4"/>
        <w:tabs>
          <w:tab w:val="left" w:pos="1560"/>
        </w:tabs>
        <w:ind w:left="0" w:firstLine="0"/>
      </w:pPr>
      <w:bookmarkStart w:id="3422" w:name="_Toc27765445"/>
      <w:bookmarkStart w:id="3423" w:name="_Toc37681148"/>
      <w:bookmarkStart w:id="3424" w:name="_Toc46486720"/>
      <w:bookmarkStart w:id="3425" w:name="_Toc52547065"/>
      <w:bookmarkStart w:id="3426" w:name="_Toc52547595"/>
      <w:bookmarkStart w:id="3427" w:name="_Toc52548125"/>
      <w:bookmarkStart w:id="3428" w:name="_Toc52548655"/>
      <w:bookmarkStart w:id="3429" w:name="_Toc90719901"/>
      <w:r w:rsidRPr="00073C73">
        <w:rPr>
          <w:i/>
        </w:rPr>
        <w:t>–</w:t>
      </w:r>
      <w:r w:rsidR="00631989" w:rsidRPr="00073C73">
        <w:tab/>
      </w:r>
      <w:r w:rsidR="00631989" w:rsidRPr="00073C73">
        <w:rPr>
          <w:i/>
        </w:rPr>
        <w:t>WLAN-RequestCapabilities</w:t>
      </w:r>
      <w:bookmarkEnd w:id="3422"/>
      <w:bookmarkEnd w:id="3423"/>
      <w:bookmarkEnd w:id="3424"/>
      <w:bookmarkEnd w:id="3425"/>
      <w:bookmarkEnd w:id="3426"/>
      <w:bookmarkEnd w:id="3427"/>
      <w:bookmarkEnd w:id="3428"/>
      <w:bookmarkEnd w:id="342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30" w:name="_Toc27765446"/>
      <w:bookmarkStart w:id="3431" w:name="_Toc37681149"/>
      <w:bookmarkStart w:id="3432" w:name="_Toc46486721"/>
      <w:bookmarkStart w:id="3433" w:name="_Toc52547066"/>
      <w:bookmarkStart w:id="3434" w:name="_Toc52547596"/>
      <w:bookmarkStart w:id="3435" w:name="_Toc52548126"/>
      <w:bookmarkStart w:id="3436" w:name="_Toc52548656"/>
      <w:bookmarkStart w:id="3437" w:name="_Toc90719902"/>
      <w:r w:rsidRPr="00073C73">
        <w:t>6.5.</w:t>
      </w:r>
      <w:r w:rsidR="00EA0B93" w:rsidRPr="00073C73">
        <w:t>6</w:t>
      </w:r>
      <w:r w:rsidRPr="00073C73">
        <w:t>.6</w:t>
      </w:r>
      <w:r w:rsidRPr="00073C73">
        <w:tab/>
        <w:t>WLAN Error Elements</w:t>
      </w:r>
      <w:bookmarkEnd w:id="3430"/>
      <w:bookmarkEnd w:id="3431"/>
      <w:bookmarkEnd w:id="3432"/>
      <w:bookmarkEnd w:id="3433"/>
      <w:bookmarkEnd w:id="3434"/>
      <w:bookmarkEnd w:id="3435"/>
      <w:bookmarkEnd w:id="3436"/>
      <w:bookmarkEnd w:id="3437"/>
    </w:p>
    <w:p w14:paraId="23F2D6EE" w14:textId="77777777" w:rsidR="00631989" w:rsidRPr="00073C73" w:rsidRDefault="007616EE" w:rsidP="00631989">
      <w:pPr>
        <w:pStyle w:val="Heading4"/>
        <w:tabs>
          <w:tab w:val="left" w:pos="1560"/>
        </w:tabs>
        <w:ind w:left="0" w:firstLine="0"/>
      </w:pPr>
      <w:bookmarkStart w:id="3438" w:name="_Toc27765447"/>
      <w:bookmarkStart w:id="3439" w:name="_Toc37681150"/>
      <w:bookmarkStart w:id="3440" w:name="_Toc46486722"/>
      <w:bookmarkStart w:id="3441" w:name="_Toc52547067"/>
      <w:bookmarkStart w:id="3442" w:name="_Toc52547597"/>
      <w:bookmarkStart w:id="3443" w:name="_Toc52548127"/>
      <w:bookmarkStart w:id="3444" w:name="_Toc52548657"/>
      <w:bookmarkStart w:id="3445" w:name="_Toc90719903"/>
      <w:r w:rsidRPr="00073C73">
        <w:rPr>
          <w:i/>
        </w:rPr>
        <w:t>–</w:t>
      </w:r>
      <w:r w:rsidR="00631989" w:rsidRPr="00073C73">
        <w:tab/>
      </w:r>
      <w:r w:rsidR="00631989" w:rsidRPr="00073C73">
        <w:rPr>
          <w:i/>
        </w:rPr>
        <w:t>WLAN-Error</w:t>
      </w:r>
      <w:bookmarkEnd w:id="3438"/>
      <w:bookmarkEnd w:id="3439"/>
      <w:bookmarkEnd w:id="3440"/>
      <w:bookmarkEnd w:id="3441"/>
      <w:bookmarkEnd w:id="3442"/>
      <w:bookmarkEnd w:id="3443"/>
      <w:bookmarkEnd w:id="3444"/>
      <w:bookmarkEnd w:id="344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46" w:name="_Toc27765448"/>
      <w:bookmarkStart w:id="3447" w:name="_Toc37681151"/>
      <w:bookmarkStart w:id="3448" w:name="_Toc46486723"/>
      <w:bookmarkStart w:id="3449" w:name="_Toc52547068"/>
      <w:bookmarkStart w:id="3450" w:name="_Toc52547598"/>
      <w:bookmarkStart w:id="3451" w:name="_Toc52548128"/>
      <w:bookmarkStart w:id="3452" w:name="_Toc52548658"/>
      <w:bookmarkStart w:id="3453" w:name="_Toc90719904"/>
      <w:r w:rsidRPr="00073C73">
        <w:rPr>
          <w:i/>
        </w:rPr>
        <w:t>–</w:t>
      </w:r>
      <w:r w:rsidR="00631989" w:rsidRPr="00073C73">
        <w:tab/>
      </w:r>
      <w:r w:rsidR="00631989" w:rsidRPr="00073C73">
        <w:rPr>
          <w:i/>
        </w:rPr>
        <w:t>WLAN-LocationServerErrorCauses</w:t>
      </w:r>
      <w:bookmarkEnd w:id="3446"/>
      <w:bookmarkEnd w:id="3447"/>
      <w:bookmarkEnd w:id="3448"/>
      <w:bookmarkEnd w:id="3449"/>
      <w:bookmarkEnd w:id="3450"/>
      <w:bookmarkEnd w:id="3451"/>
      <w:bookmarkEnd w:id="3452"/>
      <w:bookmarkEnd w:id="345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54" w:name="_Toc27765449"/>
      <w:bookmarkStart w:id="3455" w:name="_Toc37681152"/>
      <w:bookmarkStart w:id="3456" w:name="_Toc46486724"/>
      <w:bookmarkStart w:id="3457" w:name="_Toc52547069"/>
      <w:bookmarkStart w:id="3458" w:name="_Toc52547599"/>
      <w:bookmarkStart w:id="3459" w:name="_Toc52548129"/>
      <w:bookmarkStart w:id="3460" w:name="_Toc52548659"/>
      <w:bookmarkStart w:id="3461" w:name="_Toc90719905"/>
      <w:r w:rsidRPr="00073C73">
        <w:rPr>
          <w:i/>
        </w:rPr>
        <w:t>–</w:t>
      </w:r>
      <w:r w:rsidR="00631989" w:rsidRPr="00073C73">
        <w:tab/>
      </w:r>
      <w:r w:rsidR="00631989" w:rsidRPr="00073C73">
        <w:rPr>
          <w:i/>
        </w:rPr>
        <w:t>WLAN-TargetDeviceErrorCauses</w:t>
      </w:r>
      <w:bookmarkEnd w:id="3454"/>
      <w:bookmarkEnd w:id="3455"/>
      <w:bookmarkEnd w:id="3456"/>
      <w:bookmarkEnd w:id="3457"/>
      <w:bookmarkEnd w:id="3458"/>
      <w:bookmarkEnd w:id="3459"/>
      <w:bookmarkEnd w:id="3460"/>
      <w:bookmarkEnd w:id="346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62" w:name="_Toc27765450"/>
      <w:bookmarkStart w:id="3463" w:name="_Toc37681153"/>
      <w:bookmarkStart w:id="3464" w:name="_Toc46486725"/>
      <w:bookmarkStart w:id="3465" w:name="_Toc52547070"/>
      <w:bookmarkStart w:id="3466" w:name="_Toc52547600"/>
      <w:bookmarkStart w:id="3467" w:name="_Toc52548130"/>
      <w:bookmarkStart w:id="3468" w:name="_Toc52548660"/>
      <w:bookmarkStart w:id="3469" w:name="_Toc90719906"/>
      <w:r w:rsidRPr="00073C73">
        <w:lastRenderedPageBreak/>
        <w:t>6.5.</w:t>
      </w:r>
      <w:r w:rsidR="00EA0B93" w:rsidRPr="00073C73">
        <w:t>7</w:t>
      </w:r>
      <w:r w:rsidRPr="00073C73">
        <w:tab/>
        <w:t>Bluetooth-based Positioning</w:t>
      </w:r>
      <w:bookmarkEnd w:id="3462"/>
      <w:bookmarkEnd w:id="3463"/>
      <w:bookmarkEnd w:id="3464"/>
      <w:bookmarkEnd w:id="3465"/>
      <w:bookmarkEnd w:id="3466"/>
      <w:bookmarkEnd w:id="3467"/>
      <w:bookmarkEnd w:id="3468"/>
      <w:bookmarkEnd w:id="3469"/>
    </w:p>
    <w:p w14:paraId="4CEE65E6" w14:textId="77777777" w:rsidR="00631989" w:rsidRPr="00073C73" w:rsidRDefault="00631989" w:rsidP="00631989">
      <w:pPr>
        <w:pStyle w:val="Heading4"/>
      </w:pPr>
      <w:bookmarkStart w:id="3470" w:name="_Toc27765451"/>
      <w:bookmarkStart w:id="3471" w:name="_Toc37681154"/>
      <w:bookmarkStart w:id="3472" w:name="_Toc46486726"/>
      <w:bookmarkStart w:id="3473" w:name="_Toc52547071"/>
      <w:bookmarkStart w:id="3474" w:name="_Toc52547601"/>
      <w:bookmarkStart w:id="3475" w:name="_Toc52548131"/>
      <w:bookmarkStart w:id="3476" w:name="_Toc52548661"/>
      <w:bookmarkStart w:id="3477" w:name="_Toc90719907"/>
      <w:r w:rsidRPr="00073C73">
        <w:t>6.5.</w:t>
      </w:r>
      <w:r w:rsidR="00EA0B93" w:rsidRPr="00073C73">
        <w:t>7</w:t>
      </w:r>
      <w:r w:rsidRPr="00073C73">
        <w:t>.1</w:t>
      </w:r>
      <w:r w:rsidRPr="00073C73">
        <w:tab/>
        <w:t>Bluetooth Location Information</w:t>
      </w:r>
      <w:bookmarkEnd w:id="3470"/>
      <w:bookmarkEnd w:id="3471"/>
      <w:bookmarkEnd w:id="3472"/>
      <w:bookmarkEnd w:id="3473"/>
      <w:bookmarkEnd w:id="3474"/>
      <w:bookmarkEnd w:id="3475"/>
      <w:bookmarkEnd w:id="3476"/>
      <w:bookmarkEnd w:id="3477"/>
    </w:p>
    <w:p w14:paraId="70C812BA" w14:textId="77777777" w:rsidR="00631989" w:rsidRPr="00073C73" w:rsidRDefault="007616EE" w:rsidP="00631989">
      <w:pPr>
        <w:pStyle w:val="Heading4"/>
        <w:tabs>
          <w:tab w:val="left" w:pos="1560"/>
        </w:tabs>
        <w:ind w:left="0" w:firstLine="0"/>
      </w:pPr>
      <w:bookmarkStart w:id="3478" w:name="_Toc27765452"/>
      <w:bookmarkStart w:id="3479" w:name="_Toc37681155"/>
      <w:bookmarkStart w:id="3480" w:name="_Toc46486727"/>
      <w:bookmarkStart w:id="3481" w:name="_Toc52547072"/>
      <w:bookmarkStart w:id="3482" w:name="_Toc52547602"/>
      <w:bookmarkStart w:id="3483" w:name="_Toc52548132"/>
      <w:bookmarkStart w:id="3484" w:name="_Toc52548662"/>
      <w:bookmarkStart w:id="3485" w:name="_Toc90719908"/>
      <w:r w:rsidRPr="00073C73">
        <w:rPr>
          <w:i/>
        </w:rPr>
        <w:t>–</w:t>
      </w:r>
      <w:r w:rsidR="00631989" w:rsidRPr="00073C73">
        <w:tab/>
      </w:r>
      <w:r w:rsidR="00631989" w:rsidRPr="00073C73">
        <w:rPr>
          <w:i/>
        </w:rPr>
        <w:t>BT-ProvideLocationInformation</w:t>
      </w:r>
      <w:bookmarkEnd w:id="3478"/>
      <w:bookmarkEnd w:id="3479"/>
      <w:bookmarkEnd w:id="3480"/>
      <w:bookmarkEnd w:id="3481"/>
      <w:bookmarkEnd w:id="3482"/>
      <w:bookmarkEnd w:id="3483"/>
      <w:bookmarkEnd w:id="3484"/>
      <w:bookmarkEnd w:id="348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86" w:name="_Toc27765453"/>
      <w:bookmarkStart w:id="3487" w:name="_Toc37681156"/>
      <w:bookmarkStart w:id="3488" w:name="_Toc46486728"/>
      <w:bookmarkStart w:id="3489" w:name="_Toc52547073"/>
      <w:bookmarkStart w:id="3490" w:name="_Toc52547603"/>
      <w:bookmarkStart w:id="3491" w:name="_Toc52548133"/>
      <w:bookmarkStart w:id="3492" w:name="_Toc52548663"/>
      <w:bookmarkStart w:id="349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86"/>
      <w:bookmarkEnd w:id="3487"/>
      <w:bookmarkEnd w:id="3488"/>
      <w:bookmarkEnd w:id="3489"/>
      <w:bookmarkEnd w:id="3490"/>
      <w:bookmarkEnd w:id="3491"/>
      <w:bookmarkEnd w:id="3492"/>
      <w:bookmarkEnd w:id="3493"/>
    </w:p>
    <w:p w14:paraId="181159D0" w14:textId="77777777" w:rsidR="00631989" w:rsidRPr="00073C73" w:rsidRDefault="007616EE" w:rsidP="00631989">
      <w:pPr>
        <w:pStyle w:val="Heading4"/>
        <w:rPr>
          <w:i/>
        </w:rPr>
      </w:pPr>
      <w:bookmarkStart w:id="3494" w:name="_Toc27765454"/>
      <w:bookmarkStart w:id="3495" w:name="_Toc37681157"/>
      <w:bookmarkStart w:id="3496" w:name="_Toc46486729"/>
      <w:bookmarkStart w:id="3497" w:name="_Toc52547074"/>
      <w:bookmarkStart w:id="3498" w:name="_Toc52547604"/>
      <w:bookmarkStart w:id="3499" w:name="_Toc52548134"/>
      <w:bookmarkStart w:id="3500" w:name="_Toc52548664"/>
      <w:bookmarkStart w:id="3501" w:name="_Toc90719910"/>
      <w:r w:rsidRPr="00073C73">
        <w:rPr>
          <w:i/>
        </w:rPr>
        <w:t>–</w:t>
      </w:r>
      <w:r w:rsidR="00631989" w:rsidRPr="00073C73">
        <w:tab/>
      </w:r>
      <w:r w:rsidR="00631989" w:rsidRPr="00073C73">
        <w:rPr>
          <w:i/>
        </w:rPr>
        <w:t>BT-Measurement</w:t>
      </w:r>
      <w:r w:rsidR="00D609C7" w:rsidRPr="00073C73">
        <w:rPr>
          <w:i/>
        </w:rPr>
        <w:t>Information</w:t>
      </w:r>
      <w:bookmarkEnd w:id="3494"/>
      <w:bookmarkEnd w:id="3495"/>
      <w:bookmarkEnd w:id="3496"/>
      <w:bookmarkEnd w:id="3497"/>
      <w:bookmarkEnd w:id="3498"/>
      <w:bookmarkEnd w:id="3499"/>
      <w:bookmarkEnd w:id="3500"/>
      <w:bookmarkEnd w:id="350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502" w:name="_Toc27765455"/>
      <w:bookmarkStart w:id="3503" w:name="_Toc37681158"/>
      <w:bookmarkStart w:id="3504" w:name="_Toc46486730"/>
      <w:bookmarkStart w:id="3505" w:name="_Toc52547075"/>
      <w:bookmarkStart w:id="3506" w:name="_Toc52547605"/>
      <w:bookmarkStart w:id="3507" w:name="_Toc52548135"/>
      <w:bookmarkStart w:id="3508" w:name="_Toc52548665"/>
      <w:bookmarkStart w:id="3509" w:name="_Toc90719911"/>
      <w:r w:rsidRPr="00073C73">
        <w:t>6.5.</w:t>
      </w:r>
      <w:r w:rsidR="00EA0B93" w:rsidRPr="00073C73">
        <w:t>7</w:t>
      </w:r>
      <w:r w:rsidRPr="00073C73">
        <w:t>.3</w:t>
      </w:r>
      <w:r w:rsidRPr="00073C73">
        <w:tab/>
        <w:t>Bluetooth Location Information Request</w:t>
      </w:r>
      <w:bookmarkEnd w:id="3502"/>
      <w:bookmarkEnd w:id="3503"/>
      <w:bookmarkEnd w:id="3504"/>
      <w:bookmarkEnd w:id="3505"/>
      <w:bookmarkEnd w:id="3506"/>
      <w:bookmarkEnd w:id="3507"/>
      <w:bookmarkEnd w:id="3508"/>
      <w:bookmarkEnd w:id="3509"/>
    </w:p>
    <w:p w14:paraId="18606C77" w14:textId="77777777" w:rsidR="00631989" w:rsidRPr="00073C73" w:rsidRDefault="007616EE" w:rsidP="00631989">
      <w:pPr>
        <w:pStyle w:val="Heading4"/>
        <w:tabs>
          <w:tab w:val="left" w:pos="1560"/>
        </w:tabs>
        <w:ind w:left="0" w:firstLine="0"/>
      </w:pPr>
      <w:bookmarkStart w:id="3510" w:name="_Toc27765456"/>
      <w:bookmarkStart w:id="3511" w:name="_Toc37681159"/>
      <w:bookmarkStart w:id="3512" w:name="_Toc46486731"/>
      <w:bookmarkStart w:id="3513" w:name="_Toc52547076"/>
      <w:bookmarkStart w:id="3514" w:name="_Toc52547606"/>
      <w:bookmarkStart w:id="3515" w:name="_Toc52548136"/>
      <w:bookmarkStart w:id="3516" w:name="_Toc52548666"/>
      <w:bookmarkStart w:id="3517" w:name="_Toc90719912"/>
      <w:r w:rsidRPr="00073C73">
        <w:rPr>
          <w:i/>
        </w:rPr>
        <w:t>–</w:t>
      </w:r>
      <w:r w:rsidR="00631989" w:rsidRPr="00073C73">
        <w:tab/>
      </w:r>
      <w:r w:rsidR="00631989" w:rsidRPr="00073C73">
        <w:rPr>
          <w:i/>
        </w:rPr>
        <w:t>BT-RequestLocationInformation</w:t>
      </w:r>
      <w:bookmarkEnd w:id="3510"/>
      <w:bookmarkEnd w:id="3511"/>
      <w:bookmarkEnd w:id="3512"/>
      <w:bookmarkEnd w:id="3513"/>
      <w:bookmarkEnd w:id="3514"/>
      <w:bookmarkEnd w:id="3515"/>
      <w:bookmarkEnd w:id="3516"/>
      <w:bookmarkEnd w:id="351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18" w:name="_Toc27765457"/>
      <w:bookmarkStart w:id="3519" w:name="_Toc37681160"/>
      <w:bookmarkStart w:id="3520" w:name="_Toc46486732"/>
      <w:bookmarkStart w:id="3521" w:name="_Toc52547077"/>
      <w:bookmarkStart w:id="3522" w:name="_Toc52547607"/>
      <w:bookmarkStart w:id="3523" w:name="_Toc52548137"/>
      <w:bookmarkStart w:id="3524" w:name="_Toc52548667"/>
      <w:bookmarkStart w:id="3525" w:name="_Toc90719913"/>
      <w:r w:rsidRPr="00073C73">
        <w:t>6.5.</w:t>
      </w:r>
      <w:r w:rsidR="00EA0B93" w:rsidRPr="00073C73">
        <w:t>7</w:t>
      </w:r>
      <w:r w:rsidRPr="00073C73">
        <w:t>.4</w:t>
      </w:r>
      <w:r w:rsidRPr="00073C73">
        <w:tab/>
        <w:t>Bluetooth Capability Information</w:t>
      </w:r>
      <w:bookmarkEnd w:id="3518"/>
      <w:bookmarkEnd w:id="3519"/>
      <w:bookmarkEnd w:id="3520"/>
      <w:bookmarkEnd w:id="3521"/>
      <w:bookmarkEnd w:id="3522"/>
      <w:bookmarkEnd w:id="3523"/>
      <w:bookmarkEnd w:id="3524"/>
      <w:bookmarkEnd w:id="3525"/>
    </w:p>
    <w:p w14:paraId="2CE649CB" w14:textId="77777777" w:rsidR="00631989" w:rsidRPr="00073C73" w:rsidRDefault="007616EE" w:rsidP="00631989">
      <w:pPr>
        <w:pStyle w:val="Heading4"/>
        <w:tabs>
          <w:tab w:val="left" w:pos="1560"/>
        </w:tabs>
        <w:ind w:left="0" w:firstLine="0"/>
      </w:pPr>
      <w:bookmarkStart w:id="3526" w:name="_Toc27765458"/>
      <w:bookmarkStart w:id="3527" w:name="_Toc37681161"/>
      <w:bookmarkStart w:id="3528" w:name="_Toc46486733"/>
      <w:bookmarkStart w:id="3529" w:name="_Toc52547078"/>
      <w:bookmarkStart w:id="3530" w:name="_Toc52547608"/>
      <w:bookmarkStart w:id="3531" w:name="_Toc52548138"/>
      <w:bookmarkStart w:id="3532" w:name="_Toc52548668"/>
      <w:bookmarkStart w:id="3533" w:name="_Toc90719914"/>
      <w:r w:rsidRPr="00073C73">
        <w:rPr>
          <w:i/>
        </w:rPr>
        <w:t>–</w:t>
      </w:r>
      <w:r w:rsidR="00631989" w:rsidRPr="00073C73">
        <w:tab/>
      </w:r>
      <w:r w:rsidR="00631989" w:rsidRPr="00073C73">
        <w:rPr>
          <w:i/>
        </w:rPr>
        <w:t>BT-ProvideCapabilities</w:t>
      </w:r>
      <w:bookmarkEnd w:id="3526"/>
      <w:bookmarkEnd w:id="3527"/>
      <w:bookmarkEnd w:id="3528"/>
      <w:bookmarkEnd w:id="3529"/>
      <w:bookmarkEnd w:id="3530"/>
      <w:bookmarkEnd w:id="3531"/>
      <w:bookmarkEnd w:id="3532"/>
      <w:bookmarkEnd w:id="353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34" w:name="_Toc27765459"/>
      <w:bookmarkStart w:id="3535" w:name="_Toc37681162"/>
      <w:bookmarkStart w:id="3536" w:name="_Toc46486734"/>
      <w:bookmarkStart w:id="3537" w:name="_Toc52547079"/>
      <w:bookmarkStart w:id="3538" w:name="_Toc52547609"/>
      <w:bookmarkStart w:id="3539" w:name="_Toc52548139"/>
      <w:bookmarkStart w:id="3540" w:name="_Toc52548669"/>
      <w:bookmarkStart w:id="3541" w:name="_Toc90719915"/>
      <w:r w:rsidRPr="00073C73">
        <w:t>6.5.</w:t>
      </w:r>
      <w:r w:rsidR="00EA0B93" w:rsidRPr="00073C73">
        <w:t>7</w:t>
      </w:r>
      <w:r w:rsidRPr="00073C73">
        <w:t>.5</w:t>
      </w:r>
      <w:r w:rsidRPr="00073C73">
        <w:tab/>
        <w:t>Bluetooth Capability Information Request</w:t>
      </w:r>
      <w:bookmarkEnd w:id="3534"/>
      <w:bookmarkEnd w:id="3535"/>
      <w:bookmarkEnd w:id="3536"/>
      <w:bookmarkEnd w:id="3537"/>
      <w:bookmarkEnd w:id="3538"/>
      <w:bookmarkEnd w:id="3539"/>
      <w:bookmarkEnd w:id="3540"/>
      <w:bookmarkEnd w:id="3541"/>
    </w:p>
    <w:p w14:paraId="7316FCCF" w14:textId="77777777" w:rsidR="00631989" w:rsidRPr="00073C73" w:rsidRDefault="007616EE" w:rsidP="00631989">
      <w:pPr>
        <w:pStyle w:val="Heading4"/>
        <w:tabs>
          <w:tab w:val="left" w:pos="1560"/>
        </w:tabs>
        <w:ind w:left="0" w:firstLine="0"/>
      </w:pPr>
      <w:bookmarkStart w:id="3542" w:name="_Toc27765460"/>
      <w:bookmarkStart w:id="3543" w:name="_Toc37681163"/>
      <w:bookmarkStart w:id="3544" w:name="_Toc46486735"/>
      <w:bookmarkStart w:id="3545" w:name="_Toc52547080"/>
      <w:bookmarkStart w:id="3546" w:name="_Toc52547610"/>
      <w:bookmarkStart w:id="3547" w:name="_Toc52548140"/>
      <w:bookmarkStart w:id="3548" w:name="_Toc52548670"/>
      <w:bookmarkStart w:id="3549" w:name="_Toc90719916"/>
      <w:r w:rsidRPr="00073C73">
        <w:rPr>
          <w:i/>
        </w:rPr>
        <w:t>–</w:t>
      </w:r>
      <w:r w:rsidR="00631989" w:rsidRPr="00073C73">
        <w:tab/>
      </w:r>
      <w:r w:rsidR="00631989" w:rsidRPr="00073C73">
        <w:rPr>
          <w:i/>
        </w:rPr>
        <w:t>BT-RequestCapabilities</w:t>
      </w:r>
      <w:bookmarkEnd w:id="3542"/>
      <w:bookmarkEnd w:id="3543"/>
      <w:bookmarkEnd w:id="3544"/>
      <w:bookmarkEnd w:id="3545"/>
      <w:bookmarkEnd w:id="3546"/>
      <w:bookmarkEnd w:id="3547"/>
      <w:bookmarkEnd w:id="3548"/>
      <w:bookmarkEnd w:id="354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50" w:name="_Toc27765461"/>
      <w:bookmarkStart w:id="3551" w:name="_Toc37681164"/>
      <w:bookmarkStart w:id="3552" w:name="_Toc46486736"/>
      <w:bookmarkStart w:id="3553" w:name="_Toc52547081"/>
      <w:bookmarkStart w:id="3554" w:name="_Toc52547611"/>
      <w:bookmarkStart w:id="3555" w:name="_Toc52548141"/>
      <w:bookmarkStart w:id="3556" w:name="_Toc52548671"/>
      <w:bookmarkStart w:id="3557" w:name="_Toc90719917"/>
      <w:r w:rsidRPr="00073C73">
        <w:t>6.5.7</w:t>
      </w:r>
      <w:r w:rsidR="00631989" w:rsidRPr="00073C73">
        <w:t>.6</w:t>
      </w:r>
      <w:r w:rsidR="00631989" w:rsidRPr="00073C73">
        <w:tab/>
        <w:t>BT Error Elements</w:t>
      </w:r>
      <w:bookmarkEnd w:id="3550"/>
      <w:bookmarkEnd w:id="3551"/>
      <w:bookmarkEnd w:id="3552"/>
      <w:bookmarkEnd w:id="3553"/>
      <w:bookmarkEnd w:id="3554"/>
      <w:bookmarkEnd w:id="3555"/>
      <w:bookmarkEnd w:id="3556"/>
      <w:bookmarkEnd w:id="3557"/>
    </w:p>
    <w:p w14:paraId="75613933" w14:textId="77777777" w:rsidR="00631989" w:rsidRPr="00073C73" w:rsidRDefault="007616EE" w:rsidP="00631989">
      <w:pPr>
        <w:pStyle w:val="Heading4"/>
      </w:pPr>
      <w:bookmarkStart w:id="3558" w:name="_Toc27765462"/>
      <w:bookmarkStart w:id="3559" w:name="_Toc37681165"/>
      <w:bookmarkStart w:id="3560" w:name="_Toc46486737"/>
      <w:bookmarkStart w:id="3561" w:name="_Toc52547082"/>
      <w:bookmarkStart w:id="3562" w:name="_Toc52547612"/>
      <w:bookmarkStart w:id="3563" w:name="_Toc52548142"/>
      <w:bookmarkStart w:id="3564" w:name="_Toc52548672"/>
      <w:bookmarkStart w:id="3565" w:name="_Toc90719918"/>
      <w:r w:rsidRPr="00073C73">
        <w:rPr>
          <w:i/>
        </w:rPr>
        <w:t>–</w:t>
      </w:r>
      <w:r w:rsidR="00631989" w:rsidRPr="00073C73">
        <w:tab/>
      </w:r>
      <w:r w:rsidR="00003C7D" w:rsidRPr="00073C73">
        <w:rPr>
          <w:i/>
        </w:rPr>
        <w:t>BT-</w:t>
      </w:r>
      <w:r w:rsidR="00631989" w:rsidRPr="00073C73">
        <w:rPr>
          <w:i/>
        </w:rPr>
        <w:t>Error</w:t>
      </w:r>
      <w:bookmarkEnd w:id="3558"/>
      <w:bookmarkEnd w:id="3559"/>
      <w:bookmarkEnd w:id="3560"/>
      <w:bookmarkEnd w:id="3561"/>
      <w:bookmarkEnd w:id="3562"/>
      <w:bookmarkEnd w:id="3563"/>
      <w:bookmarkEnd w:id="3564"/>
      <w:bookmarkEnd w:id="356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66" w:name="_Toc27765463"/>
      <w:bookmarkStart w:id="3567" w:name="_Toc37681166"/>
      <w:bookmarkStart w:id="3568" w:name="_Toc46486738"/>
      <w:bookmarkStart w:id="3569" w:name="_Toc52547083"/>
      <w:bookmarkStart w:id="3570" w:name="_Toc52547613"/>
      <w:bookmarkStart w:id="3571" w:name="_Toc52548143"/>
      <w:bookmarkStart w:id="3572" w:name="_Toc52548673"/>
      <w:bookmarkStart w:id="3573" w:name="_Toc90719919"/>
      <w:r w:rsidRPr="00073C73">
        <w:rPr>
          <w:i/>
        </w:rPr>
        <w:t>–</w:t>
      </w:r>
      <w:r w:rsidR="00631989" w:rsidRPr="00073C73">
        <w:tab/>
      </w:r>
      <w:r w:rsidR="00631989" w:rsidRPr="00073C73">
        <w:rPr>
          <w:i/>
        </w:rPr>
        <w:t>BT-LocationServerErrorCauses</w:t>
      </w:r>
      <w:bookmarkEnd w:id="3566"/>
      <w:bookmarkEnd w:id="3567"/>
      <w:bookmarkEnd w:id="3568"/>
      <w:bookmarkEnd w:id="3569"/>
      <w:bookmarkEnd w:id="3570"/>
      <w:bookmarkEnd w:id="3571"/>
      <w:bookmarkEnd w:id="3572"/>
      <w:bookmarkEnd w:id="357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74" w:name="_Toc27765464"/>
      <w:bookmarkStart w:id="3575" w:name="_Toc37681167"/>
      <w:bookmarkStart w:id="3576" w:name="_Toc46486739"/>
      <w:bookmarkStart w:id="3577" w:name="_Toc52547084"/>
      <w:bookmarkStart w:id="3578" w:name="_Toc52547614"/>
      <w:bookmarkStart w:id="3579" w:name="_Toc52548144"/>
      <w:bookmarkStart w:id="3580" w:name="_Toc52548674"/>
      <w:bookmarkStart w:id="3581" w:name="_Toc90719920"/>
      <w:r w:rsidRPr="00073C73">
        <w:rPr>
          <w:rFonts w:ascii="Times New Roman" w:hAnsi="Times New Roman"/>
        </w:rPr>
        <w:t>–</w:t>
      </w:r>
      <w:r w:rsidRPr="00073C73">
        <w:tab/>
      </w:r>
      <w:r w:rsidRPr="00073C73">
        <w:rPr>
          <w:i/>
        </w:rPr>
        <w:t>BT-TargetDeviceErrorCauses</w:t>
      </w:r>
      <w:bookmarkEnd w:id="3574"/>
      <w:bookmarkEnd w:id="3575"/>
      <w:bookmarkEnd w:id="3576"/>
      <w:bookmarkEnd w:id="3577"/>
      <w:bookmarkEnd w:id="3578"/>
      <w:bookmarkEnd w:id="3579"/>
      <w:bookmarkEnd w:id="3580"/>
      <w:bookmarkEnd w:id="358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82" w:name="_Toc37681168"/>
      <w:bookmarkStart w:id="3583" w:name="_Toc46486740"/>
      <w:bookmarkStart w:id="3584" w:name="_Toc52547085"/>
      <w:bookmarkStart w:id="3585" w:name="_Toc52547615"/>
      <w:bookmarkStart w:id="3586" w:name="_Toc52548145"/>
      <w:bookmarkStart w:id="3587" w:name="_Toc52548675"/>
      <w:bookmarkStart w:id="3588" w:name="_Toc90719921"/>
      <w:r w:rsidRPr="00073C73">
        <w:t>6.5.8</w:t>
      </w:r>
      <w:r w:rsidRPr="00073C73">
        <w:tab/>
        <w:t>NR UL Positioning</w:t>
      </w:r>
      <w:bookmarkEnd w:id="3582"/>
      <w:bookmarkEnd w:id="3583"/>
      <w:bookmarkEnd w:id="3584"/>
      <w:bookmarkEnd w:id="3585"/>
      <w:bookmarkEnd w:id="3586"/>
      <w:bookmarkEnd w:id="3587"/>
      <w:bookmarkEnd w:id="3588"/>
    </w:p>
    <w:p w14:paraId="48F64195" w14:textId="77777777" w:rsidR="009E61AC" w:rsidRPr="00073C73" w:rsidRDefault="009E61AC" w:rsidP="009E61AC">
      <w:pPr>
        <w:pStyle w:val="Heading4"/>
      </w:pPr>
      <w:bookmarkStart w:id="3589" w:name="_Toc37681169"/>
      <w:bookmarkStart w:id="3590" w:name="_Toc46486741"/>
      <w:bookmarkStart w:id="3591" w:name="_Toc52547086"/>
      <w:bookmarkStart w:id="3592" w:name="_Toc52547616"/>
      <w:bookmarkStart w:id="3593" w:name="_Toc52548146"/>
      <w:bookmarkStart w:id="3594" w:name="_Toc52548676"/>
      <w:bookmarkStart w:id="3595" w:name="_Toc90719922"/>
      <w:r w:rsidRPr="00073C73">
        <w:t>6.5.8.1</w:t>
      </w:r>
      <w:r w:rsidRPr="00073C73">
        <w:tab/>
        <w:t>NR UL Capability Information</w:t>
      </w:r>
      <w:bookmarkEnd w:id="3589"/>
      <w:bookmarkEnd w:id="3590"/>
      <w:bookmarkEnd w:id="3591"/>
      <w:bookmarkEnd w:id="3592"/>
      <w:bookmarkEnd w:id="3593"/>
      <w:bookmarkEnd w:id="3594"/>
      <w:bookmarkEnd w:id="3595"/>
    </w:p>
    <w:p w14:paraId="2A3EC9FF" w14:textId="77777777" w:rsidR="009E61AC" w:rsidRPr="00073C73" w:rsidRDefault="009E61AC" w:rsidP="009E61AC">
      <w:pPr>
        <w:pStyle w:val="Heading4"/>
        <w:rPr>
          <w:i/>
          <w:iCs/>
          <w:noProof/>
        </w:rPr>
      </w:pPr>
      <w:bookmarkStart w:id="3596" w:name="_Toc37681170"/>
      <w:bookmarkStart w:id="3597" w:name="_Toc46486742"/>
      <w:bookmarkStart w:id="3598" w:name="_Toc52547087"/>
      <w:bookmarkStart w:id="3599" w:name="_Toc52547617"/>
      <w:bookmarkStart w:id="3600" w:name="_Toc52548147"/>
      <w:bookmarkStart w:id="3601" w:name="_Toc52548677"/>
      <w:bookmarkStart w:id="3602" w:name="_Toc90719923"/>
      <w:r w:rsidRPr="00073C73">
        <w:rPr>
          <w:i/>
          <w:iCs/>
        </w:rPr>
        <w:t>–</w:t>
      </w:r>
      <w:r w:rsidRPr="00073C73">
        <w:rPr>
          <w:i/>
          <w:iCs/>
        </w:rPr>
        <w:tab/>
        <w:t>NR-UL-Provide</w:t>
      </w:r>
      <w:r w:rsidRPr="00073C73">
        <w:rPr>
          <w:i/>
          <w:iCs/>
          <w:noProof/>
        </w:rPr>
        <w:t>Capabilities</w:t>
      </w:r>
      <w:bookmarkEnd w:id="3596"/>
      <w:bookmarkEnd w:id="3597"/>
      <w:bookmarkEnd w:id="3598"/>
      <w:bookmarkEnd w:id="3599"/>
      <w:bookmarkEnd w:id="3600"/>
      <w:bookmarkEnd w:id="3601"/>
      <w:bookmarkEnd w:id="360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603"/>
      <w:r w:rsidRPr="00073C73">
        <w:t>UL-PRS and to provide its UL-PRS</w:t>
      </w:r>
      <w:commentRangeEnd w:id="3603"/>
      <w:r w:rsidR="00800E5E">
        <w:rPr>
          <w:rStyle w:val="CommentReference"/>
        </w:rPr>
        <w:commentReference w:id="360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604" w:name="_Toc37681171"/>
      <w:bookmarkStart w:id="3605" w:name="_Toc46486743"/>
      <w:bookmarkStart w:id="3606" w:name="_Toc52547088"/>
      <w:bookmarkStart w:id="3607" w:name="_Toc52547618"/>
      <w:bookmarkStart w:id="3608" w:name="_Toc52548148"/>
      <w:bookmarkStart w:id="3609" w:name="_Toc52548678"/>
      <w:bookmarkStart w:id="3610" w:name="_Toc90719924"/>
      <w:r w:rsidRPr="00073C73">
        <w:lastRenderedPageBreak/>
        <w:t>6.5.8.2</w:t>
      </w:r>
      <w:r w:rsidRPr="00073C73">
        <w:tab/>
        <w:t>NR UL Capability Information Request</w:t>
      </w:r>
      <w:bookmarkEnd w:id="3604"/>
      <w:bookmarkEnd w:id="3605"/>
      <w:bookmarkEnd w:id="3606"/>
      <w:bookmarkEnd w:id="3607"/>
      <w:bookmarkEnd w:id="3608"/>
      <w:bookmarkEnd w:id="3609"/>
      <w:bookmarkEnd w:id="3610"/>
    </w:p>
    <w:p w14:paraId="1A7A924C" w14:textId="77777777" w:rsidR="009E61AC" w:rsidRPr="00073C73" w:rsidRDefault="009E61AC" w:rsidP="009E61AC">
      <w:pPr>
        <w:pStyle w:val="Heading4"/>
        <w:rPr>
          <w:i/>
          <w:iCs/>
          <w:noProof/>
        </w:rPr>
      </w:pPr>
      <w:bookmarkStart w:id="3611" w:name="_Toc37681172"/>
      <w:bookmarkStart w:id="3612" w:name="_Toc46486744"/>
      <w:bookmarkStart w:id="3613" w:name="_Toc52547089"/>
      <w:bookmarkStart w:id="3614" w:name="_Toc52547619"/>
      <w:bookmarkStart w:id="3615" w:name="_Toc52548149"/>
      <w:bookmarkStart w:id="3616" w:name="_Toc52548679"/>
      <w:bookmarkStart w:id="3617" w:name="_Toc90719925"/>
      <w:r w:rsidRPr="00073C73">
        <w:rPr>
          <w:i/>
          <w:iCs/>
        </w:rPr>
        <w:t>–</w:t>
      </w:r>
      <w:r w:rsidRPr="00073C73">
        <w:rPr>
          <w:i/>
          <w:iCs/>
        </w:rPr>
        <w:tab/>
        <w:t>NR-UL-Request</w:t>
      </w:r>
      <w:r w:rsidRPr="00073C73">
        <w:rPr>
          <w:i/>
          <w:iCs/>
          <w:noProof/>
        </w:rPr>
        <w:t>Capabilities</w:t>
      </w:r>
      <w:bookmarkEnd w:id="3611"/>
      <w:bookmarkEnd w:id="3612"/>
      <w:bookmarkEnd w:id="3613"/>
      <w:bookmarkEnd w:id="3614"/>
      <w:bookmarkEnd w:id="3615"/>
      <w:bookmarkEnd w:id="3616"/>
      <w:bookmarkEnd w:id="361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18" w:name="_Toc37681173"/>
      <w:bookmarkStart w:id="3619" w:name="_Toc46486745"/>
      <w:bookmarkStart w:id="3620" w:name="_Toc52547090"/>
      <w:bookmarkStart w:id="3621" w:name="_Toc52547620"/>
      <w:bookmarkStart w:id="3622" w:name="_Toc52548150"/>
      <w:bookmarkStart w:id="3623" w:name="_Toc52548680"/>
      <w:bookmarkStart w:id="362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18"/>
      <w:bookmarkEnd w:id="3619"/>
      <w:bookmarkEnd w:id="3620"/>
      <w:bookmarkEnd w:id="3621"/>
      <w:bookmarkEnd w:id="3622"/>
      <w:bookmarkEnd w:id="3623"/>
      <w:bookmarkEnd w:id="362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25" w:name="_Toc37681174"/>
      <w:bookmarkStart w:id="3626" w:name="_Toc46486746"/>
      <w:bookmarkStart w:id="3627" w:name="_Toc52547091"/>
      <w:bookmarkStart w:id="3628" w:name="_Toc52547621"/>
      <w:bookmarkStart w:id="3629" w:name="_Toc52548151"/>
      <w:bookmarkStart w:id="3630" w:name="_Toc52548681"/>
      <w:bookmarkStart w:id="363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25"/>
      <w:bookmarkEnd w:id="3626"/>
      <w:bookmarkEnd w:id="3627"/>
      <w:bookmarkEnd w:id="3628"/>
      <w:bookmarkEnd w:id="3629"/>
      <w:bookmarkEnd w:id="3630"/>
      <w:bookmarkEnd w:id="3631"/>
    </w:p>
    <w:p w14:paraId="220F799B" w14:textId="77777777" w:rsidR="009E61AC" w:rsidRPr="00073C73" w:rsidRDefault="009E61AC" w:rsidP="009E61AC">
      <w:pPr>
        <w:pStyle w:val="Heading4"/>
      </w:pPr>
      <w:bookmarkStart w:id="3632" w:name="_Toc37681175"/>
      <w:bookmarkStart w:id="3633" w:name="_Toc46486747"/>
      <w:bookmarkStart w:id="3634" w:name="_Toc52547092"/>
      <w:bookmarkStart w:id="3635" w:name="_Toc52547622"/>
      <w:bookmarkStart w:id="3636" w:name="_Toc52548152"/>
      <w:bookmarkStart w:id="3637" w:name="_Toc52548682"/>
      <w:bookmarkStart w:id="3638" w:name="_Toc90719928"/>
      <w:r w:rsidRPr="00073C73">
        <w:t>–</w:t>
      </w:r>
      <w:r w:rsidRPr="00073C73">
        <w:tab/>
      </w:r>
      <w:r w:rsidRPr="00073C73">
        <w:rPr>
          <w:i/>
        </w:rPr>
        <w:t>NR-ECID-Provide</w:t>
      </w:r>
      <w:r w:rsidRPr="00073C73">
        <w:rPr>
          <w:i/>
          <w:noProof/>
        </w:rPr>
        <w:t>LocationInformation</w:t>
      </w:r>
      <w:bookmarkEnd w:id="3632"/>
      <w:bookmarkEnd w:id="3633"/>
      <w:bookmarkEnd w:id="3634"/>
      <w:bookmarkEnd w:id="3635"/>
      <w:bookmarkEnd w:id="3636"/>
      <w:bookmarkEnd w:id="3637"/>
      <w:bookmarkEnd w:id="363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39" w:name="_Toc37681176"/>
      <w:bookmarkStart w:id="3640" w:name="_Toc46486748"/>
      <w:bookmarkStart w:id="3641" w:name="_Toc52547093"/>
      <w:bookmarkStart w:id="3642" w:name="_Toc52547623"/>
      <w:bookmarkStart w:id="3643" w:name="_Toc52548153"/>
      <w:bookmarkStart w:id="3644" w:name="_Toc52548683"/>
      <w:bookmarkStart w:id="364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39"/>
      <w:bookmarkEnd w:id="3640"/>
      <w:bookmarkEnd w:id="3641"/>
      <w:bookmarkEnd w:id="3642"/>
      <w:bookmarkEnd w:id="3643"/>
      <w:bookmarkEnd w:id="3644"/>
      <w:bookmarkEnd w:id="3645"/>
    </w:p>
    <w:p w14:paraId="09E97FAB" w14:textId="77777777" w:rsidR="009E61AC" w:rsidRPr="00073C73" w:rsidRDefault="009E61AC" w:rsidP="009E61AC">
      <w:pPr>
        <w:pStyle w:val="Heading4"/>
        <w:rPr>
          <w:i/>
        </w:rPr>
      </w:pPr>
      <w:bookmarkStart w:id="3646" w:name="_Toc37681177"/>
      <w:bookmarkStart w:id="3647" w:name="_Toc46486749"/>
      <w:bookmarkStart w:id="3648" w:name="_Toc52547094"/>
      <w:bookmarkStart w:id="3649" w:name="_Toc52547624"/>
      <w:bookmarkStart w:id="3650" w:name="_Toc52548154"/>
      <w:bookmarkStart w:id="3651" w:name="_Toc52548684"/>
      <w:bookmarkStart w:id="3652" w:name="_Toc90719930"/>
      <w:r w:rsidRPr="00073C73">
        <w:t>–</w:t>
      </w:r>
      <w:r w:rsidRPr="00073C73">
        <w:tab/>
      </w:r>
      <w:r w:rsidRPr="00073C73">
        <w:rPr>
          <w:i/>
        </w:rPr>
        <w:t>NR-ECID-SignalMeasurementInformation</w:t>
      </w:r>
      <w:bookmarkEnd w:id="3646"/>
      <w:bookmarkEnd w:id="3647"/>
      <w:bookmarkEnd w:id="3648"/>
      <w:bookmarkEnd w:id="3649"/>
      <w:bookmarkEnd w:id="3650"/>
      <w:bookmarkEnd w:id="3651"/>
      <w:bookmarkEnd w:id="365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53" w:name="_Toc37681178"/>
      <w:bookmarkStart w:id="3654" w:name="_Toc46486750"/>
      <w:bookmarkStart w:id="3655" w:name="_Toc52547095"/>
      <w:bookmarkStart w:id="3656" w:name="_Toc52547625"/>
      <w:bookmarkStart w:id="3657" w:name="_Toc52548155"/>
      <w:bookmarkStart w:id="3658" w:name="_Toc52548685"/>
      <w:bookmarkStart w:id="365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53"/>
      <w:bookmarkEnd w:id="3654"/>
      <w:bookmarkEnd w:id="3655"/>
      <w:bookmarkEnd w:id="3656"/>
      <w:bookmarkEnd w:id="3657"/>
      <w:bookmarkEnd w:id="3658"/>
      <w:bookmarkEnd w:id="3659"/>
    </w:p>
    <w:p w14:paraId="37E88017" w14:textId="77777777" w:rsidR="009E61AC" w:rsidRPr="00073C73" w:rsidRDefault="009E61AC" w:rsidP="009E61AC">
      <w:pPr>
        <w:pStyle w:val="Heading4"/>
      </w:pPr>
      <w:bookmarkStart w:id="3660" w:name="_Toc37681179"/>
      <w:bookmarkStart w:id="3661" w:name="_Toc46486751"/>
      <w:bookmarkStart w:id="3662" w:name="_Toc52547096"/>
      <w:bookmarkStart w:id="3663" w:name="_Toc52547626"/>
      <w:bookmarkStart w:id="3664" w:name="_Toc52548156"/>
      <w:bookmarkStart w:id="3665" w:name="_Toc52548686"/>
      <w:bookmarkStart w:id="3666" w:name="_Toc90719932"/>
      <w:r w:rsidRPr="00073C73">
        <w:t>–</w:t>
      </w:r>
      <w:r w:rsidRPr="00073C73">
        <w:tab/>
      </w:r>
      <w:r w:rsidRPr="00073C73">
        <w:rPr>
          <w:i/>
        </w:rPr>
        <w:t>NR-ECID-Request</w:t>
      </w:r>
      <w:r w:rsidRPr="00073C73">
        <w:rPr>
          <w:i/>
          <w:noProof/>
        </w:rPr>
        <w:t>LocationInformation</w:t>
      </w:r>
      <w:bookmarkEnd w:id="3660"/>
      <w:bookmarkEnd w:id="3661"/>
      <w:bookmarkEnd w:id="3662"/>
      <w:bookmarkEnd w:id="3663"/>
      <w:bookmarkEnd w:id="3664"/>
      <w:bookmarkEnd w:id="3665"/>
      <w:bookmarkEnd w:id="366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67" w:name="_Toc37681180"/>
      <w:bookmarkStart w:id="3668" w:name="_Toc46486752"/>
      <w:bookmarkStart w:id="3669" w:name="_Toc52547097"/>
      <w:bookmarkStart w:id="3670" w:name="_Toc52547627"/>
      <w:bookmarkStart w:id="3671" w:name="_Toc52548157"/>
      <w:bookmarkStart w:id="3672" w:name="_Toc52548687"/>
      <w:bookmarkStart w:id="367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67"/>
      <w:bookmarkEnd w:id="3668"/>
      <w:bookmarkEnd w:id="3669"/>
      <w:bookmarkEnd w:id="3670"/>
      <w:bookmarkEnd w:id="3671"/>
      <w:bookmarkEnd w:id="3672"/>
      <w:bookmarkEnd w:id="3673"/>
    </w:p>
    <w:p w14:paraId="571C7E13" w14:textId="77777777" w:rsidR="009E61AC" w:rsidRPr="00073C73" w:rsidRDefault="009E61AC" w:rsidP="009E61AC">
      <w:pPr>
        <w:pStyle w:val="Heading4"/>
      </w:pPr>
      <w:bookmarkStart w:id="3674" w:name="_Toc37681181"/>
      <w:bookmarkStart w:id="3675" w:name="_Toc46486753"/>
      <w:bookmarkStart w:id="3676" w:name="_Toc52547098"/>
      <w:bookmarkStart w:id="3677" w:name="_Toc52547628"/>
      <w:bookmarkStart w:id="3678" w:name="_Toc52548158"/>
      <w:bookmarkStart w:id="3679" w:name="_Toc52548688"/>
      <w:bookmarkStart w:id="3680" w:name="_Toc90719934"/>
      <w:r w:rsidRPr="00073C73">
        <w:t>–</w:t>
      </w:r>
      <w:r w:rsidRPr="00073C73">
        <w:tab/>
      </w:r>
      <w:r w:rsidRPr="00073C73">
        <w:rPr>
          <w:i/>
        </w:rPr>
        <w:t>NR-ECID-Provide</w:t>
      </w:r>
      <w:r w:rsidRPr="00073C73">
        <w:rPr>
          <w:i/>
          <w:noProof/>
        </w:rPr>
        <w:t>Capabilities</w:t>
      </w:r>
      <w:bookmarkEnd w:id="3674"/>
      <w:bookmarkEnd w:id="3675"/>
      <w:bookmarkEnd w:id="3676"/>
      <w:bookmarkEnd w:id="3677"/>
      <w:bookmarkEnd w:id="3678"/>
      <w:bookmarkEnd w:id="3679"/>
      <w:bookmarkEnd w:id="368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81" w:name="_Toc37681182"/>
      <w:bookmarkStart w:id="3682" w:name="_Toc46486754"/>
      <w:bookmarkStart w:id="3683" w:name="_Toc52547099"/>
      <w:bookmarkStart w:id="3684" w:name="_Toc52547629"/>
      <w:bookmarkStart w:id="3685" w:name="_Toc52548159"/>
      <w:bookmarkStart w:id="3686" w:name="_Toc52548689"/>
      <w:bookmarkStart w:id="368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81"/>
      <w:bookmarkEnd w:id="3682"/>
      <w:bookmarkEnd w:id="3683"/>
      <w:bookmarkEnd w:id="3684"/>
      <w:bookmarkEnd w:id="3685"/>
      <w:bookmarkEnd w:id="3686"/>
      <w:bookmarkEnd w:id="3687"/>
    </w:p>
    <w:p w14:paraId="3812C637" w14:textId="77777777" w:rsidR="009E61AC" w:rsidRPr="00073C73" w:rsidRDefault="009E61AC" w:rsidP="009E61AC">
      <w:pPr>
        <w:pStyle w:val="Heading4"/>
      </w:pPr>
      <w:bookmarkStart w:id="3688" w:name="_Toc37681183"/>
      <w:bookmarkStart w:id="3689" w:name="_Toc46486755"/>
      <w:bookmarkStart w:id="3690" w:name="_Toc52547100"/>
      <w:bookmarkStart w:id="3691" w:name="_Toc52547630"/>
      <w:bookmarkStart w:id="3692" w:name="_Toc52548160"/>
      <w:bookmarkStart w:id="3693" w:name="_Toc52548690"/>
      <w:bookmarkStart w:id="3694" w:name="_Toc90719936"/>
      <w:r w:rsidRPr="00073C73">
        <w:t>–</w:t>
      </w:r>
      <w:r w:rsidRPr="00073C73">
        <w:tab/>
      </w:r>
      <w:r w:rsidRPr="00073C73">
        <w:rPr>
          <w:i/>
        </w:rPr>
        <w:t>NR-ECID-Request</w:t>
      </w:r>
      <w:r w:rsidRPr="00073C73">
        <w:rPr>
          <w:i/>
          <w:noProof/>
        </w:rPr>
        <w:t>Capabilities</w:t>
      </w:r>
      <w:bookmarkEnd w:id="3688"/>
      <w:bookmarkEnd w:id="3689"/>
      <w:bookmarkEnd w:id="3690"/>
      <w:bookmarkEnd w:id="3691"/>
      <w:bookmarkEnd w:id="3692"/>
      <w:bookmarkEnd w:id="3693"/>
      <w:bookmarkEnd w:id="369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95" w:name="_Toc37681184"/>
      <w:bookmarkStart w:id="3696" w:name="_Toc46486756"/>
      <w:bookmarkStart w:id="3697" w:name="_Toc52547101"/>
      <w:bookmarkStart w:id="3698" w:name="_Toc52547631"/>
      <w:bookmarkStart w:id="3699" w:name="_Toc52548161"/>
      <w:bookmarkStart w:id="3700" w:name="_Toc52548691"/>
      <w:bookmarkStart w:id="370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95"/>
      <w:bookmarkEnd w:id="3696"/>
      <w:bookmarkEnd w:id="3697"/>
      <w:bookmarkEnd w:id="3698"/>
      <w:bookmarkEnd w:id="3699"/>
      <w:bookmarkEnd w:id="3700"/>
      <w:bookmarkEnd w:id="3701"/>
    </w:p>
    <w:p w14:paraId="3836F465" w14:textId="77777777" w:rsidR="009E61AC" w:rsidRPr="00073C73" w:rsidRDefault="009E61AC" w:rsidP="009E61AC">
      <w:pPr>
        <w:pStyle w:val="Heading4"/>
      </w:pPr>
      <w:bookmarkStart w:id="3702" w:name="_Toc37681185"/>
      <w:bookmarkStart w:id="3703" w:name="_Toc46486757"/>
      <w:bookmarkStart w:id="3704" w:name="_Toc52547102"/>
      <w:bookmarkStart w:id="3705" w:name="_Toc52547632"/>
      <w:bookmarkStart w:id="3706" w:name="_Toc52548162"/>
      <w:bookmarkStart w:id="3707" w:name="_Toc52548692"/>
      <w:bookmarkStart w:id="3708" w:name="_Toc90719938"/>
      <w:r w:rsidRPr="00073C73">
        <w:t>–</w:t>
      </w:r>
      <w:r w:rsidRPr="00073C73">
        <w:tab/>
      </w:r>
      <w:r w:rsidRPr="00073C73">
        <w:rPr>
          <w:i/>
        </w:rPr>
        <w:t>NR-ECID-Error</w:t>
      </w:r>
      <w:bookmarkEnd w:id="3702"/>
      <w:bookmarkEnd w:id="3703"/>
      <w:bookmarkEnd w:id="3704"/>
      <w:bookmarkEnd w:id="3705"/>
      <w:bookmarkEnd w:id="3706"/>
      <w:bookmarkEnd w:id="3707"/>
      <w:bookmarkEnd w:id="370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09" w:name="_Toc37681186"/>
      <w:bookmarkStart w:id="3710" w:name="_Toc46486758"/>
      <w:bookmarkStart w:id="3711" w:name="_Toc52547103"/>
      <w:bookmarkStart w:id="3712" w:name="_Toc52547633"/>
      <w:bookmarkStart w:id="3713" w:name="_Toc52548163"/>
      <w:bookmarkStart w:id="3714" w:name="_Toc52548693"/>
      <w:bookmarkStart w:id="3715" w:name="_Toc90719939"/>
      <w:r w:rsidRPr="00073C73">
        <w:t>–</w:t>
      </w:r>
      <w:r w:rsidRPr="00073C73">
        <w:tab/>
      </w:r>
      <w:r w:rsidRPr="00073C73">
        <w:rPr>
          <w:i/>
        </w:rPr>
        <w:t>NR-ECID-</w:t>
      </w:r>
      <w:r w:rsidRPr="00073C73">
        <w:rPr>
          <w:i/>
          <w:noProof/>
        </w:rPr>
        <w:t>LocationServerErrorCauses</w:t>
      </w:r>
      <w:bookmarkEnd w:id="3709"/>
      <w:bookmarkEnd w:id="3710"/>
      <w:bookmarkEnd w:id="3711"/>
      <w:bookmarkEnd w:id="3712"/>
      <w:bookmarkEnd w:id="3713"/>
      <w:bookmarkEnd w:id="3714"/>
      <w:bookmarkEnd w:id="371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16" w:name="_Toc37681187"/>
      <w:bookmarkStart w:id="3717" w:name="_Toc46486759"/>
      <w:bookmarkStart w:id="3718" w:name="_Toc52547104"/>
      <w:bookmarkStart w:id="3719" w:name="_Toc52547634"/>
      <w:bookmarkStart w:id="3720" w:name="_Toc52548164"/>
      <w:bookmarkStart w:id="3721" w:name="_Toc52548694"/>
      <w:bookmarkStart w:id="3722" w:name="_Toc90719940"/>
      <w:r w:rsidRPr="00073C73">
        <w:t>–</w:t>
      </w:r>
      <w:r w:rsidRPr="00073C73">
        <w:tab/>
      </w:r>
      <w:r w:rsidRPr="00073C73">
        <w:rPr>
          <w:i/>
        </w:rPr>
        <w:t>NR-ECID-</w:t>
      </w:r>
      <w:r w:rsidRPr="00073C73">
        <w:rPr>
          <w:i/>
          <w:noProof/>
        </w:rPr>
        <w:t>TargetDeviceErrorCauses</w:t>
      </w:r>
      <w:bookmarkEnd w:id="3716"/>
      <w:bookmarkEnd w:id="3717"/>
      <w:bookmarkEnd w:id="3718"/>
      <w:bookmarkEnd w:id="3719"/>
      <w:bookmarkEnd w:id="3720"/>
      <w:bookmarkEnd w:id="3721"/>
      <w:bookmarkEnd w:id="372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2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2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24" w:name="_Toc37681188"/>
      <w:bookmarkStart w:id="3725" w:name="_Toc46486760"/>
      <w:bookmarkStart w:id="3726" w:name="_Toc52547105"/>
      <w:bookmarkStart w:id="3727" w:name="_Toc52547635"/>
      <w:bookmarkStart w:id="3728" w:name="_Toc52548165"/>
      <w:bookmarkStart w:id="3729" w:name="_Toc52548695"/>
      <w:bookmarkStart w:id="373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24"/>
      <w:bookmarkEnd w:id="3725"/>
      <w:bookmarkEnd w:id="3726"/>
      <w:bookmarkEnd w:id="3727"/>
      <w:bookmarkEnd w:id="3728"/>
      <w:bookmarkEnd w:id="3729"/>
      <w:bookmarkEnd w:id="373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31" w:name="_Toc12618267"/>
      <w:bookmarkStart w:id="3732" w:name="_Toc37681189"/>
      <w:bookmarkStart w:id="3733" w:name="_Toc46486761"/>
      <w:bookmarkStart w:id="3734" w:name="_Toc52547106"/>
      <w:bookmarkStart w:id="3735" w:name="_Toc52547636"/>
      <w:bookmarkStart w:id="3736" w:name="_Toc52548166"/>
      <w:bookmarkStart w:id="3737" w:name="_Toc52548696"/>
      <w:bookmarkStart w:id="373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31"/>
      <w:bookmarkEnd w:id="3732"/>
      <w:bookmarkEnd w:id="3733"/>
      <w:bookmarkEnd w:id="3734"/>
      <w:bookmarkEnd w:id="3735"/>
      <w:bookmarkEnd w:id="3736"/>
      <w:bookmarkEnd w:id="3737"/>
      <w:bookmarkEnd w:id="3738"/>
    </w:p>
    <w:p w14:paraId="6FB26539" w14:textId="77777777" w:rsidR="009E61AC" w:rsidRPr="00073C73" w:rsidRDefault="009E61AC" w:rsidP="009E61AC">
      <w:pPr>
        <w:pStyle w:val="Heading4"/>
      </w:pPr>
      <w:bookmarkStart w:id="3739" w:name="_Toc12618268"/>
      <w:bookmarkStart w:id="3740" w:name="_Toc37681190"/>
      <w:bookmarkStart w:id="3741" w:name="_Toc46486762"/>
      <w:bookmarkStart w:id="3742" w:name="_Toc52547107"/>
      <w:bookmarkStart w:id="3743" w:name="_Toc52547637"/>
      <w:bookmarkStart w:id="3744" w:name="_Toc52548167"/>
      <w:bookmarkStart w:id="3745" w:name="_Toc52548697"/>
      <w:bookmarkStart w:id="3746" w:name="_Toc90719943"/>
      <w:r w:rsidRPr="00073C73">
        <w:t>–</w:t>
      </w:r>
      <w:r w:rsidRPr="00073C73">
        <w:tab/>
      </w:r>
      <w:r w:rsidRPr="00073C73">
        <w:rPr>
          <w:i/>
        </w:rPr>
        <w:t>NR-DL-TDOA-Provide</w:t>
      </w:r>
      <w:r w:rsidRPr="00073C73">
        <w:rPr>
          <w:i/>
          <w:noProof/>
        </w:rPr>
        <w:t>AssistanceData</w:t>
      </w:r>
      <w:bookmarkEnd w:id="3739"/>
      <w:bookmarkEnd w:id="3740"/>
      <w:bookmarkEnd w:id="3741"/>
      <w:bookmarkEnd w:id="3742"/>
      <w:bookmarkEnd w:id="3743"/>
      <w:bookmarkEnd w:id="3744"/>
      <w:bookmarkEnd w:id="3745"/>
      <w:bookmarkEnd w:id="374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47"/>
      <w:r w:rsidRPr="00073C73">
        <w:t>nr-DL-PRS-AssistanceData-r16</w:t>
      </w:r>
      <w:commentRangeEnd w:id="3747"/>
      <w:r w:rsidR="009F0A08">
        <w:rPr>
          <w:rStyle w:val="CommentReference"/>
          <w:rFonts w:ascii="Times New Roman" w:hAnsi="Times New Roman"/>
          <w:noProof w:val="0"/>
        </w:rPr>
        <w:commentReference w:id="3747"/>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4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48"/>
      <w:r w:rsidR="003A3E34">
        <w:rPr>
          <w:rStyle w:val="CommentReference"/>
          <w:rFonts w:ascii="Times New Roman" w:hAnsi="Times New Roman"/>
          <w:noProof w:val="0"/>
        </w:rPr>
        <w:commentReference w:id="374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49"/>
      <w:r>
        <w:t>area</w:t>
      </w:r>
      <w:commentRangeEnd w:id="3749"/>
      <w:r w:rsidR="009F0A08">
        <w:rPr>
          <w:rStyle w:val="CommentReference"/>
          <w:rFonts w:ascii="Times New Roman" w:hAnsi="Times New Roman"/>
          <w:noProof w:val="0"/>
        </w:rPr>
        <w:commentReference w:id="3749"/>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50"/>
            <w:r>
              <w:rPr>
                <w:snapToGrid w:val="0"/>
              </w:rPr>
              <w:t xml:space="preserve">message </w:t>
            </w:r>
            <w:commentRangeEnd w:id="3750"/>
            <w:r w:rsidR="00F22687">
              <w:rPr>
                <w:rStyle w:val="CommentReference"/>
                <w:rFonts w:ascii="Times New Roman" w:hAnsi="Times New Roman"/>
              </w:rPr>
              <w:commentReference w:id="3750"/>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51" w:name="_Toc37681191"/>
      <w:bookmarkStart w:id="3752" w:name="_Toc46486763"/>
      <w:bookmarkStart w:id="3753" w:name="_Toc52547108"/>
      <w:bookmarkStart w:id="3754" w:name="_Toc52547638"/>
      <w:bookmarkStart w:id="3755" w:name="_Toc52548168"/>
      <w:bookmarkStart w:id="3756" w:name="_Toc52548698"/>
      <w:bookmarkStart w:id="3757" w:name="_Toc90719944"/>
      <w:bookmarkStart w:id="375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51"/>
      <w:bookmarkEnd w:id="3752"/>
      <w:bookmarkEnd w:id="3753"/>
      <w:bookmarkEnd w:id="3754"/>
      <w:bookmarkEnd w:id="3755"/>
      <w:bookmarkEnd w:id="3756"/>
      <w:bookmarkEnd w:id="3757"/>
    </w:p>
    <w:p w14:paraId="4B47259A" w14:textId="77777777" w:rsidR="009E61AC" w:rsidRPr="00073C73" w:rsidRDefault="009E61AC" w:rsidP="009E61AC">
      <w:pPr>
        <w:pStyle w:val="Heading4"/>
      </w:pPr>
      <w:bookmarkStart w:id="3759" w:name="_Toc12618278"/>
      <w:bookmarkStart w:id="3760" w:name="_Toc37681192"/>
      <w:bookmarkStart w:id="3761" w:name="_Toc46486764"/>
      <w:bookmarkStart w:id="3762" w:name="_Toc52547109"/>
      <w:bookmarkStart w:id="3763" w:name="_Toc52547639"/>
      <w:bookmarkStart w:id="3764" w:name="_Toc52548169"/>
      <w:bookmarkStart w:id="3765" w:name="_Toc52548699"/>
      <w:bookmarkStart w:id="3766" w:name="_Toc90719945"/>
      <w:r w:rsidRPr="00073C73">
        <w:t>–</w:t>
      </w:r>
      <w:r w:rsidRPr="00073C73">
        <w:tab/>
      </w:r>
      <w:r w:rsidRPr="00073C73">
        <w:rPr>
          <w:i/>
        </w:rPr>
        <w:t>NR-DL-TDOA-Request</w:t>
      </w:r>
      <w:r w:rsidRPr="00073C73">
        <w:rPr>
          <w:i/>
          <w:noProof/>
        </w:rPr>
        <w:t>AssistanceData</w:t>
      </w:r>
      <w:bookmarkEnd w:id="3759"/>
      <w:bookmarkEnd w:id="3760"/>
      <w:bookmarkEnd w:id="3761"/>
      <w:bookmarkEnd w:id="3762"/>
      <w:bookmarkEnd w:id="3763"/>
      <w:bookmarkEnd w:id="3764"/>
      <w:bookmarkEnd w:id="3765"/>
      <w:bookmarkEnd w:id="376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6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67"/>
      <w:r w:rsidR="00EB14CB">
        <w:rPr>
          <w:rStyle w:val="CommentReference"/>
          <w:rFonts w:ascii="Times New Roman" w:hAnsi="Times New Roman"/>
          <w:noProof w:val="0"/>
        </w:rPr>
        <w:commentReference w:id="376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68" w:name="_Toc12618279"/>
      <w:bookmarkStart w:id="3769" w:name="_Toc37681193"/>
      <w:bookmarkStart w:id="3770" w:name="_Toc46486765"/>
      <w:bookmarkStart w:id="3771" w:name="_Toc52547110"/>
      <w:bookmarkStart w:id="3772" w:name="_Toc52547640"/>
      <w:bookmarkStart w:id="3773" w:name="_Toc52548170"/>
      <w:bookmarkStart w:id="3774" w:name="_Toc52548700"/>
      <w:bookmarkStart w:id="377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68"/>
      <w:bookmarkEnd w:id="3769"/>
      <w:bookmarkEnd w:id="3770"/>
      <w:bookmarkEnd w:id="3771"/>
      <w:bookmarkEnd w:id="3772"/>
      <w:bookmarkEnd w:id="3773"/>
      <w:bookmarkEnd w:id="3774"/>
      <w:bookmarkEnd w:id="3775"/>
    </w:p>
    <w:p w14:paraId="7EBBAE70" w14:textId="77777777" w:rsidR="009E61AC" w:rsidRPr="00073C73" w:rsidRDefault="009E61AC" w:rsidP="009E61AC">
      <w:pPr>
        <w:pStyle w:val="Heading4"/>
      </w:pPr>
      <w:bookmarkStart w:id="3776" w:name="_Toc12618280"/>
      <w:bookmarkStart w:id="3777" w:name="_Toc37681194"/>
      <w:bookmarkStart w:id="3778" w:name="_Toc46486766"/>
      <w:bookmarkStart w:id="3779" w:name="_Toc52547111"/>
      <w:bookmarkStart w:id="3780" w:name="_Toc52547641"/>
      <w:bookmarkStart w:id="3781" w:name="_Toc52548171"/>
      <w:bookmarkStart w:id="3782" w:name="_Toc52548701"/>
      <w:bookmarkStart w:id="3783" w:name="_Toc90719947"/>
      <w:r w:rsidRPr="00073C73">
        <w:t>–</w:t>
      </w:r>
      <w:r w:rsidRPr="00073C73">
        <w:tab/>
      </w:r>
      <w:r w:rsidRPr="00073C73">
        <w:rPr>
          <w:i/>
        </w:rPr>
        <w:t>NR-DL-TDOA-Provide</w:t>
      </w:r>
      <w:r w:rsidRPr="00073C73">
        <w:rPr>
          <w:i/>
          <w:noProof/>
        </w:rPr>
        <w:t>LocationInformation</w:t>
      </w:r>
      <w:bookmarkEnd w:id="3776"/>
      <w:bookmarkEnd w:id="3777"/>
      <w:bookmarkEnd w:id="3778"/>
      <w:bookmarkEnd w:id="3779"/>
      <w:bookmarkEnd w:id="3780"/>
      <w:bookmarkEnd w:id="3781"/>
      <w:bookmarkEnd w:id="3782"/>
      <w:bookmarkEnd w:id="378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84" w:name="_Toc12618281"/>
      <w:bookmarkStart w:id="3785" w:name="_Toc37681195"/>
      <w:bookmarkStart w:id="3786" w:name="_Toc46486767"/>
      <w:bookmarkStart w:id="3787" w:name="_Toc52547112"/>
      <w:bookmarkStart w:id="3788" w:name="_Toc52547642"/>
      <w:bookmarkStart w:id="3789" w:name="_Toc52548172"/>
      <w:bookmarkStart w:id="3790" w:name="_Toc52548702"/>
      <w:bookmarkStart w:id="379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84"/>
      <w:bookmarkEnd w:id="3785"/>
      <w:bookmarkEnd w:id="3786"/>
      <w:bookmarkEnd w:id="3787"/>
      <w:bookmarkEnd w:id="3788"/>
      <w:bookmarkEnd w:id="3789"/>
      <w:bookmarkEnd w:id="3790"/>
      <w:bookmarkEnd w:id="3791"/>
    </w:p>
    <w:p w14:paraId="66B755CA" w14:textId="77777777" w:rsidR="009E61AC" w:rsidRPr="00073C73" w:rsidRDefault="009E61AC" w:rsidP="009E61AC">
      <w:pPr>
        <w:pStyle w:val="Heading4"/>
        <w:rPr>
          <w:i/>
        </w:rPr>
      </w:pPr>
      <w:bookmarkStart w:id="3792" w:name="_Toc12618282"/>
      <w:bookmarkStart w:id="3793" w:name="_Toc37681196"/>
      <w:bookmarkStart w:id="3794" w:name="_Toc46486768"/>
      <w:bookmarkStart w:id="3795" w:name="_Toc52547113"/>
      <w:bookmarkStart w:id="3796" w:name="_Toc52547643"/>
      <w:bookmarkStart w:id="3797" w:name="_Toc52548173"/>
      <w:bookmarkStart w:id="3798" w:name="_Toc52548703"/>
      <w:bookmarkStart w:id="3799" w:name="_Toc90719949"/>
      <w:r w:rsidRPr="00073C73">
        <w:t>–</w:t>
      </w:r>
      <w:r w:rsidRPr="00073C73">
        <w:tab/>
      </w:r>
      <w:r w:rsidRPr="00073C73">
        <w:rPr>
          <w:i/>
        </w:rPr>
        <w:t>NR-DL-TDOA-SignalMeasurementInformation</w:t>
      </w:r>
      <w:bookmarkEnd w:id="3792"/>
      <w:bookmarkEnd w:id="3793"/>
      <w:bookmarkEnd w:id="3794"/>
      <w:bookmarkEnd w:id="3795"/>
      <w:bookmarkEnd w:id="3796"/>
      <w:bookmarkEnd w:id="3797"/>
      <w:bookmarkEnd w:id="3798"/>
      <w:bookmarkEnd w:id="379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800"/>
      <w:r w:rsidRPr="00E529B7">
        <w:rPr>
          <w:lang w:eastAsia="ko-KR"/>
        </w:rPr>
        <w:t>Editor's Note</w:t>
      </w:r>
      <w:commentRangeEnd w:id="3800"/>
      <w:r w:rsidR="00563AB4">
        <w:rPr>
          <w:rStyle w:val="CommentReference"/>
          <w:color w:val="auto"/>
        </w:rPr>
        <w:commentReference w:id="380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801"/>
      <w:r w:rsidRPr="00E529B7">
        <w:rPr>
          <w:color w:val="FF0000"/>
          <w:lang w:eastAsia="ko-KR"/>
        </w:rPr>
        <w:t>measurement</w:t>
      </w:r>
      <w:commentRangeEnd w:id="3801"/>
      <w:r w:rsidR="00B1084B">
        <w:rPr>
          <w:rStyle w:val="CommentReference"/>
        </w:rPr>
        <w:commentReference w:id="380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802" w:name="_Hlk30954207"/>
      <w:r w:rsidRPr="00073C73">
        <w:rPr>
          <w:snapToGrid w:val="0"/>
        </w:rPr>
        <w:t>DL-PRS-I</w:t>
      </w:r>
      <w:r w:rsidR="00897986" w:rsidRPr="00073C73">
        <w:rPr>
          <w:snapToGrid w:val="0"/>
        </w:rPr>
        <w:t>D-</w:t>
      </w:r>
      <w:r w:rsidRPr="00073C73">
        <w:rPr>
          <w:snapToGrid w:val="0"/>
        </w:rPr>
        <w:t>Info</w:t>
      </w:r>
      <w:bookmarkEnd w:id="380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492513),</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803"/>
      <w:r>
        <w:t>nlos</w:t>
      </w:r>
      <w:commentRangeEnd w:id="3803"/>
      <w:r w:rsidR="007376D1">
        <w:rPr>
          <w:rStyle w:val="CommentReference"/>
          <w:rFonts w:ascii="Times New Roman" w:hAnsi="Times New Roman"/>
          <w:noProof w:val="0"/>
        </w:rPr>
        <w:commentReference w:id="3803"/>
      </w:r>
      <w:r w:rsidRPr="007E32DE">
        <w:t>-</w:t>
      </w:r>
      <w:commentRangeStart w:id="3804"/>
      <w:r w:rsidRPr="007E32DE">
        <w:t>Indicator</w:t>
      </w:r>
      <w:commentRangeEnd w:id="3804"/>
      <w:r w:rsidR="00EB14CB">
        <w:rPr>
          <w:rStyle w:val="CommentReference"/>
          <w:rFonts w:ascii="Times New Roman" w:hAnsi="Times New Roman"/>
          <w:noProof w:val="0"/>
        </w:rPr>
        <w:commentReference w:id="380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805"/>
      <w:r w:rsidRPr="00A85E9E">
        <w:rPr>
          <w:snapToGrid w:val="0"/>
        </w:rPr>
        <w:t>AdditionalMeasurements</w:t>
      </w:r>
      <w:r>
        <w:rPr>
          <w:snapToGrid w:val="0"/>
        </w:rPr>
        <w:t>Ext</w:t>
      </w:r>
      <w:commentRangeEnd w:id="3805"/>
      <w:r w:rsidR="00506AA0">
        <w:rPr>
          <w:rStyle w:val="CommentReference"/>
          <w:rFonts w:ascii="Times New Roman" w:hAnsi="Times New Roman"/>
          <w:noProof w:val="0"/>
        </w:rPr>
        <w:commentReference w:id="380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2047),</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806"/>
      <w:r w:rsidRPr="007E32DE">
        <w:t>Indicator</w:t>
      </w:r>
      <w:commentRangeEnd w:id="3806"/>
      <w:r w:rsidR="0007562D">
        <w:rPr>
          <w:rStyle w:val="CommentReference"/>
          <w:rFonts w:ascii="Times New Roman" w:hAnsi="Times New Roman"/>
          <w:noProof w:val="0"/>
        </w:rPr>
        <w:commentReference w:id="380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807"/>
            <w:r w:rsidRPr="00A85E9E">
              <w:rPr>
                <w:noProof/>
                <w:lang w:eastAsia="zh-CN"/>
              </w:rPr>
              <w:t>measurement</w:t>
            </w:r>
            <w:commentRangeEnd w:id="3807"/>
            <w:r w:rsidR="0027559C">
              <w:rPr>
                <w:rStyle w:val="CommentReference"/>
                <w:rFonts w:ascii="Times New Roman" w:hAnsi="Times New Roman"/>
              </w:rPr>
              <w:commentReference w:id="380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08" w:name="_Toc37681197"/>
      <w:bookmarkStart w:id="3809" w:name="_Toc46486769"/>
      <w:bookmarkStart w:id="3810" w:name="_Toc52547114"/>
      <w:bookmarkStart w:id="3811" w:name="_Toc52547644"/>
      <w:bookmarkStart w:id="3812" w:name="_Toc52548174"/>
      <w:bookmarkStart w:id="3813" w:name="_Toc52548704"/>
      <w:bookmarkStart w:id="3814" w:name="_Toc90719950"/>
      <w:bookmarkStart w:id="3815" w:name="_Toc12618286"/>
      <w:bookmarkEnd w:id="3758"/>
      <w:r w:rsidRPr="00073C73">
        <w:rPr>
          <w:i/>
          <w:iCs/>
        </w:rPr>
        <w:lastRenderedPageBreak/>
        <w:t>–</w:t>
      </w:r>
      <w:r w:rsidRPr="00073C73">
        <w:rPr>
          <w:i/>
          <w:iCs/>
        </w:rPr>
        <w:tab/>
        <w:t>NR-DL-TDOA-LocationInformation</w:t>
      </w:r>
      <w:bookmarkEnd w:id="3808"/>
      <w:bookmarkEnd w:id="3809"/>
      <w:bookmarkEnd w:id="3810"/>
      <w:bookmarkEnd w:id="3811"/>
      <w:bookmarkEnd w:id="3812"/>
      <w:bookmarkEnd w:id="3813"/>
      <w:bookmarkEnd w:id="381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16" w:name="_Toc37681198"/>
      <w:bookmarkStart w:id="3817" w:name="_Toc46486770"/>
      <w:bookmarkStart w:id="3818" w:name="_Toc52547115"/>
      <w:bookmarkStart w:id="3819" w:name="_Toc52547645"/>
      <w:bookmarkStart w:id="3820" w:name="_Toc52548175"/>
      <w:bookmarkStart w:id="3821" w:name="_Toc52548705"/>
      <w:bookmarkStart w:id="382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15"/>
      <w:bookmarkEnd w:id="3816"/>
      <w:bookmarkEnd w:id="3817"/>
      <w:bookmarkEnd w:id="3818"/>
      <w:bookmarkEnd w:id="3819"/>
      <w:bookmarkEnd w:id="3820"/>
      <w:bookmarkEnd w:id="3821"/>
      <w:bookmarkEnd w:id="3822"/>
    </w:p>
    <w:p w14:paraId="735FEB45" w14:textId="77777777" w:rsidR="009E61AC" w:rsidRPr="00073C73" w:rsidRDefault="009E61AC" w:rsidP="009E61AC">
      <w:pPr>
        <w:pStyle w:val="Heading4"/>
      </w:pPr>
      <w:bookmarkStart w:id="3823" w:name="_Toc12618287"/>
      <w:bookmarkStart w:id="3824" w:name="_Toc37681199"/>
      <w:bookmarkStart w:id="3825" w:name="_Toc46486771"/>
      <w:bookmarkStart w:id="3826" w:name="_Toc52547116"/>
      <w:bookmarkStart w:id="3827" w:name="_Toc52547646"/>
      <w:bookmarkStart w:id="3828" w:name="_Toc52548176"/>
      <w:bookmarkStart w:id="3829" w:name="_Toc52548706"/>
      <w:bookmarkStart w:id="3830" w:name="_Toc90719952"/>
      <w:r w:rsidRPr="00073C73">
        <w:t>–</w:t>
      </w:r>
      <w:r w:rsidRPr="00073C73">
        <w:tab/>
      </w:r>
      <w:r w:rsidRPr="00073C73">
        <w:rPr>
          <w:i/>
        </w:rPr>
        <w:t>NR-DL-TDOA-Request</w:t>
      </w:r>
      <w:r w:rsidRPr="00073C73">
        <w:rPr>
          <w:i/>
          <w:noProof/>
        </w:rPr>
        <w:t>LocationInformation</w:t>
      </w:r>
      <w:bookmarkEnd w:id="3823"/>
      <w:bookmarkEnd w:id="3824"/>
      <w:bookmarkEnd w:id="3825"/>
      <w:bookmarkEnd w:id="3826"/>
      <w:bookmarkEnd w:id="3827"/>
      <w:bookmarkEnd w:id="3828"/>
      <w:bookmarkEnd w:id="3829"/>
      <w:bookmarkEnd w:id="383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31"/>
      <w:r>
        <w:t>type</w:t>
      </w:r>
      <w:commentRangeEnd w:id="3831"/>
      <w:r w:rsidR="00D667D2">
        <w:rPr>
          <w:rStyle w:val="CommentReference"/>
          <w:rFonts w:ascii="Times New Roman" w:hAnsi="Times New Roman"/>
          <w:noProof w:val="0"/>
        </w:rPr>
        <w:commentReference w:id="383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32"/>
      <w:r>
        <w:t>granularity</w:t>
      </w:r>
      <w:commentRangeEnd w:id="3832"/>
      <w:r w:rsidR="003F6A4D">
        <w:rPr>
          <w:rStyle w:val="CommentReference"/>
          <w:rFonts w:ascii="Times New Roman" w:hAnsi="Times New Roman"/>
          <w:noProof w:val="0"/>
        </w:rPr>
        <w:commentReference w:id="383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33"/>
            <w:r>
              <w:rPr>
                <w:snapToGrid w:val="0"/>
              </w:rPr>
              <w:t>'</w:t>
            </w:r>
            <w:r w:rsidRPr="00360D36">
              <w:rPr>
                <w:i/>
                <w:iCs/>
                <w:snapToGrid w:val="0"/>
              </w:rPr>
              <w:t>n0</w:t>
            </w:r>
            <w:r>
              <w:rPr>
                <w:snapToGrid w:val="0"/>
              </w:rPr>
              <w:t xml:space="preserve">' </w:t>
            </w:r>
            <w:commentRangeEnd w:id="3833"/>
            <w:r w:rsidR="00280952">
              <w:rPr>
                <w:rStyle w:val="CommentReference"/>
                <w:rFonts w:ascii="Times New Roman" w:hAnsi="Times New Roman"/>
              </w:rPr>
              <w:commentReference w:id="383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34" w:name="_Toc12618288"/>
      <w:bookmarkStart w:id="3835" w:name="_Toc37681200"/>
      <w:bookmarkStart w:id="3836" w:name="_Toc46486772"/>
      <w:bookmarkStart w:id="3837" w:name="_Toc52547117"/>
      <w:bookmarkStart w:id="3838" w:name="_Toc52547647"/>
      <w:bookmarkStart w:id="3839" w:name="_Toc52548177"/>
      <w:bookmarkStart w:id="3840" w:name="_Toc52548707"/>
      <w:bookmarkStart w:id="384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34"/>
      <w:bookmarkEnd w:id="3835"/>
      <w:bookmarkEnd w:id="3836"/>
      <w:bookmarkEnd w:id="3837"/>
      <w:bookmarkEnd w:id="3838"/>
      <w:bookmarkEnd w:id="3839"/>
      <w:bookmarkEnd w:id="3840"/>
      <w:bookmarkEnd w:id="3841"/>
    </w:p>
    <w:p w14:paraId="3356B73A" w14:textId="77777777" w:rsidR="009E61AC" w:rsidRPr="00073C73" w:rsidRDefault="009E61AC" w:rsidP="009E61AC">
      <w:pPr>
        <w:pStyle w:val="Heading4"/>
      </w:pPr>
      <w:bookmarkStart w:id="3842" w:name="_Toc12618289"/>
      <w:bookmarkStart w:id="3843" w:name="_Toc37681201"/>
      <w:bookmarkStart w:id="3844" w:name="_Toc46486773"/>
      <w:bookmarkStart w:id="3845" w:name="_Toc52547118"/>
      <w:bookmarkStart w:id="3846" w:name="_Toc52547648"/>
      <w:bookmarkStart w:id="3847" w:name="_Toc52548178"/>
      <w:bookmarkStart w:id="3848" w:name="_Toc52548708"/>
      <w:bookmarkStart w:id="3849" w:name="_Toc90719954"/>
      <w:r w:rsidRPr="00073C73">
        <w:t>–</w:t>
      </w:r>
      <w:r w:rsidRPr="00073C73">
        <w:tab/>
      </w:r>
      <w:r w:rsidRPr="00073C73">
        <w:rPr>
          <w:i/>
        </w:rPr>
        <w:t>NR-DL-TDOA-Provide</w:t>
      </w:r>
      <w:r w:rsidRPr="00073C73">
        <w:rPr>
          <w:i/>
          <w:noProof/>
        </w:rPr>
        <w:t>Capabilities</w:t>
      </w:r>
      <w:bookmarkEnd w:id="3842"/>
      <w:bookmarkEnd w:id="3843"/>
      <w:bookmarkEnd w:id="3844"/>
      <w:bookmarkEnd w:id="3845"/>
      <w:bookmarkEnd w:id="3846"/>
      <w:bookmarkEnd w:id="3847"/>
      <w:bookmarkEnd w:id="3848"/>
      <w:bookmarkEnd w:id="384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5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50"/>
      <w:r w:rsidR="006F0D29">
        <w:rPr>
          <w:rStyle w:val="CommentReference"/>
          <w:rFonts w:ascii="Times New Roman" w:hAnsi="Times New Roman"/>
          <w:noProof w:val="0"/>
        </w:rPr>
        <w:commentReference w:id="385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51"/>
      <w:r>
        <w:t>AssistanceDataSupport</w:t>
      </w:r>
      <w:commentRangeEnd w:id="3851"/>
      <w:r w:rsidR="00E02F63">
        <w:rPr>
          <w:rStyle w:val="CommentReference"/>
          <w:rFonts w:ascii="Times New Roman" w:hAnsi="Times New Roman"/>
          <w:noProof w:val="0"/>
        </w:rPr>
        <w:commentReference w:id="385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5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5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53"/>
      <w:r w:rsidRPr="007E32DE">
        <w:t>Indicator</w:t>
      </w:r>
      <w:r>
        <w:t>Support</w:t>
      </w:r>
      <w:commentRangeEnd w:id="3853"/>
      <w:r w:rsidR="007F14BF">
        <w:rPr>
          <w:rStyle w:val="CommentReference"/>
          <w:rFonts w:ascii="Times New Roman" w:hAnsi="Times New Roman"/>
          <w:noProof w:val="0"/>
        </w:rPr>
        <w:commentReference w:id="385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5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54"/>
      <w:r w:rsidR="003F55F5">
        <w:rPr>
          <w:rStyle w:val="CommentReference"/>
          <w:rFonts w:ascii="Times New Roman" w:hAnsi="Times New Roman"/>
          <w:noProof w:val="0"/>
        </w:rPr>
        <w:commentReference w:id="385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55"/>
      <w:r>
        <w:tab/>
        <w:t>nr-DL-PRS-ProcessingRRC-Inactive-r17</w:t>
      </w:r>
      <w:r>
        <w:tab/>
        <w:t>ENUMERATED { supported }</w:t>
      </w:r>
      <w:r>
        <w:tab/>
      </w:r>
      <w:r>
        <w:tab/>
      </w:r>
      <w:r>
        <w:tab/>
      </w:r>
      <w:r>
        <w:tab/>
      </w:r>
      <w:r>
        <w:tab/>
        <w:t>OPTIONAL</w:t>
      </w:r>
      <w:commentRangeEnd w:id="3855"/>
      <w:r w:rsidR="00365D8D">
        <w:rPr>
          <w:rStyle w:val="CommentReference"/>
          <w:rFonts w:ascii="Times New Roman" w:hAnsi="Times New Roman"/>
          <w:noProof w:val="0"/>
        </w:rPr>
        <w:commentReference w:id="385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5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5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57" w:name="_Toc46486774"/>
      <w:bookmarkStart w:id="3858" w:name="_Toc52547119"/>
      <w:bookmarkStart w:id="3859" w:name="_Toc52547649"/>
      <w:bookmarkStart w:id="3860" w:name="_Toc52548179"/>
      <w:bookmarkStart w:id="3861" w:name="_Toc52548709"/>
      <w:bookmarkStart w:id="3862" w:name="_Toc90719955"/>
      <w:r w:rsidRPr="00073C73">
        <w:rPr>
          <w:i/>
          <w:iCs/>
        </w:rPr>
        <w:t>–</w:t>
      </w:r>
      <w:r w:rsidRPr="00073C73">
        <w:rPr>
          <w:i/>
          <w:iCs/>
        </w:rPr>
        <w:tab/>
      </w:r>
      <w:r w:rsidRPr="00073C73">
        <w:rPr>
          <w:i/>
          <w:iCs/>
          <w:noProof/>
        </w:rPr>
        <w:t>NR-DL-TDOA-MeasurementCapability</w:t>
      </w:r>
      <w:bookmarkEnd w:id="3857"/>
      <w:bookmarkEnd w:id="3858"/>
      <w:bookmarkEnd w:id="3859"/>
      <w:bookmarkEnd w:id="3860"/>
      <w:bookmarkEnd w:id="3861"/>
      <w:bookmarkEnd w:id="386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6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63"/>
      <w:r w:rsidR="00CA2199">
        <w:rPr>
          <w:rStyle w:val="CommentReference"/>
          <w:rFonts w:ascii="Times New Roman" w:hAnsi="Times New Roman"/>
          <w:noProof w:val="0"/>
        </w:rPr>
        <w:commentReference w:id="386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64"/>
      <w:r>
        <w:tab/>
        <w:t>dl-PRS-MeasRRC-Inactive-r17</w:t>
      </w:r>
      <w:r>
        <w:tab/>
      </w:r>
      <w:r>
        <w:tab/>
      </w:r>
      <w:r>
        <w:tab/>
      </w:r>
      <w:r>
        <w:tab/>
      </w:r>
      <w:r>
        <w:tab/>
      </w:r>
      <w:r>
        <w:tab/>
        <w:t>ENUMERATED { supported }</w:t>
      </w:r>
      <w:r>
        <w:tab/>
      </w:r>
      <w:r>
        <w:tab/>
      </w:r>
      <w:r>
        <w:tab/>
        <w:t>OPTIONAL</w:t>
      </w:r>
      <w:commentRangeEnd w:id="3864"/>
      <w:r w:rsidR="00014D02">
        <w:rPr>
          <w:rStyle w:val="CommentReference"/>
          <w:rFonts w:ascii="Times New Roman" w:hAnsi="Times New Roman"/>
          <w:noProof w:val="0"/>
        </w:rPr>
        <w:commentReference w:id="386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65"/>
            <w:r w:rsidRPr="004F7640">
              <w:rPr>
                <w:snapToGrid w:val="0"/>
              </w:rPr>
              <w:t>device</w:t>
            </w:r>
            <w:commentRangeEnd w:id="3865"/>
            <w:r w:rsidR="00A4286A">
              <w:rPr>
                <w:rStyle w:val="CommentReference"/>
                <w:rFonts w:ascii="Times New Roman" w:hAnsi="Times New Roman"/>
              </w:rPr>
              <w:commentReference w:id="386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66" w:name="_Toc12618290"/>
      <w:bookmarkStart w:id="3867" w:name="_Toc37681202"/>
      <w:bookmarkStart w:id="3868" w:name="_Toc46486775"/>
      <w:bookmarkStart w:id="3869" w:name="_Toc52547120"/>
      <w:bookmarkStart w:id="3870" w:name="_Toc52547650"/>
      <w:bookmarkStart w:id="3871" w:name="_Toc52548180"/>
      <w:bookmarkStart w:id="3872" w:name="_Toc52548710"/>
      <w:bookmarkStart w:id="387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66"/>
      <w:bookmarkEnd w:id="3867"/>
      <w:bookmarkEnd w:id="3868"/>
      <w:bookmarkEnd w:id="3869"/>
      <w:bookmarkEnd w:id="3870"/>
      <w:bookmarkEnd w:id="3871"/>
      <w:bookmarkEnd w:id="3872"/>
      <w:bookmarkEnd w:id="3873"/>
    </w:p>
    <w:p w14:paraId="0EED8818" w14:textId="77777777" w:rsidR="009E61AC" w:rsidRPr="00073C73" w:rsidRDefault="009E61AC" w:rsidP="009E61AC">
      <w:pPr>
        <w:pStyle w:val="Heading4"/>
      </w:pPr>
      <w:bookmarkStart w:id="3874" w:name="_Toc12618291"/>
      <w:bookmarkStart w:id="3875" w:name="_Toc37681203"/>
      <w:bookmarkStart w:id="3876" w:name="_Toc46486776"/>
      <w:bookmarkStart w:id="3877" w:name="_Toc52547121"/>
      <w:bookmarkStart w:id="3878" w:name="_Toc52547651"/>
      <w:bookmarkStart w:id="3879" w:name="_Toc52548181"/>
      <w:bookmarkStart w:id="3880" w:name="_Toc52548711"/>
      <w:bookmarkStart w:id="3881" w:name="_Toc90719957"/>
      <w:r w:rsidRPr="00073C73">
        <w:t>–</w:t>
      </w:r>
      <w:r w:rsidRPr="00073C73">
        <w:tab/>
      </w:r>
      <w:r w:rsidRPr="00073C73">
        <w:rPr>
          <w:i/>
        </w:rPr>
        <w:t>NR-DL-TDOA-Request</w:t>
      </w:r>
      <w:r w:rsidRPr="00073C73">
        <w:rPr>
          <w:i/>
          <w:noProof/>
        </w:rPr>
        <w:t>Capabilities</w:t>
      </w:r>
      <w:bookmarkEnd w:id="3874"/>
      <w:bookmarkEnd w:id="3875"/>
      <w:bookmarkEnd w:id="3876"/>
      <w:bookmarkEnd w:id="3877"/>
      <w:bookmarkEnd w:id="3878"/>
      <w:bookmarkEnd w:id="3879"/>
      <w:bookmarkEnd w:id="3880"/>
      <w:bookmarkEnd w:id="388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82" w:name="_Toc12618292"/>
      <w:bookmarkStart w:id="3883" w:name="_Toc37681204"/>
      <w:bookmarkStart w:id="3884" w:name="_Toc46486777"/>
      <w:bookmarkStart w:id="3885" w:name="_Toc52547122"/>
      <w:bookmarkStart w:id="3886" w:name="_Toc52547652"/>
      <w:bookmarkStart w:id="3887" w:name="_Toc52548182"/>
      <w:bookmarkStart w:id="3888" w:name="_Toc52548712"/>
      <w:bookmarkStart w:id="388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82"/>
      <w:bookmarkEnd w:id="3883"/>
      <w:bookmarkEnd w:id="3884"/>
      <w:bookmarkEnd w:id="3885"/>
      <w:bookmarkEnd w:id="3886"/>
      <w:bookmarkEnd w:id="3887"/>
      <w:bookmarkEnd w:id="3888"/>
      <w:bookmarkEnd w:id="3889"/>
    </w:p>
    <w:p w14:paraId="1A94DD23" w14:textId="77777777" w:rsidR="009E61AC" w:rsidRPr="00073C73" w:rsidRDefault="009E61AC" w:rsidP="009E61AC">
      <w:pPr>
        <w:pStyle w:val="Heading4"/>
      </w:pPr>
      <w:bookmarkStart w:id="3890" w:name="_Toc12618293"/>
      <w:bookmarkStart w:id="3891" w:name="_Toc37681205"/>
      <w:bookmarkStart w:id="3892" w:name="_Toc46486778"/>
      <w:bookmarkStart w:id="3893" w:name="_Toc52547123"/>
      <w:bookmarkStart w:id="3894" w:name="_Toc52547653"/>
      <w:bookmarkStart w:id="3895" w:name="_Toc52548183"/>
      <w:bookmarkStart w:id="3896" w:name="_Toc52548713"/>
      <w:bookmarkStart w:id="3897" w:name="_Toc90719959"/>
      <w:r w:rsidRPr="00073C73">
        <w:t>–</w:t>
      </w:r>
      <w:r w:rsidRPr="00073C73">
        <w:tab/>
      </w:r>
      <w:r w:rsidRPr="00073C73">
        <w:rPr>
          <w:i/>
        </w:rPr>
        <w:t>NR-DL-TDOA-Error</w:t>
      </w:r>
      <w:bookmarkEnd w:id="3890"/>
      <w:bookmarkEnd w:id="3891"/>
      <w:bookmarkEnd w:id="3892"/>
      <w:bookmarkEnd w:id="3893"/>
      <w:bookmarkEnd w:id="3894"/>
      <w:bookmarkEnd w:id="3895"/>
      <w:bookmarkEnd w:id="3896"/>
      <w:bookmarkEnd w:id="389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98" w:name="_Toc12618294"/>
      <w:bookmarkStart w:id="3899" w:name="_Toc37681206"/>
      <w:bookmarkStart w:id="3900" w:name="_Toc46486779"/>
      <w:bookmarkStart w:id="3901" w:name="_Toc52547124"/>
      <w:bookmarkStart w:id="3902" w:name="_Toc52547654"/>
      <w:bookmarkStart w:id="3903" w:name="_Toc52548184"/>
      <w:bookmarkStart w:id="3904" w:name="_Toc52548714"/>
      <w:bookmarkStart w:id="3905" w:name="_Toc90719960"/>
      <w:r w:rsidRPr="00073C73">
        <w:t>–</w:t>
      </w:r>
      <w:r w:rsidRPr="00073C73">
        <w:tab/>
      </w:r>
      <w:r w:rsidRPr="00073C73">
        <w:rPr>
          <w:i/>
        </w:rPr>
        <w:t>NR-DL-TDOA-</w:t>
      </w:r>
      <w:r w:rsidRPr="00073C73">
        <w:rPr>
          <w:i/>
          <w:noProof/>
        </w:rPr>
        <w:t>LocationServerErrorCauses</w:t>
      </w:r>
      <w:bookmarkEnd w:id="3898"/>
      <w:bookmarkEnd w:id="3899"/>
      <w:bookmarkEnd w:id="3900"/>
      <w:bookmarkEnd w:id="3901"/>
      <w:bookmarkEnd w:id="3902"/>
      <w:bookmarkEnd w:id="3903"/>
      <w:bookmarkEnd w:id="3904"/>
      <w:bookmarkEnd w:id="390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906"/>
      <w:r>
        <w:rPr>
          <w:snapToGrid w:val="0"/>
        </w:rPr>
        <w:t>r17</w:t>
      </w:r>
      <w:commentRangeEnd w:id="3906"/>
      <w:r w:rsidR="007167C5">
        <w:rPr>
          <w:rStyle w:val="CommentReference"/>
          <w:rFonts w:ascii="Times New Roman" w:hAnsi="Times New Roman"/>
          <w:noProof w:val="0"/>
        </w:rPr>
        <w:commentReference w:id="390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07" w:name="_Toc12618295"/>
      <w:bookmarkStart w:id="3908" w:name="_Toc37681207"/>
      <w:bookmarkStart w:id="3909" w:name="_Toc46486780"/>
      <w:bookmarkStart w:id="3910" w:name="_Toc52547125"/>
      <w:bookmarkStart w:id="3911" w:name="_Toc52547655"/>
      <w:bookmarkStart w:id="3912" w:name="_Toc52548185"/>
      <w:bookmarkStart w:id="3913" w:name="_Toc52548715"/>
      <w:bookmarkStart w:id="3914" w:name="_Toc90719961"/>
      <w:r w:rsidRPr="00073C73">
        <w:t>–</w:t>
      </w:r>
      <w:r w:rsidRPr="00073C73">
        <w:tab/>
      </w:r>
      <w:r w:rsidRPr="00073C73">
        <w:rPr>
          <w:i/>
        </w:rPr>
        <w:t>NR-DL-TDOA-</w:t>
      </w:r>
      <w:r w:rsidRPr="00073C73">
        <w:rPr>
          <w:i/>
          <w:noProof/>
        </w:rPr>
        <w:t>TargetDeviceErrorCauses</w:t>
      </w:r>
      <w:bookmarkEnd w:id="3907"/>
      <w:bookmarkEnd w:id="3908"/>
      <w:bookmarkEnd w:id="3909"/>
      <w:bookmarkEnd w:id="3910"/>
      <w:bookmarkEnd w:id="3911"/>
      <w:bookmarkEnd w:id="3912"/>
      <w:bookmarkEnd w:id="3913"/>
      <w:bookmarkEnd w:id="391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5" w:name="_Toc37681208"/>
      <w:bookmarkStart w:id="3916" w:name="_Toc46486781"/>
      <w:bookmarkStart w:id="3917" w:name="_Toc52547126"/>
      <w:bookmarkStart w:id="3918" w:name="_Toc52547656"/>
      <w:bookmarkStart w:id="3919" w:name="_Toc52548186"/>
      <w:bookmarkStart w:id="3920" w:name="_Toc52548716"/>
      <w:bookmarkStart w:id="392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5"/>
      <w:bookmarkEnd w:id="3916"/>
      <w:bookmarkEnd w:id="3917"/>
      <w:bookmarkEnd w:id="3918"/>
      <w:bookmarkEnd w:id="3919"/>
      <w:bookmarkEnd w:id="3920"/>
      <w:bookmarkEnd w:id="392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22" w:name="_Toc37681209"/>
      <w:bookmarkStart w:id="3923" w:name="_Toc46486782"/>
      <w:bookmarkStart w:id="3924" w:name="_Toc52547127"/>
      <w:bookmarkStart w:id="3925" w:name="_Toc52547657"/>
      <w:bookmarkStart w:id="3926" w:name="_Toc52548187"/>
      <w:bookmarkStart w:id="3927" w:name="_Toc52548717"/>
      <w:bookmarkStart w:id="392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22"/>
      <w:bookmarkEnd w:id="3923"/>
      <w:bookmarkEnd w:id="3924"/>
      <w:bookmarkEnd w:id="3925"/>
      <w:bookmarkEnd w:id="3926"/>
      <w:bookmarkEnd w:id="3927"/>
      <w:bookmarkEnd w:id="3928"/>
    </w:p>
    <w:p w14:paraId="50D4013B" w14:textId="77777777" w:rsidR="009E61AC" w:rsidRPr="00073C73" w:rsidRDefault="009E61AC" w:rsidP="009E61AC">
      <w:pPr>
        <w:pStyle w:val="Heading4"/>
      </w:pPr>
      <w:bookmarkStart w:id="3929" w:name="_Toc37681210"/>
      <w:bookmarkStart w:id="3930" w:name="_Toc46486783"/>
      <w:bookmarkStart w:id="3931" w:name="_Toc52547128"/>
      <w:bookmarkStart w:id="3932" w:name="_Toc52547658"/>
      <w:bookmarkStart w:id="3933" w:name="_Toc52548188"/>
      <w:bookmarkStart w:id="3934" w:name="_Toc52548718"/>
      <w:bookmarkStart w:id="3935" w:name="_Toc90719964"/>
      <w:r w:rsidRPr="00073C73">
        <w:t>–</w:t>
      </w:r>
      <w:r w:rsidRPr="00073C73">
        <w:tab/>
      </w:r>
      <w:r w:rsidRPr="00073C73">
        <w:rPr>
          <w:i/>
        </w:rPr>
        <w:t>NR-DL-AoD-Provide</w:t>
      </w:r>
      <w:r w:rsidRPr="00073C73">
        <w:rPr>
          <w:i/>
          <w:noProof/>
        </w:rPr>
        <w:t>AssistanceData</w:t>
      </w:r>
      <w:bookmarkEnd w:id="3929"/>
      <w:bookmarkEnd w:id="3930"/>
      <w:bookmarkEnd w:id="3931"/>
      <w:bookmarkEnd w:id="3932"/>
      <w:bookmarkEnd w:id="3933"/>
      <w:bookmarkEnd w:id="3934"/>
      <w:bookmarkEnd w:id="393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36"/>
      <w:r w:rsidRPr="00A85E9E">
        <w:t>BeamInfo</w:t>
      </w:r>
      <w:commentRangeEnd w:id="3936"/>
      <w:r w:rsidR="00295037">
        <w:rPr>
          <w:rStyle w:val="CommentReference"/>
          <w:rFonts w:ascii="Times New Roman" w:hAnsi="Times New Roman"/>
          <w:noProof w:val="0"/>
        </w:rPr>
        <w:commentReference w:id="393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39EAE32A"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37"/>
            <w:r w:rsidRPr="003911B1">
              <w:rPr>
                <w:i/>
                <w:iCs/>
                <w:snapToGrid w:val="0"/>
              </w:rPr>
              <w:t>PRS</w:t>
            </w:r>
            <w:commentRangeEnd w:id="3937"/>
            <w:r w:rsidR="00432AFA">
              <w:rPr>
                <w:rStyle w:val="CommentReference"/>
                <w:rFonts w:ascii="Times New Roman" w:hAnsi="Times New Roman"/>
              </w:rPr>
              <w:commentReference w:id="393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38" w:name="_Toc37681211"/>
      <w:bookmarkStart w:id="3939" w:name="_Toc46486784"/>
      <w:bookmarkStart w:id="3940" w:name="_Toc52547129"/>
      <w:bookmarkStart w:id="3941" w:name="_Toc52547659"/>
      <w:bookmarkStart w:id="3942" w:name="_Toc52548189"/>
      <w:bookmarkStart w:id="3943" w:name="_Toc52548719"/>
      <w:bookmarkStart w:id="394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38"/>
      <w:bookmarkEnd w:id="3939"/>
      <w:bookmarkEnd w:id="3940"/>
      <w:bookmarkEnd w:id="3941"/>
      <w:bookmarkEnd w:id="3942"/>
      <w:bookmarkEnd w:id="3943"/>
      <w:bookmarkEnd w:id="3944"/>
    </w:p>
    <w:p w14:paraId="358876A6" w14:textId="77777777" w:rsidR="009E61AC" w:rsidRPr="00073C73" w:rsidRDefault="009E61AC" w:rsidP="009E61AC">
      <w:pPr>
        <w:pStyle w:val="Heading4"/>
      </w:pPr>
      <w:bookmarkStart w:id="3945" w:name="_Toc37681212"/>
      <w:bookmarkStart w:id="3946" w:name="_Toc46486785"/>
      <w:bookmarkStart w:id="3947" w:name="_Toc52547130"/>
      <w:bookmarkStart w:id="3948" w:name="_Toc52547660"/>
      <w:bookmarkStart w:id="3949" w:name="_Toc52548190"/>
      <w:bookmarkStart w:id="3950" w:name="_Toc52548720"/>
      <w:bookmarkStart w:id="3951" w:name="_Toc90719966"/>
      <w:r w:rsidRPr="00073C73">
        <w:t>–</w:t>
      </w:r>
      <w:r w:rsidRPr="00073C73">
        <w:tab/>
      </w:r>
      <w:r w:rsidRPr="00073C73">
        <w:rPr>
          <w:i/>
        </w:rPr>
        <w:t>NR-DL-AoD-Request</w:t>
      </w:r>
      <w:r w:rsidRPr="00073C73">
        <w:rPr>
          <w:i/>
          <w:noProof/>
        </w:rPr>
        <w:t>AssistanceData</w:t>
      </w:r>
      <w:bookmarkEnd w:id="3945"/>
      <w:bookmarkEnd w:id="3946"/>
      <w:bookmarkEnd w:id="3947"/>
      <w:bookmarkEnd w:id="3948"/>
      <w:bookmarkEnd w:id="3949"/>
      <w:bookmarkEnd w:id="3950"/>
      <w:bookmarkEnd w:id="395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52"/>
      <w:r w:rsidRPr="00A85E9E">
        <w:t>BeamInfo</w:t>
      </w:r>
      <w:r>
        <w:t>Req</w:t>
      </w:r>
      <w:commentRangeEnd w:id="3952"/>
      <w:r w:rsidR="00D87037">
        <w:rPr>
          <w:rStyle w:val="CommentReference"/>
          <w:rFonts w:ascii="Times New Roman" w:hAnsi="Times New Roman"/>
          <w:noProof w:val="0"/>
        </w:rPr>
        <w:commentReference w:id="395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5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53"/>
            <w:r w:rsidR="0004667A">
              <w:rPr>
                <w:rStyle w:val="CommentReference"/>
                <w:rFonts w:ascii="Times New Roman" w:hAnsi="Times New Roman"/>
              </w:rPr>
              <w:commentReference w:id="395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54" w:name="_Toc37681213"/>
      <w:bookmarkStart w:id="3955" w:name="_Toc46486786"/>
      <w:bookmarkStart w:id="3956" w:name="_Toc52547131"/>
      <w:bookmarkStart w:id="3957" w:name="_Toc52547661"/>
      <w:bookmarkStart w:id="3958" w:name="_Toc52548191"/>
      <w:bookmarkStart w:id="3959" w:name="_Toc52548721"/>
      <w:bookmarkStart w:id="396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54"/>
      <w:bookmarkEnd w:id="3955"/>
      <w:bookmarkEnd w:id="3956"/>
      <w:bookmarkEnd w:id="3957"/>
      <w:bookmarkEnd w:id="3958"/>
      <w:bookmarkEnd w:id="3959"/>
      <w:bookmarkEnd w:id="3960"/>
    </w:p>
    <w:p w14:paraId="5704EF4B" w14:textId="77777777" w:rsidR="009E61AC" w:rsidRPr="00073C73" w:rsidRDefault="009E61AC" w:rsidP="009E61AC">
      <w:pPr>
        <w:pStyle w:val="Heading4"/>
      </w:pPr>
      <w:bookmarkStart w:id="3961" w:name="_Toc37681214"/>
      <w:bookmarkStart w:id="3962" w:name="_Toc46486787"/>
      <w:bookmarkStart w:id="3963" w:name="_Toc52547132"/>
      <w:bookmarkStart w:id="3964" w:name="_Toc52547662"/>
      <w:bookmarkStart w:id="3965" w:name="_Toc52548192"/>
      <w:bookmarkStart w:id="3966" w:name="_Toc52548722"/>
      <w:bookmarkStart w:id="3967" w:name="_Toc90719968"/>
      <w:r w:rsidRPr="00073C73">
        <w:t>–</w:t>
      </w:r>
      <w:r w:rsidRPr="00073C73">
        <w:tab/>
      </w:r>
      <w:r w:rsidRPr="00073C73">
        <w:rPr>
          <w:i/>
        </w:rPr>
        <w:t>NR-DL-AoD-Provide</w:t>
      </w:r>
      <w:r w:rsidRPr="00073C73">
        <w:rPr>
          <w:i/>
          <w:noProof/>
        </w:rPr>
        <w:t>LocationInformation</w:t>
      </w:r>
      <w:bookmarkEnd w:id="3961"/>
      <w:bookmarkEnd w:id="3962"/>
      <w:bookmarkEnd w:id="3963"/>
      <w:bookmarkEnd w:id="3964"/>
      <w:bookmarkEnd w:id="3965"/>
      <w:bookmarkEnd w:id="3966"/>
      <w:bookmarkEnd w:id="396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8" w:name="_Toc37681215"/>
      <w:bookmarkStart w:id="3969" w:name="_Toc46486788"/>
      <w:bookmarkStart w:id="3970" w:name="_Toc52547133"/>
      <w:bookmarkStart w:id="3971" w:name="_Toc52547663"/>
      <w:bookmarkStart w:id="3972" w:name="_Toc52548193"/>
      <w:bookmarkStart w:id="3973" w:name="_Toc52548723"/>
      <w:bookmarkStart w:id="397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8"/>
      <w:bookmarkEnd w:id="3969"/>
      <w:bookmarkEnd w:id="3970"/>
      <w:bookmarkEnd w:id="3971"/>
      <w:bookmarkEnd w:id="3972"/>
      <w:bookmarkEnd w:id="3973"/>
      <w:bookmarkEnd w:id="3974"/>
    </w:p>
    <w:p w14:paraId="07AF8D42" w14:textId="77777777" w:rsidR="009E61AC" w:rsidRPr="00073C73" w:rsidRDefault="009E61AC" w:rsidP="009E61AC">
      <w:pPr>
        <w:pStyle w:val="Heading4"/>
        <w:rPr>
          <w:i/>
        </w:rPr>
      </w:pPr>
      <w:bookmarkStart w:id="3975" w:name="_Toc37681216"/>
      <w:bookmarkStart w:id="3976" w:name="_Toc46486789"/>
      <w:bookmarkStart w:id="3977" w:name="_Toc52547134"/>
      <w:bookmarkStart w:id="3978" w:name="_Toc52547664"/>
      <w:bookmarkStart w:id="3979" w:name="_Toc52548194"/>
      <w:bookmarkStart w:id="3980" w:name="_Toc52548724"/>
      <w:bookmarkStart w:id="3981" w:name="_Toc90719970"/>
      <w:r w:rsidRPr="00073C73">
        <w:t>–</w:t>
      </w:r>
      <w:r w:rsidRPr="00073C73">
        <w:tab/>
      </w:r>
      <w:r w:rsidRPr="00073C73">
        <w:rPr>
          <w:i/>
        </w:rPr>
        <w:t>NR-DL-AoD-SignalMeasurementInformation</w:t>
      </w:r>
      <w:bookmarkEnd w:id="3975"/>
      <w:bookmarkEnd w:id="3976"/>
      <w:bookmarkEnd w:id="3977"/>
      <w:bookmarkEnd w:id="3978"/>
      <w:bookmarkEnd w:id="3979"/>
      <w:bookmarkEnd w:id="3980"/>
      <w:bookmarkEnd w:id="398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commentRangeStart w:id="3982"/>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commentRangeEnd w:id="3982"/>
      <w:r w:rsidR="00C70C3F">
        <w:rPr>
          <w:rStyle w:val="CommentReference"/>
          <w:rFonts w:ascii="Times New Roman" w:hAnsi="Times New Roman"/>
          <w:noProof w:val="0"/>
        </w:rPr>
        <w:commentReference w:id="3982"/>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83"/>
            <w:r>
              <w:rPr>
                <w:snapToGrid w:val="0"/>
              </w:rPr>
              <w:t xml:space="preserve">First Path-RSRP </w:t>
            </w:r>
            <w:commentRangeEnd w:id="3983"/>
            <w:r w:rsidR="00A95B23">
              <w:rPr>
                <w:rStyle w:val="CommentReference"/>
                <w:rFonts w:ascii="Times New Roman" w:hAnsi="Times New Roman"/>
              </w:rPr>
              <w:commentReference w:id="3983"/>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84" w:name="_Toc37681217"/>
      <w:bookmarkStart w:id="3985" w:name="_Toc46486790"/>
      <w:bookmarkStart w:id="3986" w:name="_Toc52547135"/>
      <w:bookmarkStart w:id="3987" w:name="_Toc52547665"/>
      <w:bookmarkStart w:id="3988" w:name="_Toc52548195"/>
      <w:bookmarkStart w:id="3989" w:name="_Toc52548725"/>
      <w:bookmarkStart w:id="3990" w:name="_Toc90719971"/>
      <w:r w:rsidRPr="00073C73">
        <w:t>–</w:t>
      </w:r>
      <w:r w:rsidRPr="00073C73">
        <w:tab/>
      </w:r>
      <w:r w:rsidRPr="00073C73">
        <w:rPr>
          <w:i/>
        </w:rPr>
        <w:t>NR-DL-AoD-LocationInformation</w:t>
      </w:r>
      <w:bookmarkEnd w:id="3984"/>
      <w:bookmarkEnd w:id="3985"/>
      <w:bookmarkEnd w:id="3986"/>
      <w:bookmarkEnd w:id="3987"/>
      <w:bookmarkEnd w:id="3988"/>
      <w:bookmarkEnd w:id="3989"/>
      <w:bookmarkEnd w:id="3990"/>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91" w:name="_Toc37681218"/>
      <w:bookmarkStart w:id="3992" w:name="_Toc46486791"/>
      <w:bookmarkStart w:id="3993" w:name="_Toc52547136"/>
      <w:bookmarkStart w:id="3994" w:name="_Toc52547666"/>
      <w:bookmarkStart w:id="3995" w:name="_Toc52548196"/>
      <w:bookmarkStart w:id="3996" w:name="_Toc52548726"/>
      <w:bookmarkStart w:id="3997"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91"/>
      <w:bookmarkEnd w:id="3992"/>
      <w:bookmarkEnd w:id="3993"/>
      <w:bookmarkEnd w:id="3994"/>
      <w:bookmarkEnd w:id="3995"/>
      <w:bookmarkEnd w:id="3996"/>
      <w:bookmarkEnd w:id="3997"/>
    </w:p>
    <w:p w14:paraId="47551816" w14:textId="77777777" w:rsidR="009E61AC" w:rsidRPr="00073C73" w:rsidRDefault="009E61AC" w:rsidP="009E61AC">
      <w:pPr>
        <w:pStyle w:val="Heading4"/>
      </w:pPr>
      <w:bookmarkStart w:id="3998" w:name="_Toc37681219"/>
      <w:bookmarkStart w:id="3999" w:name="_Toc46486792"/>
      <w:bookmarkStart w:id="4000" w:name="_Toc52547137"/>
      <w:bookmarkStart w:id="4001" w:name="_Toc52547667"/>
      <w:bookmarkStart w:id="4002" w:name="_Toc52548197"/>
      <w:bookmarkStart w:id="4003" w:name="_Toc52548727"/>
      <w:bookmarkStart w:id="4004" w:name="_Toc90719973"/>
      <w:r w:rsidRPr="00073C73">
        <w:t>–</w:t>
      </w:r>
      <w:r w:rsidRPr="00073C73">
        <w:tab/>
      </w:r>
      <w:r w:rsidRPr="00073C73">
        <w:rPr>
          <w:i/>
        </w:rPr>
        <w:t>NR-DL-AoD-Request</w:t>
      </w:r>
      <w:r w:rsidRPr="00073C73">
        <w:rPr>
          <w:i/>
          <w:noProof/>
        </w:rPr>
        <w:t>LocationInformation</w:t>
      </w:r>
      <w:bookmarkEnd w:id="3998"/>
      <w:bookmarkEnd w:id="3999"/>
      <w:bookmarkEnd w:id="4000"/>
      <w:bookmarkEnd w:id="4001"/>
      <w:bookmarkEnd w:id="4002"/>
      <w:bookmarkEnd w:id="4003"/>
      <w:bookmarkEnd w:id="4004"/>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4005"/>
      <w:r w:rsidRPr="00A85E9E">
        <w:rPr>
          <w:snapToGrid w:val="0"/>
        </w:rPr>
        <w:t>INTEGER</w:t>
      </w:r>
      <w:commentRangeEnd w:id="4005"/>
      <w:r w:rsidR="002C2A4E">
        <w:rPr>
          <w:rStyle w:val="CommentReference"/>
          <w:rFonts w:ascii="Times New Roman" w:hAnsi="Times New Roman"/>
          <w:noProof w:val="0"/>
        </w:rPr>
        <w:commentReference w:id="4005"/>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4006" w:name="_Toc37681220"/>
      <w:bookmarkStart w:id="4007" w:name="_Toc46486793"/>
      <w:bookmarkStart w:id="4008" w:name="_Toc52547138"/>
      <w:bookmarkStart w:id="4009" w:name="_Toc52547668"/>
      <w:bookmarkStart w:id="4010" w:name="_Toc52548198"/>
      <w:bookmarkStart w:id="4011" w:name="_Toc52548728"/>
      <w:bookmarkStart w:id="4012"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4006"/>
      <w:bookmarkEnd w:id="4007"/>
      <w:bookmarkEnd w:id="4008"/>
      <w:bookmarkEnd w:id="4009"/>
      <w:bookmarkEnd w:id="4010"/>
      <w:bookmarkEnd w:id="4011"/>
      <w:bookmarkEnd w:id="4012"/>
    </w:p>
    <w:p w14:paraId="12F458C6" w14:textId="77777777" w:rsidR="009E61AC" w:rsidRPr="00073C73" w:rsidRDefault="009E61AC" w:rsidP="009E61AC">
      <w:pPr>
        <w:pStyle w:val="Heading4"/>
      </w:pPr>
      <w:bookmarkStart w:id="4013" w:name="_Toc37681221"/>
      <w:bookmarkStart w:id="4014" w:name="_Toc46486794"/>
      <w:bookmarkStart w:id="4015" w:name="_Toc52547139"/>
      <w:bookmarkStart w:id="4016" w:name="_Toc52547669"/>
      <w:bookmarkStart w:id="4017" w:name="_Toc52548199"/>
      <w:bookmarkStart w:id="4018" w:name="_Toc52548729"/>
      <w:bookmarkStart w:id="4019" w:name="_Toc90719975"/>
      <w:r w:rsidRPr="00073C73">
        <w:t>–</w:t>
      </w:r>
      <w:r w:rsidRPr="00073C73">
        <w:tab/>
      </w:r>
      <w:r w:rsidRPr="00073C73">
        <w:rPr>
          <w:i/>
        </w:rPr>
        <w:t>NR-DL-AoD-Provide</w:t>
      </w:r>
      <w:r w:rsidRPr="00073C73">
        <w:rPr>
          <w:i/>
          <w:noProof/>
        </w:rPr>
        <w:t>Capabilities</w:t>
      </w:r>
      <w:bookmarkEnd w:id="4013"/>
      <w:bookmarkEnd w:id="4014"/>
      <w:bookmarkEnd w:id="4015"/>
      <w:bookmarkEnd w:id="4016"/>
      <w:bookmarkEnd w:id="4017"/>
      <w:bookmarkEnd w:id="4018"/>
      <w:bookmarkEnd w:id="4019"/>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2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20"/>
      <w:r w:rsidR="004E3D91">
        <w:rPr>
          <w:rStyle w:val="CommentReference"/>
          <w:rFonts w:ascii="Times New Roman" w:hAnsi="Times New Roman"/>
          <w:noProof w:val="0"/>
        </w:rPr>
        <w:commentReference w:id="4020"/>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21"/>
      <w:r w:rsidRPr="005416EF">
        <w:t>ResourcePrioritySubset</w:t>
      </w:r>
      <w:commentRangeEnd w:id="4021"/>
      <w:r w:rsidR="004B637D">
        <w:rPr>
          <w:rStyle w:val="CommentReference"/>
          <w:rFonts w:ascii="Times New Roman" w:hAnsi="Times New Roman"/>
          <w:noProof w:val="0"/>
        </w:rPr>
        <w:commentReference w:id="4021"/>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4022" w:name="_Hlk90267672"/>
      <w:bookmarkStart w:id="4023" w:name="_Toc46486795"/>
      <w:bookmarkStart w:id="4024" w:name="_Toc52547140"/>
      <w:bookmarkStart w:id="4025" w:name="_Toc52547670"/>
      <w:bookmarkStart w:id="4026" w:name="_Toc52548200"/>
      <w:bookmarkStart w:id="4027" w:name="_Toc52548730"/>
      <w:bookmarkStart w:id="4028" w:name="_Toc90719976"/>
      <w:r w:rsidRPr="00A85E9E">
        <w:lastRenderedPageBreak/>
        <w:t>6.5.1</w:t>
      </w:r>
      <w:r>
        <w:t>1.6a</w:t>
      </w:r>
      <w:r w:rsidRPr="00A85E9E">
        <w:tab/>
      </w:r>
      <w:bookmarkStart w:id="4029" w:name="_Hlk90267539"/>
      <w:r w:rsidRPr="00A85E9E">
        <w:t>NR DL-</w:t>
      </w:r>
      <w:r>
        <w:t>AoD</w:t>
      </w:r>
      <w:r w:rsidRPr="00A85E9E">
        <w:t xml:space="preserve"> Capability Information Elements</w:t>
      </w:r>
      <w:bookmarkEnd w:id="4022"/>
      <w:bookmarkEnd w:id="4029"/>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4023"/>
      <w:bookmarkEnd w:id="4024"/>
      <w:bookmarkEnd w:id="4025"/>
      <w:bookmarkEnd w:id="4026"/>
      <w:bookmarkEnd w:id="4027"/>
      <w:bookmarkEnd w:id="4028"/>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30"/>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30"/>
      <w:r w:rsidR="00B1306D">
        <w:rPr>
          <w:rStyle w:val="CommentReference"/>
          <w:rFonts w:ascii="Times New Roman" w:hAnsi="Times New Roman"/>
          <w:noProof w:val="0"/>
        </w:rPr>
        <w:commentReference w:id="4030"/>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31"/>
      <w:r w:rsidRPr="00785526">
        <w:rPr>
          <w:snapToGrid w:val="0"/>
        </w:rPr>
        <w:t>MeasPerTRP</w:t>
      </w:r>
      <w:commentRangeEnd w:id="4031"/>
      <w:r w:rsidR="002F33EA">
        <w:rPr>
          <w:rStyle w:val="CommentReference"/>
          <w:rFonts w:ascii="Times New Roman" w:hAnsi="Times New Roman"/>
          <w:noProof w:val="0"/>
        </w:rPr>
        <w:commentReference w:id="4031"/>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32"/>
      <w:r>
        <w:t>MeasRRC</w:t>
      </w:r>
      <w:commentRangeEnd w:id="4032"/>
      <w:r w:rsidR="007D2DC6">
        <w:rPr>
          <w:rStyle w:val="CommentReference"/>
          <w:rFonts w:ascii="Times New Roman" w:hAnsi="Times New Roman"/>
          <w:noProof w:val="0"/>
        </w:rPr>
        <w:commentReference w:id="4032"/>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4033" w:name="_Toc37681222"/>
      <w:bookmarkStart w:id="4034" w:name="_Toc46486796"/>
      <w:bookmarkStart w:id="4035" w:name="_Toc52547141"/>
      <w:bookmarkStart w:id="4036" w:name="_Toc52547671"/>
      <w:bookmarkStart w:id="4037" w:name="_Toc52548201"/>
      <w:bookmarkStart w:id="4038" w:name="_Toc52548731"/>
      <w:bookmarkStart w:id="4039"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33"/>
      <w:bookmarkEnd w:id="4034"/>
      <w:bookmarkEnd w:id="4035"/>
      <w:bookmarkEnd w:id="4036"/>
      <w:bookmarkEnd w:id="4037"/>
      <w:bookmarkEnd w:id="4038"/>
      <w:bookmarkEnd w:id="4039"/>
    </w:p>
    <w:p w14:paraId="507F8186" w14:textId="77777777" w:rsidR="009E61AC" w:rsidRPr="00073C73" w:rsidRDefault="009E61AC" w:rsidP="009E61AC">
      <w:pPr>
        <w:pStyle w:val="Heading4"/>
      </w:pPr>
      <w:bookmarkStart w:id="4040" w:name="_Toc37681223"/>
      <w:bookmarkStart w:id="4041" w:name="_Toc46486797"/>
      <w:bookmarkStart w:id="4042" w:name="_Toc52547142"/>
      <w:bookmarkStart w:id="4043" w:name="_Toc52547672"/>
      <w:bookmarkStart w:id="4044" w:name="_Toc52548202"/>
      <w:bookmarkStart w:id="4045" w:name="_Toc52548732"/>
      <w:bookmarkStart w:id="4046" w:name="_Toc90719978"/>
      <w:r w:rsidRPr="00073C73">
        <w:t>–</w:t>
      </w:r>
      <w:r w:rsidRPr="00073C73">
        <w:tab/>
      </w:r>
      <w:r w:rsidRPr="00073C73">
        <w:rPr>
          <w:i/>
        </w:rPr>
        <w:t>NR-DL-AoD-Request</w:t>
      </w:r>
      <w:r w:rsidRPr="00073C73">
        <w:rPr>
          <w:i/>
          <w:noProof/>
        </w:rPr>
        <w:t>Capabilities</w:t>
      </w:r>
      <w:bookmarkEnd w:id="4040"/>
      <w:bookmarkEnd w:id="4041"/>
      <w:bookmarkEnd w:id="4042"/>
      <w:bookmarkEnd w:id="4043"/>
      <w:bookmarkEnd w:id="4044"/>
      <w:bookmarkEnd w:id="4045"/>
      <w:bookmarkEnd w:id="4046"/>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47" w:name="_Toc37681224"/>
      <w:bookmarkStart w:id="4048" w:name="_Toc46486798"/>
      <w:bookmarkStart w:id="4049" w:name="_Toc52547143"/>
      <w:bookmarkStart w:id="4050" w:name="_Toc52547673"/>
      <w:bookmarkStart w:id="4051" w:name="_Toc52548203"/>
      <w:bookmarkStart w:id="4052" w:name="_Toc52548733"/>
      <w:bookmarkStart w:id="4053"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47"/>
      <w:bookmarkEnd w:id="4048"/>
      <w:bookmarkEnd w:id="4049"/>
      <w:bookmarkEnd w:id="4050"/>
      <w:bookmarkEnd w:id="4051"/>
      <w:bookmarkEnd w:id="4052"/>
      <w:bookmarkEnd w:id="4053"/>
    </w:p>
    <w:p w14:paraId="79005C3F" w14:textId="77777777" w:rsidR="009E61AC" w:rsidRPr="00073C73" w:rsidRDefault="009E61AC" w:rsidP="009E61AC">
      <w:pPr>
        <w:pStyle w:val="Heading4"/>
      </w:pPr>
      <w:bookmarkStart w:id="4054" w:name="_Toc37681225"/>
      <w:bookmarkStart w:id="4055" w:name="_Toc46486799"/>
      <w:bookmarkStart w:id="4056" w:name="_Toc52547144"/>
      <w:bookmarkStart w:id="4057" w:name="_Toc52547674"/>
      <w:bookmarkStart w:id="4058" w:name="_Toc52548204"/>
      <w:bookmarkStart w:id="4059" w:name="_Toc52548734"/>
      <w:bookmarkStart w:id="4060" w:name="_Toc90719980"/>
      <w:r w:rsidRPr="00073C73">
        <w:t>–</w:t>
      </w:r>
      <w:r w:rsidRPr="00073C73">
        <w:tab/>
      </w:r>
      <w:r w:rsidRPr="00073C73">
        <w:rPr>
          <w:i/>
        </w:rPr>
        <w:t>NR-DL-AoD-Error</w:t>
      </w:r>
      <w:bookmarkEnd w:id="4054"/>
      <w:bookmarkEnd w:id="4055"/>
      <w:bookmarkEnd w:id="4056"/>
      <w:bookmarkEnd w:id="4057"/>
      <w:bookmarkEnd w:id="4058"/>
      <w:bookmarkEnd w:id="4059"/>
      <w:bookmarkEnd w:id="4060"/>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61" w:name="_Toc37681226"/>
      <w:bookmarkStart w:id="4062" w:name="_Toc46486800"/>
      <w:bookmarkStart w:id="4063" w:name="_Toc52547145"/>
      <w:bookmarkStart w:id="4064" w:name="_Toc52547675"/>
      <w:bookmarkStart w:id="4065" w:name="_Toc52548205"/>
      <w:bookmarkStart w:id="4066" w:name="_Toc52548735"/>
      <w:bookmarkStart w:id="4067" w:name="_Toc90719981"/>
      <w:r w:rsidRPr="00073C73">
        <w:t>–</w:t>
      </w:r>
      <w:r w:rsidRPr="00073C73">
        <w:tab/>
      </w:r>
      <w:r w:rsidRPr="00073C73">
        <w:rPr>
          <w:i/>
        </w:rPr>
        <w:t>NR-DL-AoD-</w:t>
      </w:r>
      <w:r w:rsidRPr="00073C73">
        <w:rPr>
          <w:i/>
          <w:noProof/>
        </w:rPr>
        <w:t>LocationServerErrorCauses</w:t>
      </w:r>
      <w:bookmarkEnd w:id="4061"/>
      <w:bookmarkEnd w:id="4062"/>
      <w:bookmarkEnd w:id="4063"/>
      <w:bookmarkEnd w:id="4064"/>
      <w:bookmarkEnd w:id="4065"/>
      <w:bookmarkEnd w:id="4066"/>
      <w:bookmarkEnd w:id="4067"/>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68"/>
      <w:r>
        <w:rPr>
          <w:snapToGrid w:val="0"/>
        </w:rPr>
        <w:t>r17</w:t>
      </w:r>
      <w:commentRangeEnd w:id="4068"/>
      <w:r w:rsidR="00F92DD2">
        <w:rPr>
          <w:rStyle w:val="CommentReference"/>
          <w:rFonts w:ascii="Times New Roman" w:hAnsi="Times New Roman"/>
          <w:noProof w:val="0"/>
        </w:rPr>
        <w:commentReference w:id="4068"/>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69" w:name="_Toc37681227"/>
      <w:bookmarkStart w:id="4070" w:name="_Toc46486801"/>
      <w:bookmarkStart w:id="4071" w:name="_Toc52547146"/>
      <w:bookmarkStart w:id="4072" w:name="_Toc52547676"/>
      <w:bookmarkStart w:id="4073" w:name="_Toc52548206"/>
      <w:bookmarkStart w:id="4074" w:name="_Toc52548736"/>
      <w:bookmarkStart w:id="4075" w:name="_Toc90719982"/>
      <w:r w:rsidRPr="00073C73">
        <w:t>–</w:t>
      </w:r>
      <w:r w:rsidRPr="00073C73">
        <w:tab/>
      </w:r>
      <w:r w:rsidRPr="00073C73">
        <w:rPr>
          <w:i/>
        </w:rPr>
        <w:t>NR-DL-AoD-</w:t>
      </w:r>
      <w:r w:rsidRPr="00073C73">
        <w:rPr>
          <w:i/>
          <w:noProof/>
        </w:rPr>
        <w:t>TargetDeviceErrorCauses</w:t>
      </w:r>
      <w:bookmarkEnd w:id="4069"/>
      <w:bookmarkEnd w:id="4070"/>
      <w:bookmarkEnd w:id="4071"/>
      <w:bookmarkEnd w:id="4072"/>
      <w:bookmarkEnd w:id="4073"/>
      <w:bookmarkEnd w:id="4074"/>
      <w:bookmarkEnd w:id="4075"/>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76" w:name="_Toc37681228"/>
      <w:bookmarkStart w:id="4077" w:name="_Toc46486802"/>
      <w:bookmarkStart w:id="4078" w:name="_Toc52547147"/>
      <w:bookmarkStart w:id="4079" w:name="_Toc52547677"/>
      <w:bookmarkStart w:id="4080" w:name="_Toc52548207"/>
      <w:bookmarkStart w:id="4081" w:name="_Toc52548737"/>
      <w:bookmarkStart w:id="4082"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76"/>
      <w:bookmarkEnd w:id="4077"/>
      <w:bookmarkEnd w:id="4078"/>
      <w:bookmarkEnd w:id="4079"/>
      <w:bookmarkEnd w:id="4080"/>
      <w:bookmarkEnd w:id="4081"/>
      <w:bookmarkEnd w:id="4082"/>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83" w:name="_Toc37681229"/>
      <w:bookmarkStart w:id="4084" w:name="_Toc46486803"/>
      <w:bookmarkStart w:id="4085" w:name="_Toc52547148"/>
      <w:bookmarkStart w:id="4086" w:name="_Toc52547678"/>
      <w:bookmarkStart w:id="4087" w:name="_Toc52548208"/>
      <w:bookmarkStart w:id="4088" w:name="_Toc52548738"/>
      <w:bookmarkStart w:id="4089"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83"/>
      <w:bookmarkEnd w:id="4084"/>
      <w:bookmarkEnd w:id="4085"/>
      <w:bookmarkEnd w:id="4086"/>
      <w:bookmarkEnd w:id="4087"/>
      <w:bookmarkEnd w:id="4088"/>
      <w:bookmarkEnd w:id="4089"/>
    </w:p>
    <w:p w14:paraId="36357398" w14:textId="77777777" w:rsidR="009E61AC" w:rsidRPr="00073C73" w:rsidRDefault="009E61AC" w:rsidP="009E61AC">
      <w:pPr>
        <w:pStyle w:val="Heading4"/>
      </w:pPr>
      <w:bookmarkStart w:id="4090" w:name="_Toc37681230"/>
      <w:bookmarkStart w:id="4091" w:name="_Toc46486804"/>
      <w:bookmarkStart w:id="4092" w:name="_Toc52547149"/>
      <w:bookmarkStart w:id="4093" w:name="_Toc52547679"/>
      <w:bookmarkStart w:id="4094" w:name="_Toc52548209"/>
      <w:bookmarkStart w:id="4095" w:name="_Toc52548739"/>
      <w:bookmarkStart w:id="4096" w:name="_Toc90719985"/>
      <w:r w:rsidRPr="00073C73">
        <w:t>–</w:t>
      </w:r>
      <w:r w:rsidRPr="00073C73">
        <w:tab/>
      </w:r>
      <w:r w:rsidRPr="00073C73">
        <w:rPr>
          <w:i/>
        </w:rPr>
        <w:t>NR-Multi-RTT-Provide</w:t>
      </w:r>
      <w:r w:rsidRPr="00073C73">
        <w:rPr>
          <w:i/>
          <w:noProof/>
        </w:rPr>
        <w:t>AssistanceData</w:t>
      </w:r>
      <w:bookmarkEnd w:id="4090"/>
      <w:bookmarkEnd w:id="4091"/>
      <w:bookmarkEnd w:id="4092"/>
      <w:bookmarkEnd w:id="4093"/>
      <w:bookmarkEnd w:id="4094"/>
      <w:bookmarkEnd w:id="4095"/>
      <w:bookmarkEnd w:id="4096"/>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97" w:name="_Toc37681231"/>
      <w:bookmarkStart w:id="4098" w:name="_Toc46486805"/>
      <w:bookmarkStart w:id="4099" w:name="_Toc52547150"/>
      <w:bookmarkStart w:id="4100" w:name="_Toc52547680"/>
      <w:bookmarkStart w:id="4101" w:name="_Toc52548210"/>
      <w:bookmarkStart w:id="4102" w:name="_Toc52548740"/>
      <w:bookmarkStart w:id="4103"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97"/>
      <w:bookmarkEnd w:id="4098"/>
      <w:bookmarkEnd w:id="4099"/>
      <w:bookmarkEnd w:id="4100"/>
      <w:bookmarkEnd w:id="4101"/>
      <w:bookmarkEnd w:id="4102"/>
      <w:bookmarkEnd w:id="4103"/>
    </w:p>
    <w:p w14:paraId="67148798" w14:textId="77777777" w:rsidR="009E61AC" w:rsidRPr="00073C73" w:rsidRDefault="009E61AC" w:rsidP="009E61AC">
      <w:pPr>
        <w:pStyle w:val="Heading4"/>
      </w:pPr>
      <w:bookmarkStart w:id="4104" w:name="_Toc37681232"/>
      <w:bookmarkStart w:id="4105" w:name="_Toc46486806"/>
      <w:bookmarkStart w:id="4106" w:name="_Toc52547151"/>
      <w:bookmarkStart w:id="4107" w:name="_Toc52547681"/>
      <w:bookmarkStart w:id="4108" w:name="_Toc52548211"/>
      <w:bookmarkStart w:id="4109" w:name="_Toc52548741"/>
      <w:bookmarkStart w:id="4110" w:name="_Toc90719987"/>
      <w:r w:rsidRPr="00073C73">
        <w:t>–</w:t>
      </w:r>
      <w:r w:rsidRPr="00073C73">
        <w:tab/>
      </w:r>
      <w:r w:rsidRPr="00073C73">
        <w:rPr>
          <w:i/>
        </w:rPr>
        <w:t>NR-Multi-RTT-Request</w:t>
      </w:r>
      <w:r w:rsidRPr="00073C73">
        <w:rPr>
          <w:i/>
          <w:noProof/>
        </w:rPr>
        <w:t>AssistanceData</w:t>
      </w:r>
      <w:bookmarkEnd w:id="4104"/>
      <w:bookmarkEnd w:id="4105"/>
      <w:bookmarkEnd w:id="4106"/>
      <w:bookmarkEnd w:id="4107"/>
      <w:bookmarkEnd w:id="4108"/>
      <w:bookmarkEnd w:id="4109"/>
      <w:bookmarkEnd w:id="4110"/>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111" w:name="_Toc37681233"/>
      <w:bookmarkStart w:id="4112" w:name="_Toc46486807"/>
      <w:bookmarkStart w:id="4113" w:name="_Toc52547152"/>
      <w:bookmarkStart w:id="4114" w:name="_Toc52547682"/>
      <w:bookmarkStart w:id="4115" w:name="_Toc52548212"/>
      <w:bookmarkStart w:id="4116" w:name="_Toc52548742"/>
      <w:bookmarkStart w:id="4117"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11"/>
      <w:bookmarkEnd w:id="4112"/>
      <w:bookmarkEnd w:id="4113"/>
      <w:bookmarkEnd w:id="4114"/>
      <w:bookmarkEnd w:id="4115"/>
      <w:bookmarkEnd w:id="4116"/>
      <w:bookmarkEnd w:id="4117"/>
    </w:p>
    <w:p w14:paraId="36030125" w14:textId="77777777" w:rsidR="009E61AC" w:rsidRPr="00073C73" w:rsidRDefault="009E61AC" w:rsidP="009E61AC">
      <w:pPr>
        <w:pStyle w:val="Heading4"/>
      </w:pPr>
      <w:bookmarkStart w:id="4118" w:name="_Toc37681234"/>
      <w:bookmarkStart w:id="4119" w:name="_Toc46486808"/>
      <w:bookmarkStart w:id="4120" w:name="_Toc52547153"/>
      <w:bookmarkStart w:id="4121" w:name="_Toc52547683"/>
      <w:bookmarkStart w:id="4122" w:name="_Toc52548213"/>
      <w:bookmarkStart w:id="4123" w:name="_Toc52548743"/>
      <w:bookmarkStart w:id="4124" w:name="_Toc90719989"/>
      <w:r w:rsidRPr="00073C73">
        <w:t>–</w:t>
      </w:r>
      <w:r w:rsidRPr="00073C73">
        <w:tab/>
      </w:r>
      <w:r w:rsidRPr="00073C73">
        <w:rPr>
          <w:i/>
        </w:rPr>
        <w:t>NR-Multi-RTT-Provide</w:t>
      </w:r>
      <w:r w:rsidRPr="00073C73">
        <w:rPr>
          <w:i/>
          <w:noProof/>
        </w:rPr>
        <w:t>LocationInformation</w:t>
      </w:r>
      <w:bookmarkEnd w:id="4118"/>
      <w:bookmarkEnd w:id="4119"/>
      <w:bookmarkEnd w:id="4120"/>
      <w:bookmarkEnd w:id="4121"/>
      <w:bookmarkEnd w:id="4122"/>
      <w:bookmarkEnd w:id="4123"/>
      <w:bookmarkEnd w:id="4124"/>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25" w:name="_Toc37681235"/>
      <w:bookmarkStart w:id="4126" w:name="_Toc46486809"/>
      <w:bookmarkStart w:id="4127" w:name="_Toc52547154"/>
      <w:bookmarkStart w:id="4128" w:name="_Toc52547684"/>
      <w:bookmarkStart w:id="4129" w:name="_Toc52548214"/>
      <w:bookmarkStart w:id="4130" w:name="_Toc52548744"/>
      <w:bookmarkStart w:id="4131"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25"/>
      <w:bookmarkEnd w:id="4126"/>
      <w:bookmarkEnd w:id="4127"/>
      <w:bookmarkEnd w:id="4128"/>
      <w:bookmarkEnd w:id="4129"/>
      <w:bookmarkEnd w:id="4130"/>
      <w:bookmarkEnd w:id="4131"/>
    </w:p>
    <w:p w14:paraId="49F31DD5" w14:textId="77777777" w:rsidR="009E61AC" w:rsidRPr="00073C73" w:rsidRDefault="009E61AC" w:rsidP="009E61AC">
      <w:pPr>
        <w:pStyle w:val="Heading4"/>
        <w:rPr>
          <w:i/>
        </w:rPr>
      </w:pPr>
      <w:bookmarkStart w:id="4132" w:name="_Toc37681236"/>
      <w:bookmarkStart w:id="4133" w:name="_Toc46486810"/>
      <w:bookmarkStart w:id="4134" w:name="_Toc52547155"/>
      <w:bookmarkStart w:id="4135" w:name="_Toc52547685"/>
      <w:bookmarkStart w:id="4136" w:name="_Toc52548215"/>
      <w:bookmarkStart w:id="4137" w:name="_Toc52548745"/>
      <w:bookmarkStart w:id="4138" w:name="_Toc90719991"/>
      <w:r w:rsidRPr="00073C73">
        <w:t>–</w:t>
      </w:r>
      <w:r w:rsidRPr="00073C73">
        <w:tab/>
      </w:r>
      <w:r w:rsidRPr="00073C73">
        <w:rPr>
          <w:i/>
        </w:rPr>
        <w:t>NR-Multi-RTT-SignalMeasurementInformation</w:t>
      </w:r>
      <w:bookmarkEnd w:id="4132"/>
      <w:bookmarkEnd w:id="4133"/>
      <w:bookmarkEnd w:id="4134"/>
      <w:bookmarkEnd w:id="4135"/>
      <w:bookmarkEnd w:id="4136"/>
      <w:bookmarkEnd w:id="4137"/>
      <w:bookmarkEnd w:id="4138"/>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39" w:name="_Hlk42710993"/>
      <w:r w:rsidRPr="00073C73">
        <w:rPr>
          <w:snapToGrid w:val="0"/>
        </w:rPr>
        <w:t>nr-NTA-Offset</w:t>
      </w:r>
      <w:bookmarkEnd w:id="413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commentRangeStart w:id="4140"/>
      <w:r>
        <w:rPr>
          <w:snapToGrid w:val="0"/>
        </w:rPr>
        <w:t>-- Cond Case2-3</w:t>
      </w:r>
      <w:commentRangeEnd w:id="4140"/>
      <w:r w:rsidR="0080543C">
        <w:rPr>
          <w:rStyle w:val="CommentReference"/>
          <w:rFonts w:ascii="Times New Roman" w:hAnsi="Times New Roman"/>
          <w:noProof w:val="0"/>
        </w:rPr>
        <w:commentReference w:id="4140"/>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(0..492513),</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41"/>
      <w:r>
        <w:rPr>
          <w:snapToGrid w:val="0"/>
        </w:rPr>
        <w:t>nr-</w:t>
      </w:r>
      <w:r>
        <w:t>los</w:t>
      </w:r>
      <w:r w:rsidRPr="007E32DE">
        <w:t>-</w:t>
      </w:r>
      <w:r>
        <w:t>nlos</w:t>
      </w:r>
      <w:r w:rsidRPr="007E32DE">
        <w:t>-Indicator</w:t>
      </w:r>
      <w:r>
        <w:t>-r17</w:t>
      </w:r>
      <w:commentRangeEnd w:id="4141"/>
      <w:r w:rsidR="00563AB4">
        <w:rPr>
          <w:rStyle w:val="CommentReference"/>
          <w:rFonts w:ascii="Times New Roman" w:hAnsi="Times New Roman"/>
          <w:noProof w:val="0"/>
        </w:rPr>
        <w:commentReference w:id="4141"/>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(0..2047),</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42"/>
      <w:r w:rsidRPr="004A215A">
        <w:rPr>
          <w:snapToGrid w:val="0"/>
        </w:rPr>
        <w:t>TimeStamp</w:t>
      </w:r>
      <w:commentRangeEnd w:id="4142"/>
      <w:r w:rsidR="00E25B0B">
        <w:rPr>
          <w:rStyle w:val="CommentReference"/>
          <w:rFonts w:ascii="Times New Roman" w:hAnsi="Times New Roman"/>
          <w:noProof w:val="0"/>
        </w:rPr>
        <w:commentReference w:id="4142"/>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43"/>
      <w:r w:rsidRPr="004A215A">
        <w:rPr>
          <w:snapToGrid w:val="0"/>
        </w:rPr>
        <w:t>Need OP</w:t>
      </w:r>
      <w:commentRangeEnd w:id="4143"/>
      <w:r w:rsidR="00563AB4">
        <w:rPr>
          <w:rStyle w:val="CommentReference"/>
          <w:rFonts w:ascii="Times New Roman" w:hAnsi="Times New Roman"/>
          <w:noProof w:val="0"/>
        </w:rPr>
        <w:commentReference w:id="4143"/>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xml:space="preserve">} </w:t>
      </w:r>
      <w:commentRangeStart w:id="4144"/>
      <w:r w:rsidRPr="004A215A">
        <w:rPr>
          <w:snapToGrid w:val="0"/>
        </w:rPr>
        <w:t>--</w:t>
      </w:r>
      <w:commentRangeStart w:id="4145"/>
      <w:r w:rsidRPr="004A215A">
        <w:rPr>
          <w:snapToGrid w:val="0"/>
        </w:rPr>
        <w:t xml:space="preserve"> FFS if nr-TimeStamp-r17 is needed</w:t>
      </w:r>
      <w:commentRangeEnd w:id="4145"/>
      <w:r w:rsidR="00563AB4">
        <w:rPr>
          <w:rStyle w:val="CommentReference"/>
          <w:rFonts w:ascii="Times New Roman" w:hAnsi="Times New Roman"/>
          <w:noProof w:val="0"/>
        </w:rPr>
        <w:commentReference w:id="4145"/>
      </w:r>
      <w:commentRangeEnd w:id="4144"/>
      <w:r w:rsidR="00966301">
        <w:rPr>
          <w:rStyle w:val="CommentReference"/>
          <w:rFonts w:ascii="Times New Roman" w:hAnsi="Times New Roman"/>
          <w:noProof w:val="0"/>
        </w:rPr>
        <w:commentReference w:id="4144"/>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46"/>
      <w:r w:rsidRPr="004A215A">
        <w:rPr>
          <w:snapToGrid w:val="0"/>
        </w:rPr>
        <w:t>SRS-PosResources-r17</w:t>
      </w:r>
      <w:commentRangeEnd w:id="4146"/>
      <w:r w:rsidR="00B1084B">
        <w:rPr>
          <w:rStyle w:val="CommentReference"/>
          <w:rFonts w:ascii="Times New Roman" w:hAnsi="Times New Roman"/>
          <w:noProof w:val="0"/>
        </w:rPr>
        <w:commentReference w:id="4146"/>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47"/>
      <w:r w:rsidRPr="004A215A">
        <w:rPr>
          <w:snapToGrid w:val="0"/>
        </w:rPr>
        <w:t>srs-PosResourceIdList-r17</w:t>
      </w:r>
      <w:commentRangeEnd w:id="4147"/>
      <w:r w:rsidR="00563AB4">
        <w:rPr>
          <w:rStyle w:val="CommentReference"/>
          <w:rFonts w:ascii="Times New Roman" w:hAnsi="Times New Roman"/>
          <w:noProof w:val="0"/>
        </w:rPr>
        <w:commentReference w:id="4147"/>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48"/>
      <w:r w:rsidRPr="004A215A">
        <w:rPr>
          <w:snapToGrid w:val="0"/>
        </w:rPr>
        <w:t>nr-UE-Tx-TEG-Index</w:t>
      </w:r>
      <w:commentRangeEnd w:id="4148"/>
      <w:r w:rsidR="00DD1A41">
        <w:rPr>
          <w:rStyle w:val="CommentReference"/>
          <w:rFonts w:ascii="Times New Roman" w:hAnsi="Times New Roman"/>
          <w:noProof w:val="0"/>
        </w:rPr>
        <w:commentReference w:id="4148"/>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xml:space="preserve">} </w:t>
      </w:r>
      <w:commentRangeStart w:id="4149"/>
      <w:r w:rsidRPr="004A215A">
        <w:rPr>
          <w:snapToGrid w:val="0"/>
        </w:rPr>
        <w:t>-- FFS the nr-UE-Tx-</w:t>
      </w:r>
      <w:commentRangeStart w:id="4150"/>
      <w:r w:rsidRPr="004A215A">
        <w:rPr>
          <w:snapToGrid w:val="0"/>
        </w:rPr>
        <w:t>TEG</w:t>
      </w:r>
      <w:commentRangeEnd w:id="4150"/>
      <w:r w:rsidR="00537EB5">
        <w:rPr>
          <w:rStyle w:val="CommentReference"/>
          <w:rFonts w:ascii="Times New Roman" w:hAnsi="Times New Roman"/>
          <w:noProof w:val="0"/>
        </w:rPr>
        <w:commentReference w:id="4150"/>
      </w:r>
      <w:r w:rsidRPr="004A215A">
        <w:rPr>
          <w:snapToGrid w:val="0"/>
        </w:rPr>
        <w:t>-ID-r17 in case2 and case3 (pending RAN1)</w:t>
      </w:r>
      <w:commentRangeEnd w:id="4149"/>
      <w:r w:rsidR="00C03696">
        <w:rPr>
          <w:rStyle w:val="CommentReference"/>
          <w:rFonts w:ascii="Times New Roman" w:hAnsi="Times New Roman"/>
          <w:noProof w:val="0"/>
        </w:rPr>
        <w:commentReference w:id="4149"/>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51"/>
      <w:r w:rsidRPr="00E529B7">
        <w:t>a</w:t>
      </w:r>
      <w:commentRangeEnd w:id="4151"/>
      <w:r w:rsidR="00D1523C">
        <w:rPr>
          <w:rStyle w:val="CommentReference"/>
          <w:color w:val="auto"/>
        </w:rPr>
        <w:commentReference w:id="4151"/>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152" w:name="_Toc37681237"/>
      <w:bookmarkStart w:id="4153" w:name="_Toc46486811"/>
      <w:bookmarkStart w:id="4154" w:name="_Toc52547156"/>
      <w:bookmarkStart w:id="4155" w:name="_Toc52547686"/>
      <w:bookmarkStart w:id="4156" w:name="_Toc52548216"/>
      <w:bookmarkStart w:id="4157" w:name="_Toc52548746"/>
      <w:bookmarkStart w:id="4158"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52"/>
      <w:bookmarkEnd w:id="4153"/>
      <w:bookmarkEnd w:id="4154"/>
      <w:bookmarkEnd w:id="4155"/>
      <w:bookmarkEnd w:id="4156"/>
      <w:bookmarkEnd w:id="4157"/>
      <w:bookmarkEnd w:id="4158"/>
    </w:p>
    <w:p w14:paraId="46051CF9" w14:textId="77777777" w:rsidR="009E61AC" w:rsidRPr="00073C73" w:rsidRDefault="009E61AC" w:rsidP="009E61AC">
      <w:pPr>
        <w:pStyle w:val="Heading4"/>
      </w:pPr>
      <w:bookmarkStart w:id="4159" w:name="_Toc37681238"/>
      <w:bookmarkStart w:id="4160" w:name="_Toc46486812"/>
      <w:bookmarkStart w:id="4161" w:name="_Toc52547157"/>
      <w:bookmarkStart w:id="4162" w:name="_Toc52547687"/>
      <w:bookmarkStart w:id="4163" w:name="_Toc52548217"/>
      <w:bookmarkStart w:id="4164" w:name="_Toc52548747"/>
      <w:bookmarkStart w:id="4165" w:name="_Toc90719993"/>
      <w:r w:rsidRPr="00073C73">
        <w:t>–</w:t>
      </w:r>
      <w:r w:rsidRPr="00073C73">
        <w:tab/>
      </w:r>
      <w:r w:rsidRPr="00073C73">
        <w:rPr>
          <w:i/>
        </w:rPr>
        <w:t>NR-Multi-RTT-Request</w:t>
      </w:r>
      <w:r w:rsidRPr="00073C73">
        <w:rPr>
          <w:i/>
          <w:noProof/>
        </w:rPr>
        <w:t>LocationInformation</w:t>
      </w:r>
      <w:bookmarkEnd w:id="4159"/>
      <w:bookmarkEnd w:id="4160"/>
      <w:bookmarkEnd w:id="4161"/>
      <w:bookmarkEnd w:id="4162"/>
      <w:bookmarkEnd w:id="4163"/>
      <w:bookmarkEnd w:id="4164"/>
      <w:bookmarkEnd w:id="4165"/>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66" w:name="_Toc37681239"/>
      <w:bookmarkStart w:id="4167" w:name="_Toc46486813"/>
      <w:bookmarkStart w:id="4168" w:name="_Toc52547158"/>
      <w:bookmarkStart w:id="4169" w:name="_Toc52547688"/>
      <w:bookmarkStart w:id="4170" w:name="_Toc52548218"/>
      <w:bookmarkStart w:id="4171" w:name="_Toc52548748"/>
      <w:bookmarkStart w:id="4172"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66"/>
      <w:bookmarkEnd w:id="4167"/>
      <w:bookmarkEnd w:id="4168"/>
      <w:bookmarkEnd w:id="4169"/>
      <w:bookmarkEnd w:id="4170"/>
      <w:bookmarkEnd w:id="4171"/>
      <w:bookmarkEnd w:id="4172"/>
    </w:p>
    <w:p w14:paraId="57424EE7" w14:textId="77777777" w:rsidR="009E61AC" w:rsidRPr="00073C73" w:rsidRDefault="009E61AC" w:rsidP="009E61AC">
      <w:pPr>
        <w:pStyle w:val="Heading4"/>
      </w:pPr>
      <w:bookmarkStart w:id="4173" w:name="_Toc37681240"/>
      <w:bookmarkStart w:id="4174" w:name="_Toc46486814"/>
      <w:bookmarkStart w:id="4175" w:name="_Toc52547159"/>
      <w:bookmarkStart w:id="4176" w:name="_Toc52547689"/>
      <w:bookmarkStart w:id="4177" w:name="_Toc52548219"/>
      <w:bookmarkStart w:id="4178" w:name="_Toc52548749"/>
      <w:bookmarkStart w:id="4179" w:name="_Toc90719995"/>
      <w:r w:rsidRPr="00073C73">
        <w:t>–</w:t>
      </w:r>
      <w:r w:rsidRPr="00073C73">
        <w:tab/>
      </w:r>
      <w:r w:rsidRPr="00073C73">
        <w:rPr>
          <w:i/>
        </w:rPr>
        <w:t>NR-Multi-RTT-Provide</w:t>
      </w:r>
      <w:r w:rsidRPr="00073C73">
        <w:rPr>
          <w:i/>
          <w:noProof/>
        </w:rPr>
        <w:t>Capabilities</w:t>
      </w:r>
      <w:bookmarkEnd w:id="4173"/>
      <w:bookmarkEnd w:id="4174"/>
      <w:bookmarkEnd w:id="4175"/>
      <w:bookmarkEnd w:id="4176"/>
      <w:bookmarkEnd w:id="4177"/>
      <w:bookmarkEnd w:id="4178"/>
      <w:bookmarkEnd w:id="4179"/>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80" w:name="_Toc46486815"/>
      <w:bookmarkStart w:id="4181" w:name="_Toc52547160"/>
      <w:bookmarkStart w:id="4182" w:name="_Toc52547690"/>
      <w:bookmarkStart w:id="4183" w:name="_Toc52548220"/>
      <w:bookmarkStart w:id="4184" w:name="_Toc52548750"/>
      <w:bookmarkStart w:id="4185" w:name="_Toc90719996"/>
      <w:r w:rsidRPr="00073C73">
        <w:rPr>
          <w:i/>
          <w:iCs/>
        </w:rPr>
        <w:t>–</w:t>
      </w:r>
      <w:r w:rsidRPr="00073C73">
        <w:rPr>
          <w:i/>
          <w:iCs/>
        </w:rPr>
        <w:tab/>
      </w:r>
      <w:r w:rsidRPr="00073C73">
        <w:rPr>
          <w:i/>
          <w:iCs/>
          <w:noProof/>
        </w:rPr>
        <w:t>NR-Multi-RTT-MeasurementCapability</w:t>
      </w:r>
      <w:bookmarkEnd w:id="4180"/>
      <w:bookmarkEnd w:id="4181"/>
      <w:bookmarkEnd w:id="4182"/>
      <w:bookmarkEnd w:id="4183"/>
      <w:bookmarkEnd w:id="4184"/>
      <w:bookmarkEnd w:id="4185"/>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86"/>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86"/>
      <w:r w:rsidR="00331E5F">
        <w:rPr>
          <w:rStyle w:val="CommentReference"/>
          <w:rFonts w:ascii="Times New Roman" w:hAnsi="Times New Roman"/>
          <w:noProof w:val="0"/>
        </w:rPr>
        <w:commentReference w:id="4186"/>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87"/>
      <w:r>
        <w:tab/>
        <w:t>dl-PRS-MeasRRC-Inactive-r17</w:t>
      </w:r>
      <w:r>
        <w:tab/>
      </w:r>
      <w:r>
        <w:tab/>
      </w:r>
      <w:r>
        <w:tab/>
      </w:r>
      <w:r>
        <w:tab/>
      </w:r>
      <w:r>
        <w:tab/>
        <w:t>ENUMERATED { supported }</w:t>
      </w:r>
      <w:r>
        <w:tab/>
        <w:t>OPTIONAL</w:t>
      </w:r>
      <w:commentRangeEnd w:id="4187"/>
      <w:r w:rsidR="00331E5F">
        <w:rPr>
          <w:rStyle w:val="CommentReference"/>
          <w:rFonts w:ascii="Times New Roman" w:hAnsi="Times New Roman"/>
          <w:noProof w:val="0"/>
        </w:rPr>
        <w:commentReference w:id="4187"/>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88" w:name="_Toc37681241"/>
      <w:bookmarkStart w:id="4189" w:name="_Toc46486816"/>
      <w:bookmarkStart w:id="4190" w:name="_Toc52547161"/>
      <w:bookmarkStart w:id="4191" w:name="_Toc52547691"/>
      <w:bookmarkStart w:id="4192" w:name="_Toc52548221"/>
      <w:bookmarkStart w:id="4193" w:name="_Toc52548751"/>
      <w:bookmarkStart w:id="4194"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88"/>
      <w:bookmarkEnd w:id="4189"/>
      <w:bookmarkEnd w:id="4190"/>
      <w:bookmarkEnd w:id="4191"/>
      <w:bookmarkEnd w:id="4192"/>
      <w:bookmarkEnd w:id="4193"/>
      <w:bookmarkEnd w:id="4194"/>
    </w:p>
    <w:p w14:paraId="33819E8F" w14:textId="77777777" w:rsidR="009E61AC" w:rsidRPr="00073C73" w:rsidRDefault="009E61AC" w:rsidP="009E61AC">
      <w:pPr>
        <w:pStyle w:val="Heading4"/>
      </w:pPr>
      <w:bookmarkStart w:id="4195" w:name="_Toc37681242"/>
      <w:bookmarkStart w:id="4196" w:name="_Toc46486817"/>
      <w:bookmarkStart w:id="4197" w:name="_Toc52547162"/>
      <w:bookmarkStart w:id="4198" w:name="_Toc52547692"/>
      <w:bookmarkStart w:id="4199" w:name="_Toc52548222"/>
      <w:bookmarkStart w:id="4200" w:name="_Toc52548752"/>
      <w:bookmarkStart w:id="4201" w:name="_Toc90719998"/>
      <w:r w:rsidRPr="00073C73">
        <w:t>–</w:t>
      </w:r>
      <w:r w:rsidRPr="00073C73">
        <w:tab/>
      </w:r>
      <w:r w:rsidRPr="00073C73">
        <w:rPr>
          <w:i/>
        </w:rPr>
        <w:t>NR-Multi-RTT-Request</w:t>
      </w:r>
      <w:r w:rsidRPr="00073C73">
        <w:rPr>
          <w:i/>
          <w:noProof/>
        </w:rPr>
        <w:t>Capabilities</w:t>
      </w:r>
      <w:bookmarkEnd w:id="4195"/>
      <w:bookmarkEnd w:id="4196"/>
      <w:bookmarkEnd w:id="4197"/>
      <w:bookmarkEnd w:id="4198"/>
      <w:bookmarkEnd w:id="4199"/>
      <w:bookmarkEnd w:id="4200"/>
      <w:bookmarkEnd w:id="4201"/>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202" w:name="_Toc37681243"/>
      <w:bookmarkStart w:id="4203" w:name="_Toc46486818"/>
      <w:bookmarkStart w:id="4204" w:name="_Toc52547163"/>
      <w:bookmarkStart w:id="4205" w:name="_Toc52547693"/>
      <w:bookmarkStart w:id="4206" w:name="_Toc52548223"/>
      <w:bookmarkStart w:id="4207" w:name="_Toc52548753"/>
      <w:bookmarkStart w:id="4208"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202"/>
      <w:bookmarkEnd w:id="4203"/>
      <w:bookmarkEnd w:id="4204"/>
      <w:bookmarkEnd w:id="4205"/>
      <w:bookmarkEnd w:id="4206"/>
      <w:bookmarkEnd w:id="4207"/>
      <w:bookmarkEnd w:id="4208"/>
    </w:p>
    <w:p w14:paraId="5EA07CF9" w14:textId="77777777" w:rsidR="009E61AC" w:rsidRPr="00073C73" w:rsidRDefault="009E61AC" w:rsidP="009E61AC">
      <w:pPr>
        <w:pStyle w:val="Heading4"/>
      </w:pPr>
      <w:bookmarkStart w:id="4209" w:name="_Toc37681244"/>
      <w:bookmarkStart w:id="4210" w:name="_Toc46486819"/>
      <w:bookmarkStart w:id="4211" w:name="_Toc52547164"/>
      <w:bookmarkStart w:id="4212" w:name="_Toc52547694"/>
      <w:bookmarkStart w:id="4213" w:name="_Toc52548224"/>
      <w:bookmarkStart w:id="4214" w:name="_Toc52548754"/>
      <w:bookmarkStart w:id="4215" w:name="_Toc90720000"/>
      <w:r w:rsidRPr="00073C73">
        <w:t>–</w:t>
      </w:r>
      <w:r w:rsidRPr="00073C73">
        <w:tab/>
      </w:r>
      <w:r w:rsidRPr="00073C73">
        <w:rPr>
          <w:i/>
        </w:rPr>
        <w:t>NR-Multi-RTT-Error</w:t>
      </w:r>
      <w:bookmarkEnd w:id="4209"/>
      <w:bookmarkEnd w:id="4210"/>
      <w:bookmarkEnd w:id="4211"/>
      <w:bookmarkEnd w:id="4212"/>
      <w:bookmarkEnd w:id="4213"/>
      <w:bookmarkEnd w:id="4214"/>
      <w:bookmarkEnd w:id="4215"/>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216" w:name="_Toc37681245"/>
      <w:bookmarkStart w:id="4217" w:name="_Toc46486820"/>
      <w:bookmarkStart w:id="4218" w:name="_Toc52547165"/>
      <w:bookmarkStart w:id="4219" w:name="_Toc52547695"/>
      <w:bookmarkStart w:id="4220" w:name="_Toc52548225"/>
      <w:bookmarkStart w:id="4221" w:name="_Toc52548755"/>
      <w:bookmarkStart w:id="4222" w:name="_Toc90720001"/>
      <w:r w:rsidRPr="00073C73">
        <w:t>–</w:t>
      </w:r>
      <w:r w:rsidRPr="00073C73">
        <w:tab/>
      </w:r>
      <w:r w:rsidRPr="00073C73">
        <w:rPr>
          <w:i/>
        </w:rPr>
        <w:t>NR-Multi-RTT-</w:t>
      </w:r>
      <w:r w:rsidRPr="00073C73">
        <w:rPr>
          <w:i/>
          <w:noProof/>
        </w:rPr>
        <w:t>LocationServerErrorCauses</w:t>
      </w:r>
      <w:bookmarkEnd w:id="4216"/>
      <w:bookmarkEnd w:id="4217"/>
      <w:bookmarkEnd w:id="4218"/>
      <w:bookmarkEnd w:id="4219"/>
      <w:bookmarkEnd w:id="4220"/>
      <w:bookmarkEnd w:id="4221"/>
      <w:bookmarkEnd w:id="4222"/>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23"/>
      <w:r>
        <w:rPr>
          <w:snapToGrid w:val="0"/>
        </w:rPr>
        <w:t>r17</w:t>
      </w:r>
      <w:commentRangeEnd w:id="4223"/>
      <w:r w:rsidR="008D0F3C">
        <w:rPr>
          <w:rStyle w:val="CommentReference"/>
          <w:rFonts w:ascii="Times New Roman" w:hAnsi="Times New Roman"/>
          <w:noProof w:val="0"/>
        </w:rPr>
        <w:commentReference w:id="4223"/>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224" w:name="_Toc37681246"/>
      <w:bookmarkStart w:id="4225" w:name="_Toc46486821"/>
      <w:bookmarkStart w:id="4226" w:name="_Toc52547166"/>
      <w:bookmarkStart w:id="4227" w:name="_Toc52547696"/>
      <w:bookmarkStart w:id="4228" w:name="_Toc52548226"/>
      <w:bookmarkStart w:id="4229" w:name="_Toc52548756"/>
      <w:bookmarkStart w:id="4230" w:name="_Toc90720002"/>
      <w:r w:rsidRPr="00073C73">
        <w:t>–</w:t>
      </w:r>
      <w:r w:rsidRPr="00073C73">
        <w:tab/>
      </w:r>
      <w:r w:rsidRPr="00073C73">
        <w:rPr>
          <w:i/>
        </w:rPr>
        <w:t>NR-Multi-RTT-</w:t>
      </w:r>
      <w:r w:rsidRPr="00073C73">
        <w:rPr>
          <w:i/>
          <w:noProof/>
        </w:rPr>
        <w:t>TargetDeviceErrorCauses</w:t>
      </w:r>
      <w:bookmarkEnd w:id="4224"/>
      <w:bookmarkEnd w:id="4225"/>
      <w:bookmarkEnd w:id="4226"/>
      <w:bookmarkEnd w:id="4227"/>
      <w:bookmarkEnd w:id="4228"/>
      <w:bookmarkEnd w:id="4229"/>
      <w:bookmarkEnd w:id="423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31" w:name="_Toc20487543"/>
      <w:bookmarkStart w:id="4232" w:name="_Toc29342844"/>
      <w:bookmarkStart w:id="4233" w:name="_Toc29343983"/>
      <w:bookmarkStart w:id="4234" w:name="_Toc36567249"/>
      <w:bookmarkStart w:id="4235" w:name="_Toc36810697"/>
      <w:bookmarkStart w:id="4236" w:name="_Toc36847061"/>
      <w:bookmarkStart w:id="4237" w:name="_Toc36939714"/>
      <w:bookmarkStart w:id="4238" w:name="_Toc37082694"/>
      <w:bookmarkStart w:id="4239" w:name="_Toc46486822"/>
      <w:bookmarkStart w:id="4240" w:name="_Toc52547167"/>
      <w:bookmarkStart w:id="4241" w:name="_Toc52547697"/>
      <w:bookmarkStart w:id="4242" w:name="_Toc52548227"/>
      <w:bookmarkStart w:id="4243" w:name="_Toc52548757"/>
      <w:bookmarkStart w:id="4244" w:name="_Toc90720003"/>
      <w:r w:rsidRPr="00073C73">
        <w:t>6.6</w:t>
      </w:r>
      <w:r w:rsidRPr="00073C73">
        <w:tab/>
        <w:t>Multiplicity and type constraint values</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50368AEF" w14:textId="77777777" w:rsidR="00897986" w:rsidRPr="00073C73" w:rsidRDefault="00897986" w:rsidP="00897986">
      <w:pPr>
        <w:pStyle w:val="Heading4"/>
        <w:rPr>
          <w:i/>
          <w:iCs/>
        </w:rPr>
      </w:pPr>
      <w:bookmarkStart w:id="4245" w:name="_Toc20487544"/>
      <w:bookmarkStart w:id="4246" w:name="_Toc29342845"/>
      <w:bookmarkStart w:id="4247" w:name="_Toc29343984"/>
      <w:bookmarkStart w:id="4248" w:name="_Toc36567250"/>
      <w:bookmarkStart w:id="4249" w:name="_Toc36810698"/>
      <w:bookmarkStart w:id="4250" w:name="_Toc36847062"/>
      <w:bookmarkStart w:id="4251" w:name="_Toc36939715"/>
      <w:bookmarkStart w:id="4252" w:name="_Toc37082695"/>
      <w:bookmarkStart w:id="4253" w:name="_Toc46486823"/>
      <w:bookmarkStart w:id="4254" w:name="_Toc52547168"/>
      <w:bookmarkStart w:id="4255" w:name="_Toc52547698"/>
      <w:bookmarkStart w:id="4256" w:name="_Toc52548228"/>
      <w:bookmarkStart w:id="4257" w:name="_Toc52548758"/>
      <w:bookmarkStart w:id="4258" w:name="_Toc90720004"/>
      <w:r w:rsidRPr="00073C73">
        <w:rPr>
          <w:i/>
          <w:iCs/>
        </w:rPr>
        <w:t>–</w:t>
      </w:r>
      <w:r w:rsidRPr="00073C73">
        <w:rPr>
          <w:i/>
          <w:iCs/>
        </w:rPr>
        <w:tab/>
        <w:t>Multiplicity and type constraint definitions</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59"/>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commentRangeEnd w:id="4259"/>
      <w:r w:rsidR="000340F0">
        <w:rPr>
          <w:rStyle w:val="CommentReference"/>
          <w:rFonts w:ascii="Times New Roman" w:hAnsi="Times New Roman"/>
          <w:noProof w:val="0"/>
        </w:rPr>
        <w:commentReference w:id="4259"/>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60"/>
      <w:r w:rsidRPr="00E529B7">
        <w:rPr>
          <w:snapToGrid w:val="0"/>
        </w:rPr>
        <w:t>FFS</w:t>
      </w:r>
      <w:commentRangeEnd w:id="4260"/>
      <w:r w:rsidR="003D44F5">
        <w:rPr>
          <w:rStyle w:val="CommentReference"/>
          <w:rFonts w:ascii="Times New Roman" w:hAnsi="Times New Roman"/>
          <w:noProof w:val="0"/>
        </w:rPr>
        <w:commentReference w:id="4260"/>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61" w:name="_Toc37681247"/>
      <w:bookmarkStart w:id="4262" w:name="_Toc46486824"/>
      <w:bookmarkStart w:id="4263" w:name="_Toc52547169"/>
      <w:bookmarkStart w:id="4264" w:name="_Toc52547699"/>
      <w:bookmarkStart w:id="4265" w:name="_Toc52548229"/>
      <w:bookmarkStart w:id="4266" w:name="_Toc52548759"/>
      <w:bookmarkStart w:id="4267" w:name="_Toc90720005"/>
      <w:r w:rsidRPr="00073C73">
        <w:rPr>
          <w:i/>
          <w:noProof/>
        </w:rPr>
        <w:t>–</w:t>
      </w:r>
      <w:r w:rsidRPr="00073C73">
        <w:rPr>
          <w:i/>
          <w:noProof/>
        </w:rPr>
        <w:tab/>
        <w:t>End of LPP-PDU-Definitions</w:t>
      </w:r>
      <w:bookmarkEnd w:id="4261"/>
      <w:bookmarkEnd w:id="4262"/>
      <w:bookmarkEnd w:id="4263"/>
      <w:bookmarkEnd w:id="4264"/>
      <w:bookmarkEnd w:id="4265"/>
      <w:bookmarkEnd w:id="4266"/>
      <w:bookmarkEnd w:id="4267"/>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68" w:name="_Toc27765466"/>
      <w:bookmarkStart w:id="4269" w:name="_Toc37681248"/>
      <w:bookmarkStart w:id="4270" w:name="_Toc46486825"/>
      <w:bookmarkStart w:id="4271" w:name="_Toc52547170"/>
      <w:bookmarkStart w:id="4272" w:name="_Toc52547700"/>
      <w:bookmarkStart w:id="4273" w:name="_Toc52548230"/>
      <w:bookmarkStart w:id="4274" w:name="_Toc52548760"/>
      <w:bookmarkStart w:id="4275" w:name="_Toc90720006"/>
      <w:r w:rsidRPr="00073C73">
        <w:lastRenderedPageBreak/>
        <w:t>7</w:t>
      </w:r>
      <w:r w:rsidRPr="00073C73">
        <w:tab/>
        <w:t>Broadcast of assistance data</w:t>
      </w:r>
      <w:bookmarkEnd w:id="4268"/>
      <w:bookmarkEnd w:id="4269"/>
      <w:bookmarkEnd w:id="4270"/>
      <w:bookmarkEnd w:id="4271"/>
      <w:bookmarkEnd w:id="4272"/>
      <w:bookmarkEnd w:id="4273"/>
      <w:bookmarkEnd w:id="4274"/>
      <w:bookmarkEnd w:id="4275"/>
    </w:p>
    <w:p w14:paraId="557F4A8E" w14:textId="77777777" w:rsidR="00401505" w:rsidRPr="00073C73" w:rsidRDefault="00401505" w:rsidP="00401505">
      <w:pPr>
        <w:pStyle w:val="Heading2"/>
      </w:pPr>
      <w:bookmarkStart w:id="4276" w:name="_Toc27765467"/>
      <w:bookmarkStart w:id="4277" w:name="_Toc37681249"/>
      <w:bookmarkStart w:id="4278" w:name="_Toc46486826"/>
      <w:bookmarkStart w:id="4279" w:name="_Toc52547171"/>
      <w:bookmarkStart w:id="4280" w:name="_Toc52547701"/>
      <w:bookmarkStart w:id="4281" w:name="_Toc52548231"/>
      <w:bookmarkStart w:id="4282" w:name="_Toc52548761"/>
      <w:bookmarkStart w:id="4283" w:name="_Toc90720007"/>
      <w:r w:rsidRPr="00073C73">
        <w:t>7.1</w:t>
      </w:r>
      <w:r w:rsidRPr="00073C73">
        <w:tab/>
        <w:t>General</w:t>
      </w:r>
      <w:bookmarkEnd w:id="4276"/>
      <w:bookmarkEnd w:id="4277"/>
      <w:bookmarkEnd w:id="4278"/>
      <w:bookmarkEnd w:id="4279"/>
      <w:bookmarkEnd w:id="4280"/>
      <w:bookmarkEnd w:id="4281"/>
      <w:bookmarkEnd w:id="4282"/>
      <w:bookmarkEnd w:id="4283"/>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84" w:name="_Toc27765468"/>
      <w:bookmarkStart w:id="4285" w:name="_Toc37681250"/>
      <w:bookmarkStart w:id="4286" w:name="_Toc46486827"/>
      <w:bookmarkStart w:id="4287" w:name="_Toc52547172"/>
      <w:bookmarkStart w:id="4288" w:name="_Toc52547702"/>
      <w:bookmarkStart w:id="4289" w:name="_Toc52548232"/>
      <w:bookmarkStart w:id="4290" w:name="_Toc52548762"/>
      <w:bookmarkStart w:id="4291" w:name="_Toc90720008"/>
      <w:r w:rsidRPr="00073C73">
        <w:t>7.2</w:t>
      </w:r>
      <w:r w:rsidRPr="00073C73">
        <w:tab/>
        <w:t xml:space="preserve">Mapping of </w:t>
      </w:r>
      <w:r w:rsidRPr="00073C73">
        <w:rPr>
          <w:i/>
        </w:rPr>
        <w:t>posSibType</w:t>
      </w:r>
      <w:r w:rsidRPr="00073C73">
        <w:t xml:space="preserve"> to assistance data element</w:t>
      </w:r>
      <w:bookmarkEnd w:id="4284"/>
      <w:bookmarkEnd w:id="4285"/>
      <w:bookmarkEnd w:id="4286"/>
      <w:bookmarkEnd w:id="4287"/>
      <w:bookmarkEnd w:id="4288"/>
      <w:bookmarkEnd w:id="4289"/>
      <w:bookmarkEnd w:id="4290"/>
      <w:bookmarkEnd w:id="4291"/>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92"/>
            <w:r w:rsidRPr="004A10D2">
              <w:rPr>
                <w:i/>
                <w:snapToGrid w:val="0"/>
              </w:rPr>
              <w:t>ServiceParameters</w:t>
            </w:r>
            <w:commentRangeEnd w:id="4292"/>
            <w:r w:rsidR="0068147B">
              <w:rPr>
                <w:rStyle w:val="CommentReference"/>
                <w:rFonts w:ascii="Times New Roman" w:hAnsi="Times New Roman"/>
              </w:rPr>
              <w:commentReference w:id="4292"/>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93" w:name="_Hlk505571245"/>
            <w:r w:rsidRPr="00073C73">
              <w:rPr>
                <w:i/>
                <w:noProof/>
                <w:lang w:eastAsia="ko-KR"/>
              </w:rPr>
              <w:t>posSibType2-3</w:t>
            </w:r>
            <w:bookmarkEnd w:id="4293"/>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94"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95" w:name="_Toc37681251"/>
      <w:bookmarkStart w:id="4296" w:name="_Toc46486828"/>
      <w:bookmarkStart w:id="4297" w:name="_Toc52547173"/>
      <w:bookmarkStart w:id="4298" w:name="_Toc52547703"/>
      <w:bookmarkStart w:id="4299" w:name="_Toc52548233"/>
      <w:bookmarkStart w:id="4300" w:name="_Toc52548763"/>
      <w:bookmarkStart w:id="4301" w:name="_Toc90720009"/>
      <w:r w:rsidRPr="00073C73">
        <w:t>7.3</w:t>
      </w:r>
      <w:r w:rsidRPr="00073C73">
        <w:tab/>
        <w:t>Procedures related to broadcast information elements</w:t>
      </w:r>
      <w:bookmarkEnd w:id="4294"/>
      <w:bookmarkEnd w:id="4295"/>
      <w:bookmarkEnd w:id="4296"/>
      <w:bookmarkEnd w:id="4297"/>
      <w:bookmarkEnd w:id="4298"/>
      <w:bookmarkEnd w:id="4299"/>
      <w:bookmarkEnd w:id="4300"/>
      <w:bookmarkEnd w:id="4301"/>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302" w:name="_Toc27765470"/>
      <w:bookmarkStart w:id="4303" w:name="_Toc37681252"/>
      <w:bookmarkStart w:id="4304" w:name="_Toc46486829"/>
      <w:bookmarkStart w:id="4305" w:name="_Toc52547174"/>
      <w:bookmarkStart w:id="4306" w:name="_Toc52547704"/>
      <w:bookmarkStart w:id="4307" w:name="_Toc52548234"/>
      <w:bookmarkStart w:id="4308" w:name="_Toc52548764"/>
      <w:bookmarkStart w:id="4309" w:name="_Toc90720010"/>
      <w:r w:rsidRPr="00073C73">
        <w:t>7.4</w:t>
      </w:r>
      <w:r w:rsidRPr="00073C73">
        <w:tab/>
        <w:t>Broadcast information elements</w:t>
      </w:r>
      <w:bookmarkEnd w:id="4302"/>
      <w:bookmarkEnd w:id="4303"/>
      <w:bookmarkEnd w:id="4304"/>
      <w:bookmarkEnd w:id="4305"/>
      <w:bookmarkEnd w:id="4306"/>
      <w:bookmarkEnd w:id="4307"/>
      <w:bookmarkEnd w:id="4308"/>
      <w:bookmarkEnd w:id="4309"/>
    </w:p>
    <w:p w14:paraId="368CC7EC" w14:textId="77777777" w:rsidR="00401505" w:rsidRPr="00073C73" w:rsidRDefault="00401505" w:rsidP="00401505">
      <w:pPr>
        <w:pStyle w:val="Heading3"/>
        <w:rPr>
          <w:rFonts w:cs="Arial"/>
          <w:kern w:val="2"/>
        </w:rPr>
      </w:pPr>
      <w:bookmarkStart w:id="4310" w:name="_Toc27765471"/>
      <w:bookmarkStart w:id="4311" w:name="_Toc37681253"/>
      <w:bookmarkStart w:id="4312" w:name="_Toc46486830"/>
      <w:bookmarkStart w:id="4313" w:name="_Toc52547175"/>
      <w:bookmarkStart w:id="4314" w:name="_Toc52547705"/>
      <w:bookmarkStart w:id="4315" w:name="_Toc52548235"/>
      <w:bookmarkStart w:id="4316" w:name="_Toc52548765"/>
      <w:bookmarkStart w:id="4317" w:name="_Toc90720011"/>
      <w:r w:rsidRPr="00073C73">
        <w:t>7.4.1</w:t>
      </w:r>
      <w:r w:rsidRPr="00073C73">
        <w:tab/>
        <w:t>Basic production</w:t>
      </w:r>
      <w:bookmarkEnd w:id="4310"/>
      <w:bookmarkEnd w:id="4311"/>
      <w:bookmarkEnd w:id="4312"/>
      <w:bookmarkEnd w:id="4313"/>
      <w:bookmarkEnd w:id="4314"/>
      <w:bookmarkEnd w:id="4315"/>
      <w:bookmarkEnd w:id="4316"/>
      <w:bookmarkEnd w:id="4317"/>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318" w:name="_Toc90720012"/>
      <w:bookmarkStart w:id="4319" w:name="_Toc27765472"/>
      <w:bookmarkStart w:id="4320" w:name="_Toc37681254"/>
      <w:bookmarkStart w:id="4321" w:name="_Toc46486831"/>
      <w:bookmarkStart w:id="4322" w:name="_Toc52547176"/>
      <w:bookmarkStart w:id="4323" w:name="_Toc52547706"/>
      <w:bookmarkStart w:id="4324" w:name="_Toc52548236"/>
      <w:bookmarkStart w:id="4325" w:name="_Toc52548766"/>
      <w:r w:rsidRPr="00073C73">
        <w:rPr>
          <w:i/>
        </w:rPr>
        <w:t>–</w:t>
      </w:r>
      <w:r w:rsidRPr="00073C73">
        <w:rPr>
          <w:i/>
        </w:rPr>
        <w:tab/>
        <w:t>LPP-Broadcast-Definitions</w:t>
      </w:r>
      <w:bookmarkEnd w:id="4318"/>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326" w:name="_Toc90720013"/>
      <w:r w:rsidRPr="00073C73">
        <w:t>7.4.2</w:t>
      </w:r>
      <w:r w:rsidRPr="00073C73">
        <w:tab/>
        <w:t>Element definitions</w:t>
      </w:r>
      <w:bookmarkEnd w:id="4319"/>
      <w:bookmarkEnd w:id="4320"/>
      <w:bookmarkEnd w:id="4321"/>
      <w:bookmarkEnd w:id="4322"/>
      <w:bookmarkEnd w:id="4323"/>
      <w:bookmarkEnd w:id="4324"/>
      <w:bookmarkEnd w:id="4325"/>
      <w:bookmarkEnd w:id="4326"/>
    </w:p>
    <w:p w14:paraId="22FE85C4" w14:textId="77777777" w:rsidR="00401505" w:rsidRPr="00073C73" w:rsidRDefault="00401505" w:rsidP="00401505">
      <w:pPr>
        <w:pStyle w:val="Heading4"/>
      </w:pPr>
      <w:bookmarkStart w:id="4327" w:name="_Toc27765473"/>
      <w:bookmarkStart w:id="4328" w:name="_Toc37681255"/>
      <w:bookmarkStart w:id="4329" w:name="_Toc46486832"/>
      <w:bookmarkStart w:id="4330" w:name="_Toc52547177"/>
      <w:bookmarkStart w:id="4331" w:name="_Toc52547707"/>
      <w:bookmarkStart w:id="4332" w:name="_Toc52548237"/>
      <w:bookmarkStart w:id="4333" w:name="_Toc52548767"/>
      <w:bookmarkStart w:id="4334" w:name="_Toc90720014"/>
      <w:r w:rsidRPr="00073C73">
        <w:t>–</w:t>
      </w:r>
      <w:r w:rsidRPr="00073C73">
        <w:tab/>
      </w:r>
      <w:r w:rsidRPr="00073C73">
        <w:rPr>
          <w:i/>
        </w:rPr>
        <w:t>AssistanceDataSIBelement</w:t>
      </w:r>
      <w:bookmarkEnd w:id="4327"/>
      <w:bookmarkEnd w:id="4328"/>
      <w:bookmarkEnd w:id="4329"/>
      <w:bookmarkEnd w:id="4330"/>
      <w:bookmarkEnd w:id="4331"/>
      <w:bookmarkEnd w:id="4332"/>
      <w:bookmarkEnd w:id="4333"/>
      <w:bookmarkEnd w:id="4334"/>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35" w:name="_Hlk506164787"/>
      <w:r w:rsidRPr="00073C73">
        <w:rPr>
          <w:lang w:eastAsia="en-GB"/>
        </w:rPr>
        <w:t>assistanceDataElement</w:t>
      </w:r>
      <w:bookmarkEnd w:id="4335"/>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36" w:name="_Toc27765474"/>
      <w:bookmarkStart w:id="4337" w:name="_Toc37681256"/>
      <w:bookmarkStart w:id="4338" w:name="_Toc46486833"/>
      <w:bookmarkStart w:id="4339" w:name="_Toc52547178"/>
      <w:bookmarkStart w:id="4340" w:name="_Toc52547708"/>
      <w:bookmarkStart w:id="4341" w:name="_Toc52548238"/>
      <w:bookmarkStart w:id="4342" w:name="_Toc52548768"/>
      <w:bookmarkStart w:id="4343" w:name="_Toc90720015"/>
      <w:r w:rsidRPr="00073C73">
        <w:t>–</w:t>
      </w:r>
      <w:r w:rsidRPr="00073C73">
        <w:tab/>
      </w:r>
      <w:r w:rsidRPr="00073C73">
        <w:rPr>
          <w:i/>
          <w:snapToGrid w:val="0"/>
        </w:rPr>
        <w:t>OTDOA-UE-Assisted</w:t>
      </w:r>
      <w:bookmarkEnd w:id="4336"/>
      <w:bookmarkEnd w:id="4337"/>
      <w:bookmarkEnd w:id="4338"/>
      <w:bookmarkEnd w:id="4339"/>
      <w:bookmarkEnd w:id="4340"/>
      <w:bookmarkEnd w:id="4341"/>
      <w:bookmarkEnd w:id="4342"/>
      <w:bookmarkEnd w:id="4343"/>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44" w:name="_Toc5724570"/>
      <w:bookmarkStart w:id="4345" w:name="_Toc37681258"/>
      <w:bookmarkStart w:id="4346" w:name="_Toc46486834"/>
      <w:bookmarkStart w:id="4347" w:name="_Toc52547179"/>
      <w:bookmarkStart w:id="4348" w:name="_Toc52547709"/>
      <w:bookmarkStart w:id="4349" w:name="_Toc52548239"/>
      <w:bookmarkStart w:id="4350" w:name="_Toc52548769"/>
      <w:bookmarkStart w:id="4351" w:name="_Toc90720016"/>
      <w:r w:rsidRPr="00073C73">
        <w:t>–</w:t>
      </w:r>
      <w:r w:rsidRPr="00073C73">
        <w:tab/>
      </w:r>
      <w:bookmarkEnd w:id="4344"/>
      <w:r w:rsidRPr="00073C73">
        <w:rPr>
          <w:i/>
          <w:iCs/>
        </w:rPr>
        <w:t>NR-</w:t>
      </w:r>
      <w:r w:rsidRPr="00073C73">
        <w:rPr>
          <w:i/>
          <w:snapToGrid w:val="0"/>
        </w:rPr>
        <w:t>UEB-TRP-LocationData</w:t>
      </w:r>
      <w:bookmarkEnd w:id="4345"/>
      <w:bookmarkEnd w:id="4346"/>
      <w:bookmarkEnd w:id="4347"/>
      <w:bookmarkEnd w:id="4348"/>
      <w:bookmarkEnd w:id="4349"/>
      <w:bookmarkEnd w:id="4350"/>
      <w:bookmarkEnd w:id="4351"/>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52" w:name="_Toc37681259"/>
      <w:bookmarkStart w:id="4353" w:name="_Toc46486835"/>
      <w:bookmarkStart w:id="4354" w:name="_Toc52547180"/>
      <w:bookmarkStart w:id="4355" w:name="_Toc52547710"/>
      <w:bookmarkStart w:id="4356" w:name="_Toc52548240"/>
      <w:bookmarkStart w:id="4357" w:name="_Toc52548770"/>
      <w:bookmarkStart w:id="4358" w:name="_Toc90720017"/>
      <w:r w:rsidRPr="00073C73">
        <w:t>–</w:t>
      </w:r>
      <w:r w:rsidRPr="00073C73">
        <w:tab/>
      </w:r>
      <w:r w:rsidRPr="00073C73">
        <w:rPr>
          <w:i/>
          <w:iCs/>
        </w:rPr>
        <w:t>NR-</w:t>
      </w:r>
      <w:r w:rsidRPr="00073C73">
        <w:rPr>
          <w:i/>
          <w:snapToGrid w:val="0"/>
        </w:rPr>
        <w:t>UEB-TRP-RTD-Info</w:t>
      </w:r>
      <w:bookmarkEnd w:id="4352"/>
      <w:bookmarkEnd w:id="4353"/>
      <w:bookmarkEnd w:id="4354"/>
      <w:bookmarkEnd w:id="4355"/>
      <w:bookmarkEnd w:id="4356"/>
      <w:bookmarkEnd w:id="4357"/>
      <w:bookmarkEnd w:id="4358"/>
    </w:p>
    <w:p w14:paraId="1545F816" w14:textId="77777777" w:rsidR="009E61AC" w:rsidRPr="00073C73" w:rsidRDefault="009E61AC" w:rsidP="009E61AC">
      <w:r w:rsidRPr="00073C73">
        <w:t xml:space="preserve">The IE </w:t>
      </w:r>
      <w:bookmarkStart w:id="4359" w:name="_Hlk13714990"/>
      <w:r w:rsidRPr="00073C73">
        <w:rPr>
          <w:i/>
          <w:iCs/>
        </w:rPr>
        <w:t>NR-</w:t>
      </w:r>
      <w:r w:rsidRPr="00073C73">
        <w:rPr>
          <w:i/>
          <w:snapToGrid w:val="0"/>
        </w:rPr>
        <w:t>UEB-TRP-RTD-Info</w:t>
      </w:r>
      <w:r w:rsidRPr="00073C73">
        <w:t xml:space="preserve"> </w:t>
      </w:r>
      <w:bookmarkEnd w:id="4359"/>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60" w:name="_Toc27765465"/>
      <w:bookmarkStart w:id="4361" w:name="_Toc90720018"/>
      <w:r w:rsidRPr="00073C73">
        <w:rPr>
          <w:i/>
          <w:noProof/>
        </w:rPr>
        <w:t>–</w:t>
      </w:r>
      <w:r w:rsidRPr="00073C73">
        <w:rPr>
          <w:i/>
          <w:noProof/>
        </w:rPr>
        <w:tab/>
        <w:t>End of LPP-Broadcast-Definitions</w:t>
      </w:r>
      <w:bookmarkEnd w:id="4360"/>
      <w:bookmarkEnd w:id="4361"/>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62" w:name="_Toc27765475"/>
      <w:bookmarkStart w:id="4363" w:name="_Toc37681260"/>
      <w:bookmarkStart w:id="4364" w:name="_Toc46486836"/>
      <w:bookmarkStart w:id="4365" w:name="_Toc52547181"/>
      <w:bookmarkStart w:id="4366" w:name="_Toc52547711"/>
      <w:bookmarkStart w:id="4367" w:name="_Toc52548241"/>
      <w:bookmarkStart w:id="4368" w:name="_Toc52548771"/>
      <w:bookmarkStart w:id="4369" w:name="_Toc90720019"/>
      <w:r w:rsidRPr="00073C73">
        <w:t>7.5</w:t>
      </w:r>
      <w:r w:rsidRPr="00073C73">
        <w:tab/>
        <w:t>Broadcast ciphering (informative)</w:t>
      </w:r>
      <w:bookmarkEnd w:id="4362"/>
      <w:bookmarkEnd w:id="4363"/>
      <w:bookmarkEnd w:id="4364"/>
      <w:bookmarkEnd w:id="4365"/>
      <w:bookmarkEnd w:id="4366"/>
      <w:bookmarkEnd w:id="4367"/>
      <w:bookmarkEnd w:id="4368"/>
      <w:bookmarkEnd w:id="4369"/>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1.6pt;height:309.05pt" o:ole="">
            <v:imagedata r:id="rId133" o:title=""/>
          </v:shape>
          <o:OLEObject Type="Embed" ProgID="Visio.Drawing.15" ShapeID="_x0000_i1088" DrawAspect="Content" ObjectID="_1712727566" r:id="rId134"/>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70" w:name="historyclause"/>
      <w:bookmarkStart w:id="4371" w:name="_Toc27765476"/>
      <w:bookmarkStart w:id="4372" w:name="_Toc37681261"/>
      <w:bookmarkStart w:id="4373" w:name="_Toc46486837"/>
      <w:bookmarkStart w:id="4374" w:name="_Toc52547182"/>
      <w:bookmarkStart w:id="4375" w:name="_Toc52547712"/>
      <w:bookmarkStart w:id="4376" w:name="_Toc52548242"/>
      <w:bookmarkStart w:id="4377" w:name="_Toc52548772"/>
      <w:bookmarkStart w:id="4378" w:name="_Toc90720020"/>
      <w:r w:rsidRPr="00073C73">
        <w:lastRenderedPageBreak/>
        <w:t>Annex A (informative):</w:t>
      </w:r>
      <w:r w:rsidRPr="00073C73">
        <w:br/>
      </w:r>
      <w:bookmarkEnd w:id="4370"/>
      <w:r w:rsidRPr="00073C73">
        <w:t>Change History</w:t>
      </w:r>
      <w:bookmarkEnd w:id="4371"/>
      <w:bookmarkEnd w:id="4372"/>
      <w:bookmarkEnd w:id="4373"/>
      <w:bookmarkEnd w:id="4374"/>
      <w:bookmarkEnd w:id="4375"/>
      <w:bookmarkEnd w:id="4376"/>
      <w:bookmarkEnd w:id="4377"/>
      <w:bookmarkEnd w:id="4378"/>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Intel_Yi" w:date="2022-04-22T03:12:00Z" w:initials="I">
    <w:p w14:paraId="6CAC280D" w14:textId="1D2B8A26" w:rsidR="00C3227B" w:rsidRDefault="00C3227B" w:rsidP="00CC72B9">
      <w:pPr>
        <w:pStyle w:val="CommentText"/>
      </w:pPr>
      <w:r>
        <w:rPr>
          <w:rStyle w:val="CommentReference"/>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w:t>
      </w:r>
      <w:r w:rsidR="00304E85">
        <w:rPr>
          <w:color w:val="FF0000"/>
        </w:rPr>
        <w:t xml:space="preserve"> </w:t>
      </w:r>
      <w:r w:rsidR="0056415C">
        <w:rPr>
          <w:color w:val="FF0000"/>
        </w:rPr>
        <w:t xml:space="preserve">Fixed in </w:t>
      </w:r>
      <w:r w:rsidR="0056415C" w:rsidRPr="007C3AD2">
        <w:rPr>
          <w:color w:val="FF0000"/>
        </w:rPr>
        <w:t>R2-2205829</w:t>
      </w:r>
      <w:r w:rsidR="00304E85">
        <w:rPr>
          <w:color w:val="FF0000"/>
        </w:rPr>
        <w:t xml:space="preserve"> </w:t>
      </w:r>
      <w:r>
        <w:rPr>
          <w:b/>
        </w:rPr>
        <w:t>[TDoc]</w:t>
      </w:r>
      <w:r>
        <w:t xml:space="preserve">: None </w:t>
      </w:r>
      <w:r>
        <w:rPr>
          <w:b/>
          <w:color w:val="FF0000"/>
        </w:rPr>
        <w:t>[Proposed Conclusion]</w:t>
      </w:r>
      <w:r>
        <w:rPr>
          <w:color w:val="FF0000"/>
        </w:rPr>
        <w:t>:</w:t>
      </w:r>
      <w:r w:rsidR="00304E85">
        <w:rPr>
          <w:color w:val="FF0000"/>
        </w:rPr>
        <w:t xml:space="preserve"> </w:t>
      </w:r>
      <w:r w:rsidR="0056415C">
        <w:rPr>
          <w:color w:val="FF0000"/>
        </w:rPr>
        <w:t>propAgree</w:t>
      </w:r>
    </w:p>
    <w:p w14:paraId="23895A2F" w14:textId="77777777" w:rsidR="00C3227B" w:rsidRDefault="00C3227B" w:rsidP="00CC72B9">
      <w:pPr>
        <w:pStyle w:val="CommentText"/>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3227B" w:rsidRDefault="00C3227B" w:rsidP="00CC72B9">
      <w:pPr>
        <w:pStyle w:val="CommentText"/>
        <w:ind w:leftChars="90" w:left="180"/>
      </w:pPr>
      <w:r>
        <w:rPr>
          <w:b/>
        </w:rPr>
        <w:t>[Proposed Change]</w:t>
      </w:r>
      <w:r>
        <w:t xml:space="preserve">: </w:t>
      </w:r>
    </w:p>
    <w:p w14:paraId="562D077A" w14:textId="77777777" w:rsidR="00C3227B" w:rsidRDefault="00C3227B"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3227B" w:rsidRPr="00AA6BE8" w:rsidRDefault="00C3227B"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3227B" w:rsidRDefault="00C3227B"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3227B" w:rsidRDefault="00C3227B"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3227B" w:rsidRDefault="00C3227B"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3227B" w:rsidRDefault="00C3227B"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3227B" w:rsidRDefault="00C3227B"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3227B" w:rsidRPr="00AA6BE8" w:rsidRDefault="00C3227B"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3227B" w:rsidRPr="005773B3" w:rsidRDefault="00C3227B" w:rsidP="00CC72B9">
      <w:pPr>
        <w:pStyle w:val="CommentText"/>
        <w:ind w:leftChars="90" w:left="180"/>
        <w:rPr>
          <w:sz w:val="16"/>
          <w:szCs w:val="16"/>
        </w:rPr>
      </w:pPr>
    </w:p>
    <w:p w14:paraId="6DC200F8" w14:textId="77777777" w:rsidR="00C3227B" w:rsidRPr="005773B3" w:rsidRDefault="00C3227B" w:rsidP="00CC72B9">
      <w:pPr>
        <w:ind w:leftChars="90" w:left="180"/>
        <w:rPr>
          <w:sz w:val="16"/>
          <w:szCs w:val="16"/>
        </w:rPr>
      </w:pPr>
    </w:p>
    <w:p w14:paraId="46AC15FE" w14:textId="77777777" w:rsidR="00C3227B" w:rsidRDefault="00C3227B" w:rsidP="00CC72B9">
      <w:pPr>
        <w:pStyle w:val="CommentText"/>
        <w:ind w:leftChars="90" w:left="180"/>
        <w:rPr>
          <w:lang w:eastAsia="zh-CN"/>
        </w:rPr>
      </w:pPr>
    </w:p>
    <w:p w14:paraId="6AA34FF8" w14:textId="52D47A54" w:rsidR="00C3227B" w:rsidRDefault="00C3227B" w:rsidP="00CC72B9">
      <w:pPr>
        <w:pStyle w:val="CommentText"/>
      </w:pPr>
      <w:r>
        <w:rPr>
          <w:b/>
        </w:rPr>
        <w:t>[Comments]</w:t>
      </w:r>
      <w:r>
        <w:t xml:space="preserve">: </w:t>
      </w:r>
    </w:p>
  </w:comment>
  <w:comment w:id="45" w:author="ZTE-Yu Pan" w:date="2022-04-21T00:34:00Z" w:initials="z">
    <w:p w14:paraId="3FBA1C70" w14:textId="68003592" w:rsidR="00C3227B" w:rsidRDefault="00C3227B"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w:t>
      </w:r>
      <w:r w:rsidR="00FD5EAC">
        <w:rPr>
          <w:color w:val="FF0000"/>
        </w:rPr>
        <w:t xml:space="preserve">Fixed in </w:t>
      </w:r>
      <w:r w:rsidR="00FD5EAC" w:rsidRPr="007C3AD2">
        <w:rPr>
          <w:color w:val="FF0000"/>
        </w:rPr>
        <w:t>R2-2205829</w:t>
      </w:r>
      <w:r>
        <w:rPr>
          <w:color w:val="FF0000"/>
        </w:rPr>
        <w:t xml:space="preserve"> </w:t>
      </w:r>
      <w:r>
        <w:rPr>
          <w:b/>
        </w:rPr>
        <w:t>[TDoc]</w:t>
      </w:r>
      <w:r>
        <w:t xml:space="preserve">: xxx </w:t>
      </w:r>
      <w:r>
        <w:rPr>
          <w:b/>
          <w:color w:val="FF0000"/>
        </w:rPr>
        <w:t>[Proposed Conclusion]</w:t>
      </w:r>
      <w:r>
        <w:rPr>
          <w:color w:val="FF0000"/>
        </w:rPr>
        <w:t>:</w:t>
      </w:r>
      <w:r w:rsidR="00FD5EAC">
        <w:rPr>
          <w:color w:val="FF0000"/>
        </w:rPr>
        <w:t xml:space="preserve"> propAgree</w:t>
      </w:r>
    </w:p>
    <w:p w14:paraId="61E1C1B6" w14:textId="77777777" w:rsidR="00C3227B" w:rsidRDefault="00C3227B" w:rsidP="00563AB4">
      <w:pPr>
        <w:pStyle w:val="CommentText"/>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C3227B" w:rsidRDefault="00C3227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C3227B" w:rsidRDefault="00C3227B" w:rsidP="00563AB4">
      <w:pPr>
        <w:pStyle w:val="CommentText"/>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19T15:55:00Z" w:initials="C">
    <w:p w14:paraId="50120D39" w14:textId="54C83E15"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w:t>
      </w:r>
      <w:r w:rsidR="007C3AD2">
        <w:rPr>
          <w:color w:val="FF0000"/>
        </w:rPr>
        <w:t xml:space="preserve">Fixed in </w:t>
      </w:r>
      <w:r w:rsidR="007C3AD2" w:rsidRPr="007C3AD2">
        <w:rPr>
          <w:color w:val="FF0000"/>
        </w:rPr>
        <w:t>R2-2205829</w:t>
      </w:r>
      <w:r>
        <w:rPr>
          <w:color w:val="FF0000"/>
        </w:rPr>
        <w:t xml:space="preserve"> </w:t>
      </w:r>
      <w:r>
        <w:rPr>
          <w:b/>
        </w:rPr>
        <w:t>[TDoc]</w:t>
      </w:r>
      <w:r>
        <w:t xml:space="preserve">: None </w:t>
      </w:r>
      <w:r>
        <w:rPr>
          <w:b/>
          <w:color w:val="FF0000"/>
        </w:rPr>
        <w:t>[Proposed Conclusion]</w:t>
      </w:r>
      <w:r>
        <w:rPr>
          <w:color w:val="FF0000"/>
        </w:rPr>
        <w:t>:</w:t>
      </w:r>
      <w:r w:rsidR="007C3AD2">
        <w:rPr>
          <w:color w:val="FF0000"/>
        </w:rPr>
        <w:t xml:space="preserve"> propAgree</w:t>
      </w:r>
    </w:p>
    <w:p w14:paraId="14033B24" w14:textId="7F3F3632" w:rsidR="00C3227B" w:rsidRDefault="00C3227B">
      <w:pPr>
        <w:pStyle w:val="CommentText"/>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C3227B" w:rsidRDefault="00C3227B">
      <w:pPr>
        <w:pStyle w:val="CommentText"/>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C3227B" w:rsidRPr="005773B3" w:rsidRDefault="00C3227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C3227B" w:rsidRDefault="00C3227B">
      <w:pPr>
        <w:pStyle w:val="CommentText"/>
        <w:ind w:leftChars="90" w:left="180"/>
        <w:rPr>
          <w:lang w:eastAsia="zh-CN"/>
        </w:rPr>
      </w:pPr>
    </w:p>
    <w:p w14:paraId="36920762" w14:textId="0524D7FB" w:rsidR="00C3227B" w:rsidRDefault="00C3227B">
      <w:pPr>
        <w:pStyle w:val="CommentText"/>
        <w:ind w:leftChars="90" w:left="180"/>
      </w:pPr>
      <w:r>
        <w:rPr>
          <w:b/>
        </w:rPr>
        <w:t>[Comments]</w:t>
      </w:r>
      <w:r>
        <w:t xml:space="preserve">: </w:t>
      </w:r>
    </w:p>
    <w:p w14:paraId="717E6776" w14:textId="26E38064" w:rsidR="004B726E" w:rsidRDefault="004B726E">
      <w:pPr>
        <w:pStyle w:val="CommentText"/>
        <w:ind w:leftChars="90" w:left="180"/>
      </w:pPr>
    </w:p>
    <w:p w14:paraId="45B11B87" w14:textId="6C73EE83" w:rsidR="00C3227B" w:rsidRPr="00CC06F0" w:rsidRDefault="00C3227B">
      <w:pPr>
        <w:pStyle w:val="CommentText"/>
        <w:ind w:leftChars="360" w:left="720"/>
      </w:pPr>
    </w:p>
  </w:comment>
  <w:comment w:id="54" w:author="Nokia (Mani)" w:date="2022-04-22T13:35:00Z" w:initials="N">
    <w:p w14:paraId="6B1B88F6" w14:textId="5A3BC317" w:rsidR="00C3227B" w:rsidRDefault="00C3227B">
      <w:pPr>
        <w:pStyle w:val="CommentText"/>
      </w:pPr>
      <w:r>
        <w:rPr>
          <w:rStyle w:val="CommentReference"/>
        </w:rPr>
        <w:annotationRef/>
      </w:r>
      <w:r>
        <w:rPr>
          <w:b/>
        </w:rPr>
        <w:t>[RIL]</w:t>
      </w:r>
      <w:r>
        <w:t xml:space="preserve">: N001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E17AA4">
        <w:rPr>
          <w:color w:val="FF0000"/>
        </w:rPr>
        <w:t xml:space="preserve">Fixed in </w:t>
      </w:r>
      <w:r w:rsidR="00EA0AFC">
        <w:rPr>
          <w:color w:val="FF0000"/>
        </w:rPr>
        <w:t>1</w:t>
      </w:r>
      <w:r w:rsidR="00EA0AFC" w:rsidRPr="00EA0AFC">
        <w:rPr>
          <w:color w:val="FF0000"/>
          <w:vertAlign w:val="superscript"/>
        </w:rPr>
        <w:t>st</w:t>
      </w:r>
      <w:r w:rsidR="00EA0AFC">
        <w:rPr>
          <w:color w:val="FF0000"/>
        </w:rPr>
        <w:t xml:space="preserve"> </w:t>
      </w:r>
      <w:r w:rsidR="00E17AA4">
        <w:rPr>
          <w:color w:val="FF0000"/>
        </w:rPr>
        <w:t xml:space="preserve">Update of </w:t>
      </w:r>
      <w:r w:rsidR="00E17AA4"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A0AFC">
        <w:rPr>
          <w:color w:val="FF0000"/>
        </w:rPr>
        <w:t>propAgree</w:t>
      </w:r>
    </w:p>
    <w:p w14:paraId="1C1212FD" w14:textId="4869FE9E" w:rsidR="00C3227B" w:rsidRDefault="00C3227B">
      <w:pPr>
        <w:pStyle w:val="CommentText"/>
      </w:pPr>
      <w:r>
        <w:rPr>
          <w:b/>
        </w:rPr>
        <w:t>[Description]</w:t>
      </w:r>
      <w:r>
        <w:t xml:space="preserve">: </w:t>
      </w:r>
      <w:r w:rsidRPr="00391744">
        <w:t>Only the RSRPP abbreviation needs to be defined. Not DL PRS-RSRPP</w:t>
      </w:r>
    </w:p>
    <w:p w14:paraId="744FCAB5" w14:textId="4EAA7FEA" w:rsidR="00C3227B" w:rsidRDefault="00C3227B">
      <w:pPr>
        <w:pStyle w:val="CommentText"/>
      </w:pPr>
      <w:r>
        <w:rPr>
          <w:b/>
        </w:rPr>
        <w:t>[Proposed Change]</w:t>
      </w:r>
      <w:r>
        <w:t>: Just define RSRPP as Reference Signal Received Path Power</w:t>
      </w:r>
    </w:p>
    <w:p w14:paraId="4554E465" w14:textId="77777777" w:rsidR="00C3227B" w:rsidRDefault="00C3227B">
      <w:pPr>
        <w:pStyle w:val="CommentText"/>
      </w:pPr>
      <w:r>
        <w:rPr>
          <w:b/>
        </w:rPr>
        <w:t>[Comments]</w:t>
      </w:r>
      <w:r>
        <w:t xml:space="preserve">: </w:t>
      </w:r>
    </w:p>
    <w:p w14:paraId="61324636" w14:textId="5C91180F" w:rsidR="00C3227B" w:rsidRPr="00391744" w:rsidRDefault="00C3227B">
      <w:pPr>
        <w:pStyle w:val="CommentText"/>
      </w:pPr>
    </w:p>
  </w:comment>
  <w:comment w:id="55" w:author="ZTE-Yu Pan" w:date="2022-04-21T00:37:00Z" w:initials="z">
    <w:p w14:paraId="12000101" w14:textId="0D7A0400" w:rsidR="00C3227B" w:rsidRDefault="00C3227B"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w:t>
      </w:r>
      <w:r w:rsidR="00E17069">
        <w:rPr>
          <w:color w:val="FF0000"/>
        </w:rPr>
        <w:t>Fixed in 1</w:t>
      </w:r>
      <w:r w:rsidR="00E17069" w:rsidRPr="00EA0AFC">
        <w:rPr>
          <w:color w:val="FF0000"/>
          <w:vertAlign w:val="superscript"/>
        </w:rPr>
        <w:t>st</w:t>
      </w:r>
      <w:r w:rsidR="00E17069">
        <w:rPr>
          <w:color w:val="FF0000"/>
        </w:rPr>
        <w:t xml:space="preserve"> Update of </w:t>
      </w:r>
      <w:r w:rsidR="00E17069" w:rsidRPr="007C3AD2">
        <w:rPr>
          <w:color w:val="FF0000"/>
        </w:rPr>
        <w:t>R2-2205829</w:t>
      </w:r>
      <w:r>
        <w:rPr>
          <w:color w:val="FF0000"/>
        </w:rPr>
        <w:t xml:space="preserve"> </w:t>
      </w:r>
      <w:r>
        <w:rPr>
          <w:b/>
        </w:rPr>
        <w:t>[TDoc]</w:t>
      </w:r>
      <w:r>
        <w:t xml:space="preserve">: xxx </w:t>
      </w:r>
      <w:r>
        <w:rPr>
          <w:b/>
          <w:color w:val="FF0000"/>
        </w:rPr>
        <w:t>[Proposed Conclusion]</w:t>
      </w:r>
      <w:r>
        <w:rPr>
          <w:color w:val="FF0000"/>
        </w:rPr>
        <w:t xml:space="preserve">: </w:t>
      </w:r>
      <w:r w:rsidR="00E17069">
        <w:rPr>
          <w:color w:val="FF0000"/>
        </w:rPr>
        <w:t>propAgree</w:t>
      </w:r>
    </w:p>
    <w:p w14:paraId="25333EEF" w14:textId="77777777" w:rsidR="00C3227B" w:rsidRDefault="00C3227B" w:rsidP="00563AB4">
      <w:pPr>
        <w:pStyle w:val="CommentText"/>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C3227B" w:rsidRDefault="00C3227B" w:rsidP="00563AB4">
      <w:pPr>
        <w:pStyle w:val="CommentText"/>
        <w:ind w:leftChars="360" w:left="720"/>
      </w:pPr>
      <w:r>
        <w:rPr>
          <w:b/>
        </w:rPr>
        <w:t>[Comments]</w:t>
      </w:r>
    </w:p>
  </w:comment>
  <w:comment w:id="858" w:author="Lenovo (Hyung-Nam)" w:date="2022-04-20T12:47:00Z" w:initials="B">
    <w:p w14:paraId="250138FE" w14:textId="34C645B6" w:rsidR="00C3227B" w:rsidRDefault="00C3227B" w:rsidP="00102833">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w:t>
      </w:r>
      <w:r w:rsidR="00102833">
        <w:rPr>
          <w:color w:val="FF0000"/>
        </w:rPr>
        <w:t xml:space="preserve"> Fixed in 1</w:t>
      </w:r>
      <w:r w:rsidR="00102833" w:rsidRPr="00EA0AFC">
        <w:rPr>
          <w:color w:val="FF0000"/>
          <w:vertAlign w:val="superscript"/>
        </w:rPr>
        <w:t>st</w:t>
      </w:r>
      <w:r w:rsidR="00102833">
        <w:rPr>
          <w:color w:val="FF0000"/>
        </w:rPr>
        <w:t xml:space="preserve"> Update of </w:t>
      </w:r>
      <w:r w:rsidR="00102833" w:rsidRPr="007C3AD2">
        <w:rPr>
          <w:color w:val="FF0000"/>
        </w:rPr>
        <w:t>R2-2205829</w:t>
      </w:r>
      <w:r w:rsidR="00102833">
        <w:rPr>
          <w:b/>
        </w:rPr>
        <w:t xml:space="preserve"> </w:t>
      </w:r>
      <w:r>
        <w:rPr>
          <w:b/>
        </w:rPr>
        <w:t>[TDoc]</w:t>
      </w:r>
      <w:r>
        <w:t xml:space="preserve">: None </w:t>
      </w:r>
      <w:r>
        <w:rPr>
          <w:b/>
          <w:color w:val="FF0000"/>
        </w:rPr>
        <w:t>[Proposed Conclusion]</w:t>
      </w:r>
      <w:r>
        <w:rPr>
          <w:color w:val="FF0000"/>
        </w:rPr>
        <w:t xml:space="preserve">: </w:t>
      </w:r>
      <w:r w:rsidR="0009265C">
        <w:rPr>
          <w:color w:val="FF0000"/>
        </w:rPr>
        <w:t>propAgree</w:t>
      </w:r>
    </w:p>
    <w:p w14:paraId="39C6D1E0" w14:textId="4D8D7603" w:rsidR="00C3227B" w:rsidRDefault="00C3227B">
      <w:pPr>
        <w:pStyle w:val="CommentText"/>
        <w:ind w:leftChars="360" w:left="720"/>
      </w:pPr>
      <w:r>
        <w:rPr>
          <w:b/>
        </w:rPr>
        <w:t>[Description]</w:t>
      </w:r>
      <w:r>
        <w:t>: Suffix should be “-v1700”.</w:t>
      </w:r>
    </w:p>
    <w:p w14:paraId="666AD62C" w14:textId="131045D3" w:rsidR="00C3227B" w:rsidRDefault="00C3227B">
      <w:pPr>
        <w:pStyle w:val="CommentText"/>
        <w:ind w:leftChars="360" w:left="720"/>
      </w:pPr>
      <w:r>
        <w:rPr>
          <w:b/>
        </w:rPr>
        <w:t>[Proposed Change]</w:t>
      </w:r>
      <w:r>
        <w:t xml:space="preserve">: Change suffix to “-v1700”. </w:t>
      </w:r>
    </w:p>
    <w:p w14:paraId="02E39D05" w14:textId="77777777" w:rsidR="00C3227B" w:rsidRDefault="00C3227B">
      <w:pPr>
        <w:pStyle w:val="CommentText"/>
        <w:ind w:leftChars="360" w:left="720"/>
      </w:pPr>
      <w:r>
        <w:rPr>
          <w:b/>
        </w:rPr>
        <w:t>[Comments]</w:t>
      </w:r>
      <w:r>
        <w:t xml:space="preserve">: </w:t>
      </w:r>
    </w:p>
    <w:p w14:paraId="39231216" w14:textId="497AB0F6" w:rsidR="00C3227B" w:rsidRPr="00C978CA" w:rsidRDefault="00C3227B">
      <w:pPr>
        <w:pStyle w:val="CommentText"/>
        <w:ind w:leftChars="360" w:left="720"/>
      </w:pPr>
    </w:p>
  </w:comment>
  <w:comment w:id="859" w:author="Nokia (Mani)" w:date="2022-04-22T13:40:00Z" w:initials="N">
    <w:p w14:paraId="18ECC411" w14:textId="77777777" w:rsidR="0096392D" w:rsidRDefault="00C3227B" w:rsidP="0096392D">
      <w:pPr>
        <w:rPr>
          <w:color w:val="FF0000"/>
        </w:rPr>
      </w:pPr>
      <w:r>
        <w:rPr>
          <w:rStyle w:val="CommentReference"/>
        </w:rPr>
        <w:annotationRef/>
      </w:r>
      <w:r>
        <w:rPr>
          <w:b/>
        </w:rPr>
        <w:t>[RIL]</w:t>
      </w:r>
      <w:r>
        <w:t xml:space="preserve">: N002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w:t>
      </w:r>
      <w:r w:rsidR="0022738B">
        <w:rPr>
          <w:color w:val="FF0000"/>
        </w:rPr>
        <w:t>Fixed in 1</w:t>
      </w:r>
      <w:r w:rsidR="0022738B" w:rsidRPr="00EA0AFC">
        <w:rPr>
          <w:color w:val="FF0000"/>
          <w:vertAlign w:val="superscript"/>
        </w:rPr>
        <w:t>st</w:t>
      </w:r>
      <w:r w:rsidR="0022738B">
        <w:rPr>
          <w:color w:val="FF0000"/>
        </w:rPr>
        <w:t xml:space="preserve"> Update of </w:t>
      </w:r>
      <w:r w:rsidR="0022738B"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22738B">
        <w:rPr>
          <w:color w:val="FF0000"/>
        </w:rPr>
        <w:t>propAgree</w:t>
      </w:r>
    </w:p>
    <w:p w14:paraId="3FD41071" w14:textId="0BC4D359" w:rsidR="00C3227B" w:rsidRPr="0096392D" w:rsidRDefault="00C3227B" w:rsidP="0096392D">
      <w:pPr>
        <w:rPr>
          <w:color w:val="FF0000"/>
        </w:rPr>
      </w:pPr>
      <w:r>
        <w:rPr>
          <w:b/>
        </w:rPr>
        <w:t>[Description]</w:t>
      </w:r>
      <w:r>
        <w:t xml:space="preserve">: </w:t>
      </w:r>
      <w:r w:rsidRPr="009D09B4">
        <w:t xml:space="preserve">The name of this nested IE sounds like a message name. </w:t>
      </w:r>
      <w:r w:rsidRPr="004D3452">
        <w:t>No need for ScheduledLocationRequest-r17 and an extension marker for this.</w:t>
      </w:r>
    </w:p>
    <w:p w14:paraId="6D9C86A0" w14:textId="10DD6DC9" w:rsidR="00C3227B" w:rsidRDefault="00C3227B">
      <w:pPr>
        <w:pStyle w:val="CommentText"/>
      </w:pPr>
      <w:r>
        <w:rPr>
          <w:b/>
        </w:rPr>
        <w:t>[Proposed Change]</w:t>
      </w:r>
      <w:r>
        <w:t>: Directly use scheduledLocationTime-r17 in CommonIEsRequestLocationInformation IE.</w:t>
      </w:r>
    </w:p>
    <w:p w14:paraId="404BBB51" w14:textId="77777777" w:rsidR="00C3227B" w:rsidRDefault="00C3227B">
      <w:pPr>
        <w:pStyle w:val="CommentText"/>
      </w:pPr>
      <w:r>
        <w:rPr>
          <w:b/>
        </w:rPr>
        <w:t>[Comments]</w:t>
      </w:r>
      <w:r>
        <w:t xml:space="preserve">: </w:t>
      </w:r>
    </w:p>
    <w:p w14:paraId="63FE3D73" w14:textId="0BC283EC" w:rsidR="00C3227B" w:rsidRPr="009D09B4" w:rsidRDefault="00C3227B">
      <w:pPr>
        <w:pStyle w:val="CommentText"/>
      </w:pPr>
    </w:p>
  </w:comment>
  <w:comment w:id="860" w:author="Huawei, HiSilicon (GuoYinghao)" w:date="2022-04-19T15:20:00Z" w:initials="H">
    <w:p w14:paraId="67E465CF" w14:textId="0D3370B9" w:rsidR="00C3227B" w:rsidRPr="001D3F75" w:rsidRDefault="00C3227B" w:rsidP="00A508C1">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w:t>
      </w:r>
      <w:r w:rsidR="006203F3">
        <w:rPr>
          <w:color w:val="FF0000"/>
        </w:rPr>
        <w:t xml:space="preserve"> Fixed in 1</w:t>
      </w:r>
      <w:r w:rsidR="006203F3" w:rsidRPr="00EA0AFC">
        <w:rPr>
          <w:color w:val="FF0000"/>
          <w:vertAlign w:val="superscript"/>
        </w:rPr>
        <w:t>st</w:t>
      </w:r>
      <w:r w:rsidR="006203F3">
        <w:rPr>
          <w:color w:val="FF0000"/>
        </w:rPr>
        <w:t xml:space="preserve"> Update of </w:t>
      </w:r>
      <w:r w:rsidR="006203F3" w:rsidRPr="007C3AD2">
        <w:rPr>
          <w:color w:val="FF0000"/>
        </w:rPr>
        <w:t>R2-2205829</w:t>
      </w:r>
      <w:r w:rsidR="006203F3">
        <w:t xml:space="preserve"> </w:t>
      </w:r>
      <w:r>
        <w:rPr>
          <w:b/>
        </w:rPr>
        <w:t>[TDoc]</w:t>
      </w:r>
      <w:r>
        <w:t xml:space="preserve">: None </w:t>
      </w:r>
      <w:r>
        <w:rPr>
          <w:b/>
          <w:color w:val="FF0000"/>
        </w:rPr>
        <w:t>[Proposed Conclusion]</w:t>
      </w:r>
      <w:r>
        <w:rPr>
          <w:color w:val="FF0000"/>
        </w:rPr>
        <w:t xml:space="preserve">: </w:t>
      </w:r>
      <w:r w:rsidR="00A508C1">
        <w:rPr>
          <w:color w:val="FF0000"/>
        </w:rPr>
        <w:t>propAgree</w:t>
      </w:r>
      <w:r w:rsidR="00472033">
        <w:rPr>
          <w:color w:val="FF0000"/>
        </w:rPr>
        <w:t xml:space="preserve"> (modified)</w:t>
      </w:r>
    </w:p>
    <w:p w14:paraId="40229549" w14:textId="77777777" w:rsidR="00C3227B" w:rsidRDefault="00C3227B" w:rsidP="00380FCD">
      <w:pPr>
        <w:pStyle w:val="CommentText"/>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C3227B" w:rsidRDefault="00C3227B" w:rsidP="00380FCD">
      <w:pPr>
        <w:pStyle w:val="CommentText"/>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C3227B" w:rsidRDefault="00C3227B" w:rsidP="00380FCD">
      <w:pPr>
        <w:pStyle w:val="CommentText"/>
        <w:spacing w:after="0"/>
        <w:ind w:leftChars="360" w:left="720"/>
      </w:pPr>
      <w:r>
        <w:rPr>
          <w:b/>
        </w:rPr>
        <w:t>[Proposed Change]</w:t>
      </w:r>
      <w:r>
        <w:t xml:space="preserve">: Change from SEQUENCE to CHOICE. </w:t>
      </w:r>
    </w:p>
    <w:p w14:paraId="2E7DC9FE" w14:textId="77777777" w:rsidR="00C3227B" w:rsidRDefault="00C3227B" w:rsidP="00380FCD">
      <w:pPr>
        <w:pStyle w:val="CommentText"/>
        <w:spacing w:after="0"/>
        <w:ind w:leftChars="360" w:left="720"/>
      </w:pPr>
      <w:r>
        <w:rPr>
          <w:lang w:eastAsia="zh-CN"/>
        </w:rPr>
        <w:t>Change the name of the field and type to ScheduledLocationTimeRequest</w:t>
      </w:r>
    </w:p>
    <w:p w14:paraId="663F31E1" w14:textId="106BCB29" w:rsidR="00C3227B" w:rsidRDefault="00C3227B" w:rsidP="00EE148E">
      <w:pPr>
        <w:spacing w:after="0"/>
        <w:ind w:leftChars="360" w:left="720"/>
      </w:pPr>
      <w:r>
        <w:rPr>
          <w:b/>
        </w:rPr>
        <w:t>[Comments]</w:t>
      </w:r>
      <w:r>
        <w:t>:</w:t>
      </w:r>
      <w:r w:rsidR="00EE148E">
        <w:t xml:space="preserve"> </w:t>
      </w:r>
      <w:r w:rsidR="00D25252">
        <w:t>[Rap</w:t>
      </w:r>
      <w:r w:rsidR="00EE148E">
        <w:t>]</w:t>
      </w:r>
      <w:r w:rsidR="00D25252">
        <w:t xml:space="preserve"> </w:t>
      </w:r>
      <w:r w:rsidR="00A73ACD">
        <w:t xml:space="preserve">Kept the SEQUENCE; </w:t>
      </w:r>
      <w:r w:rsidR="00D25252">
        <w:t>See also N002, C001</w:t>
      </w:r>
      <w:r w:rsidR="004900A8">
        <w:t>, V001</w:t>
      </w:r>
    </w:p>
  </w:comment>
  <w:comment w:id="861" w:author="CATT(Jianxiang)" w:date="2022-04-19T15:20:00Z" w:initials="C">
    <w:p w14:paraId="065CEDB8" w14:textId="5C5610EE" w:rsidR="00C3227B" w:rsidRDefault="00C3227B" w:rsidP="007E1DB7">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w:t>
      </w:r>
      <w:r w:rsidR="007E1DB7">
        <w:rPr>
          <w:color w:val="FF0000"/>
        </w:rPr>
        <w:t>Fixed in 1</w:t>
      </w:r>
      <w:r w:rsidR="007E1DB7" w:rsidRPr="00EA0AFC">
        <w:rPr>
          <w:color w:val="FF0000"/>
          <w:vertAlign w:val="superscript"/>
        </w:rPr>
        <w:t>st</w:t>
      </w:r>
      <w:r w:rsidR="007E1DB7">
        <w:rPr>
          <w:color w:val="FF0000"/>
        </w:rPr>
        <w:t xml:space="preserve"> Update of </w:t>
      </w:r>
      <w:r w:rsidR="007E1DB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300A99">
        <w:rPr>
          <w:color w:val="FF0000"/>
        </w:rPr>
        <w:t>prop</w:t>
      </w:r>
      <w:r w:rsidR="00472033">
        <w:rPr>
          <w:color w:val="FF0000"/>
        </w:rPr>
        <w:t>NoAction</w:t>
      </w:r>
    </w:p>
    <w:p w14:paraId="65A14FF3" w14:textId="20005AFE" w:rsidR="00C3227B" w:rsidRDefault="00C3227B">
      <w:pPr>
        <w:pStyle w:val="CommentText"/>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C3227B" w:rsidRDefault="00C3227B">
      <w:pPr>
        <w:pStyle w:val="CommentText"/>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2258DBAE" w14:textId="5143A3BC" w:rsidR="00300A99" w:rsidRDefault="00C3227B" w:rsidP="00300A99">
      <w:pPr>
        <w:pStyle w:val="CommentText"/>
        <w:ind w:leftChars="360" w:left="720"/>
      </w:pPr>
      <w:r>
        <w:rPr>
          <w:b/>
        </w:rPr>
        <w:t>[Comments]</w:t>
      </w:r>
      <w:r>
        <w:t xml:space="preserve">: </w:t>
      </w:r>
      <w:r w:rsidR="00AC73C8">
        <w:t xml:space="preserve"> </w:t>
      </w:r>
      <w:r w:rsidR="00300A99">
        <w:t>[Rap</w:t>
      </w:r>
      <w:r w:rsidR="00383237">
        <w:t>]</w:t>
      </w:r>
      <w:r w:rsidR="00300A99">
        <w:t xml:space="preserve"> </w:t>
      </w:r>
      <w:r w:rsidR="00383237">
        <w:t xml:space="preserve">Implemented as SEQUENCE with OPTIONAL elements. </w:t>
      </w:r>
      <w:r w:rsidR="00300A99">
        <w:t>See also N002, C001, V001</w:t>
      </w:r>
    </w:p>
    <w:p w14:paraId="06EC1ADF" w14:textId="591E8356" w:rsidR="00C3227B" w:rsidRPr="000B29E9" w:rsidRDefault="00C3227B">
      <w:pPr>
        <w:pStyle w:val="CommentText"/>
        <w:ind w:leftChars="360" w:left="720"/>
      </w:pPr>
    </w:p>
  </w:comment>
  <w:comment w:id="862" w:author="vivo (Xiang)" w:date="2022-04-21T19:21:00Z" w:initials="v">
    <w:p w14:paraId="2AE0C5BC" w14:textId="49562973" w:rsidR="00C3227B" w:rsidRDefault="00C3227B" w:rsidP="00F703AE">
      <w:r>
        <w:rPr>
          <w:rStyle w:val="CommentReference"/>
        </w:rPr>
        <w:annotationRef/>
      </w:r>
      <w:r>
        <w:fldChar w:fldCharType="begin"/>
      </w:r>
      <w:r>
        <w:rPr>
          <w:rStyle w:val="CommentReference"/>
        </w:rPr>
        <w:instrText xml:space="preserve"> </w:instrText>
      </w:r>
      <w:r>
        <w:instrText>PAGE \# "'</w:instrText>
      </w:r>
      <w:r>
        <w:rPr>
          <w:rFonts w:hint="eastAsia"/>
          <w:lang w:val="en-US"/>
        </w:rPr>
        <w:instrText>页</w:instrText>
      </w:r>
      <w:r>
        <w:instrText>: '#'</w:instrText>
      </w:r>
      <w:r>
        <w:br/>
        <w:instrText>'"</w:instrText>
      </w:r>
      <w:r>
        <w:rPr>
          <w:rStyle w:val="CommentReference"/>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w:t>
      </w:r>
      <w:r w:rsidR="00F703AE" w:rsidRPr="00F703AE">
        <w:rPr>
          <w:color w:val="FF0000"/>
        </w:rPr>
        <w:t xml:space="preserve"> </w:t>
      </w:r>
      <w:r w:rsidR="00F703AE">
        <w:rPr>
          <w:color w:val="FF0000"/>
        </w:rPr>
        <w:t>Fixed in 1</w:t>
      </w:r>
      <w:r w:rsidR="00F703AE" w:rsidRPr="00EA0AFC">
        <w:rPr>
          <w:color w:val="FF0000"/>
          <w:vertAlign w:val="superscript"/>
        </w:rPr>
        <w:t>st</w:t>
      </w:r>
      <w:r w:rsidR="00F703AE">
        <w:rPr>
          <w:color w:val="FF0000"/>
        </w:rPr>
        <w:t xml:space="preserve"> Update of </w:t>
      </w:r>
      <w:r w:rsidR="00F703AE"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F703AE">
        <w:rPr>
          <w:color w:val="FF0000"/>
        </w:rPr>
        <w:t>propAgree</w:t>
      </w:r>
    </w:p>
    <w:p w14:paraId="0C0E8F7F" w14:textId="77777777" w:rsidR="00C3227B" w:rsidRDefault="00C3227B" w:rsidP="009F0A08">
      <w:pPr>
        <w:pStyle w:val="CommentText"/>
      </w:pPr>
      <w:r>
        <w:rPr>
          <w:b/>
        </w:rPr>
        <w:t>[Description]</w:t>
      </w:r>
      <w:r>
        <w:t xml:space="preserve">: Add optional for all time formats in </w:t>
      </w:r>
      <w:r>
        <w:rPr>
          <w:snapToGrid w:val="0"/>
        </w:rPr>
        <w:t>ScheduledLocationTime.</w:t>
      </w:r>
    </w:p>
    <w:p w14:paraId="25A3B894" w14:textId="77777777" w:rsidR="00C3227B" w:rsidRDefault="00C3227B" w:rsidP="009F0A08">
      <w:pPr>
        <w:pStyle w:val="CommentText"/>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0EF8C378" w14:textId="77777777" w:rsidR="00C3227B" w:rsidRDefault="00C3227B" w:rsidP="009F0A08">
      <w:pPr>
        <w:pStyle w:val="CommentText"/>
      </w:pPr>
      <w:r>
        <w:rPr>
          <w:b/>
        </w:rPr>
        <w:t>[Comments]</w:t>
      </w:r>
      <w:r>
        <w:t>: [MediaTek] We agree with this interpretation.  The times should all be OPTIONAL, with a condition similar to the “AtLeastOne” condition on the related structure in LPPe.</w:t>
      </w:r>
    </w:p>
    <w:p w14:paraId="22551FDC" w14:textId="57E4513D" w:rsidR="00F703AE" w:rsidRDefault="00F703AE" w:rsidP="009F0A08">
      <w:pPr>
        <w:pStyle w:val="CommentText"/>
      </w:pPr>
      <w:r>
        <w:t>[Rap</w:t>
      </w:r>
      <w:r w:rsidR="00C357F6">
        <w:t>]</w:t>
      </w:r>
      <w:r>
        <w:t xml:space="preserve"> See also N002, H000, C001</w:t>
      </w:r>
    </w:p>
  </w:comment>
  <w:comment w:id="863" w:author="Intel_Yi" w:date="2022-04-22T03:13:00Z" w:initials="I">
    <w:p w14:paraId="2B96893E" w14:textId="46972BE0" w:rsidR="00C3227B" w:rsidRDefault="00C3227B" w:rsidP="00E66A61">
      <w:r>
        <w:rPr>
          <w:rStyle w:val="CommentReference"/>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w:t>
      </w:r>
      <w:r w:rsidR="00E66A61">
        <w:rPr>
          <w:color w:val="FF0000"/>
        </w:rPr>
        <w:t>Fixed in 1</w:t>
      </w:r>
      <w:r w:rsidR="00E66A61" w:rsidRPr="00EA0AFC">
        <w:rPr>
          <w:color w:val="FF0000"/>
          <w:vertAlign w:val="superscript"/>
        </w:rPr>
        <w:t>st</w:t>
      </w:r>
      <w:r w:rsidR="00E66A61">
        <w:rPr>
          <w:color w:val="FF0000"/>
        </w:rPr>
        <w:t xml:space="preserve"> Update of </w:t>
      </w:r>
      <w:r w:rsidR="00E66A6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66A61">
        <w:rPr>
          <w:color w:val="FF0000"/>
        </w:rPr>
        <w:t>propAgree</w:t>
      </w:r>
    </w:p>
    <w:p w14:paraId="491BCD0A"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3227B" w:rsidRDefault="00C3227B" w:rsidP="00CC72B9">
      <w:pPr>
        <w:pStyle w:val="CommentText"/>
        <w:ind w:leftChars="360" w:left="720"/>
        <w:rPr>
          <w:lang w:eastAsia="zh-CN"/>
        </w:rPr>
      </w:pPr>
    </w:p>
    <w:p w14:paraId="71731538" w14:textId="77777777" w:rsidR="00C3227B" w:rsidRDefault="00C3227B" w:rsidP="00CC72B9">
      <w:pPr>
        <w:pStyle w:val="CommentText"/>
        <w:ind w:leftChars="360" w:left="720"/>
        <w:rPr>
          <w:lang w:eastAsia="zh-CN"/>
        </w:rPr>
      </w:pPr>
      <w:r>
        <w:rPr>
          <w:b/>
        </w:rPr>
        <w:t>[Proposed Change]</w:t>
      </w:r>
      <w:r>
        <w:t xml:space="preserve">: </w:t>
      </w:r>
    </w:p>
    <w:p w14:paraId="670205C5"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3227B" w:rsidRPr="0073759E" w:rsidRDefault="00C3227B" w:rsidP="00CC72B9">
      <w:pPr>
        <w:pStyle w:val="PL"/>
        <w:shd w:val="clear" w:color="auto" w:fill="E6E6E6"/>
        <w:rPr>
          <w:snapToGrid w:val="0"/>
          <w:lang w:val="sv-SE"/>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r>
      <w:r w:rsidRPr="0073759E">
        <w:rPr>
          <w:snapToGrid w:val="0"/>
          <w:lang w:val="sv-SE"/>
        </w:rPr>
        <w:t>lte-</w:t>
      </w:r>
      <w:r w:rsidRPr="0073759E">
        <w:rPr>
          <w:snapToGrid w:val="0"/>
          <w:highlight w:val="yellow"/>
          <w:lang w:val="sv-SE"/>
        </w:rPr>
        <w:t>P</w:t>
      </w:r>
      <w:r w:rsidRPr="0073759E">
        <w:rPr>
          <w:snapToGrid w:val="0"/>
          <w:lang w:val="sv-SE"/>
        </w:rPr>
        <w:t>hysCellId</w:t>
      </w:r>
      <w:r>
        <w:rPr>
          <w:rStyle w:val="CommentReference"/>
          <w:rFonts w:ascii="Times New Roman" w:hAnsi="Times New Roman"/>
          <w:noProof w:val="0"/>
        </w:rPr>
        <w:annotationRef/>
      </w:r>
      <w:r w:rsidRPr="0073759E">
        <w:rPr>
          <w:snapToGrid w:val="0"/>
          <w:lang w:val="sv-SE"/>
        </w:rPr>
        <w:t>-r17</w:t>
      </w:r>
      <w:r w:rsidRPr="0073759E">
        <w:rPr>
          <w:snapToGrid w:val="0"/>
          <w:lang w:val="sv-SE"/>
        </w:rPr>
        <w:tab/>
      </w:r>
      <w:r w:rsidRPr="0073759E">
        <w:rPr>
          <w:snapToGrid w:val="0"/>
          <w:lang w:val="sv-SE"/>
        </w:rPr>
        <w:tab/>
      </w:r>
      <w:r w:rsidRPr="0073759E">
        <w:rPr>
          <w:snapToGrid w:val="0"/>
          <w:lang w:val="sv-SE"/>
        </w:rPr>
        <w:tab/>
        <w:t>INTEGER (0..503),</w:t>
      </w:r>
    </w:p>
    <w:p w14:paraId="5ED04135" w14:textId="77777777" w:rsidR="00C3227B" w:rsidRPr="0073759E" w:rsidRDefault="00C3227B" w:rsidP="00CC72B9">
      <w:pPr>
        <w:pStyle w:val="PL"/>
        <w:shd w:val="clear" w:color="auto" w:fill="E6E6E6"/>
        <w:rPr>
          <w:snapToGrid w:val="0"/>
          <w:lang w:val="sv-SE"/>
        </w:rPr>
      </w:pP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t>lte-</w:t>
      </w:r>
      <w:r w:rsidRPr="0073759E">
        <w:rPr>
          <w:snapToGrid w:val="0"/>
          <w:highlight w:val="yellow"/>
          <w:lang w:val="sv-SE"/>
        </w:rPr>
        <w:t>A</w:t>
      </w:r>
      <w:r w:rsidRPr="0073759E">
        <w:rPr>
          <w:snapToGrid w:val="0"/>
          <w:lang w:val="sv-SE"/>
        </w:rPr>
        <w:t>rfcnEUTRA-r17</w:t>
      </w:r>
      <w:r w:rsidRPr="0073759E">
        <w:rPr>
          <w:snapToGrid w:val="0"/>
          <w:lang w:val="sv-SE"/>
        </w:rPr>
        <w:tab/>
      </w:r>
      <w:r w:rsidRPr="0073759E">
        <w:rPr>
          <w:snapToGrid w:val="0"/>
          <w:lang w:val="sv-SE"/>
        </w:rPr>
        <w:tab/>
      </w:r>
      <w:r w:rsidRPr="0073759E">
        <w:rPr>
          <w:snapToGrid w:val="0"/>
          <w:lang w:val="sv-SE"/>
        </w:rPr>
        <w:tab/>
        <w:t>ARFCN-ValueEUTRA,</w:t>
      </w:r>
    </w:p>
    <w:p w14:paraId="76627BB9" w14:textId="77777777" w:rsidR="00C3227B" w:rsidRPr="00EC162C" w:rsidRDefault="00C3227B" w:rsidP="00CC72B9">
      <w:pPr>
        <w:pStyle w:val="PL"/>
        <w:shd w:val="clear" w:color="auto" w:fill="E6E6E6"/>
        <w:rPr>
          <w:snapToGrid w:val="0"/>
        </w:rPr>
      </w:pP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r>
      <w:r w:rsidRPr="00EC162C">
        <w:rPr>
          <w:snapToGrid w:val="0"/>
        </w:rPr>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3227B" w:rsidRPr="00EC162C" w:rsidRDefault="00C3227B"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3227B" w:rsidRDefault="00C3227B" w:rsidP="00CC72B9">
      <w:pPr>
        <w:pStyle w:val="CommentText"/>
        <w:ind w:leftChars="360" w:left="720"/>
        <w:rPr>
          <w:lang w:eastAsia="zh-CN"/>
        </w:rPr>
      </w:pPr>
    </w:p>
    <w:p w14:paraId="76295D1E" w14:textId="77777777" w:rsidR="00C3227B" w:rsidRDefault="00C3227B" w:rsidP="00CC72B9">
      <w:pPr>
        <w:pStyle w:val="CommentText"/>
        <w:ind w:leftChars="360" w:left="720"/>
        <w:rPr>
          <w:lang w:eastAsia="zh-CN"/>
        </w:rPr>
      </w:pPr>
      <w:r>
        <w:rPr>
          <w:lang w:eastAsia="zh-CN"/>
        </w:rPr>
        <w:t xml:space="preserve">Field description should be updated accordingly. </w:t>
      </w:r>
    </w:p>
    <w:p w14:paraId="2BE62C74" w14:textId="77777777" w:rsidR="00C3227B" w:rsidRDefault="00C3227B"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3227B" w:rsidRDefault="00C3227B"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3227B" w:rsidRDefault="00C3227B" w:rsidP="00CC72B9">
      <w:pPr>
        <w:pStyle w:val="CommentText"/>
        <w:ind w:leftChars="360" w:left="720"/>
        <w:rPr>
          <w:lang w:eastAsia="zh-CN"/>
        </w:rPr>
      </w:pPr>
    </w:p>
    <w:p w14:paraId="273A5B30" w14:textId="5AFC2D11" w:rsidR="00C3227B" w:rsidRDefault="00C3227B" w:rsidP="00CC72B9">
      <w:pPr>
        <w:pStyle w:val="CommentText"/>
      </w:pPr>
      <w:r>
        <w:rPr>
          <w:b/>
        </w:rPr>
        <w:t>[Comments]</w:t>
      </w:r>
      <w:r>
        <w:t xml:space="preserve">: </w:t>
      </w:r>
    </w:p>
  </w:comment>
  <w:comment w:id="864" w:author="Nokia (Mani)" w:date="2022-04-22T13:48:00Z" w:initials="N">
    <w:p w14:paraId="5E78C1ED" w14:textId="36913EE6" w:rsidR="00C3227B" w:rsidRPr="009C4DD8" w:rsidRDefault="00C3227B" w:rsidP="002D04F7">
      <w:r>
        <w:rPr>
          <w:rStyle w:val="CommentReference"/>
        </w:rPr>
        <w:annotationRef/>
      </w:r>
      <w:r>
        <w:rPr>
          <w:b/>
        </w:rPr>
        <w:t>[RIL]</w:t>
      </w:r>
      <w:r>
        <w:t xml:space="preserve">: N003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w:t>
      </w:r>
      <w:r w:rsidR="009C4DD8">
        <w:rPr>
          <w:color w:val="FF0000"/>
        </w:rPr>
        <w:t>Fixed in 1</w:t>
      </w:r>
      <w:r w:rsidR="009C4DD8" w:rsidRPr="00EA0AFC">
        <w:rPr>
          <w:color w:val="FF0000"/>
          <w:vertAlign w:val="superscript"/>
        </w:rPr>
        <w:t>st</w:t>
      </w:r>
      <w:r w:rsidR="009C4DD8">
        <w:rPr>
          <w:color w:val="FF0000"/>
        </w:rPr>
        <w:t xml:space="preserve"> Update of </w:t>
      </w:r>
      <w:r w:rsidR="009C4DD8"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2D04F7">
        <w:rPr>
          <w:color w:val="FF0000"/>
        </w:rPr>
        <w:t>propAgree</w:t>
      </w:r>
    </w:p>
    <w:p w14:paraId="5E131E02" w14:textId="04692199" w:rsidR="00C3227B" w:rsidRDefault="00C3227B">
      <w:pPr>
        <w:pStyle w:val="CommentText"/>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C3227B" w:rsidRDefault="00C3227B">
      <w:pPr>
        <w:pStyle w:val="CommentText"/>
      </w:pPr>
      <w:r>
        <w:rPr>
          <w:b/>
        </w:rPr>
        <w:t>[Proposed Change]</w:t>
      </w:r>
      <w:r>
        <w:t>: Remove extension marker for ScheduledLocationTime-r17</w:t>
      </w:r>
    </w:p>
    <w:p w14:paraId="2340D04B" w14:textId="23181C9B" w:rsidR="00C3227B" w:rsidRPr="004D3452" w:rsidRDefault="00C3227B">
      <w:pPr>
        <w:pStyle w:val="CommentText"/>
      </w:pPr>
      <w:r>
        <w:rPr>
          <w:b/>
        </w:rPr>
        <w:t>[Comments]</w:t>
      </w:r>
      <w:r>
        <w:t xml:space="preserve">: </w:t>
      </w:r>
      <w:r w:rsidR="00B64E64">
        <w:t xml:space="preserve"> </w:t>
      </w:r>
      <w:r w:rsidR="009C4DD8">
        <w:t xml:space="preserve">[Rap] There may be e.g., RAT-dependent methods in the future with their own time base. </w:t>
      </w:r>
      <w:r w:rsidR="00642A41">
        <w:t>However, they can also be added at the parent IE level.</w:t>
      </w:r>
    </w:p>
  </w:comment>
  <w:comment w:id="865" w:author="MediaTek (Nathan)" w:date="2022-04-24T18:06:00Z" w:initials="M">
    <w:p w14:paraId="391DE00F" w14:textId="3D6E2DB7" w:rsidR="00C3227B" w:rsidRDefault="00C3227B" w:rsidP="00F840D8">
      <w:r>
        <w:rPr>
          <w:rStyle w:val="CommentReference"/>
        </w:rPr>
        <w:annotationRef/>
      </w:r>
      <w:r>
        <w:rPr>
          <w:b/>
        </w:rPr>
        <w:t>[RIL]</w:t>
      </w:r>
      <w:r>
        <w:t xml:space="preserve">: M702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w:t>
      </w:r>
      <w:r w:rsidR="00F840D8">
        <w:rPr>
          <w:color w:val="FF0000"/>
        </w:rPr>
        <w:t>Fixed in 1</w:t>
      </w:r>
      <w:r w:rsidR="00F840D8" w:rsidRPr="00EA0AFC">
        <w:rPr>
          <w:color w:val="FF0000"/>
          <w:vertAlign w:val="superscript"/>
        </w:rPr>
        <w:t>st</w:t>
      </w:r>
      <w:r w:rsidR="00F840D8">
        <w:rPr>
          <w:color w:val="FF0000"/>
        </w:rPr>
        <w:t xml:space="preserve"> Update of </w:t>
      </w:r>
      <w:r w:rsidR="00F840D8"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F840D8">
        <w:rPr>
          <w:color w:val="FF0000"/>
        </w:rPr>
        <w:t>propAgree</w:t>
      </w:r>
    </w:p>
    <w:p w14:paraId="22D51500" w14:textId="0A38AF0C" w:rsidR="00C3227B" w:rsidRDefault="00C3227B">
      <w:pPr>
        <w:pStyle w:val="CommentText"/>
      </w:pPr>
      <w:r>
        <w:rPr>
          <w:b/>
        </w:rPr>
        <w:t>[Description]</w:t>
      </w:r>
      <w:r>
        <w:t>: Why is IntegrityInformationRequest-r17 extensible?</w:t>
      </w:r>
    </w:p>
    <w:p w14:paraId="73D964B1" w14:textId="6EA8C0F8" w:rsidR="00C3227B" w:rsidRDefault="00C3227B">
      <w:pPr>
        <w:pStyle w:val="CommentText"/>
      </w:pPr>
      <w:r>
        <w:rPr>
          <w:b/>
        </w:rPr>
        <w:t>[Proposed Change]</w:t>
      </w:r>
      <w:r>
        <w:t>: If we need more integrity parameters in a future release, we can already add integrityInformationRequest-vNxy one level up.  It seems not necessary to have both extension mechanisms.</w:t>
      </w:r>
    </w:p>
    <w:p w14:paraId="66307113" w14:textId="2216C1B3" w:rsidR="00F840D8" w:rsidRDefault="00C3227B">
      <w:pPr>
        <w:pStyle w:val="CommentText"/>
      </w:pPr>
      <w:r>
        <w:rPr>
          <w:b/>
        </w:rPr>
        <w:t>[Comments]</w:t>
      </w:r>
      <w:r>
        <w:t xml:space="preserve">: </w:t>
      </w:r>
      <w:r w:rsidR="00E46B3F">
        <w:t xml:space="preserve"> </w:t>
      </w:r>
      <w:r w:rsidR="00F840D8">
        <w:t xml:space="preserve">[Rap] </w:t>
      </w:r>
      <w:r w:rsidR="00C22228">
        <w:t>Fixed in the same way as the ScheduledLocationTime (N002).</w:t>
      </w:r>
    </w:p>
    <w:p w14:paraId="0A5AE89E" w14:textId="66288117" w:rsidR="00C3227B" w:rsidRPr="00F47C25" w:rsidRDefault="00C3227B">
      <w:pPr>
        <w:pStyle w:val="CommentText"/>
      </w:pPr>
    </w:p>
  </w:comment>
  <w:comment w:id="866" w:author="Nokia (Mani)" w:date="2022-04-22T13:56:00Z" w:initials="N">
    <w:p w14:paraId="42C11A93" w14:textId="05BF6EAD" w:rsidR="00C3227B" w:rsidRDefault="00C3227B" w:rsidP="002903B3">
      <w:r>
        <w:rPr>
          <w:rStyle w:val="CommentReference"/>
        </w:rPr>
        <w:annotationRef/>
      </w:r>
      <w:r>
        <w:rPr>
          <w:b/>
        </w:rPr>
        <w:t>[RIL]</w:t>
      </w:r>
      <w:r>
        <w:t xml:space="preserve">: N004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w:t>
      </w:r>
      <w:r w:rsidR="002903B3">
        <w:rPr>
          <w:color w:val="FF0000"/>
        </w:rPr>
        <w:t>Fixed in 1</w:t>
      </w:r>
      <w:r w:rsidR="002903B3" w:rsidRPr="00EA0AFC">
        <w:rPr>
          <w:color w:val="FF0000"/>
          <w:vertAlign w:val="superscript"/>
        </w:rPr>
        <w:t>st</w:t>
      </w:r>
      <w:r w:rsidR="002903B3">
        <w:rPr>
          <w:color w:val="FF0000"/>
        </w:rPr>
        <w:t xml:space="preserve"> Update of </w:t>
      </w:r>
      <w:r w:rsidR="002903B3"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2903B3">
        <w:rPr>
          <w:color w:val="FF0000"/>
        </w:rPr>
        <w:t>propAgree</w:t>
      </w:r>
    </w:p>
    <w:p w14:paraId="0EF728C9" w14:textId="390E5F3D" w:rsidR="00C3227B" w:rsidRDefault="00C3227B">
      <w:pPr>
        <w:pStyle w:val="CommentText"/>
      </w:pPr>
      <w:r>
        <w:rPr>
          <w:b/>
        </w:rPr>
        <w:t>[Description]</w:t>
      </w:r>
      <w:r>
        <w:t xml:space="preserve">: </w:t>
      </w:r>
      <w:r w:rsidRPr="00AF572C">
        <w:t>UE behavio</w:t>
      </w:r>
      <w:r>
        <w:t>u</w:t>
      </w:r>
      <w:r w:rsidRPr="00AF572C">
        <w:t>r for use of ten-milli-seconds for other positioning methods is not specified.</w:t>
      </w:r>
    </w:p>
    <w:p w14:paraId="0DBBAC03" w14:textId="5498CC41" w:rsidR="00C3227B" w:rsidRDefault="00C3227B">
      <w:pPr>
        <w:pStyle w:val="CommentText"/>
      </w:pPr>
      <w:r>
        <w:rPr>
          <w:b/>
        </w:rPr>
        <w:t>[Proposed Change]</w:t>
      </w:r>
      <w:r>
        <w:t xml:space="preserve">: </w:t>
      </w:r>
      <w:r w:rsidRPr="00AF572C">
        <w:t>Should say something like</w:t>
      </w:r>
      <w:r>
        <w:t>,</w:t>
      </w:r>
      <w:r w:rsidRPr="00AF572C">
        <w:t xml:space="preserve"> if the UE receives a unit with ten-milli-seconds for any other positioning methods, the UE shall ignore the unit.</w:t>
      </w:r>
    </w:p>
    <w:p w14:paraId="730EA43F" w14:textId="77777777" w:rsidR="00C3227B" w:rsidRDefault="00C3227B">
      <w:pPr>
        <w:pStyle w:val="CommentText"/>
      </w:pPr>
      <w:r>
        <w:rPr>
          <w:b/>
        </w:rPr>
        <w:t>[Comments]</w:t>
      </w:r>
      <w:r>
        <w:t xml:space="preserve">: </w:t>
      </w:r>
    </w:p>
    <w:p w14:paraId="385DAE44" w14:textId="0DE05AF8" w:rsidR="00C3227B" w:rsidRPr="00AF572C" w:rsidRDefault="00C3227B">
      <w:pPr>
        <w:pStyle w:val="CommentText"/>
      </w:pPr>
    </w:p>
  </w:comment>
  <w:comment w:id="867" w:author="Nokia (Mani)" w:date="2022-04-22T13:59:00Z" w:initials="N">
    <w:p w14:paraId="34F87BF8" w14:textId="77777777" w:rsidR="00F86A1E" w:rsidRDefault="00C3227B" w:rsidP="00BE3945">
      <w:pPr>
        <w:rPr>
          <w:noProof/>
          <w:color w:val="FF0000"/>
        </w:rPr>
      </w:pPr>
      <w:r>
        <w:rPr>
          <w:rStyle w:val="CommentReference"/>
        </w:rPr>
        <w:annotationRef/>
      </w:r>
      <w:r>
        <w:rPr>
          <w:b/>
        </w:rPr>
        <w:t>[RIL]</w:t>
      </w:r>
      <w:r>
        <w:t xml:space="preserve">: N005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w:t>
      </w:r>
      <w:r w:rsidR="00DC2457">
        <w:rPr>
          <w:color w:val="FF0000"/>
        </w:rPr>
        <w:t>Fixed in 1</w:t>
      </w:r>
      <w:r w:rsidR="00DC2457" w:rsidRPr="00EA0AFC">
        <w:rPr>
          <w:color w:val="FF0000"/>
          <w:vertAlign w:val="superscript"/>
        </w:rPr>
        <w:t>st</w:t>
      </w:r>
      <w:r w:rsidR="00DC2457">
        <w:rPr>
          <w:color w:val="FF0000"/>
        </w:rPr>
        <w:t xml:space="preserve"> Update of </w:t>
      </w:r>
      <w:r w:rsidR="00DC2457" w:rsidRPr="007C3AD2">
        <w:rPr>
          <w:color w:val="FF0000"/>
        </w:rPr>
        <w:t>R2-2205829</w:t>
      </w:r>
      <w:r>
        <w:rPr>
          <w:color w:val="FF0000"/>
        </w:rPr>
        <w:t xml:space="preserve"> </w:t>
      </w:r>
      <w:r>
        <w:rPr>
          <w:b/>
        </w:rPr>
        <w:t>[TDoc]</w:t>
      </w:r>
      <w:r>
        <w:t xml:space="preserve">: None </w:t>
      </w:r>
      <w:r>
        <w:rPr>
          <w:b/>
          <w:color w:val="FF0000"/>
        </w:rPr>
        <w:t>[Proposed Conclusion]</w:t>
      </w:r>
      <w:r>
        <w:rPr>
          <w:color w:val="FF0000"/>
        </w:rPr>
        <w:t>:</w:t>
      </w:r>
      <w:r w:rsidR="00BE3945" w:rsidRPr="00BE3945">
        <w:rPr>
          <w:color w:val="FF0000"/>
        </w:rPr>
        <w:t xml:space="preserve"> </w:t>
      </w:r>
      <w:r w:rsidR="00BE3945">
        <w:rPr>
          <w:color w:val="FF0000"/>
        </w:rPr>
        <w:t>propAgree</w:t>
      </w:r>
      <w:r w:rsidR="00F12E1B">
        <w:rPr>
          <w:color w:val="FF0000"/>
        </w:rPr>
        <w:t xml:space="preserve"> (</w:t>
      </w:r>
      <w:r w:rsidR="00BE3945">
        <w:rPr>
          <w:color w:val="FF0000"/>
        </w:rPr>
        <w:t>Modified</w:t>
      </w:r>
      <w:r w:rsidR="00F12E1B">
        <w:rPr>
          <w:color w:val="FF0000"/>
        </w:rPr>
        <w:t>)</w:t>
      </w:r>
      <w:r w:rsidR="00F86A1E">
        <w:rPr>
          <w:noProof/>
          <w:color w:val="FF0000"/>
        </w:rPr>
        <w:t xml:space="preserve"> </w:t>
      </w:r>
      <w:r w:rsidR="00BE3945">
        <w:rPr>
          <w:color w:val="FF0000"/>
        </w:rPr>
        <w:t xml:space="preserve"> </w:t>
      </w:r>
    </w:p>
    <w:p w14:paraId="1D1E3B6B" w14:textId="4F8B7AF2" w:rsidR="00C3227B" w:rsidRPr="00DC2457" w:rsidRDefault="00C3227B" w:rsidP="00BE3945">
      <w:r>
        <w:rPr>
          <w:b/>
        </w:rPr>
        <w:t>[Description]</w:t>
      </w:r>
      <w:r>
        <w:t>: P is not defined. Is it TIR or PL? If it is TIR then what is n? Is P and n the same?</w:t>
      </w:r>
    </w:p>
    <w:p w14:paraId="4F2C1247" w14:textId="37A2116E" w:rsidR="00C3227B" w:rsidRDefault="00C3227B" w:rsidP="00282B34">
      <w:pPr>
        <w:pStyle w:val="CommentText"/>
      </w:pPr>
      <w:r>
        <w:rPr>
          <w:b/>
        </w:rPr>
        <w:t>[Proposed Change]</w:t>
      </w:r>
      <w:r>
        <w:t>: May be the field targetIntegrityRisk should be renamed as “n” (or some other suitable name e.g. parameter-N) and the field described as follows:</w:t>
      </w:r>
    </w:p>
    <w:p w14:paraId="7242F81D" w14:textId="539702BC" w:rsidR="00C3227B" w:rsidRDefault="00C3227B" w:rsidP="00282B34">
      <w:pPr>
        <w:pStyle w:val="CommentText"/>
      </w:pPr>
      <w:r>
        <w:t xml:space="preserve">“n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has a range of </w:t>
      </w:r>
      <w:r w:rsidRPr="00E529B7">
        <w:rPr>
          <w:rFonts w:ascii="Arial" w:hAnsi="Arial" w:cs="Arial"/>
          <w:noProof/>
          <w:sz w:val="18"/>
          <w:szCs w:val="18"/>
        </w:rPr>
        <w:t>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r>
        <w:t xml:space="preserve">” </w:t>
      </w:r>
    </w:p>
    <w:p w14:paraId="3137BD13" w14:textId="0857A892" w:rsidR="00C3227B" w:rsidRPr="00282B34" w:rsidRDefault="00C3227B">
      <w:pPr>
        <w:pStyle w:val="CommentText"/>
      </w:pPr>
      <w:r>
        <w:rPr>
          <w:b/>
        </w:rPr>
        <w:t>[Comments]</w:t>
      </w:r>
      <w:r>
        <w:t>:</w:t>
      </w:r>
      <w:r w:rsidR="003D1676">
        <w:t xml:space="preserve"> </w:t>
      </w:r>
      <w:r w:rsidR="001E0B0C">
        <w:t xml:space="preserve">[Rap] </w:t>
      </w:r>
      <w:r w:rsidR="003D1676">
        <w:t>This is defined similar to e.g.,</w:t>
      </w:r>
      <w:r w:rsidR="00932C1E">
        <w:t xml:space="preserve"> </w:t>
      </w:r>
      <w:r w:rsidR="00932C1E" w:rsidRPr="00B611E1">
        <w:rPr>
          <w:i/>
        </w:rPr>
        <w:t>GNSS-Integrity-ServiceParameters</w:t>
      </w:r>
      <w:r w:rsidR="00932C1E">
        <w:rPr>
          <w:i/>
        </w:rPr>
        <w:t>,</w:t>
      </w:r>
      <w:r w:rsidR="00932C1E" w:rsidRPr="00C268B5">
        <w:rPr>
          <w:iCs/>
        </w:rPr>
        <w:t xml:space="preserve"> </w:t>
      </w:r>
      <w:r w:rsidR="00F53E39">
        <w:rPr>
          <w:iCs/>
        </w:rPr>
        <w:t>and othe</w:t>
      </w:r>
      <w:r w:rsidR="001A60B8">
        <w:rPr>
          <w:iCs/>
        </w:rPr>
        <w:t>r</w:t>
      </w:r>
      <w:r w:rsidR="00F53E39">
        <w:rPr>
          <w:iCs/>
        </w:rPr>
        <w:t xml:space="preserve"> integrity parameter</w:t>
      </w:r>
      <w:r w:rsidR="00C268B5" w:rsidRPr="00C268B5">
        <w:rPr>
          <w:iCs/>
        </w:rPr>
        <w:t>.</w:t>
      </w:r>
      <w:r w:rsidR="003D1676">
        <w:t xml:space="preserve"> </w:t>
      </w:r>
      <w:r w:rsidR="006749F0">
        <w:t>Modified the field description slightly.</w:t>
      </w:r>
    </w:p>
  </w:comment>
  <w:comment w:id="875" w:author="Huawei, HiSilicon (GuoYinghao)" w:date="2022-04-19T15:20:00Z" w:initials="H">
    <w:p w14:paraId="046EC766" w14:textId="425A3754" w:rsidR="00C3227B" w:rsidRPr="009E6D21" w:rsidRDefault="00C3227B" w:rsidP="00C3423B">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w:t>
      </w:r>
      <w:r w:rsidR="009E6D21">
        <w:rPr>
          <w:color w:val="FF0000"/>
        </w:rPr>
        <w:t>Fixed in 1</w:t>
      </w:r>
      <w:r w:rsidR="009E6D21" w:rsidRPr="00EA0AFC">
        <w:rPr>
          <w:color w:val="FF0000"/>
          <w:vertAlign w:val="superscript"/>
        </w:rPr>
        <w:t>st</w:t>
      </w:r>
      <w:r w:rsidR="009E6D21">
        <w:rPr>
          <w:color w:val="FF0000"/>
        </w:rPr>
        <w:t xml:space="preserve"> Update of </w:t>
      </w:r>
      <w:r w:rsidR="009E6D2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B2D26">
        <w:rPr>
          <w:color w:val="FF0000"/>
        </w:rPr>
        <w:t>propAgree</w:t>
      </w:r>
    </w:p>
    <w:p w14:paraId="28E44C54" w14:textId="77777777" w:rsidR="00C3227B" w:rsidRDefault="00C3227B" w:rsidP="000444DF">
      <w:pPr>
        <w:pStyle w:val="CommentText"/>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C3227B" w:rsidRDefault="00C3227B" w:rsidP="000444DF">
      <w:pPr>
        <w:pStyle w:val="CommentText"/>
        <w:spacing w:after="0"/>
        <w:ind w:leftChars="360" w:left="720"/>
      </w:pPr>
    </w:p>
    <w:p w14:paraId="11F297A9" w14:textId="77777777" w:rsidR="00C3227B" w:rsidRDefault="00C3227B" w:rsidP="000444DF">
      <w:pPr>
        <w:pStyle w:val="CommentText"/>
        <w:spacing w:after="0"/>
        <w:ind w:leftChars="360" w:left="720"/>
      </w:pPr>
      <w:r>
        <w:rPr>
          <w:b/>
        </w:rPr>
        <w:t>[Proposed Change]</w:t>
      </w:r>
      <w:r>
        <w:t>: Remove the need Code</w:t>
      </w:r>
    </w:p>
    <w:p w14:paraId="1C684F00" w14:textId="77777777" w:rsidR="00C3227B" w:rsidRDefault="00C3227B" w:rsidP="000444DF">
      <w:pPr>
        <w:pStyle w:val="CommentText"/>
        <w:ind w:leftChars="360" w:left="720"/>
      </w:pPr>
      <w:r>
        <w:rPr>
          <w:b/>
        </w:rPr>
        <w:t>[Comments]</w:t>
      </w:r>
      <w:r>
        <w:t>:</w:t>
      </w:r>
    </w:p>
    <w:p w14:paraId="66844902" w14:textId="29A55990" w:rsidR="00287949" w:rsidRDefault="00287949" w:rsidP="000444DF">
      <w:pPr>
        <w:pStyle w:val="CommentText"/>
        <w:ind w:leftChars="360" w:left="720"/>
      </w:pPr>
    </w:p>
  </w:comment>
  <w:comment w:id="876" w:author="Nokia (Mani)" w:date="2022-04-22T14:11:00Z" w:initials="N">
    <w:p w14:paraId="171A900D" w14:textId="1BED32D6" w:rsidR="00C3227B" w:rsidRPr="004E1618" w:rsidRDefault="00C3227B" w:rsidP="004E1618">
      <w:pPr>
        <w:rPr>
          <w:color w:val="FF0000"/>
        </w:rPr>
      </w:pPr>
      <w:r>
        <w:rPr>
          <w:rStyle w:val="CommentReference"/>
        </w:rPr>
        <w:annotationRef/>
      </w:r>
      <w:r>
        <w:rPr>
          <w:b/>
        </w:rPr>
        <w:t>[RIL]</w:t>
      </w:r>
      <w:r>
        <w:t xml:space="preserve">: N006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D9719F">
        <w:rPr>
          <w:color w:val="FF0000"/>
        </w:rPr>
        <w:t>Fixed in 1</w:t>
      </w:r>
      <w:r w:rsidR="00D9719F" w:rsidRPr="00EA0AFC">
        <w:rPr>
          <w:color w:val="FF0000"/>
          <w:vertAlign w:val="superscript"/>
        </w:rPr>
        <w:t>st</w:t>
      </w:r>
      <w:r w:rsidR="00D9719F">
        <w:rPr>
          <w:color w:val="FF0000"/>
        </w:rPr>
        <w:t xml:space="preserve"> Update of </w:t>
      </w:r>
      <w:r w:rsidR="00D9719F"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4E1618">
        <w:rPr>
          <w:color w:val="FF0000"/>
        </w:rPr>
        <w:t>propAgree</w:t>
      </w:r>
    </w:p>
    <w:p w14:paraId="758C96E1" w14:textId="3E5719D5" w:rsidR="00C3227B" w:rsidRDefault="00C3227B">
      <w:pPr>
        <w:pStyle w:val="CommentText"/>
      </w:pPr>
      <w:r>
        <w:rPr>
          <w:b/>
        </w:rPr>
        <w:t>[Description]</w:t>
      </w:r>
      <w:r>
        <w:t>: HPL and VPL abbreviations are explained in multiple places.</w:t>
      </w:r>
    </w:p>
    <w:p w14:paraId="0B7FA7A3" w14:textId="5251FBDE" w:rsidR="00C3227B" w:rsidRDefault="00C3227B">
      <w:pPr>
        <w:pStyle w:val="CommentText"/>
      </w:pPr>
      <w:r>
        <w:rPr>
          <w:b/>
        </w:rPr>
        <w:t>[Proposed Change]</w:t>
      </w:r>
      <w:r>
        <w:t>: Just add HPL and VPL to Abbreviations clause.</w:t>
      </w:r>
    </w:p>
    <w:p w14:paraId="402FB5D1" w14:textId="77777777" w:rsidR="00C3227B" w:rsidRDefault="00C3227B">
      <w:pPr>
        <w:pStyle w:val="CommentText"/>
      </w:pPr>
      <w:r>
        <w:rPr>
          <w:b/>
        </w:rPr>
        <w:t>[Comments]</w:t>
      </w:r>
      <w:r>
        <w:t xml:space="preserve">: </w:t>
      </w:r>
    </w:p>
    <w:p w14:paraId="075DE010" w14:textId="58B5594D" w:rsidR="00C3227B" w:rsidRPr="003D246F" w:rsidRDefault="00C3227B">
      <w:pPr>
        <w:pStyle w:val="CommentText"/>
      </w:pPr>
    </w:p>
  </w:comment>
  <w:comment w:id="877" w:author="Nokia (Mani)" w:date="2022-04-22T14:14:00Z" w:initials="N">
    <w:p w14:paraId="70552182" w14:textId="0B5C7833" w:rsidR="00C3227B" w:rsidRDefault="00C3227B" w:rsidP="0055367B">
      <w:r>
        <w:rPr>
          <w:rStyle w:val="CommentReference"/>
        </w:rPr>
        <w:annotationRef/>
      </w:r>
      <w:r>
        <w:rPr>
          <w:b/>
        </w:rPr>
        <w:t>[RIL]</w:t>
      </w:r>
      <w:r>
        <w:t xml:space="preserve">: N007 </w:t>
      </w:r>
      <w:r>
        <w:rPr>
          <w:b/>
        </w:rPr>
        <w:t>[Delegate]</w:t>
      </w:r>
      <w:r>
        <w:t xml:space="preserve">: Nokia (Mani)  </w:t>
      </w:r>
      <w:r>
        <w:rPr>
          <w:b/>
        </w:rPr>
        <w:t>[WI]</w:t>
      </w:r>
      <w:r>
        <w:t xml:space="preserve">: 3 </w:t>
      </w:r>
      <w:r>
        <w:rPr>
          <w:b/>
        </w:rPr>
        <w:t>[Class]</w:t>
      </w:r>
      <w:r>
        <w:t xml:space="preserve">: </w:t>
      </w:r>
      <w:r>
        <w:rPr>
          <w:b/>
          <w:color w:val="FF0000"/>
        </w:rPr>
        <w:t>[Status]</w:t>
      </w:r>
      <w:r>
        <w:rPr>
          <w:color w:val="FF0000"/>
        </w:rPr>
        <w:t xml:space="preserve">: </w:t>
      </w:r>
      <w:r w:rsidR="00F817C6">
        <w:rPr>
          <w:color w:val="FF0000"/>
        </w:rPr>
        <w:t>ToDo</w:t>
      </w:r>
      <w:r>
        <w:rPr>
          <w:color w:val="FF0000"/>
        </w:rPr>
        <w:t xml:space="preserve"> </w:t>
      </w:r>
      <w:r>
        <w:rPr>
          <w:b/>
        </w:rPr>
        <w:t>[TDoc]</w:t>
      </w:r>
      <w:r>
        <w:t xml:space="preserve">: None </w:t>
      </w:r>
      <w:r>
        <w:rPr>
          <w:b/>
          <w:color w:val="FF0000"/>
        </w:rPr>
        <w:t>[Proposed Conclusion]</w:t>
      </w:r>
      <w:r>
        <w:rPr>
          <w:color w:val="FF0000"/>
        </w:rPr>
        <w:t xml:space="preserve">: </w:t>
      </w:r>
      <w:r w:rsidR="0055367B">
        <w:rPr>
          <w:color w:val="FF0000"/>
        </w:rPr>
        <w:t>propNoAction</w:t>
      </w:r>
    </w:p>
    <w:p w14:paraId="68B999E2" w14:textId="2804AA1A" w:rsidR="00C3227B" w:rsidRDefault="00C3227B">
      <w:pPr>
        <w:pStyle w:val="CommentText"/>
      </w:pPr>
      <w:r>
        <w:rPr>
          <w:b/>
        </w:rPr>
        <w:t>[Description]</w:t>
      </w:r>
      <w:r>
        <w:t>: Is the GAD shape for integrity purpose restricted only to Ellipse?</w:t>
      </w:r>
    </w:p>
    <w:p w14:paraId="3AB269FD" w14:textId="07128189" w:rsidR="00C3227B" w:rsidRDefault="00C3227B">
      <w:pPr>
        <w:pStyle w:val="CommentText"/>
      </w:pPr>
      <w:r>
        <w:rPr>
          <w:b/>
        </w:rPr>
        <w:t>[Proposed Change]</w:t>
      </w:r>
      <w:r>
        <w:t>: Clarify if other GAD shapes applies for integrityInfo.</w:t>
      </w:r>
    </w:p>
    <w:p w14:paraId="15F54E8F" w14:textId="24CD1439" w:rsidR="00BA5393" w:rsidRDefault="00C3227B">
      <w:pPr>
        <w:pStyle w:val="CommentText"/>
      </w:pPr>
      <w:r>
        <w:rPr>
          <w:b/>
        </w:rPr>
        <w:t>[Comments]</w:t>
      </w:r>
      <w:r>
        <w:t xml:space="preserve">: </w:t>
      </w:r>
      <w:r w:rsidR="00BA5393">
        <w:t xml:space="preserve">[Rap] </w:t>
      </w:r>
      <w:r w:rsidR="001A0977">
        <w:t>For a circle, semi-major axis = semi-minor-axis = radius</w:t>
      </w:r>
      <w:r w:rsidR="00360E73">
        <w:t>.</w:t>
      </w:r>
    </w:p>
    <w:p w14:paraId="4CCF0C1B" w14:textId="26856932" w:rsidR="00C3227B" w:rsidRPr="00837B13" w:rsidRDefault="00C3227B">
      <w:pPr>
        <w:pStyle w:val="CommentText"/>
      </w:pPr>
    </w:p>
  </w:comment>
  <w:comment w:id="878" w:author="CATT(Jianxiang)" w:date="2022-04-19T15:20:00Z" w:initials="C">
    <w:p w14:paraId="31E4D093" w14:textId="2C166BAD" w:rsidR="00C3227B" w:rsidRPr="00091178" w:rsidRDefault="00C3227B" w:rsidP="00091178">
      <w:pPr>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w:t>
      </w:r>
      <w:r w:rsidR="00070E10" w:rsidRPr="00070E10">
        <w:rPr>
          <w:color w:val="FF0000"/>
        </w:rPr>
        <w:t xml:space="preserve"> </w:t>
      </w:r>
      <w:r w:rsidR="00070E10">
        <w:rPr>
          <w:color w:val="FF0000"/>
        </w:rPr>
        <w:t>Fixed in 1</w:t>
      </w:r>
      <w:r w:rsidR="00070E10" w:rsidRPr="00EA0AFC">
        <w:rPr>
          <w:color w:val="FF0000"/>
          <w:vertAlign w:val="superscript"/>
        </w:rPr>
        <w:t>st</w:t>
      </w:r>
      <w:r w:rsidR="00070E10">
        <w:rPr>
          <w:color w:val="FF0000"/>
        </w:rPr>
        <w:t xml:space="preserve"> Update of </w:t>
      </w:r>
      <w:r w:rsidR="00070E10" w:rsidRPr="007C3AD2">
        <w:rPr>
          <w:color w:val="FF0000"/>
        </w:rPr>
        <w:t>R2-2205829</w:t>
      </w:r>
      <w:r>
        <w:rPr>
          <w:color w:val="FF0000"/>
        </w:rPr>
        <w:t xml:space="preserve"> </w:t>
      </w:r>
      <w:r>
        <w:rPr>
          <w:b/>
        </w:rPr>
        <w:t>[TDoc]</w:t>
      </w:r>
      <w:r>
        <w:t xml:space="preserve">: </w:t>
      </w:r>
      <w:r w:rsidR="00F3323F" w:rsidRPr="00F3323F">
        <w:t xml:space="preserve">R2-2206037 </w:t>
      </w:r>
      <w:r>
        <w:t xml:space="preserve"> </w:t>
      </w:r>
      <w:r>
        <w:rPr>
          <w:b/>
          <w:color w:val="FF0000"/>
        </w:rPr>
        <w:t>[Proposed Conclusion]</w:t>
      </w:r>
      <w:r>
        <w:rPr>
          <w:color w:val="FF0000"/>
        </w:rPr>
        <w:t xml:space="preserve">: </w:t>
      </w:r>
      <w:r w:rsidR="00091178">
        <w:rPr>
          <w:color w:val="FF0000"/>
        </w:rPr>
        <w:t>propAgree</w:t>
      </w:r>
    </w:p>
    <w:p w14:paraId="71D813E6" w14:textId="51ED294B" w:rsidR="00C3227B" w:rsidRDefault="00C3227B">
      <w:pPr>
        <w:pStyle w:val="CommentText"/>
        <w:ind w:leftChars="360" w:left="720"/>
        <w:rPr>
          <w:lang w:eastAsia="zh-CN"/>
        </w:rPr>
      </w:pPr>
      <w:r>
        <w:rPr>
          <w:b/>
        </w:rPr>
        <w:t>[Description]</w:t>
      </w:r>
      <w:r>
        <w:t xml:space="preserve">: </w:t>
      </w:r>
      <w:r>
        <w:rPr>
          <w:rFonts w:hint="eastAsia"/>
          <w:lang w:eastAsia="zh-CN"/>
        </w:rPr>
        <w:t>There is no definition of AL.</w:t>
      </w:r>
    </w:p>
    <w:p w14:paraId="07CC9B6E" w14:textId="1D8F974F" w:rsidR="00C3227B" w:rsidRDefault="00C3227B">
      <w:pPr>
        <w:pStyle w:val="CommentText"/>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C3227B" w:rsidRDefault="00C3227B">
      <w:pPr>
        <w:pStyle w:val="CommentText"/>
        <w:ind w:leftChars="360" w:left="720"/>
      </w:pPr>
      <w:r>
        <w:rPr>
          <w:b/>
        </w:rPr>
        <w:t>[Comments]</w:t>
      </w:r>
      <w:r>
        <w:t xml:space="preserve">: </w:t>
      </w:r>
    </w:p>
    <w:p w14:paraId="14D56C9B" w14:textId="77777777" w:rsidR="00C3227B" w:rsidRDefault="00C3227B">
      <w:pPr>
        <w:pStyle w:val="CommentText"/>
        <w:ind w:leftChars="360" w:left="720"/>
      </w:pPr>
      <w:r>
        <w:t>[Swift Navigation] Should be ‘Alert Limit (AL)’</w:t>
      </w:r>
    </w:p>
    <w:p w14:paraId="5AF26E53" w14:textId="7E66BE17" w:rsidR="00726BA3" w:rsidRDefault="00F3323F">
      <w:pPr>
        <w:pStyle w:val="CommentText"/>
        <w:ind w:leftChars="360" w:left="720"/>
      </w:pPr>
      <w:r>
        <w:t xml:space="preserve">[Rap] </w:t>
      </w:r>
      <w:r w:rsidR="00873251">
        <w:t xml:space="preserve">Additional text proposed in </w:t>
      </w:r>
      <w:r w:rsidR="00873251" w:rsidRPr="00873251">
        <w:t>R2-2206037</w:t>
      </w:r>
      <w:r w:rsidR="00873251">
        <w:t xml:space="preserve"> goes beyond this RIL and may need to be discussed separately</w:t>
      </w:r>
      <w:r w:rsidR="00726BA3">
        <w:t>:</w:t>
      </w:r>
    </w:p>
    <w:p w14:paraId="0A6027F4" w14:textId="77777777" w:rsidR="00F3323F" w:rsidRDefault="00726BA3">
      <w:pPr>
        <w:pStyle w:val="CommentText"/>
        <w:ind w:leftChars="360" w:left="720"/>
      </w:pPr>
      <w:r>
        <w:t>"</w:t>
      </w:r>
      <w:r w:rsidRPr="00726BA3">
        <w:t>An alert will be triggered if the PL, which is derived based on above inequality, is larger than AL, which is specified by applications.</w:t>
      </w:r>
      <w:r>
        <w:t>"</w:t>
      </w:r>
    </w:p>
    <w:p w14:paraId="781A3383" w14:textId="3DE1BDA5" w:rsidR="00726BA3" w:rsidRPr="00D4583C" w:rsidRDefault="00726BA3">
      <w:pPr>
        <w:pStyle w:val="CommentText"/>
        <w:ind w:leftChars="360" w:left="720"/>
      </w:pPr>
      <w:r>
        <w:t>This seems up to implementation.</w:t>
      </w:r>
    </w:p>
  </w:comment>
  <w:comment w:id="879" w:author="Intel_Yi" w:date="2022-04-22T03:14:00Z" w:initials="I">
    <w:p w14:paraId="6FC8DB0E" w14:textId="0F0C81FA" w:rsidR="00C3227B" w:rsidRPr="00091178" w:rsidRDefault="00C3227B" w:rsidP="00091178">
      <w:pPr>
        <w:rPr>
          <w:color w:val="FF0000"/>
        </w:rPr>
      </w:pPr>
      <w:r>
        <w:rPr>
          <w:rStyle w:val="CommentReference"/>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w:t>
      </w:r>
      <w:r w:rsidR="009E5588">
        <w:rPr>
          <w:color w:val="FF0000"/>
        </w:rPr>
        <w:t>Fixed in 1</w:t>
      </w:r>
      <w:r w:rsidR="009E5588" w:rsidRPr="00EA0AFC">
        <w:rPr>
          <w:color w:val="FF0000"/>
          <w:vertAlign w:val="superscript"/>
        </w:rPr>
        <w:t>st</w:t>
      </w:r>
      <w:r w:rsidR="009E5588">
        <w:rPr>
          <w:color w:val="FF0000"/>
        </w:rPr>
        <w:t xml:space="preserve"> Update of </w:t>
      </w:r>
      <w:r w:rsidR="009E5588"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091178">
        <w:rPr>
          <w:color w:val="FF0000"/>
        </w:rPr>
        <w:t>propAgree</w:t>
      </w:r>
    </w:p>
    <w:p w14:paraId="07889ACE"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to add defition of TTA </w:t>
      </w:r>
    </w:p>
    <w:p w14:paraId="1EA787E9" w14:textId="77777777" w:rsidR="00C3227B" w:rsidRDefault="00C3227B" w:rsidP="00CC72B9">
      <w:pPr>
        <w:pStyle w:val="CommentText"/>
        <w:ind w:leftChars="360" w:left="720"/>
      </w:pPr>
      <w:r>
        <w:rPr>
          <w:b/>
        </w:rPr>
        <w:t>[Proposed Change]</w:t>
      </w:r>
      <w:r>
        <w:t xml:space="preserve">: </w:t>
      </w:r>
    </w:p>
    <w:p w14:paraId="1C15BC87" w14:textId="77777777" w:rsidR="00C3227B" w:rsidRDefault="00C3227B" w:rsidP="00CC72B9">
      <w:pPr>
        <w:pStyle w:val="CommentText"/>
        <w:ind w:leftChars="360" w:left="720"/>
        <w:rPr>
          <w:b/>
          <w:lang w:eastAsia="zh-CN"/>
        </w:rPr>
      </w:pPr>
      <w:r w:rsidRPr="00A556D8">
        <w:rPr>
          <w:b/>
          <w:lang w:eastAsia="zh-CN"/>
        </w:rPr>
        <w:t>Time-to-Alert (TTA)</w:t>
      </w:r>
    </w:p>
    <w:p w14:paraId="08EE5A71" w14:textId="77777777" w:rsidR="00C3227B" w:rsidRDefault="00C3227B" w:rsidP="00CC72B9">
      <w:pPr>
        <w:pStyle w:val="CommentText"/>
        <w:ind w:leftChars="360" w:left="720"/>
        <w:rPr>
          <w:b/>
          <w:lang w:eastAsia="zh-CN"/>
        </w:rPr>
      </w:pPr>
    </w:p>
    <w:p w14:paraId="67D5A56B" w14:textId="7D921B62" w:rsidR="00C3227B" w:rsidRDefault="00C3227B" w:rsidP="00CC72B9">
      <w:pPr>
        <w:pStyle w:val="CommentText"/>
      </w:pPr>
      <w:r>
        <w:rPr>
          <w:b/>
        </w:rPr>
        <w:t>[Comments]</w:t>
      </w:r>
      <w:r>
        <w:t xml:space="preserve">: </w:t>
      </w:r>
      <w:r w:rsidR="008E673D">
        <w:t>[Rap] See also C002</w:t>
      </w:r>
    </w:p>
  </w:comment>
  <w:comment w:id="908" w:author="Intel_Yi" w:date="2022-04-22T03:15:00Z" w:initials="I">
    <w:p w14:paraId="05D0F6CD" w14:textId="6FA5C4C3" w:rsidR="00C3227B" w:rsidRPr="00BB2A3B" w:rsidRDefault="00C3227B" w:rsidP="00E85F4C">
      <w:pPr>
        <w:rPr>
          <w:color w:val="FF0000"/>
        </w:rPr>
      </w:pPr>
      <w:r>
        <w:rPr>
          <w:rStyle w:val="CommentReference"/>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w:t>
      </w:r>
      <w:r w:rsidR="00E85F4C">
        <w:rPr>
          <w:color w:val="FF0000"/>
        </w:rPr>
        <w:t>Fixed in 1</w:t>
      </w:r>
      <w:r w:rsidR="00E85F4C" w:rsidRPr="00EA0AFC">
        <w:rPr>
          <w:color w:val="FF0000"/>
          <w:vertAlign w:val="superscript"/>
        </w:rPr>
        <w:t>st</w:t>
      </w:r>
      <w:r w:rsidR="00E85F4C">
        <w:rPr>
          <w:color w:val="FF0000"/>
        </w:rPr>
        <w:t xml:space="preserve"> Update of </w:t>
      </w:r>
      <w:r w:rsidR="00E85F4C"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BB2A3B">
        <w:rPr>
          <w:color w:val="FF0000"/>
        </w:rPr>
        <w:t>propAgree</w:t>
      </w:r>
    </w:p>
    <w:p w14:paraId="3C98CD05" w14:textId="77777777" w:rsidR="00C3227B" w:rsidRDefault="00C3227B" w:rsidP="00CC72B9">
      <w:pPr>
        <w:pStyle w:val="CommentText"/>
        <w:ind w:leftChars="360" w:left="720"/>
        <w:rPr>
          <w:lang w:eastAsia="zh-CN"/>
        </w:rPr>
      </w:pPr>
      <w:r>
        <w:rPr>
          <w:b/>
        </w:rPr>
        <w:t>[Description]</w:t>
      </w:r>
      <w:r>
        <w:t xml:space="preserve">: </w:t>
      </w:r>
      <w:r>
        <w:rPr>
          <w:lang w:eastAsia="zh-CN"/>
        </w:rPr>
        <w:t xml:space="preserve">Align with name convention. </w:t>
      </w:r>
    </w:p>
    <w:p w14:paraId="4CFE1BA5" w14:textId="77777777" w:rsidR="00C3227B" w:rsidRDefault="00C3227B" w:rsidP="00CC72B9">
      <w:pPr>
        <w:pStyle w:val="CommentText"/>
        <w:ind w:leftChars="360" w:left="720"/>
        <w:rPr>
          <w:lang w:eastAsia="zh-CN"/>
        </w:rPr>
      </w:pPr>
      <w:r>
        <w:rPr>
          <w:lang w:eastAsia="zh-CN"/>
        </w:rPr>
        <w:t xml:space="preserve">“-” between Area and ID shall be removed. </w:t>
      </w:r>
    </w:p>
    <w:p w14:paraId="4B77792F" w14:textId="77777777" w:rsidR="00C3227B" w:rsidRDefault="00C3227B" w:rsidP="00CC72B9">
      <w:pPr>
        <w:pStyle w:val="CommentText"/>
        <w:ind w:leftChars="360" w:left="720"/>
        <w:rPr>
          <w:lang w:eastAsia="zh-CN"/>
        </w:rPr>
      </w:pPr>
      <w:r>
        <w:rPr>
          <w:lang w:eastAsia="zh-CN"/>
        </w:rPr>
        <w:t xml:space="preserve">“-” between cell and ID shall be removed. </w:t>
      </w:r>
    </w:p>
    <w:p w14:paraId="4170DDA9" w14:textId="77777777" w:rsidR="00C3227B" w:rsidRDefault="00C3227B" w:rsidP="00CC72B9">
      <w:pPr>
        <w:pStyle w:val="CommentText"/>
        <w:ind w:leftChars="360" w:left="720"/>
        <w:rPr>
          <w:lang w:eastAsia="zh-CN"/>
        </w:rPr>
      </w:pPr>
      <w:r>
        <w:rPr>
          <w:lang w:eastAsia="zh-CN"/>
        </w:rPr>
        <w:t xml:space="preserve">The first letter of cell shall be Capital. </w:t>
      </w:r>
    </w:p>
    <w:p w14:paraId="21F47137" w14:textId="77777777" w:rsidR="00C3227B" w:rsidRDefault="00C3227B" w:rsidP="00CC72B9">
      <w:pPr>
        <w:pStyle w:val="CommentText"/>
        <w:ind w:leftChars="360" w:left="720"/>
      </w:pPr>
      <w:r>
        <w:rPr>
          <w:b/>
        </w:rPr>
        <w:t>[Proposed Change]</w:t>
      </w:r>
      <w:r>
        <w:t xml:space="preserve">: </w:t>
      </w:r>
    </w:p>
    <w:p w14:paraId="39A81622" w14:textId="77777777" w:rsidR="00C3227B" w:rsidRDefault="00C3227B" w:rsidP="00CC72B9">
      <w:pPr>
        <w:pStyle w:val="CommentText"/>
        <w:ind w:leftChars="360" w:left="720"/>
        <w:rPr>
          <w:b/>
          <w:lang w:eastAsia="zh-CN"/>
        </w:rPr>
      </w:pPr>
      <w:r w:rsidRPr="005F2AC8">
        <w:rPr>
          <w:i/>
        </w:rPr>
        <w:t>Area</w:t>
      </w:r>
      <w:r w:rsidRPr="0027180C">
        <w:rPr>
          <w:i/>
          <w:color w:val="FF0000"/>
          <w:highlight w:val="yellow"/>
        </w:rPr>
        <w:t>-</w:t>
      </w:r>
      <w:r w:rsidRPr="005F2AC8">
        <w:rPr>
          <w:i/>
        </w:rPr>
        <w:t>ID-CellList</w:t>
      </w:r>
      <w:r>
        <w:rPr>
          <w:rStyle w:val="CommentReference"/>
        </w:rPr>
        <w:annotationRef/>
      </w:r>
    </w:p>
    <w:p w14:paraId="0065F750" w14:textId="77777777" w:rsidR="00C3227B" w:rsidRDefault="00C3227B"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3227B" w:rsidRDefault="00C3227B"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3227B" w:rsidRDefault="00C3227B" w:rsidP="00CC72B9">
      <w:pPr>
        <w:pStyle w:val="PL"/>
        <w:shd w:val="clear" w:color="auto" w:fill="E6E6E6"/>
      </w:pPr>
      <w:r>
        <w:t xml:space="preserve">NR-Cell-IDs-r17 </w:t>
      </w:r>
    </w:p>
    <w:p w14:paraId="79860634" w14:textId="77777777" w:rsidR="00C3227B" w:rsidRDefault="00C3227B" w:rsidP="00CC72B9">
      <w:pPr>
        <w:pStyle w:val="CommentText"/>
        <w:ind w:leftChars="360" w:left="720"/>
        <w:rPr>
          <w:b/>
          <w:lang w:eastAsia="zh-CN"/>
        </w:rPr>
      </w:pPr>
    </w:p>
    <w:p w14:paraId="25A8F101" w14:textId="77777777" w:rsidR="00C3227B" w:rsidRDefault="00C3227B" w:rsidP="00CC72B9">
      <w:pPr>
        <w:pStyle w:val="CommentText"/>
        <w:ind w:leftChars="360" w:left="720"/>
        <w:rPr>
          <w:b/>
          <w:lang w:eastAsia="zh-CN"/>
        </w:rPr>
      </w:pPr>
      <w:r>
        <w:rPr>
          <w:b/>
          <w:lang w:eastAsia="zh-CN"/>
        </w:rPr>
        <w:t xml:space="preserve">The field name in field description shall also be updated accordingly. </w:t>
      </w:r>
    </w:p>
    <w:p w14:paraId="5A9BEA44" w14:textId="5D326D6E" w:rsidR="00C3227B" w:rsidRDefault="00C3227B" w:rsidP="00CC72B9">
      <w:pPr>
        <w:pStyle w:val="CommentText"/>
      </w:pPr>
      <w:r>
        <w:rPr>
          <w:b/>
        </w:rPr>
        <w:t>[Comments]</w:t>
      </w:r>
      <w:r>
        <w:t xml:space="preserve">: </w:t>
      </w:r>
    </w:p>
  </w:comment>
  <w:comment w:id="909" w:author="Nokia (Mani)" w:date="2022-04-22T14:19:00Z" w:initials="N">
    <w:p w14:paraId="5E4AF732" w14:textId="05479DE2" w:rsidR="00EB3B75" w:rsidRDefault="00C3227B">
      <w:pPr>
        <w:pStyle w:val="CommentText"/>
        <w:rPr>
          <w:color w:val="FF0000"/>
        </w:rPr>
      </w:pPr>
      <w:r>
        <w:rPr>
          <w:rStyle w:val="CommentReference"/>
        </w:rPr>
        <w:annotationRef/>
      </w:r>
      <w:r>
        <w:rPr>
          <w:b/>
        </w:rPr>
        <w:t>[RIL]</w:t>
      </w:r>
      <w:r>
        <w:t xml:space="preserve">: N008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w:t>
      </w:r>
      <w:r w:rsidR="00C058B6" w:rsidRPr="00C058B6">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827399" w:rsidRPr="00827399">
        <w:rPr>
          <w:color w:val="FF0000"/>
        </w:rPr>
        <w:t>propAgree</w:t>
      </w:r>
    </w:p>
    <w:p w14:paraId="5EEBD5B1" w14:textId="45DD852D" w:rsidR="00C3227B" w:rsidRDefault="00C3227B">
      <w:pPr>
        <w:pStyle w:val="CommentText"/>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C3227B" w:rsidRDefault="00C3227B">
      <w:pPr>
        <w:pStyle w:val="CommentText"/>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C3227B" w:rsidRDefault="00C3227B">
      <w:pPr>
        <w:pStyle w:val="CommentText"/>
      </w:pPr>
      <w:r>
        <w:rPr>
          <w:b/>
        </w:rPr>
        <w:t>[Comments]</w:t>
      </w:r>
      <w:r>
        <w:t xml:space="preserve">: </w:t>
      </w:r>
    </w:p>
    <w:p w14:paraId="3BA4BB71" w14:textId="0A2297F7" w:rsidR="00C3227B" w:rsidRPr="00381085" w:rsidRDefault="00A66B7C">
      <w:pPr>
        <w:pStyle w:val="CommentText"/>
      </w:pPr>
      <w:r w:rsidRPr="00A66B7C">
        <w:t>[Rap] Description is proposed along the lines of Q001.</w:t>
      </w:r>
    </w:p>
  </w:comment>
  <w:comment w:id="910" w:author="Intel_Yi" w:date="2022-04-22T03:15:00Z" w:initials="I">
    <w:p w14:paraId="41460803" w14:textId="6D422212" w:rsidR="00C3227B" w:rsidRDefault="00C3227B" w:rsidP="00CC72B9">
      <w:pPr>
        <w:pStyle w:val="CommentText"/>
      </w:pPr>
      <w:r>
        <w:rPr>
          <w:rStyle w:val="CommentReference"/>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w:t>
      </w:r>
      <w:r w:rsidR="0032018E" w:rsidRPr="0032018E">
        <w:rPr>
          <w:color w:val="FF0000"/>
        </w:rPr>
        <w:t>Fixed in 1st Update of R2-2205829</w:t>
      </w:r>
      <w:r>
        <w:rPr>
          <w:color w:val="FF0000"/>
        </w:rPr>
        <w:t xml:space="preserve"> </w:t>
      </w:r>
      <w:r>
        <w:rPr>
          <w:b/>
        </w:rPr>
        <w:t>[TDoc]</w:t>
      </w:r>
      <w:r>
        <w:t xml:space="preserve">: </w:t>
      </w:r>
      <w:r w:rsidR="00AA0FD7" w:rsidRPr="00AA0FD7">
        <w:t>R2-2204932</w:t>
      </w:r>
      <w:r>
        <w:t xml:space="preserve"> </w:t>
      </w:r>
      <w:r>
        <w:rPr>
          <w:b/>
          <w:color w:val="FF0000"/>
        </w:rPr>
        <w:t>[Proposed Conclusion]</w:t>
      </w:r>
      <w:r>
        <w:rPr>
          <w:color w:val="FF0000"/>
        </w:rPr>
        <w:t xml:space="preserve">: </w:t>
      </w:r>
      <w:r w:rsidR="003C2BBC" w:rsidRPr="003C2BBC">
        <w:rPr>
          <w:color w:val="FF0000"/>
        </w:rPr>
        <w:t>propAgree (Modified)</w:t>
      </w:r>
    </w:p>
    <w:p w14:paraId="36AE37A1" w14:textId="77777777" w:rsidR="00C3227B" w:rsidRDefault="00C3227B" w:rsidP="00CC72B9">
      <w:pPr>
        <w:pStyle w:val="CommentText"/>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3227B" w:rsidRDefault="00C3227B" w:rsidP="00CC72B9">
      <w:pPr>
        <w:pStyle w:val="CommentText"/>
        <w:ind w:leftChars="360" w:left="720"/>
      </w:pPr>
      <w:r>
        <w:rPr>
          <w:b/>
        </w:rPr>
        <w:t>[Proposed Change]</w:t>
      </w:r>
      <w:r>
        <w:t xml:space="preserve">: </w:t>
      </w:r>
    </w:p>
    <w:p w14:paraId="0728B5CF" w14:textId="77777777" w:rsidR="00C3227B" w:rsidRDefault="00C3227B" w:rsidP="00CC72B9">
      <w:pPr>
        <w:pStyle w:val="CommentText"/>
        <w:ind w:leftChars="360" w:left="720"/>
      </w:pPr>
      <w:r w:rsidRPr="00EB201E">
        <w:rPr>
          <w:lang w:eastAsia="zh-CN"/>
        </w:rPr>
        <w:t>Delete it.</w:t>
      </w:r>
    </w:p>
    <w:p w14:paraId="3FD37B8C" w14:textId="77777777" w:rsidR="00C3227B" w:rsidRDefault="00C3227B" w:rsidP="00CC72B9">
      <w:pPr>
        <w:pStyle w:val="CommentText"/>
        <w:rPr>
          <w:b/>
        </w:rPr>
      </w:pPr>
    </w:p>
    <w:p w14:paraId="6DFCAF98" w14:textId="4656FA57" w:rsidR="00C3227B" w:rsidRDefault="00C3227B" w:rsidP="00CC72B9">
      <w:pPr>
        <w:pStyle w:val="CommentText"/>
      </w:pPr>
      <w:r>
        <w:rPr>
          <w:b/>
        </w:rPr>
        <w:t>[Comments]</w:t>
      </w:r>
      <w:r>
        <w:t xml:space="preserve">: </w:t>
      </w:r>
      <w:r w:rsidR="00A66B7C" w:rsidRPr="00A66B7C">
        <w:t>[Rap] Description is proposed along the lines of Q001.</w:t>
      </w:r>
    </w:p>
  </w:comment>
  <w:comment w:id="911" w:author="Nokia (Mani)" w:date="2022-04-22T14:25:00Z" w:initials="N">
    <w:p w14:paraId="28707144" w14:textId="1B778FEE" w:rsidR="00C3227B" w:rsidRDefault="00C3227B">
      <w:pPr>
        <w:pStyle w:val="CommentText"/>
      </w:pPr>
      <w:r>
        <w:rPr>
          <w:rStyle w:val="CommentReference"/>
        </w:rPr>
        <w:annotationRef/>
      </w:r>
      <w:r>
        <w:rPr>
          <w:b/>
        </w:rPr>
        <w:t>[RIL]</w:t>
      </w:r>
      <w:r>
        <w:t xml:space="preserve">: N009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32018E" w:rsidRPr="0032018E">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w:t>
      </w:r>
      <w:r w:rsidR="003B5408">
        <w:rPr>
          <w:color w:val="FF0000"/>
        </w:rPr>
        <w:t xml:space="preserve"> </w:t>
      </w:r>
      <w:r w:rsidR="003A629A" w:rsidRPr="003A629A">
        <w:rPr>
          <w:color w:val="FF0000"/>
        </w:rPr>
        <w:t>propAgree</w:t>
      </w:r>
    </w:p>
    <w:p w14:paraId="708651F7" w14:textId="40403597" w:rsidR="00C3227B" w:rsidRDefault="00C3227B">
      <w:pPr>
        <w:pStyle w:val="CommentText"/>
      </w:pPr>
      <w:r>
        <w:rPr>
          <w:b/>
        </w:rPr>
        <w:t>[Description]</w:t>
      </w:r>
      <w:r>
        <w:t>: Suggestion to rename maxAreaIDs-r17</w:t>
      </w:r>
    </w:p>
    <w:p w14:paraId="47898229" w14:textId="4436A950" w:rsidR="00C3227B" w:rsidRDefault="00C3227B">
      <w:pPr>
        <w:pStyle w:val="CommentText"/>
      </w:pPr>
      <w:r>
        <w:rPr>
          <w:b/>
        </w:rPr>
        <w:t>[Proposed Change]</w:t>
      </w:r>
      <w:r>
        <w:t>: Rename as maxNrOfAreas-r17</w:t>
      </w:r>
    </w:p>
    <w:p w14:paraId="43A550B7" w14:textId="191D9B85" w:rsidR="00C3227B" w:rsidRDefault="00C3227B">
      <w:pPr>
        <w:pStyle w:val="CommentText"/>
      </w:pPr>
      <w:r>
        <w:rPr>
          <w:b/>
        </w:rPr>
        <w:t>[Comments]</w:t>
      </w:r>
      <w:r>
        <w:t xml:space="preserve">: </w:t>
      </w:r>
    </w:p>
    <w:p w14:paraId="27A9FE2F" w14:textId="70107D56" w:rsidR="00C3227B" w:rsidRPr="005C543C" w:rsidRDefault="00C3227B">
      <w:pPr>
        <w:pStyle w:val="CommentText"/>
      </w:pPr>
    </w:p>
  </w:comment>
  <w:comment w:id="912" w:author="Qualcomm (Sven Fischer)" w:date="2022-04-20T13:26:00Z" w:initials="Q">
    <w:p w14:paraId="60198D53" w14:textId="62B7916E" w:rsidR="00C3227B" w:rsidRDefault="00C3227B">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w:t>
      </w:r>
      <w:r w:rsidR="0032018E" w:rsidRPr="0032018E">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3A629A" w:rsidRPr="003A629A">
        <w:rPr>
          <w:color w:val="FF0000"/>
        </w:rPr>
        <w:t>propAgree</w:t>
      </w:r>
    </w:p>
    <w:p w14:paraId="666A174C" w14:textId="06F49B7C" w:rsidR="00C3227B" w:rsidRDefault="00C3227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C3227B" w:rsidRDefault="00C3227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C3227B" w:rsidRDefault="00C3227B" w:rsidP="00E01422">
      <w:pPr>
        <w:ind w:leftChars="360" w:left="720"/>
        <w:rPr>
          <w:iCs/>
        </w:rPr>
      </w:pPr>
      <w:r>
        <w:rPr>
          <w:iCs/>
        </w:rPr>
        <w:t>Corrected field description could be:</w:t>
      </w:r>
    </w:p>
    <w:p w14:paraId="13DE5D51" w14:textId="3382F527" w:rsidR="00C3227B" w:rsidRPr="001A2FD0" w:rsidRDefault="00C3227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C3227B" w:rsidRPr="00D44B83" w:rsidRDefault="00C3227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4EDF5157" w:rsidR="00C3227B" w:rsidRDefault="00C3227B">
      <w:pPr>
        <w:pStyle w:val="CommentText"/>
        <w:ind w:leftChars="360" w:left="720"/>
      </w:pPr>
      <w:r>
        <w:rPr>
          <w:b/>
        </w:rPr>
        <w:t>[Comments]</w:t>
      </w:r>
      <w:r>
        <w:t xml:space="preserve">: </w:t>
      </w:r>
      <w:r w:rsidR="005B680F" w:rsidRPr="005B680F">
        <w:t>[Rap] Description is proposed along the lines of Q001.</w:t>
      </w:r>
    </w:p>
    <w:p w14:paraId="4C54C05C" w14:textId="7E05061E" w:rsidR="00C3227B" w:rsidRPr="00440959" w:rsidRDefault="00C3227B">
      <w:pPr>
        <w:pStyle w:val="CommentText"/>
        <w:ind w:leftChars="360" w:left="720"/>
      </w:pPr>
    </w:p>
  </w:comment>
  <w:comment w:id="913" w:author="Nokia (Mani)" w:date="2022-04-22T14:28:00Z" w:initials="N">
    <w:p w14:paraId="63CA6345" w14:textId="33EA7EEC" w:rsidR="00C3227B" w:rsidRDefault="00C3227B" w:rsidP="00070CBE">
      <w:r>
        <w:rPr>
          <w:rStyle w:val="CommentReference"/>
        </w:rPr>
        <w:annotationRef/>
      </w:r>
      <w:r>
        <w:rPr>
          <w:b/>
        </w:rPr>
        <w:t>[RIL]</w:t>
      </w:r>
      <w:r>
        <w:t xml:space="preserve">: N010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w:t>
      </w:r>
      <w:r w:rsidR="00070CBE">
        <w:rPr>
          <w:color w:val="FF0000"/>
        </w:rPr>
        <w:t>ToDo</w:t>
      </w:r>
      <w:r>
        <w:rPr>
          <w:color w:val="FF0000"/>
        </w:rPr>
        <w:t xml:space="preserve"> </w:t>
      </w:r>
      <w:r>
        <w:rPr>
          <w:b/>
        </w:rPr>
        <w:t>[TDoc]</w:t>
      </w:r>
      <w:r>
        <w:t xml:space="preserve">: None </w:t>
      </w:r>
      <w:r>
        <w:rPr>
          <w:b/>
          <w:color w:val="FF0000"/>
        </w:rPr>
        <w:t>[Proposed Conclusion]</w:t>
      </w:r>
      <w:r>
        <w:rPr>
          <w:color w:val="FF0000"/>
        </w:rPr>
        <w:t xml:space="preserve">: </w:t>
      </w:r>
      <w:r w:rsidR="00070CBE">
        <w:rPr>
          <w:color w:val="FF0000"/>
        </w:rPr>
        <w:t>prop</w:t>
      </w:r>
      <w:r w:rsidR="00AB4830">
        <w:rPr>
          <w:color w:val="FF0000"/>
        </w:rPr>
        <w:t>NoAction</w:t>
      </w:r>
    </w:p>
    <w:p w14:paraId="52A47479" w14:textId="5A6EDF6B" w:rsidR="00C3227B" w:rsidRDefault="00C3227B">
      <w:pPr>
        <w:pStyle w:val="CommentText"/>
      </w:pPr>
      <w:r>
        <w:rPr>
          <w:b/>
        </w:rPr>
        <w:t>[Description]</w:t>
      </w:r>
      <w:r>
        <w:t>: Use of TR as reference in normative specification</w:t>
      </w:r>
    </w:p>
    <w:p w14:paraId="4F2AAF2F" w14:textId="052D249D" w:rsidR="00C3227B" w:rsidRDefault="00C3227B">
      <w:pPr>
        <w:pStyle w:val="CommentText"/>
      </w:pPr>
      <w:r>
        <w:rPr>
          <w:b/>
        </w:rPr>
        <w:t>[Proposed Change]</w:t>
      </w:r>
      <w:r>
        <w:t xml:space="preserve">: </w:t>
      </w:r>
      <w:r w:rsidRPr="005C543C">
        <w:t>Can you use a TR reference in a normative specification? Shouldn’t the concepts</w:t>
      </w:r>
      <w:r>
        <w:t>/definitions</w:t>
      </w:r>
      <w:r w:rsidRPr="005C543C">
        <w:t xml:space="preserve"> in the TR be captured in a normative specification somewhere if it was agreed?</w:t>
      </w:r>
    </w:p>
    <w:p w14:paraId="5425EC43" w14:textId="77777777" w:rsidR="00C3227B" w:rsidRDefault="00C3227B">
      <w:pPr>
        <w:pStyle w:val="CommentText"/>
      </w:pPr>
      <w:r>
        <w:rPr>
          <w:b/>
        </w:rPr>
        <w:t>[Comments]</w:t>
      </w:r>
      <w:r>
        <w:t xml:space="preserve">: </w:t>
      </w:r>
    </w:p>
    <w:p w14:paraId="4C8BD782" w14:textId="72CC8A62" w:rsidR="00C3227B" w:rsidRPr="005C543C" w:rsidRDefault="00F2086B">
      <w:pPr>
        <w:pStyle w:val="CommentText"/>
      </w:pPr>
      <w:r>
        <w:t xml:space="preserve">[Rap] </w:t>
      </w:r>
      <w:r w:rsidR="00873634">
        <w:t>N</w:t>
      </w:r>
      <w:r>
        <w:t>eed</w:t>
      </w:r>
      <w:r w:rsidR="00D06EDA">
        <w:t>s</w:t>
      </w:r>
      <w:r>
        <w:t xml:space="preserve"> to be checked with MCC, but this is a Rel-16 IE.</w:t>
      </w:r>
      <w:r w:rsidR="00862759">
        <w:t xml:space="preserve"> If not allowed, Rel-16 contribution</w:t>
      </w:r>
      <w:r w:rsidR="00134AD8">
        <w:t>s</w:t>
      </w:r>
      <w:r w:rsidR="00862759">
        <w:t xml:space="preserve"> would be ne</w:t>
      </w:r>
      <w:r w:rsidR="00134AD8">
        <w:t>eded (</w:t>
      </w:r>
      <w:r w:rsidR="008F315B">
        <w:t xml:space="preserve">seems </w:t>
      </w:r>
      <w:r w:rsidR="00134AD8">
        <w:t xml:space="preserve">not related to Rel-17 ASN.1 review). </w:t>
      </w:r>
    </w:p>
  </w:comment>
  <w:comment w:id="914" w:author="Intel_Yi" w:date="2022-04-22T03:16:00Z" w:initials="I">
    <w:p w14:paraId="649A7611" w14:textId="3DE58FD7" w:rsidR="00C3227B" w:rsidRDefault="00C3227B" w:rsidP="00CC72B9">
      <w:pPr>
        <w:pStyle w:val="CommentText"/>
      </w:pPr>
      <w:r>
        <w:rPr>
          <w:rStyle w:val="CommentReference"/>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095341">
        <w:rPr>
          <w:color w:val="FF0000"/>
        </w:rPr>
        <w:t>prop</w:t>
      </w:r>
      <w:r w:rsidR="007F6C52">
        <w:rPr>
          <w:color w:val="FF0000"/>
        </w:rPr>
        <w:t>NoAction</w:t>
      </w:r>
    </w:p>
    <w:p w14:paraId="14B058A0" w14:textId="3C9B143E" w:rsidR="00C3227B" w:rsidRDefault="00C3227B" w:rsidP="00CC72B9">
      <w:pPr>
        <w:pStyle w:val="CommentText"/>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3227B" w:rsidRDefault="00C3227B" w:rsidP="00CC72B9">
      <w:pPr>
        <w:pStyle w:val="CommentText"/>
        <w:ind w:leftChars="360" w:left="720"/>
      </w:pPr>
      <w:r>
        <w:rPr>
          <w:b/>
        </w:rPr>
        <w:t>[Proposed Change]</w:t>
      </w:r>
      <w:r>
        <w:t xml:space="preserve">: </w:t>
      </w:r>
    </w:p>
    <w:p w14:paraId="01388F1F" w14:textId="77777777" w:rsidR="00C3227B" w:rsidRDefault="00C3227B" w:rsidP="00CC72B9">
      <w:pPr>
        <w:pStyle w:val="CommentText"/>
        <w:ind w:leftChars="360" w:left="720"/>
        <w:rPr>
          <w:b/>
        </w:rPr>
      </w:pPr>
    </w:p>
    <w:p w14:paraId="7706CDA4" w14:textId="7BC7F199" w:rsidR="00095341" w:rsidRDefault="00C3227B" w:rsidP="00CC72B9">
      <w:pPr>
        <w:pStyle w:val="CommentText"/>
      </w:pPr>
      <w:r>
        <w:rPr>
          <w:b/>
        </w:rPr>
        <w:t>[Comments]</w:t>
      </w:r>
      <w:r>
        <w:t xml:space="preserve">: </w:t>
      </w:r>
      <w:r w:rsidR="00095341">
        <w:t>[Ra</w:t>
      </w:r>
      <w:r w:rsidR="007157AA">
        <w:t>p</w:t>
      </w:r>
      <w:r w:rsidR="00095341">
        <w:t xml:space="preserve">] This is a Rel-16 IE but moved out of </w:t>
      </w:r>
      <w:r w:rsidR="00742B56" w:rsidRPr="00B611E1">
        <w:rPr>
          <w:i/>
          <w:iCs/>
        </w:rPr>
        <w:t>NR-</w:t>
      </w:r>
      <w:r w:rsidR="00742B56" w:rsidRPr="00B611E1">
        <w:rPr>
          <w:i/>
        </w:rPr>
        <w:t>DL-</w:t>
      </w:r>
      <w:r w:rsidR="00742B56" w:rsidRPr="00B611E1">
        <w:rPr>
          <w:i/>
          <w:noProof/>
        </w:rPr>
        <w:t>PRS-BeamInfo</w:t>
      </w:r>
      <w:r w:rsidR="0070757D">
        <w:t>, since now used at multiple places.</w:t>
      </w:r>
    </w:p>
  </w:comment>
  <w:comment w:id="915" w:author="Nokia (Mani)" w:date="2022-04-22T14:30:00Z" w:initials="N">
    <w:p w14:paraId="39E89FFE" w14:textId="36E5D5BE" w:rsidR="00C3227B" w:rsidRPr="00913FE9" w:rsidRDefault="00C3227B" w:rsidP="00913FE9">
      <w:pPr>
        <w:rPr>
          <w:color w:val="FF0000"/>
        </w:rPr>
      </w:pPr>
      <w:r>
        <w:rPr>
          <w:rStyle w:val="CommentReference"/>
        </w:rPr>
        <w:annotationRef/>
      </w:r>
      <w:r>
        <w:rPr>
          <w:b/>
        </w:rPr>
        <w:t>[RIL]</w:t>
      </w:r>
      <w:r>
        <w:t xml:space="preserve">: N011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w:t>
      </w:r>
      <w:r w:rsidR="00007414" w:rsidRPr="00007414">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913FE9">
        <w:rPr>
          <w:color w:val="FF0000"/>
        </w:rPr>
        <w:t>propAgree</w:t>
      </w:r>
    </w:p>
    <w:p w14:paraId="6ECDA76D" w14:textId="148BA1F1" w:rsidR="00C3227B" w:rsidRDefault="00C3227B">
      <w:pPr>
        <w:pStyle w:val="CommentText"/>
      </w:pPr>
      <w:r>
        <w:rPr>
          <w:b/>
        </w:rPr>
        <w:t>[Description]</w:t>
      </w:r>
      <w:r>
        <w:t>: Why do we need extension capability for this IE and the field ‘indicator’</w:t>
      </w:r>
    </w:p>
    <w:p w14:paraId="73FD3E6E" w14:textId="43131900" w:rsidR="00C3227B" w:rsidRDefault="00C3227B">
      <w:pPr>
        <w:pStyle w:val="CommentText"/>
      </w:pPr>
      <w:r>
        <w:rPr>
          <w:b/>
        </w:rPr>
        <w:t>[Proposed Change]</w:t>
      </w:r>
      <w:r>
        <w:t>: Remove extension markers from the IE</w:t>
      </w:r>
    </w:p>
    <w:p w14:paraId="4C1C5BFD" w14:textId="77777777" w:rsidR="00C3227B" w:rsidRDefault="00C3227B">
      <w:pPr>
        <w:pStyle w:val="CommentText"/>
      </w:pPr>
      <w:r>
        <w:rPr>
          <w:b/>
        </w:rPr>
        <w:t>[Comments]</w:t>
      </w:r>
      <w:r>
        <w:t xml:space="preserve">: </w:t>
      </w:r>
    </w:p>
    <w:p w14:paraId="10E0C2F9" w14:textId="1BDEC445" w:rsidR="00C3227B" w:rsidRPr="00CF08EF" w:rsidRDefault="00C3227B">
      <w:pPr>
        <w:pStyle w:val="CommentText"/>
      </w:pPr>
    </w:p>
  </w:comment>
  <w:comment w:id="916" w:author="Nokia (Mani)" w:date="2022-04-22T14:33:00Z" w:initials="N">
    <w:p w14:paraId="17305CC8" w14:textId="3E1D95BF" w:rsidR="00C3227B" w:rsidRPr="000D2CDB" w:rsidRDefault="00C3227B" w:rsidP="005C3DFC">
      <w:r>
        <w:rPr>
          <w:rStyle w:val="CommentReference"/>
        </w:rPr>
        <w:annotationRef/>
      </w:r>
      <w:r>
        <w:rPr>
          <w:b/>
        </w:rPr>
        <w:t>[RIL]</w:t>
      </w:r>
      <w:r>
        <w:t xml:space="preserve">: N012 </w:t>
      </w:r>
      <w:r>
        <w:rPr>
          <w:b/>
        </w:rPr>
        <w:t>[Delegate]</w:t>
      </w:r>
      <w:r>
        <w:t xml:space="preserve">: Nokia (Mani)  </w:t>
      </w:r>
      <w:r>
        <w:rPr>
          <w:b/>
        </w:rPr>
        <w:t>[WI]</w:t>
      </w:r>
      <w:r>
        <w:t xml:space="preserve">: </w:t>
      </w:r>
      <w:r>
        <w:rPr>
          <w:b/>
        </w:rPr>
        <w:t>[Class]</w:t>
      </w:r>
      <w:r>
        <w:t xml:space="preserve">: 1 </w:t>
      </w:r>
      <w:r>
        <w:rPr>
          <w:b/>
          <w:color w:val="FF0000"/>
        </w:rPr>
        <w:t>[Status]</w:t>
      </w:r>
      <w:r>
        <w:rPr>
          <w:color w:val="FF0000"/>
        </w:rPr>
        <w:t>:</w:t>
      </w:r>
      <w:r w:rsidR="000D2CDB" w:rsidRPr="000D2CDB">
        <w:rPr>
          <w:color w:val="FF0000"/>
        </w:rPr>
        <w:t xml:space="preserve"> </w:t>
      </w:r>
      <w:r w:rsidR="000D2CDB">
        <w:rPr>
          <w:color w:val="FF0000"/>
        </w:rPr>
        <w:t>Fixed in 1</w:t>
      </w:r>
      <w:r w:rsidR="000D2CDB" w:rsidRPr="00EA0AFC">
        <w:rPr>
          <w:color w:val="FF0000"/>
          <w:vertAlign w:val="superscript"/>
        </w:rPr>
        <w:t>st</w:t>
      </w:r>
      <w:r w:rsidR="000D2CDB">
        <w:rPr>
          <w:color w:val="FF0000"/>
        </w:rPr>
        <w:t xml:space="preserve"> Update of </w:t>
      </w:r>
      <w:r w:rsidR="000D2CDB" w:rsidRPr="007C3AD2">
        <w:rPr>
          <w:color w:val="FF0000"/>
        </w:rPr>
        <w:t>R2-2205829</w:t>
      </w:r>
      <w:r>
        <w:rPr>
          <w:color w:val="FF0000"/>
        </w:rPr>
        <w:t xml:space="preserve"> </w:t>
      </w:r>
      <w:r>
        <w:rPr>
          <w:b/>
        </w:rPr>
        <w:t>[TDoc]</w:t>
      </w:r>
      <w:r>
        <w:t xml:space="preserve">: None </w:t>
      </w:r>
      <w:r>
        <w:rPr>
          <w:b/>
          <w:color w:val="FF0000"/>
        </w:rPr>
        <w:t>[Proposed Conclusion]</w:t>
      </w:r>
      <w:r>
        <w:rPr>
          <w:color w:val="FF0000"/>
        </w:rPr>
        <w:t>:</w:t>
      </w:r>
      <w:r w:rsidR="005C3DFC">
        <w:rPr>
          <w:color w:val="FF0000"/>
        </w:rPr>
        <w:t xml:space="preserve"> propAgree</w:t>
      </w:r>
    </w:p>
    <w:p w14:paraId="0D1EB0C6" w14:textId="19DA7AF4" w:rsidR="00C3227B" w:rsidRDefault="00C3227B">
      <w:pPr>
        <w:pStyle w:val="CommentText"/>
      </w:pPr>
      <w:r>
        <w:rPr>
          <w:b/>
        </w:rPr>
        <w:t>[Description]</w:t>
      </w:r>
      <w:r>
        <w:t>: Field description for indicator is not clear.</w:t>
      </w:r>
    </w:p>
    <w:p w14:paraId="2DB1AC7D" w14:textId="5697CDAA" w:rsidR="00C3227B" w:rsidRDefault="00C3227B">
      <w:pPr>
        <w:pStyle w:val="CommentText"/>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C3227B" w:rsidRDefault="00C3227B">
      <w:pPr>
        <w:pStyle w:val="CommentText"/>
      </w:pPr>
      <w:r>
        <w:rPr>
          <w:b/>
        </w:rPr>
        <w:t>[Comments]</w:t>
      </w:r>
      <w:r>
        <w:t xml:space="preserve">: </w:t>
      </w:r>
    </w:p>
    <w:p w14:paraId="445FEAD7" w14:textId="063DB505" w:rsidR="00C3227B" w:rsidRPr="00235C96" w:rsidRDefault="00C3227B">
      <w:pPr>
        <w:pStyle w:val="CommentText"/>
      </w:pPr>
    </w:p>
  </w:comment>
  <w:comment w:id="923" w:author="CATT(Jianxiang)" w:date="2022-04-19T15:20:00Z" w:initials="C">
    <w:p w14:paraId="27569F08" w14:textId="04848111" w:rsidR="00C3227B" w:rsidRDefault="00C3227B" w:rsidP="009D2E3F">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w:t>
      </w:r>
      <w:r w:rsidR="009D2E3F">
        <w:rPr>
          <w:color w:val="FF0000"/>
        </w:rPr>
        <w:t xml:space="preserve"> prop</w:t>
      </w:r>
      <w:r w:rsidR="00240A38">
        <w:rPr>
          <w:color w:val="FF0000"/>
        </w:rPr>
        <w:t>NoAction</w:t>
      </w:r>
    </w:p>
    <w:p w14:paraId="118CBE59" w14:textId="5CC399B9" w:rsidR="00C3227B" w:rsidRDefault="00C3227B">
      <w:pPr>
        <w:pStyle w:val="CommentText"/>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C3227B" w:rsidRDefault="00C3227B">
      <w:pPr>
        <w:pStyle w:val="CommentText"/>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0A495AF9" w:rsidR="00C3227B" w:rsidRDefault="00C3227B">
      <w:pPr>
        <w:pStyle w:val="CommentText"/>
        <w:ind w:leftChars="360" w:left="720"/>
      </w:pPr>
      <w:r>
        <w:rPr>
          <w:b/>
        </w:rPr>
        <w:t>[Comments]</w:t>
      </w:r>
      <w:r>
        <w:t xml:space="preserve">: </w:t>
      </w:r>
    </w:p>
    <w:p w14:paraId="3B33CA8A" w14:textId="0855D7C2" w:rsidR="009D2E3F" w:rsidRDefault="009D2E3F">
      <w:pPr>
        <w:pStyle w:val="CommentText"/>
        <w:ind w:leftChars="360" w:left="720"/>
      </w:pPr>
      <w:r w:rsidRPr="00CC361F">
        <w:rPr>
          <w:bCs/>
        </w:rPr>
        <w:t>[Rap]</w:t>
      </w:r>
      <w:r>
        <w:t xml:space="preserve"> </w:t>
      </w:r>
      <w:r w:rsidR="00371B75">
        <w:t>Definition of RSRPP is given by RAN4 as indicated by the reference.</w:t>
      </w:r>
      <w:r w:rsidR="006909D8">
        <w:t xml:space="preserve"> FFS is deleted in </w:t>
      </w:r>
      <w:r w:rsidR="00782846" w:rsidRPr="00782846">
        <w:t>R2-2205829</w:t>
      </w:r>
      <w:r w:rsidR="00782846">
        <w:t>.</w:t>
      </w:r>
    </w:p>
    <w:p w14:paraId="36F7101C" w14:textId="6EFDEE9B" w:rsidR="00C3227B" w:rsidRPr="00776837" w:rsidRDefault="00C3227B">
      <w:pPr>
        <w:pStyle w:val="CommentText"/>
        <w:ind w:leftChars="360" w:left="720"/>
      </w:pPr>
    </w:p>
  </w:comment>
  <w:comment w:id="930" w:author="Huawei, HiSilicon (GuoYinghao)" w:date="2022-04-19T15:20:00Z" w:initials="H">
    <w:p w14:paraId="48701569" w14:textId="14FA89A3" w:rsidR="00C3227B" w:rsidRDefault="00C3227B" w:rsidP="009D4B60">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9D4B60">
        <w:rPr>
          <w:color w:val="FF0000"/>
        </w:rPr>
        <w:t>propDisc</w:t>
      </w:r>
    </w:p>
    <w:p w14:paraId="0EF249CB" w14:textId="77777777" w:rsidR="00C3227B" w:rsidRDefault="00C3227B" w:rsidP="00654CAE">
      <w:pPr>
        <w:pStyle w:val="CommentText"/>
        <w:ind w:leftChars="360" w:left="720"/>
        <w:rPr>
          <w:lang w:eastAsia="zh-CN"/>
        </w:rPr>
      </w:pPr>
      <w:r>
        <w:rPr>
          <w:b/>
        </w:rPr>
        <w:t>[Description]</w:t>
      </w:r>
      <w:r>
        <w:t xml:space="preserve">: </w:t>
      </w:r>
      <w:r>
        <w:rPr>
          <w:lang w:eastAsia="zh-CN"/>
        </w:rPr>
        <w:t>We think this indication should be per resource not per TRP</w:t>
      </w:r>
    </w:p>
    <w:p w14:paraId="0005B2C3" w14:textId="7BCEFD04" w:rsidR="00C3227B" w:rsidRDefault="00C3227B" w:rsidP="00654CAE">
      <w:pPr>
        <w:pStyle w:val="CommentText"/>
        <w:spacing w:after="0"/>
        <w:ind w:leftChars="360" w:left="720"/>
      </w:pPr>
      <w:r>
        <w:rPr>
          <w:b/>
        </w:rPr>
        <w:t>[Proposed Change]</w:t>
      </w:r>
      <w:r>
        <w:t>: Change the field to the resource level configuration of DL-PRS. We can send an LS to R1 for clarification, if needed</w:t>
      </w:r>
    </w:p>
    <w:p w14:paraId="75043D55" w14:textId="372725A8" w:rsidR="00C3227B" w:rsidRDefault="00C3227B" w:rsidP="00654CAE">
      <w:pPr>
        <w:pStyle w:val="CommentText"/>
        <w:ind w:leftChars="360" w:left="720"/>
      </w:pPr>
      <w:r>
        <w:rPr>
          <w:b/>
        </w:rPr>
        <w:t>[Comments]</w:t>
      </w:r>
      <w:r>
        <w:t>:</w:t>
      </w:r>
      <w:r w:rsidR="0078176B">
        <w:t xml:space="preserve"> </w:t>
      </w:r>
      <w:r w:rsidR="0078176B" w:rsidRPr="0078176B">
        <w:t xml:space="preserve">[Rap] Can't see this is </w:t>
      </w:r>
      <w:r w:rsidR="0078176B">
        <w:t>in the</w:t>
      </w:r>
      <w:r w:rsidR="0078176B" w:rsidRPr="0078176B">
        <w:t xml:space="preserve"> RAN1 parameter List</w:t>
      </w:r>
      <w:r w:rsidR="0078176B">
        <w:t>.</w:t>
      </w:r>
    </w:p>
  </w:comment>
  <w:comment w:id="931" w:author="Intel_Yi" w:date="2022-04-22T03:19:00Z" w:initials="I">
    <w:p w14:paraId="392ADE19" w14:textId="0906DA34" w:rsidR="00C3227B" w:rsidRPr="008E391E" w:rsidRDefault="00C3227B" w:rsidP="00914B93">
      <w:pPr>
        <w:rPr>
          <w:color w:val="FF0000"/>
        </w:rPr>
      </w:pPr>
      <w:r>
        <w:rPr>
          <w:rStyle w:val="CommentReference"/>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w:t>
      </w:r>
      <w:r w:rsidR="00914B93">
        <w:rPr>
          <w:color w:val="FF0000"/>
        </w:rPr>
        <w:t>Fixed in 1</w:t>
      </w:r>
      <w:r w:rsidR="00914B93" w:rsidRPr="00EA0AFC">
        <w:rPr>
          <w:color w:val="FF0000"/>
          <w:vertAlign w:val="superscript"/>
        </w:rPr>
        <w:t>st</w:t>
      </w:r>
      <w:r w:rsidR="00914B93">
        <w:rPr>
          <w:color w:val="FF0000"/>
        </w:rPr>
        <w:t xml:space="preserve"> Update of </w:t>
      </w:r>
      <w:r w:rsidR="00914B93"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E391E">
        <w:rPr>
          <w:color w:val="FF0000"/>
        </w:rPr>
        <w:t>propAgree</w:t>
      </w:r>
    </w:p>
    <w:p w14:paraId="3C9725AC"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3227B" w:rsidRDefault="00C3227B" w:rsidP="00CC72B9">
      <w:pPr>
        <w:pStyle w:val="CommentText"/>
        <w:ind w:leftChars="360" w:left="720"/>
        <w:rPr>
          <w:lang w:eastAsia="zh-CN"/>
        </w:rPr>
      </w:pPr>
      <w:r>
        <w:rPr>
          <w:lang w:eastAsia="zh-CN"/>
        </w:rPr>
        <w:t xml:space="preserve">  Same for others.</w:t>
      </w:r>
    </w:p>
    <w:p w14:paraId="756BCB04" w14:textId="77777777" w:rsidR="00C3227B" w:rsidRDefault="00C3227B" w:rsidP="00CC72B9">
      <w:pPr>
        <w:pStyle w:val="CommentText"/>
        <w:ind w:leftChars="360" w:left="720"/>
      </w:pPr>
      <w:r>
        <w:rPr>
          <w:b/>
        </w:rPr>
        <w:t>[Proposed Change]</w:t>
      </w:r>
      <w:r>
        <w:t xml:space="preserve">: </w:t>
      </w:r>
    </w:p>
    <w:p w14:paraId="435841E1" w14:textId="77777777" w:rsidR="00C3227B" w:rsidRDefault="00C3227B"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CommentReference"/>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3227B" w:rsidRPr="006E258E"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746CD7E1"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3227B" w:rsidRPr="006E258E" w:rsidRDefault="00C3227B"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3227B" w:rsidRPr="006E258E"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3227B" w:rsidRPr="00E6403C" w:rsidRDefault="00C3227B"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314A11B9" w14:textId="77777777" w:rsidR="00C3227B" w:rsidRDefault="00C3227B"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3227B" w:rsidRDefault="00C3227B"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3227B" w:rsidRDefault="00C3227B" w:rsidP="00CC72B9">
      <w:pPr>
        <w:pStyle w:val="CommentText"/>
        <w:ind w:leftChars="360" w:left="720"/>
        <w:rPr>
          <w:b/>
          <w:lang w:eastAsia="zh-CN"/>
        </w:rPr>
      </w:pPr>
    </w:p>
    <w:p w14:paraId="745674B4" w14:textId="77777777" w:rsidR="00C3227B" w:rsidRDefault="00C3227B" w:rsidP="00CC72B9">
      <w:pPr>
        <w:pStyle w:val="CommentText"/>
        <w:ind w:leftChars="360" w:left="720"/>
        <w:rPr>
          <w:b/>
          <w:lang w:eastAsia="zh-CN"/>
        </w:rPr>
      </w:pPr>
    </w:p>
    <w:p w14:paraId="33C813D1" w14:textId="77777777" w:rsidR="00C3227B" w:rsidRDefault="00C3227B" w:rsidP="00CC72B9">
      <w:pPr>
        <w:pStyle w:val="CommentText"/>
      </w:pPr>
      <w:r>
        <w:rPr>
          <w:b/>
        </w:rPr>
        <w:t>[Comments]</w:t>
      </w:r>
      <w:r>
        <w:t xml:space="preserve">: </w:t>
      </w:r>
    </w:p>
    <w:p w14:paraId="5900A59C" w14:textId="1DAD02E2" w:rsidR="00C3227B" w:rsidRDefault="00C3227B">
      <w:pPr>
        <w:pStyle w:val="CommentText"/>
      </w:pPr>
    </w:p>
  </w:comment>
  <w:comment w:id="932" w:author="Nokia (Mani)" w:date="2022-04-22T14:36:00Z" w:initials="N">
    <w:p w14:paraId="3DDDD2BB" w14:textId="55EF4859" w:rsidR="00C3227B" w:rsidRDefault="00C3227B" w:rsidP="00B01CB4">
      <w:r>
        <w:rPr>
          <w:rStyle w:val="CommentReference"/>
        </w:rPr>
        <w:annotationRef/>
      </w:r>
      <w:r>
        <w:rPr>
          <w:b/>
        </w:rPr>
        <w:t>[RIL]</w:t>
      </w:r>
      <w:r>
        <w:t xml:space="preserve">: N013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072CE6">
        <w:rPr>
          <w:color w:val="FF0000"/>
        </w:rPr>
        <w:t>propDisc</w:t>
      </w:r>
    </w:p>
    <w:p w14:paraId="24C642B2" w14:textId="480697FA" w:rsidR="00C3227B" w:rsidRDefault="00C3227B">
      <w:pPr>
        <w:pStyle w:val="CommentText"/>
      </w:pPr>
      <w:r>
        <w:rPr>
          <w:b/>
        </w:rPr>
        <w:t>[Description]</w:t>
      </w:r>
      <w:r>
        <w:t>: Is the uncertainty fields mandatory?</w:t>
      </w:r>
    </w:p>
    <w:p w14:paraId="27443754" w14:textId="05976CCA" w:rsidR="00C3227B" w:rsidRDefault="00C3227B">
      <w:pPr>
        <w:pStyle w:val="CommentText"/>
      </w:pPr>
      <w:r>
        <w:rPr>
          <w:b/>
        </w:rPr>
        <w:t>[Proposed Change]</w:t>
      </w:r>
      <w:r>
        <w:t>: Clarify if it is possible to provide expected AoD and expected AoA without the uncertainty info.</w:t>
      </w:r>
    </w:p>
    <w:p w14:paraId="5E3E5A48" w14:textId="7EBA7377" w:rsidR="00C3227B" w:rsidRDefault="00C3227B">
      <w:pPr>
        <w:pStyle w:val="CommentText"/>
      </w:pPr>
      <w:r>
        <w:rPr>
          <w:b/>
        </w:rPr>
        <w:t>[Comments]</w:t>
      </w:r>
      <w:r>
        <w:t xml:space="preserve">: </w:t>
      </w:r>
      <w:r w:rsidR="00FA36C8">
        <w:t xml:space="preserve">[Rap] </w:t>
      </w:r>
      <w:r w:rsidR="0045566F">
        <w:t>Is not clear from the RAN1 parameter list, but I assume Yes</w:t>
      </w:r>
      <w:r w:rsidR="006724F6">
        <w:t xml:space="preserve"> (seems not very useful otherwise (similar to expected RSTD)</w:t>
      </w:r>
      <w:r w:rsidR="00FD1804">
        <w:t>)</w:t>
      </w:r>
      <w:r w:rsidR="0045566F">
        <w:t>.</w:t>
      </w:r>
    </w:p>
    <w:p w14:paraId="2A594A65" w14:textId="72EBE1B2" w:rsidR="00C3227B" w:rsidRPr="00235C96" w:rsidRDefault="00C3227B">
      <w:pPr>
        <w:pStyle w:val="CommentText"/>
      </w:pPr>
    </w:p>
  </w:comment>
  <w:comment w:id="933" w:author="CATT(Jianxiang)" w:date="2022-04-19T16:02:00Z" w:initials="C">
    <w:p w14:paraId="00454551" w14:textId="391CE68C" w:rsidR="00C3227B" w:rsidRPr="001D1F2E" w:rsidRDefault="00C3227B" w:rsidP="001D1F2E">
      <w:pPr>
        <w:ind w:left="180"/>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w:t>
      </w:r>
      <w:r w:rsidR="00E96C3E">
        <w:rPr>
          <w:color w:val="FF0000"/>
        </w:rPr>
        <w:t xml:space="preserve">Fixed in </w:t>
      </w:r>
      <w:r w:rsidR="00E96C3E" w:rsidRPr="007C3AD2">
        <w:rPr>
          <w:color w:val="FF0000"/>
        </w:rPr>
        <w:t>R2-2205829</w:t>
      </w:r>
      <w:r>
        <w:rPr>
          <w:color w:val="FF0000"/>
        </w:rPr>
        <w:t xml:space="preserve"> </w:t>
      </w:r>
      <w:r>
        <w:rPr>
          <w:b/>
        </w:rPr>
        <w:t>[TDoc]</w:t>
      </w:r>
      <w:r>
        <w:t xml:space="preserve">: None </w:t>
      </w:r>
      <w:r>
        <w:rPr>
          <w:b/>
          <w:color w:val="FF0000"/>
        </w:rPr>
        <w:t>[Proposed Conclusion]</w:t>
      </w:r>
      <w:r>
        <w:rPr>
          <w:color w:val="FF0000"/>
        </w:rPr>
        <w:t>:</w:t>
      </w:r>
      <w:r w:rsidR="00FA07A5">
        <w:rPr>
          <w:noProof/>
          <w:color w:val="FF0000"/>
        </w:rPr>
        <w:t xml:space="preserve"> propAgree</w:t>
      </w:r>
    </w:p>
    <w:p w14:paraId="42FDAA60" w14:textId="7E2CE560" w:rsidR="00C3227B" w:rsidRDefault="00C3227B" w:rsidP="00C36B7C">
      <w:pPr>
        <w:pStyle w:val="CommentText"/>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96392D" w:rsidRPr="000072C2" w14:paraId="16FC73B9"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C3227B" w:rsidRPr="000072C2" w:rsidRDefault="00C3227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96392D" w:rsidRPr="000072C2" w14:paraId="176E6120"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96392D" w:rsidRPr="000072C2" w14:paraId="564441E6"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96392D" w:rsidRPr="000072C2" w14:paraId="4DA09472"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C3227B" w:rsidRPr="000072C2" w:rsidRDefault="00C3227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C3227B" w:rsidRPr="000072C2" w:rsidRDefault="00C3227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C3227B" w:rsidRDefault="00C3227B" w:rsidP="00C36B7C">
      <w:pPr>
        <w:pStyle w:val="CommentText"/>
        <w:ind w:leftChars="90" w:left="180"/>
        <w:rPr>
          <w:lang w:eastAsia="zh-CN"/>
        </w:rPr>
      </w:pPr>
    </w:p>
    <w:p w14:paraId="3EFF3828" w14:textId="4786C2E8" w:rsidR="00C3227B" w:rsidRDefault="00C3227B">
      <w:pPr>
        <w:pStyle w:val="CommentText"/>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C3227B" w:rsidRDefault="00C3227B">
      <w:pPr>
        <w:pStyle w:val="CommentText"/>
        <w:ind w:leftChars="90" w:left="180"/>
      </w:pPr>
      <w:r>
        <w:rPr>
          <w:b/>
        </w:rPr>
        <w:t>[Comments]</w:t>
      </w:r>
      <w:r>
        <w:t xml:space="preserve">: </w:t>
      </w:r>
    </w:p>
    <w:p w14:paraId="2B3A4487" w14:textId="65153CD5" w:rsidR="00C3227B" w:rsidRPr="00B6167E" w:rsidRDefault="00C3227B">
      <w:pPr>
        <w:pStyle w:val="CommentText"/>
        <w:ind w:leftChars="360" w:left="720"/>
      </w:pPr>
    </w:p>
  </w:comment>
  <w:comment w:id="934" w:author="CATT(Jianxiang)" w:date="2022-04-19T16:02:00Z" w:initials="C">
    <w:p w14:paraId="4A146E92" w14:textId="186CD814" w:rsidR="00C3227B" w:rsidRPr="00E96C3E" w:rsidRDefault="00C3227B" w:rsidP="00E96C3E">
      <w:pPr>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w:t>
      </w:r>
      <w:r w:rsidR="00E96C3E" w:rsidRPr="00E96C3E">
        <w:rPr>
          <w:color w:val="FF0000"/>
        </w:rPr>
        <w:t xml:space="preserve"> </w:t>
      </w:r>
      <w:r w:rsidR="00E96C3E">
        <w:rPr>
          <w:color w:val="FF0000"/>
        </w:rPr>
        <w:t xml:space="preserve">Fixed in </w:t>
      </w:r>
      <w:r w:rsidR="00E96C3E"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96C3E">
        <w:rPr>
          <w:color w:val="FF0000"/>
        </w:rPr>
        <w:t>propAgree</w:t>
      </w:r>
    </w:p>
    <w:p w14:paraId="52A09AD1" w14:textId="32BAEA00" w:rsidR="00C3227B" w:rsidRDefault="00C3227B">
      <w:pPr>
        <w:pStyle w:val="CommentText"/>
        <w:ind w:leftChars="360" w:left="720"/>
        <w:rPr>
          <w:lang w:eastAsia="zh-CN"/>
        </w:rPr>
      </w:pPr>
      <w:r>
        <w:rPr>
          <w:b/>
        </w:rPr>
        <w:t>[Description]</w:t>
      </w:r>
      <w:r>
        <w:t xml:space="preserve">: </w:t>
      </w:r>
      <w:r>
        <w:rPr>
          <w:rFonts w:hint="eastAsia"/>
          <w:lang w:eastAsia="zh-CN"/>
        </w:rPr>
        <w:t>the same issue as indicated in c007</w:t>
      </w:r>
    </w:p>
    <w:p w14:paraId="2AE83E04" w14:textId="794CC1AF" w:rsidR="00C3227B" w:rsidRDefault="00C3227B">
      <w:pPr>
        <w:pStyle w:val="CommentText"/>
        <w:ind w:leftChars="360" w:left="720"/>
        <w:rPr>
          <w:lang w:eastAsia="zh-CN"/>
        </w:rPr>
      </w:pPr>
      <w:r>
        <w:rPr>
          <w:b/>
        </w:rPr>
        <w:t>[Proposed Change]</w:t>
      </w:r>
      <w:r>
        <w:t xml:space="preserve">: </w:t>
      </w:r>
    </w:p>
    <w:p w14:paraId="0FCFA1F7" w14:textId="77777777" w:rsidR="00C3227B" w:rsidRDefault="00C3227B">
      <w:pPr>
        <w:pStyle w:val="CommentText"/>
        <w:ind w:leftChars="360" w:left="720"/>
      </w:pPr>
      <w:r>
        <w:rPr>
          <w:b/>
        </w:rPr>
        <w:t>[Comments]</w:t>
      </w:r>
      <w:r>
        <w:t xml:space="preserve">: </w:t>
      </w:r>
    </w:p>
    <w:p w14:paraId="52F2AAC2" w14:textId="5553ED9E" w:rsidR="00C3227B" w:rsidRPr="00743531" w:rsidRDefault="00C3227B">
      <w:pPr>
        <w:pStyle w:val="CommentText"/>
        <w:ind w:leftChars="360" w:left="720"/>
      </w:pPr>
    </w:p>
  </w:comment>
  <w:comment w:id="935" w:author="CATT(Jianxiang)" w:date="2022-04-19T16:04:00Z" w:initials="C">
    <w:p w14:paraId="0CE82723" w14:textId="28FD5BC7" w:rsidR="00C3227B" w:rsidRDefault="00C3227B" w:rsidP="00896EE5">
      <w:pPr>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w:t>
      </w:r>
      <w:r w:rsidR="00896EE5">
        <w:rPr>
          <w:color w:val="FF0000"/>
        </w:rPr>
        <w:t xml:space="preserve">Fixed in </w:t>
      </w:r>
      <w:r w:rsidR="00896EE5"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96EE5">
        <w:rPr>
          <w:color w:val="FF0000"/>
        </w:rPr>
        <w:t>propAgree</w:t>
      </w:r>
    </w:p>
    <w:p w14:paraId="54E10E74" w14:textId="44F210CE" w:rsidR="00C3227B" w:rsidRPr="007E24D0" w:rsidRDefault="00C3227B" w:rsidP="00563AB4">
      <w:pPr>
        <w:pStyle w:val="CommentText"/>
        <w:ind w:leftChars="360" w:left="720"/>
      </w:pPr>
      <w:r>
        <w:rPr>
          <w:b/>
        </w:rPr>
        <w:t>[Description]</w:t>
      </w:r>
      <w:r>
        <w:t xml:space="preserve">: </w:t>
      </w:r>
      <w:r>
        <w:rPr>
          <w:rFonts w:hint="eastAsia"/>
          <w:lang w:eastAsia="zh-CN"/>
        </w:rPr>
        <w:t>Please update to align with RAN1 parameter.</w:t>
      </w:r>
    </w:p>
    <w:p w14:paraId="22041B30" w14:textId="2B8165FE" w:rsidR="00C3227B" w:rsidRDefault="00C3227B">
      <w:pPr>
        <w:pStyle w:val="CommentText"/>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C3227B" w:rsidRDefault="00C3227B">
      <w:pPr>
        <w:pStyle w:val="CommentText"/>
        <w:ind w:leftChars="360" w:left="720"/>
      </w:pPr>
      <w:r>
        <w:rPr>
          <w:b/>
        </w:rPr>
        <w:t>[Comments]</w:t>
      </w:r>
      <w:r>
        <w:t xml:space="preserve">: </w:t>
      </w:r>
    </w:p>
    <w:p w14:paraId="5C4E35B6" w14:textId="4B18BF43" w:rsidR="00C3227B" w:rsidRPr="00C51C99" w:rsidRDefault="00C3227B">
      <w:pPr>
        <w:pStyle w:val="CommentText"/>
        <w:ind w:leftChars="360" w:left="720"/>
      </w:pPr>
    </w:p>
  </w:comment>
  <w:comment w:id="936" w:author="Huawei, HiSilicon (GuoYinghao)" w:date="2022-04-19T15:20:00Z" w:initials="H">
    <w:p w14:paraId="1006C5B2" w14:textId="68E74784" w:rsidR="00C3227B" w:rsidRPr="006415EA" w:rsidRDefault="00C3227B" w:rsidP="006415EA">
      <w:pPr>
        <w:rPr>
          <w:color w:val="FF0000"/>
        </w:rPr>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w:t>
      </w:r>
      <w:r w:rsidR="006415EA" w:rsidRPr="006415EA">
        <w:rPr>
          <w:color w:val="FF0000"/>
        </w:rPr>
        <w:t xml:space="preserve"> </w:t>
      </w:r>
      <w:r w:rsidR="006415EA">
        <w:rPr>
          <w:color w:val="FF0000"/>
        </w:rPr>
        <w:t xml:space="preserve">Fixed in </w:t>
      </w:r>
      <w:r w:rsidR="006415E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6415EA">
        <w:rPr>
          <w:color w:val="FF0000"/>
        </w:rPr>
        <w:t>propAgree</w:t>
      </w:r>
    </w:p>
    <w:p w14:paraId="6EDAE885" w14:textId="77777777" w:rsidR="00C3227B" w:rsidRPr="00956082" w:rsidRDefault="00C3227B" w:rsidP="00560301">
      <w:pPr>
        <w:pStyle w:val="CommentText"/>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C3227B" w:rsidRDefault="00C3227B" w:rsidP="00560301">
      <w:pPr>
        <w:ind w:leftChars="360" w:left="720"/>
      </w:pPr>
      <w:r>
        <w:rPr>
          <w:highlight w:val="green"/>
        </w:rPr>
        <w:t>Agreement</w:t>
      </w:r>
    </w:p>
    <w:p w14:paraId="17FDE4CA" w14:textId="77777777" w:rsidR="00C3227B" w:rsidRDefault="00C3227B" w:rsidP="00560301">
      <w:pPr>
        <w:ind w:leftChars="360" w:left="720"/>
      </w:pPr>
      <w:r>
        <w:rPr>
          <w:lang w:val="en-US"/>
        </w:rPr>
        <w:t>The expected angle value and uncertainty for DL-AoD methods also applies to DL-TDOA and Multi-RTT</w:t>
      </w:r>
    </w:p>
    <w:p w14:paraId="023EE9DC"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C3227B" w:rsidRDefault="00C3227B" w:rsidP="00560301">
      <w:pPr>
        <w:pStyle w:val="ListParagraph"/>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C3227B" w:rsidRDefault="00C3227B" w:rsidP="00560301">
      <w:pPr>
        <w:pStyle w:val="CommentText"/>
        <w:spacing w:after="0"/>
        <w:ind w:leftChars="360" w:left="720"/>
      </w:pPr>
      <w:r>
        <w:rPr>
          <w:rFonts w:hint="eastAsia"/>
          <w:lang w:eastAsia="zh-CN"/>
        </w:rPr>
        <w:t>S</w:t>
      </w:r>
      <w:r>
        <w:rPr>
          <w:lang w:eastAsia="zh-CN"/>
        </w:rPr>
        <w:t>o, this FFS can be removed</w:t>
      </w:r>
    </w:p>
    <w:p w14:paraId="17247160" w14:textId="77777777" w:rsidR="00C3227B" w:rsidRDefault="00C3227B" w:rsidP="00560301">
      <w:pPr>
        <w:pStyle w:val="CommentText"/>
        <w:spacing w:after="0"/>
        <w:ind w:leftChars="360" w:left="720"/>
      </w:pPr>
      <w:r>
        <w:rPr>
          <w:b/>
        </w:rPr>
        <w:t>[Proposed Change]</w:t>
      </w:r>
      <w:r>
        <w:t>: Remove the FFS</w:t>
      </w:r>
    </w:p>
    <w:p w14:paraId="59E5A142" w14:textId="6C1E1E67" w:rsidR="00C3227B" w:rsidRDefault="00C3227B" w:rsidP="00560301">
      <w:pPr>
        <w:pStyle w:val="CommentText"/>
        <w:ind w:leftChars="360" w:left="720"/>
      </w:pPr>
      <w:r>
        <w:rPr>
          <w:b/>
        </w:rPr>
        <w:t>[Comments]</w:t>
      </w:r>
      <w:r>
        <w:t>:</w:t>
      </w:r>
    </w:p>
  </w:comment>
  <w:comment w:id="943" w:author="Intel_Yi" w:date="2022-04-22T03:19:00Z" w:initials="I">
    <w:p w14:paraId="1A0A3D47" w14:textId="30E1DAB0" w:rsidR="00C3227B" w:rsidRPr="00755075" w:rsidRDefault="00C3227B" w:rsidP="004D7695">
      <w:pPr>
        <w:rPr>
          <w:color w:val="FF0000"/>
        </w:rPr>
      </w:pPr>
      <w:r>
        <w:rPr>
          <w:rStyle w:val="CommentReference"/>
        </w:rPr>
        <w:annotationRef/>
      </w:r>
      <w:r>
        <w:rPr>
          <w:rStyle w:val="CommentReference"/>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w:t>
      </w:r>
      <w:r w:rsidR="004D7695">
        <w:rPr>
          <w:color w:val="FF0000"/>
        </w:rPr>
        <w:t>Fixed in 1</w:t>
      </w:r>
      <w:r w:rsidR="004D7695" w:rsidRPr="00EA0AFC">
        <w:rPr>
          <w:color w:val="FF0000"/>
          <w:vertAlign w:val="superscript"/>
        </w:rPr>
        <w:t>st</w:t>
      </w:r>
      <w:r w:rsidR="004D7695">
        <w:rPr>
          <w:color w:val="FF0000"/>
        </w:rPr>
        <w:t xml:space="preserve"> Update of </w:t>
      </w:r>
      <w:r w:rsidR="004D7695"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755075">
        <w:rPr>
          <w:color w:val="FF0000"/>
        </w:rPr>
        <w:t>propAgree</w:t>
      </w:r>
    </w:p>
    <w:p w14:paraId="15DD873D" w14:textId="77777777" w:rsidR="00C3227B" w:rsidRDefault="00C3227B" w:rsidP="00CC72B9">
      <w:pPr>
        <w:pStyle w:val="CommentText"/>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3227B" w:rsidRDefault="00C3227B" w:rsidP="00CC72B9">
      <w:pPr>
        <w:pStyle w:val="CommentText"/>
        <w:ind w:leftChars="360" w:left="720"/>
        <w:rPr>
          <w:lang w:eastAsia="zh-CN"/>
        </w:rPr>
      </w:pPr>
      <w:r>
        <w:rPr>
          <w:lang w:eastAsia="zh-CN"/>
        </w:rPr>
        <w:t xml:space="preserve">  Same for others.</w:t>
      </w:r>
    </w:p>
    <w:p w14:paraId="2480ABE2" w14:textId="77777777" w:rsidR="00C3227B" w:rsidRDefault="00C3227B" w:rsidP="00CC72B9">
      <w:pPr>
        <w:pStyle w:val="CommentText"/>
        <w:ind w:leftChars="360" w:left="720"/>
      </w:pPr>
      <w:r>
        <w:rPr>
          <w:b/>
        </w:rPr>
        <w:t>[Proposed Change]</w:t>
      </w:r>
      <w:r>
        <w:t xml:space="preserve">: </w:t>
      </w:r>
    </w:p>
    <w:p w14:paraId="774EC7F4" w14:textId="77777777" w:rsidR="00C3227B" w:rsidRPr="00BE3D76" w:rsidRDefault="00C3227B"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3227B" w:rsidRPr="00A85E9E" w:rsidRDefault="00C3227B" w:rsidP="00CC72B9">
      <w:pPr>
        <w:pStyle w:val="PL"/>
        <w:shd w:val="clear" w:color="auto" w:fill="E6E6E6"/>
      </w:pPr>
    </w:p>
    <w:p w14:paraId="23ADCD7F" w14:textId="77777777" w:rsidR="00C3227B" w:rsidRDefault="00C3227B"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3227B" w:rsidRPr="00A85E9E" w:rsidRDefault="00C3227B"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3227B" w:rsidRPr="00A85E9E" w:rsidRDefault="00C3227B"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3227B" w:rsidRPr="00A85E9E" w:rsidRDefault="00C3227B" w:rsidP="00CC72B9">
      <w:pPr>
        <w:pStyle w:val="PL"/>
        <w:shd w:val="clear" w:color="auto" w:fill="E6E6E6"/>
      </w:pPr>
    </w:p>
    <w:p w14:paraId="75C99B71" w14:textId="77777777" w:rsidR="00C3227B" w:rsidRDefault="00C3227B"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3227B" w:rsidRPr="0073759E" w:rsidRDefault="00C3227B" w:rsidP="00CC72B9">
      <w:pPr>
        <w:pStyle w:val="PL"/>
        <w:shd w:val="clear" w:color="auto" w:fill="E6E6E6"/>
        <w:rPr>
          <w:snapToGrid w:val="0"/>
          <w:lang w:val="sv-SE" w:eastAsia="ja-JP"/>
        </w:rPr>
      </w:pPr>
      <w:r w:rsidRPr="00A85E9E">
        <w:rPr>
          <w:snapToGrid w:val="0"/>
        </w:rPr>
        <w:tab/>
      </w:r>
      <w:r w:rsidRPr="0073759E">
        <w:rPr>
          <w:snapToGrid w:val="0"/>
          <w:lang w:val="sv-SE"/>
        </w:rPr>
        <w:t>dl-PRS-ID-r17</w:t>
      </w:r>
      <w:r w:rsidRPr="0073759E">
        <w:rPr>
          <w:snapToGrid w:val="0"/>
          <w:lang w:val="sv-SE"/>
        </w:rPr>
        <w:tab/>
      </w:r>
      <w:r w:rsidRPr="0073759E">
        <w:rPr>
          <w:snapToGrid w:val="0"/>
          <w:lang w:val="sv-SE"/>
        </w:rPr>
        <w:tab/>
      </w:r>
      <w:r w:rsidRPr="0073759E">
        <w:rPr>
          <w:snapToGrid w:val="0"/>
          <w:lang w:val="sv-SE"/>
        </w:rPr>
        <w:tab/>
      </w:r>
      <w:r w:rsidRPr="0073759E">
        <w:rPr>
          <w:snapToGrid w:val="0"/>
          <w:lang w:val="sv-SE"/>
        </w:rPr>
        <w:tab/>
        <w:t>INTEGER (0..255),</w:t>
      </w:r>
    </w:p>
    <w:p w14:paraId="5A0844F3" w14:textId="77777777" w:rsidR="00C3227B" w:rsidRPr="00A85E9E" w:rsidRDefault="00C3227B" w:rsidP="00CC72B9">
      <w:pPr>
        <w:pStyle w:val="PL"/>
        <w:shd w:val="clear" w:color="auto" w:fill="E6E6E6"/>
        <w:rPr>
          <w:snapToGrid w:val="0"/>
        </w:rPr>
      </w:pPr>
      <w:r w:rsidRPr="0073759E">
        <w:rPr>
          <w:snapToGrid w:val="0"/>
          <w:lang w:val="sv-SE"/>
        </w:rPr>
        <w:tab/>
      </w:r>
      <w:r w:rsidRPr="00A85E9E">
        <w:rPr>
          <w:snapToGrid w:val="0"/>
        </w:rPr>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3227B" w:rsidRPr="00A85E9E" w:rsidRDefault="00C3227B"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3227B" w:rsidRDefault="00C3227B"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3227B" w:rsidRPr="00B07F47" w:rsidRDefault="00C3227B"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3227B" w:rsidRDefault="00C3227B"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3227B" w:rsidRPr="00B23B98" w:rsidRDefault="00C3227B"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3227B" w:rsidRDefault="00C3227B"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3227B" w:rsidRDefault="00C3227B" w:rsidP="00CC72B9">
      <w:pPr>
        <w:pStyle w:val="PL"/>
        <w:shd w:val="clear" w:color="auto" w:fill="E6E6E6"/>
      </w:pPr>
      <w:r>
        <w:tab/>
      </w:r>
      <w:r>
        <w:tab/>
      </w:r>
      <w:r>
        <w:tab/>
      </w:r>
      <w:r>
        <w:tab/>
        <w:t>...</w:t>
      </w:r>
    </w:p>
    <w:p w14:paraId="25912935" w14:textId="77777777" w:rsidR="00C3227B" w:rsidRDefault="00C3227B" w:rsidP="00CC72B9">
      <w:pPr>
        <w:pStyle w:val="PL"/>
        <w:shd w:val="clear" w:color="auto" w:fill="E6E6E6"/>
      </w:pPr>
      <w:r>
        <w:tab/>
      </w:r>
      <w:r>
        <w:tab/>
      </w:r>
      <w:r>
        <w:tab/>
      </w:r>
      <w:r>
        <w:tab/>
        <w:t>},</w:t>
      </w:r>
    </w:p>
    <w:p w14:paraId="4CE6AA79" w14:textId="77777777" w:rsidR="00C3227B" w:rsidRDefault="00C3227B" w:rsidP="00CC72B9">
      <w:pPr>
        <w:pStyle w:val="PL"/>
        <w:shd w:val="clear" w:color="auto" w:fill="E6E6E6"/>
      </w:pPr>
      <w:r>
        <w:tab/>
        <w:t>...</w:t>
      </w:r>
    </w:p>
    <w:p w14:paraId="4826C417" w14:textId="77777777" w:rsidR="00C3227B" w:rsidRPr="00A85E9E" w:rsidRDefault="00C3227B" w:rsidP="00CC72B9">
      <w:pPr>
        <w:pStyle w:val="PL"/>
        <w:shd w:val="clear" w:color="auto" w:fill="E6E6E6"/>
        <w:rPr>
          <w:snapToGrid w:val="0"/>
        </w:rPr>
      </w:pPr>
      <w:r>
        <w:t>}</w:t>
      </w:r>
    </w:p>
    <w:p w14:paraId="123D81EC" w14:textId="77777777" w:rsidR="00C3227B" w:rsidRDefault="00C3227B" w:rsidP="00CC72B9">
      <w:pPr>
        <w:pStyle w:val="PL"/>
        <w:shd w:val="clear" w:color="auto" w:fill="E6E6E6"/>
      </w:pPr>
    </w:p>
    <w:p w14:paraId="5CADECDC" w14:textId="77777777" w:rsidR="00C3227B" w:rsidRDefault="00C3227B"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3227B" w:rsidRDefault="00C3227B"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3227B" w:rsidRDefault="00C3227B"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3227B" w:rsidRDefault="00C3227B" w:rsidP="00CC72B9">
      <w:pPr>
        <w:pStyle w:val="PL"/>
        <w:shd w:val="clear" w:color="auto" w:fill="E6E6E6"/>
        <w:rPr>
          <w:snapToGrid w:val="0"/>
        </w:rPr>
      </w:pPr>
    </w:p>
    <w:p w14:paraId="3F9C5E24" w14:textId="77777777" w:rsidR="00C3227B" w:rsidRDefault="00C3227B" w:rsidP="00CC72B9">
      <w:pPr>
        <w:pStyle w:val="CommentText"/>
        <w:ind w:leftChars="360" w:left="720"/>
        <w:rPr>
          <w:b/>
          <w:lang w:eastAsia="zh-CN"/>
        </w:rPr>
      </w:pPr>
    </w:p>
    <w:p w14:paraId="6CD470AE" w14:textId="77777777" w:rsidR="00C3227B" w:rsidRDefault="00C3227B" w:rsidP="00CC72B9">
      <w:pPr>
        <w:pStyle w:val="CommentText"/>
        <w:ind w:leftChars="360" w:left="720"/>
        <w:rPr>
          <w:b/>
          <w:lang w:eastAsia="zh-CN"/>
        </w:rPr>
      </w:pPr>
    </w:p>
    <w:p w14:paraId="2CF3A8BE" w14:textId="77777777" w:rsidR="00C3227B" w:rsidRDefault="00C3227B" w:rsidP="00CC72B9">
      <w:pPr>
        <w:pStyle w:val="CommentText"/>
      </w:pPr>
      <w:r>
        <w:rPr>
          <w:b/>
        </w:rPr>
        <w:t>[Comments]</w:t>
      </w:r>
      <w:r>
        <w:t xml:space="preserve">: </w:t>
      </w:r>
    </w:p>
    <w:p w14:paraId="71F0CDF7" w14:textId="1A9D394C" w:rsidR="00C3227B" w:rsidRDefault="00C3227B">
      <w:pPr>
        <w:pStyle w:val="CommentText"/>
      </w:pPr>
    </w:p>
  </w:comment>
  <w:comment w:id="944" w:author="CATT(Jianxiang)" w:date="2022-04-19T15:55:00Z" w:initials="C">
    <w:p w14:paraId="18A6AB46" w14:textId="2F2B0A64" w:rsidR="00C3227B" w:rsidRPr="001B74C6" w:rsidRDefault="00C3227B" w:rsidP="00086F3F">
      <w:pPr>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w:t>
      </w:r>
      <w:r w:rsidR="00086F3F">
        <w:rPr>
          <w:color w:val="FF0000"/>
        </w:rPr>
        <w:t>Fixed in 1</w:t>
      </w:r>
      <w:r w:rsidR="00086F3F" w:rsidRPr="00EA0AFC">
        <w:rPr>
          <w:color w:val="FF0000"/>
          <w:vertAlign w:val="superscript"/>
        </w:rPr>
        <w:t>st</w:t>
      </w:r>
      <w:r w:rsidR="00086F3F">
        <w:rPr>
          <w:color w:val="FF0000"/>
        </w:rPr>
        <w:t xml:space="preserve"> Update of </w:t>
      </w:r>
      <w:r w:rsidR="00086F3F"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1B74C6">
        <w:rPr>
          <w:color w:val="FF0000"/>
        </w:rPr>
        <w:t>propAgree</w:t>
      </w:r>
    </w:p>
    <w:p w14:paraId="0314A0E9" w14:textId="1051D1E4" w:rsidR="00C3227B" w:rsidRDefault="00C3227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C3227B" w:rsidRDefault="00C3227B">
      <w:pPr>
        <w:pStyle w:val="CommentText"/>
        <w:ind w:leftChars="360" w:left="720"/>
        <w:rPr>
          <w:lang w:eastAsia="zh-CN"/>
        </w:rPr>
      </w:pPr>
    </w:p>
    <w:p w14:paraId="7D4D4502" w14:textId="02526297" w:rsidR="00C3227B" w:rsidRPr="00705CF5" w:rsidRDefault="00C3227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C3227B" w:rsidRDefault="00C3227B">
      <w:pPr>
        <w:pStyle w:val="CommentText"/>
        <w:ind w:leftChars="360" w:left="720"/>
        <w:rPr>
          <w:lang w:eastAsia="zh-CN"/>
        </w:rPr>
      </w:pPr>
    </w:p>
    <w:p w14:paraId="2827CE31" w14:textId="77777777" w:rsidR="00C3227B" w:rsidRDefault="00C3227B">
      <w:pPr>
        <w:pStyle w:val="CommentText"/>
        <w:ind w:leftChars="360" w:left="720"/>
      </w:pPr>
      <w:r>
        <w:rPr>
          <w:b/>
        </w:rPr>
        <w:t>[Comments]</w:t>
      </w:r>
      <w:r>
        <w:t xml:space="preserve">: </w:t>
      </w:r>
    </w:p>
    <w:p w14:paraId="5C2475CD" w14:textId="655C7CAC" w:rsidR="00C3227B" w:rsidRPr="00C82526" w:rsidRDefault="00C3227B">
      <w:pPr>
        <w:pStyle w:val="CommentText"/>
        <w:ind w:leftChars="360" w:left="720"/>
      </w:pPr>
    </w:p>
  </w:comment>
  <w:comment w:id="945" w:author="Nokia (Mani)" w:date="2022-04-22T14:39:00Z" w:initials="N">
    <w:p w14:paraId="7E39EB14" w14:textId="3E6C10EF" w:rsidR="00C3227B" w:rsidRPr="00855C34" w:rsidRDefault="00C3227B" w:rsidP="00855C34">
      <w:pPr>
        <w:rPr>
          <w:color w:val="FF0000"/>
        </w:rPr>
      </w:pPr>
      <w:r>
        <w:rPr>
          <w:rStyle w:val="CommentReference"/>
        </w:rPr>
        <w:annotationRef/>
      </w:r>
      <w:r>
        <w:rPr>
          <w:b/>
        </w:rPr>
        <w:t>[RIL]</w:t>
      </w:r>
      <w:r>
        <w:t xml:space="preserve">: N014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w:t>
      </w:r>
      <w:r w:rsidR="0022683B" w:rsidRPr="0022683B">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855C34">
        <w:rPr>
          <w:color w:val="FF0000"/>
        </w:rPr>
        <w:t>propAgree</w:t>
      </w:r>
    </w:p>
    <w:p w14:paraId="4350334E" w14:textId="69305782" w:rsidR="00C3227B" w:rsidRDefault="00C3227B">
      <w:pPr>
        <w:pStyle w:val="CommentText"/>
      </w:pPr>
      <w:r>
        <w:rPr>
          <w:b/>
        </w:rPr>
        <w:t>[Description]</w:t>
      </w:r>
      <w:r>
        <w:t>: Why extension capability for the granularity level?</w:t>
      </w:r>
    </w:p>
    <w:p w14:paraId="62D7B144" w14:textId="282DB5F9" w:rsidR="00C3227B" w:rsidRDefault="00C3227B">
      <w:pPr>
        <w:pStyle w:val="CommentText"/>
      </w:pPr>
      <w:r>
        <w:rPr>
          <w:b/>
        </w:rPr>
        <w:t>[Proposed Change]</w:t>
      </w:r>
      <w:r>
        <w:t>: Remove the inner extension marker</w:t>
      </w:r>
    </w:p>
    <w:p w14:paraId="5EE86861" w14:textId="2A6FB2F9" w:rsidR="00855C34" w:rsidRDefault="00C3227B">
      <w:pPr>
        <w:pStyle w:val="CommentText"/>
      </w:pPr>
      <w:r>
        <w:rPr>
          <w:b/>
        </w:rPr>
        <w:t>[Comments]</w:t>
      </w:r>
      <w:r>
        <w:t>: [MediaTek] We tend to agree with the concern as this field is inside a fairly large list (up to 256 entries).  It might make more sense to have the field be non-extensible, make it OPTIONAL with an “always present in this release” condition, and if we have new options for the indicator next release (which seems not especially likely), add nr-LOS-NLOS-Indicator-v18xy.</w:t>
      </w:r>
    </w:p>
    <w:p w14:paraId="1A31C8AF" w14:textId="338AA1B7" w:rsidR="00C520D7" w:rsidRDefault="00C520D7">
      <w:pPr>
        <w:pStyle w:val="CommentText"/>
      </w:pPr>
    </w:p>
    <w:p w14:paraId="5475EF46" w14:textId="461D2001" w:rsidR="00C3227B" w:rsidRPr="00235C96" w:rsidRDefault="00C3227B">
      <w:pPr>
        <w:pStyle w:val="CommentText"/>
      </w:pPr>
    </w:p>
  </w:comment>
  <w:comment w:id="953" w:author="Nokia (Mani)" w:date="2022-04-22T14:42:00Z" w:initials="N">
    <w:p w14:paraId="1530C30B" w14:textId="497F7832" w:rsidR="00C3227B" w:rsidRDefault="00C3227B" w:rsidP="00AF37ED">
      <w:r>
        <w:rPr>
          <w:rStyle w:val="CommentReference"/>
        </w:rPr>
        <w:annotationRef/>
      </w:r>
      <w:r>
        <w:rPr>
          <w:b/>
        </w:rPr>
        <w:t>[RIL]</w:t>
      </w:r>
      <w:r>
        <w:t xml:space="preserve">: N015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w:t>
      </w:r>
      <w:r w:rsidR="00110731" w:rsidRPr="00110731">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9D4EAC" w:rsidRPr="009D4EAC">
        <w:rPr>
          <w:color w:val="FF0000"/>
        </w:rPr>
        <w:t>propAgree (modified)</w:t>
      </w:r>
    </w:p>
    <w:p w14:paraId="7D4494DF" w14:textId="1B085E2F" w:rsidR="00C3227B" w:rsidRDefault="00C3227B">
      <w:pPr>
        <w:pStyle w:val="CommentText"/>
      </w:pPr>
      <w:r>
        <w:rPr>
          <w:b/>
        </w:rPr>
        <w:t>[Description]</w:t>
      </w:r>
      <w:r>
        <w:t>: dl-PRS-ResourcePriority</w:t>
      </w:r>
      <w:r w:rsidRPr="00B40432">
        <w:t>Subset</w:t>
      </w:r>
      <w:r>
        <w:t>-r17 should be conditional field</w:t>
      </w:r>
    </w:p>
    <w:p w14:paraId="7008D8CC" w14:textId="2D297049" w:rsidR="00C3227B" w:rsidRDefault="00C3227B">
      <w:pPr>
        <w:pStyle w:val="CommentText"/>
      </w:pPr>
      <w:r>
        <w:rPr>
          <w:b/>
        </w:rPr>
        <w:t>[Proposed Change]</w:t>
      </w:r>
      <w:r>
        <w:t>: Change dl-PRS-ResourcePriority</w:t>
      </w:r>
      <w:r w:rsidRPr="00B40432">
        <w:t>Subset</w:t>
      </w:r>
      <w:r w:rsidRPr="00235C96">
        <w:t xml:space="preserve"> t</w:t>
      </w:r>
      <w:r>
        <w:t>o</w:t>
      </w:r>
      <w:r w:rsidRPr="00235C96">
        <w:t xml:space="preserve"> a conditional field applicable only for DL-AOD.</w:t>
      </w:r>
    </w:p>
    <w:p w14:paraId="5CB63AE3" w14:textId="347A32DF" w:rsidR="00C3227B" w:rsidRDefault="00C3227B">
      <w:pPr>
        <w:pStyle w:val="CommentText"/>
      </w:pPr>
      <w:r>
        <w:rPr>
          <w:b/>
        </w:rPr>
        <w:t>[Comments]</w:t>
      </w:r>
      <w:r>
        <w:t xml:space="preserve">: </w:t>
      </w:r>
    </w:p>
    <w:p w14:paraId="4EFE7332" w14:textId="410C0A4F" w:rsidR="008D4A97" w:rsidRDefault="00AF37ED" w:rsidP="008D4A97">
      <w:pPr>
        <w:pStyle w:val="CommentText"/>
      </w:pPr>
      <w:r>
        <w:t xml:space="preserve">[Rap] </w:t>
      </w:r>
      <w:r w:rsidR="005354FA">
        <w:t>I think Need ON is more appropriate, since this IE is also available on broadcast</w:t>
      </w:r>
      <w:r w:rsidR="002B6F6D">
        <w:t xml:space="preserve">, which is method independent. A note in the field description seems better. </w:t>
      </w:r>
      <w:r w:rsidR="00A766EE">
        <w:t>The problem is of course that if this IE is available on broadcast, all UEs would receive it</w:t>
      </w:r>
      <w:r w:rsidR="00A426E3">
        <w:t xml:space="preserve"> (</w:t>
      </w:r>
      <w:r w:rsidR="00A766EE">
        <w:t>but that's a consequence of mi</w:t>
      </w:r>
      <w:r w:rsidR="00CC6DA7">
        <w:t>x</w:t>
      </w:r>
      <w:r w:rsidR="00A766EE">
        <w:t>ing</w:t>
      </w:r>
      <w:r w:rsidR="00A426E3">
        <w:t xml:space="preserve"> common </w:t>
      </w:r>
      <w:r w:rsidR="00A766EE">
        <w:t xml:space="preserve">DL-PRS </w:t>
      </w:r>
      <w:r w:rsidR="00A426E3">
        <w:t>configuration</w:t>
      </w:r>
      <w:r w:rsidR="00A766EE">
        <w:t xml:space="preserve"> with method dependent assistance data.</w:t>
      </w:r>
      <w:r w:rsidR="00A426E3">
        <w:t>)</w:t>
      </w:r>
    </w:p>
    <w:p w14:paraId="714EE8C4" w14:textId="7B214811" w:rsidR="004A5AC8" w:rsidRDefault="008910E8">
      <w:pPr>
        <w:pStyle w:val="CommentText"/>
      </w:pPr>
      <w:r>
        <w:t>See also H006</w:t>
      </w:r>
    </w:p>
    <w:p w14:paraId="465A0733" w14:textId="13C3E1B3" w:rsidR="00C3227B" w:rsidRPr="00235C96" w:rsidRDefault="00C3227B">
      <w:pPr>
        <w:pStyle w:val="CommentText"/>
      </w:pPr>
    </w:p>
  </w:comment>
  <w:comment w:id="954" w:author="Huawei, HiSilicon (GuoYinghao)" w:date="2022-04-19T15:20:00Z" w:initials="H">
    <w:p w14:paraId="13E21821" w14:textId="652401CF" w:rsidR="00C3227B" w:rsidRDefault="00C3227B"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110731" w:rsidRPr="00110731">
        <w:rPr>
          <w:color w:val="FF0000"/>
        </w:rPr>
        <w:t>Fixed in 1st Update of R2-2205829</w:t>
      </w:r>
      <w:r>
        <w:rPr>
          <w:color w:val="FF0000"/>
        </w:rPr>
        <w:t xml:space="preserve"> </w:t>
      </w:r>
      <w:r>
        <w:rPr>
          <w:b/>
        </w:rPr>
        <w:t>[TDoc]</w:t>
      </w:r>
      <w:r>
        <w:t xml:space="preserve">: </w:t>
      </w:r>
      <w:r w:rsidR="00EA685C" w:rsidRPr="00EA685C">
        <w:t>R2-220500</w:t>
      </w:r>
      <w:r w:rsidR="00EA685C">
        <w:t>5</w:t>
      </w:r>
      <w:r>
        <w:t xml:space="preserve"> </w:t>
      </w:r>
      <w:r>
        <w:rPr>
          <w:b/>
          <w:color w:val="FF0000"/>
        </w:rPr>
        <w:t>[Proposed Conclusion]</w:t>
      </w:r>
      <w:r>
        <w:rPr>
          <w:color w:val="FF0000"/>
        </w:rPr>
        <w:t>:</w:t>
      </w:r>
      <w:r w:rsidR="00B06F2B">
        <w:t xml:space="preserve"> </w:t>
      </w:r>
      <w:r w:rsidR="00B06F2B" w:rsidRPr="00B06F2B">
        <w:rPr>
          <w:color w:val="FF0000"/>
        </w:rPr>
        <w:t>propAgree (modified)</w:t>
      </w:r>
    </w:p>
    <w:p w14:paraId="63C456B8" w14:textId="77777777" w:rsidR="00C3227B" w:rsidRDefault="00C3227B" w:rsidP="00793291">
      <w:pPr>
        <w:pStyle w:val="CommentText"/>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C3227B" w:rsidRDefault="00C3227B" w:rsidP="00793291">
      <w:pPr>
        <w:pStyle w:val="CommentText"/>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C3227B" w:rsidRDefault="00C3227B" w:rsidP="00793291">
      <w:pPr>
        <w:pStyle w:val="CommentText"/>
        <w:spacing w:after="0"/>
        <w:ind w:leftChars="360" w:left="720"/>
        <w:rPr>
          <w:lang w:eastAsia="zh-CN"/>
        </w:rPr>
      </w:pPr>
    </w:p>
    <w:p w14:paraId="0227833E" w14:textId="3F25D898" w:rsidR="00BF1F37" w:rsidRDefault="00C3227B" w:rsidP="00A042A9">
      <w:pPr>
        <w:pStyle w:val="CommentText"/>
      </w:pPr>
      <w:r>
        <w:rPr>
          <w:b/>
        </w:rPr>
        <w:t>[Comments]</w:t>
      </w:r>
      <w:r>
        <w:t>:</w:t>
      </w:r>
      <w:r w:rsidR="00BF1F37">
        <w:t xml:space="preserve"> [Rap] See N015.</w:t>
      </w:r>
      <w:r w:rsidR="007E73C7">
        <w:t xml:space="preserve"> "</w:t>
      </w:r>
      <w:r w:rsidR="007E73C7">
        <w:rPr>
          <w:lang w:eastAsia="zh-CN"/>
        </w:rPr>
        <w:t>indicated to the other positioning methods</w:t>
      </w:r>
      <w:r w:rsidR="007E73C7">
        <w:rPr>
          <w:lang w:eastAsia="zh-CN"/>
        </w:rPr>
        <w:t xml:space="preserve">" seems not possible </w:t>
      </w:r>
      <w:r w:rsidR="00BA008C">
        <w:rPr>
          <w:lang w:eastAsia="zh-CN"/>
        </w:rPr>
        <w:t xml:space="preserve">on broadcast. Suggest </w:t>
      </w:r>
      <w:r w:rsidR="00C54547">
        <w:rPr>
          <w:lang w:eastAsia="zh-CN"/>
        </w:rPr>
        <w:t>capturing</w:t>
      </w:r>
      <w:r w:rsidR="00BA008C">
        <w:rPr>
          <w:lang w:eastAsia="zh-CN"/>
        </w:rPr>
        <w:t xml:space="preserve"> applicability in field description only.</w:t>
      </w:r>
      <w:r w:rsidR="00BF1F37">
        <w:t xml:space="preserve"> </w:t>
      </w:r>
    </w:p>
    <w:p w14:paraId="668CBC45" w14:textId="40E29A3F" w:rsidR="00BF1F37" w:rsidRDefault="00BF1F37" w:rsidP="00793291">
      <w:pPr>
        <w:pStyle w:val="CommentText"/>
        <w:ind w:leftChars="360" w:left="720"/>
      </w:pPr>
    </w:p>
  </w:comment>
  <w:comment w:id="955" w:author="Huawei, HiSilicon (GuoYinghao)" w:date="2022-04-19T15:20:00Z" w:initials="H">
    <w:p w14:paraId="6C0591DC" w14:textId="6C3572D7" w:rsidR="00C3227B" w:rsidRPr="003608E4" w:rsidRDefault="00C3227B" w:rsidP="00156489">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3608E4">
        <w:rPr>
          <w:color w:val="FF0000"/>
        </w:rPr>
        <w:t>Fixed in 1</w:t>
      </w:r>
      <w:r w:rsidR="003608E4" w:rsidRPr="00EA0AFC">
        <w:rPr>
          <w:color w:val="FF0000"/>
          <w:vertAlign w:val="superscript"/>
        </w:rPr>
        <w:t>st</w:t>
      </w:r>
      <w:r w:rsidR="003608E4">
        <w:rPr>
          <w:color w:val="FF0000"/>
        </w:rPr>
        <w:t xml:space="preserve"> Update of </w:t>
      </w:r>
      <w:r w:rsidR="003608E4"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156489">
        <w:rPr>
          <w:color w:val="FF0000"/>
        </w:rPr>
        <w:t>propAgree</w:t>
      </w:r>
    </w:p>
    <w:p w14:paraId="2CB9923E" w14:textId="77777777" w:rsidR="00C3227B" w:rsidRDefault="00C3227B" w:rsidP="00652CB7">
      <w:pPr>
        <w:pStyle w:val="CommentText"/>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C3227B" w:rsidRDefault="00C3227B" w:rsidP="00652CB7">
      <w:pPr>
        <w:pStyle w:val="CommentText"/>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3F8156F1" w14:textId="77777777" w:rsidR="00C3227B" w:rsidRDefault="00C3227B" w:rsidP="00652CB7">
      <w:pPr>
        <w:pStyle w:val="CommentText"/>
        <w:ind w:leftChars="360" w:left="720"/>
      </w:pPr>
      <w:r>
        <w:rPr>
          <w:b/>
        </w:rPr>
        <w:t>[Comments]</w:t>
      </w:r>
      <w:r>
        <w:t>:</w:t>
      </w:r>
    </w:p>
    <w:p w14:paraId="1CBDFDC9" w14:textId="777CBC4E" w:rsidR="005F698B" w:rsidRDefault="005F698B" w:rsidP="00652CB7">
      <w:pPr>
        <w:pStyle w:val="CommentText"/>
        <w:ind w:leftChars="360" w:left="720"/>
      </w:pPr>
      <w:r>
        <w:rPr>
          <w:b/>
        </w:rPr>
        <w:t>[Rap</w:t>
      </w:r>
      <w:r w:rsidRPr="005F698B">
        <w:t>:</w:t>
      </w:r>
      <w:r>
        <w:t xml:space="preserve">] O.K., but would create more overhead, since the Set ID would have to be present for each Resource </w:t>
      </w:r>
      <w:r w:rsidR="00E60267">
        <w:t>which is in a different Set. With the current description, the Resources would be sorted such that the Set ID would only be needed once</w:t>
      </w:r>
      <w:r w:rsidR="005119D9">
        <w:t xml:space="preserve"> for each Set</w:t>
      </w:r>
      <w:r w:rsidR="00E60267">
        <w:t>.</w:t>
      </w:r>
    </w:p>
  </w:comment>
  <w:comment w:id="956" w:author="vivo (Xiang)" w:date="2022-04-21T19:25:00Z" w:initials="v">
    <w:p w14:paraId="64BA8729" w14:textId="3BCDB67E" w:rsidR="00C3227B" w:rsidRDefault="00C3227B" w:rsidP="009F0A08">
      <w:pPr>
        <w:pStyle w:val="CommentText"/>
      </w:pPr>
      <w:r>
        <w:rPr>
          <w:rStyle w:val="CommentReference"/>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w:t>
      </w:r>
      <w:r w:rsidR="00230A11" w:rsidRPr="00230A11">
        <w:rPr>
          <w:color w:val="FF0000"/>
        </w:rPr>
        <w:t>Fixed in 1st Update of R2-2205829</w:t>
      </w:r>
      <w:r>
        <w:rPr>
          <w:color w:val="FF0000"/>
        </w:rPr>
        <w:t xml:space="preserve"> </w:t>
      </w:r>
      <w:r>
        <w:rPr>
          <w:b/>
        </w:rPr>
        <w:t>[TDoc]</w:t>
      </w:r>
      <w:r>
        <w:t xml:space="preserve">: </w:t>
      </w:r>
      <w:r w:rsidR="007B5F75" w:rsidRPr="007B5F75">
        <w:t>R2-2205584</w:t>
      </w:r>
      <w:r>
        <w:t xml:space="preserve"> </w:t>
      </w:r>
      <w:r>
        <w:rPr>
          <w:b/>
          <w:color w:val="FF0000"/>
        </w:rPr>
        <w:t>[Proposed Conclusion]</w:t>
      </w:r>
      <w:r>
        <w:rPr>
          <w:color w:val="FF0000"/>
        </w:rPr>
        <w:t xml:space="preserve">: </w:t>
      </w:r>
      <w:r w:rsidR="002D2581" w:rsidRPr="002D2581">
        <w:rPr>
          <w:color w:val="FF0000"/>
        </w:rPr>
        <w:t>propAgree</w:t>
      </w:r>
    </w:p>
    <w:p w14:paraId="62E017AB" w14:textId="77777777" w:rsidR="00C3227B" w:rsidRDefault="00C3227B" w:rsidP="009F0A08">
      <w:pPr>
        <w:pStyle w:val="CommentText"/>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C3227B" w:rsidRDefault="00C3227B" w:rsidP="009F0A08">
      <w:pPr>
        <w:pStyle w:val="CommentText"/>
      </w:pPr>
      <w:r>
        <w:rPr>
          <w:b/>
        </w:rPr>
        <w:t>[Proposed Change]</w:t>
      </w:r>
      <w:r>
        <w:t>: RAN1 already captured the UE behaviour in TS 38.214. A simple way is to modify it as follows:</w:t>
      </w:r>
    </w:p>
    <w:p w14:paraId="6D58ED25" w14:textId="051E35B8" w:rsidR="00C3227B" w:rsidRDefault="00C3227B" w:rsidP="009F0A08">
      <w:pPr>
        <w:pStyle w:val="CommentText"/>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C3227B" w:rsidRDefault="00C3227B" w:rsidP="009F0A08">
      <w:pPr>
        <w:pStyle w:val="CommentText"/>
      </w:pPr>
      <w:r>
        <w:rPr>
          <w:b/>
        </w:rPr>
        <w:t>[Comments]</w:t>
      </w:r>
      <w:r>
        <w:t>:</w:t>
      </w:r>
    </w:p>
  </w:comment>
  <w:comment w:id="957" w:author="CATT(Jianxiang)" w:date="2022-04-19T15:55:00Z" w:initials="C">
    <w:p w14:paraId="62306CA5" w14:textId="24F449A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w:t>
      </w:r>
      <w:r w:rsidR="00DE2CBF" w:rsidRPr="00DE2CBF">
        <w:t xml:space="preserve"> </w:t>
      </w:r>
      <w:r w:rsidR="00DE2CBF" w:rsidRPr="00DE2CBF">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4B24DF" w:rsidRPr="004B24DF">
        <w:rPr>
          <w:color w:val="FF0000"/>
        </w:rPr>
        <w:t>propAgree</w:t>
      </w:r>
    </w:p>
    <w:p w14:paraId="12EDCAF1" w14:textId="1FB1BC7B" w:rsidR="00C3227B" w:rsidRDefault="00C3227B">
      <w:pPr>
        <w:pStyle w:val="CommentText"/>
        <w:ind w:leftChars="360" w:left="720"/>
      </w:pPr>
      <w:r>
        <w:rPr>
          <w:b/>
        </w:rPr>
        <w:t>[Description]</w:t>
      </w:r>
      <w:r>
        <w:t xml:space="preserve">: </w:t>
      </w:r>
      <w:r w:rsidRPr="001B0CAB">
        <w:rPr>
          <w:lang w:eastAsia="zh-CN"/>
        </w:rPr>
        <w:t>The requested PRS measurement can be DL PRS RSRP and/or path PRS RSRP.</w:t>
      </w:r>
    </w:p>
    <w:p w14:paraId="720621CB" w14:textId="20D9D8D8" w:rsidR="00C3227B" w:rsidRDefault="00C3227B" w:rsidP="001B0CAB">
      <w:pPr>
        <w:pStyle w:val="CommentText"/>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C3227B" w:rsidRDefault="00C3227B" w:rsidP="001B0CAB">
      <w:pPr>
        <w:pStyle w:val="CommentText"/>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C3227B" w:rsidRDefault="00C3227B" w:rsidP="001B0CAB">
      <w:pPr>
        <w:pStyle w:val="CommentText"/>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C3227B" w:rsidRDefault="00C3227B" w:rsidP="001B0CAB">
      <w:pPr>
        <w:pStyle w:val="CommentText"/>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C3227B" w:rsidRDefault="00C3227B" w:rsidP="001B0CAB">
      <w:pPr>
        <w:pStyle w:val="CommentText"/>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C3227B" w:rsidRDefault="00C3227B" w:rsidP="001B0CAB">
      <w:pPr>
        <w:pStyle w:val="CommentText"/>
        <w:ind w:leftChars="360" w:left="720"/>
        <w:rPr>
          <w:lang w:eastAsia="zh-CN"/>
        </w:rPr>
      </w:pPr>
      <w:r>
        <w:rPr>
          <w:lang w:eastAsia="zh-CN"/>
        </w:rPr>
        <w:t>o</w:t>
      </w:r>
      <w:r>
        <w:rPr>
          <w:lang w:eastAsia="zh-CN"/>
        </w:rPr>
        <w:tab/>
        <w:t>UE may report PRS measurements only for the subset of PRS resources.</w:t>
      </w:r>
    </w:p>
    <w:p w14:paraId="47F9DCA7" w14:textId="77777777" w:rsidR="00C3227B" w:rsidRDefault="00C3227B" w:rsidP="001B0CAB">
      <w:pPr>
        <w:pStyle w:val="CommentText"/>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C3227B" w:rsidRDefault="00C3227B" w:rsidP="001B0CAB">
      <w:pPr>
        <w:pStyle w:val="CommentText"/>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C3227B" w:rsidRDefault="00C3227B" w:rsidP="001B0CAB">
      <w:pPr>
        <w:pStyle w:val="CommentText"/>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C3227B" w:rsidRDefault="00C3227B" w:rsidP="001B0CAB">
      <w:pPr>
        <w:pStyle w:val="CommentText"/>
        <w:ind w:leftChars="360" w:left="720"/>
        <w:rPr>
          <w:lang w:eastAsia="zh-CN"/>
        </w:rPr>
      </w:pPr>
      <w:r>
        <w:rPr>
          <w:rFonts w:hint="cs"/>
          <w:lang w:eastAsia="zh-CN"/>
        </w:rPr>
        <w:t>•</w:t>
      </w:r>
      <w:r>
        <w:rPr>
          <w:lang w:eastAsia="zh-CN"/>
        </w:rPr>
        <w:tab/>
        <w:t xml:space="preserve">FFS: prioritization of the PRS resources and resource subsets to be measured  </w:t>
      </w:r>
    </w:p>
    <w:p w14:paraId="49347913" w14:textId="737B01BD" w:rsidR="004B24DF" w:rsidRDefault="00C3227B">
      <w:pPr>
        <w:pStyle w:val="CommentText"/>
        <w:ind w:leftChars="360" w:left="720"/>
      </w:pPr>
      <w:r>
        <w:rPr>
          <w:b/>
        </w:rPr>
        <w:t>[Comments]</w:t>
      </w:r>
      <w:r>
        <w:t xml:space="preserve">: </w:t>
      </w:r>
      <w:r w:rsidR="004B24DF">
        <w:t>[Rap] Fixed as proposed in V004.</w:t>
      </w:r>
    </w:p>
    <w:p w14:paraId="30F602E2" w14:textId="0DEEF0CD" w:rsidR="00C3227B" w:rsidRPr="001B0CAB" w:rsidRDefault="00C3227B">
      <w:pPr>
        <w:pStyle w:val="CommentText"/>
        <w:ind w:leftChars="360" w:left="720"/>
      </w:pPr>
    </w:p>
  </w:comment>
  <w:comment w:id="964" w:author="Nokia (Mani)" w:date="2022-04-22T14:45:00Z" w:initials="N">
    <w:p w14:paraId="060FB495" w14:textId="3D864524" w:rsidR="00C3227B" w:rsidRPr="00A35E9C" w:rsidRDefault="00C3227B" w:rsidP="00A35E9C">
      <w:pPr>
        <w:rPr>
          <w:color w:val="FF0000"/>
        </w:rPr>
      </w:pPr>
      <w:r>
        <w:rPr>
          <w:rStyle w:val="CommentReference"/>
        </w:rPr>
        <w:annotationRef/>
      </w:r>
      <w:r>
        <w:rPr>
          <w:b/>
        </w:rPr>
        <w:t>[RIL]</w:t>
      </w:r>
      <w:r>
        <w:t xml:space="preserve">: N016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7442D9">
        <w:rPr>
          <w:color w:val="FF0000"/>
        </w:rPr>
        <w:t>Fixed in 1</w:t>
      </w:r>
      <w:r w:rsidR="007442D9" w:rsidRPr="00EA0AFC">
        <w:rPr>
          <w:color w:val="FF0000"/>
          <w:vertAlign w:val="superscript"/>
        </w:rPr>
        <w:t>st</w:t>
      </w:r>
      <w:r w:rsidR="007442D9">
        <w:rPr>
          <w:color w:val="FF0000"/>
        </w:rPr>
        <w:t xml:space="preserve"> Update of </w:t>
      </w:r>
      <w:r w:rsidR="007442D9"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A35E9C">
        <w:rPr>
          <w:color w:val="FF0000"/>
        </w:rPr>
        <w:t>propAgree</w:t>
      </w:r>
      <w:r w:rsidR="00F66AA1">
        <w:rPr>
          <w:color w:val="FF0000"/>
        </w:rPr>
        <w:t xml:space="preserve"> (</w:t>
      </w:r>
      <w:r w:rsidR="00A35E9C">
        <w:rPr>
          <w:color w:val="FF0000"/>
        </w:rPr>
        <w:t>Modified</w:t>
      </w:r>
      <w:r w:rsidR="00F66AA1">
        <w:rPr>
          <w:color w:val="FF0000"/>
        </w:rPr>
        <w:t>)</w:t>
      </w:r>
    </w:p>
    <w:p w14:paraId="77735DCE" w14:textId="24B5EA32" w:rsidR="00C3227B" w:rsidRDefault="00C3227B">
      <w:pPr>
        <w:pStyle w:val="CommentText"/>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C3227B" w:rsidRDefault="00C3227B">
      <w:pPr>
        <w:pStyle w:val="CommentText"/>
      </w:pPr>
      <w:r>
        <w:rPr>
          <w:b/>
        </w:rPr>
        <w:t>[Proposed Change]</w:t>
      </w:r>
      <w:r>
        <w:t xml:space="preserve">: Clarify that </w:t>
      </w:r>
      <w:r w:rsidRPr="00235C96">
        <w:t>the two list should have the same size and same set of bands in the same order of appearance of bands</w:t>
      </w:r>
      <w:r>
        <w:t>.</w:t>
      </w:r>
    </w:p>
    <w:p w14:paraId="2D1658DC" w14:textId="5D2155FD" w:rsidR="00C3227B" w:rsidRDefault="00C3227B">
      <w:pPr>
        <w:pStyle w:val="CommentText"/>
      </w:pPr>
      <w:r>
        <w:rPr>
          <w:b/>
        </w:rPr>
        <w:t>[Comments]</w:t>
      </w:r>
      <w:r>
        <w:t xml:space="preserve">: </w:t>
      </w:r>
    </w:p>
    <w:p w14:paraId="62ECA8CB" w14:textId="5221C681" w:rsidR="00A35E9C" w:rsidRDefault="00A35E9C">
      <w:pPr>
        <w:pStyle w:val="CommentText"/>
      </w:pPr>
      <w:r>
        <w:t xml:space="preserve">[Rap] Fixed as proposed in </w:t>
      </w:r>
      <w:r w:rsidR="00AF49E9">
        <w:t>C009, H008</w:t>
      </w:r>
    </w:p>
    <w:p w14:paraId="1DAA2701" w14:textId="3822E0C9" w:rsidR="00C3227B" w:rsidRPr="00235C96" w:rsidRDefault="00C3227B">
      <w:pPr>
        <w:pStyle w:val="CommentText"/>
      </w:pPr>
    </w:p>
  </w:comment>
  <w:comment w:id="965" w:author="CATT(Jianxiang)" w:date="2022-04-19T15:55:00Z" w:initials="C">
    <w:p w14:paraId="63323F4E" w14:textId="31A836D1" w:rsidR="00C3227B" w:rsidRPr="00EF6EC4" w:rsidRDefault="00C3227B" w:rsidP="00EF6EC4">
      <w:pPr>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w:t>
      </w:r>
      <w:r w:rsidR="007E5867">
        <w:rPr>
          <w:color w:val="FF0000"/>
        </w:rPr>
        <w:t>Fixed in 1</w:t>
      </w:r>
      <w:r w:rsidR="007E5867" w:rsidRPr="00EA0AFC">
        <w:rPr>
          <w:color w:val="FF0000"/>
          <w:vertAlign w:val="superscript"/>
        </w:rPr>
        <w:t>st</w:t>
      </w:r>
      <w:r w:rsidR="007E5867">
        <w:rPr>
          <w:color w:val="FF0000"/>
        </w:rPr>
        <w:t xml:space="preserve"> Update of </w:t>
      </w:r>
      <w:r w:rsidR="007E586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F6EC4">
        <w:rPr>
          <w:color w:val="FF0000"/>
        </w:rPr>
        <w:t>propAgree</w:t>
      </w:r>
    </w:p>
    <w:p w14:paraId="621F9FE3" w14:textId="7CF6FFDA" w:rsidR="00C3227B" w:rsidRDefault="00C3227B">
      <w:pPr>
        <w:pStyle w:val="CommentText"/>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C3227B" w:rsidRDefault="00C3227B">
      <w:pPr>
        <w:pStyle w:val="CommentText"/>
        <w:ind w:leftChars="360" w:left="720"/>
      </w:pPr>
      <w:r>
        <w:rPr>
          <w:b/>
        </w:rPr>
        <w:t>[Proposed Change]</w:t>
      </w:r>
      <w:r>
        <w:t xml:space="preserve">: </w:t>
      </w:r>
    </w:p>
    <w:p w14:paraId="77E84D40" w14:textId="77777777" w:rsidR="00C3227B" w:rsidRDefault="00C3227B">
      <w:pPr>
        <w:pStyle w:val="CommentText"/>
        <w:ind w:leftChars="360" w:left="720"/>
      </w:pPr>
      <w:r>
        <w:rPr>
          <w:b/>
        </w:rPr>
        <w:t>[Comments]</w:t>
      </w:r>
      <w:r>
        <w:t xml:space="preserve">: </w:t>
      </w:r>
    </w:p>
    <w:p w14:paraId="337410EB" w14:textId="10B7D80E" w:rsidR="00C3227B" w:rsidRPr="00E02B24" w:rsidRDefault="00C3227B">
      <w:pPr>
        <w:pStyle w:val="CommentText"/>
        <w:ind w:leftChars="360" w:left="720"/>
      </w:pPr>
    </w:p>
  </w:comment>
  <w:comment w:id="966" w:author="Huawei, HiSilicon (GuoYinghao)" w:date="2022-04-19T15:20:00Z" w:initials="H">
    <w:p w14:paraId="3EF633BD" w14:textId="18F86A31" w:rsidR="00C3227B" w:rsidRPr="00923B09" w:rsidRDefault="00C3227B" w:rsidP="00EF6EC4">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w:t>
      </w:r>
      <w:r w:rsidR="00923B09">
        <w:rPr>
          <w:color w:val="FF0000"/>
        </w:rPr>
        <w:t>Fixed in 1</w:t>
      </w:r>
      <w:r w:rsidR="00923B09" w:rsidRPr="00EA0AFC">
        <w:rPr>
          <w:color w:val="FF0000"/>
          <w:vertAlign w:val="superscript"/>
        </w:rPr>
        <w:t>st</w:t>
      </w:r>
      <w:r w:rsidR="00923B09">
        <w:rPr>
          <w:color w:val="FF0000"/>
        </w:rPr>
        <w:t xml:space="preserve"> Update of </w:t>
      </w:r>
      <w:r w:rsidR="00923B09"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EF6EC4">
        <w:rPr>
          <w:color w:val="FF0000"/>
        </w:rPr>
        <w:t>propAgree</w:t>
      </w:r>
    </w:p>
    <w:p w14:paraId="062B9EAC" w14:textId="77777777" w:rsidR="00C3227B" w:rsidRDefault="00C3227B" w:rsidP="00CA6470">
      <w:pPr>
        <w:pStyle w:val="CommentText"/>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C3227B" w:rsidRDefault="00C3227B" w:rsidP="00CA6470">
      <w:pPr>
        <w:pStyle w:val="CommentText"/>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C3227B" w:rsidRDefault="00C3227B" w:rsidP="00CA6470">
      <w:pPr>
        <w:pStyle w:val="CommentText"/>
        <w:ind w:leftChars="360" w:left="720"/>
      </w:pPr>
      <w:r>
        <w:rPr>
          <w:b/>
        </w:rPr>
        <w:t>[Comments]</w:t>
      </w:r>
      <w:r>
        <w:t>:</w:t>
      </w:r>
    </w:p>
    <w:p w14:paraId="3C58A2A6" w14:textId="7EA21CB1" w:rsidR="00C3227B" w:rsidRDefault="00C3227B" w:rsidP="00CA6470">
      <w:pPr>
        <w:pStyle w:val="CommentText"/>
        <w:ind w:leftChars="360" w:left="720"/>
      </w:pPr>
      <w:r>
        <w:rPr>
          <w:b/>
        </w:rPr>
        <w:t>[Nokia]</w:t>
      </w:r>
      <w:r w:rsidRPr="00235C96">
        <w:t>:</w:t>
      </w:r>
      <w:r>
        <w:t xml:space="preserve"> Agree with Huawei’s comment H008.</w:t>
      </w:r>
    </w:p>
  </w:comment>
  <w:comment w:id="967" w:author="MediaTek (Nathan)" w:date="2022-04-24T18:14:00Z" w:initials="M">
    <w:p w14:paraId="6B65F59C" w14:textId="3713B2ED" w:rsidR="00C3227B" w:rsidRDefault="00C3227B" w:rsidP="00FA4F17">
      <w:r>
        <w:rPr>
          <w:rStyle w:val="CommentReference"/>
        </w:rPr>
        <w:annotationRef/>
      </w:r>
      <w:r>
        <w:rPr>
          <w:b/>
        </w:rPr>
        <w:t>[RIL]</w:t>
      </w:r>
      <w:r>
        <w:t xml:space="preserve">: M704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 xml:space="preserve">: </w:t>
      </w:r>
      <w:r w:rsidR="00FA4F17">
        <w:rPr>
          <w:color w:val="FF0000"/>
        </w:rPr>
        <w:t>Fixed in 1</w:t>
      </w:r>
      <w:r w:rsidR="00FA4F17" w:rsidRPr="00EA0AFC">
        <w:rPr>
          <w:color w:val="FF0000"/>
          <w:vertAlign w:val="superscript"/>
        </w:rPr>
        <w:t>st</w:t>
      </w:r>
      <w:r w:rsidR="00FA4F17">
        <w:rPr>
          <w:color w:val="FF0000"/>
        </w:rPr>
        <w:t xml:space="preserve"> Update of </w:t>
      </w:r>
      <w:r w:rsidR="00FA4F1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092E8E">
        <w:rPr>
          <w:color w:val="FF0000"/>
        </w:rPr>
        <w:t>propAgree</w:t>
      </w:r>
    </w:p>
    <w:p w14:paraId="22C53798" w14:textId="095B23BD" w:rsidR="00C3227B" w:rsidRDefault="00C3227B">
      <w:pPr>
        <w:pStyle w:val="CommentText"/>
      </w:pPr>
      <w:r>
        <w:rPr>
          <w:b/>
        </w:rPr>
        <w:t>[Description]</w:t>
      </w:r>
      <w:r>
        <w:t>: Single-value enumerated type should be either “supported” or extensible</w:t>
      </w:r>
    </w:p>
    <w:p w14:paraId="690B952A" w14:textId="45535850" w:rsidR="00C3227B" w:rsidRDefault="00C3227B">
      <w:pPr>
        <w:pStyle w:val="CommentText"/>
      </w:pPr>
      <w:r>
        <w:rPr>
          <w:b/>
        </w:rPr>
        <w:t>[Proposed Change]</w:t>
      </w:r>
      <w:r>
        <w:t>: This field in its current form is not especially meaningful.  If we anticipate other values of M, it would make sense to have an extension marker.</w:t>
      </w:r>
    </w:p>
    <w:p w14:paraId="2016F68A" w14:textId="5B6BCEA3" w:rsidR="00C3227B" w:rsidRDefault="00C3227B">
      <w:pPr>
        <w:pStyle w:val="CommentText"/>
      </w:pPr>
      <w:r>
        <w:rPr>
          <w:b/>
        </w:rPr>
        <w:t>[Comments]</w:t>
      </w:r>
      <w:r>
        <w:t xml:space="preserve">: </w:t>
      </w:r>
      <w:r w:rsidR="00092E8E">
        <w:t xml:space="preserve">[Rap] </w:t>
      </w:r>
      <w:r w:rsidR="0061198A">
        <w:t xml:space="preserve">Added ellipsis. </w:t>
      </w:r>
      <w:r w:rsidR="00092E8E">
        <w:t>Additional values seem likely; e.g., there are already different ones for RRC_INACTIVE as well.</w:t>
      </w:r>
    </w:p>
    <w:p w14:paraId="6B28C6AF" w14:textId="77777777" w:rsidR="00CA1609" w:rsidRDefault="00CA1609">
      <w:pPr>
        <w:pStyle w:val="CommentText"/>
      </w:pPr>
    </w:p>
    <w:p w14:paraId="0D64DCC1" w14:textId="7B87B425" w:rsidR="00C3227B" w:rsidRPr="00E6348B" w:rsidRDefault="00C3227B">
      <w:pPr>
        <w:pStyle w:val="CommentText"/>
      </w:pPr>
    </w:p>
  </w:comment>
  <w:comment w:id="968" w:author="Intel_Yi" w:date="2022-04-22T03:20:00Z" w:initials="I">
    <w:p w14:paraId="7DD7E9E1" w14:textId="15C252FC" w:rsidR="00AB6CD0" w:rsidRPr="00080067" w:rsidRDefault="00C3227B" w:rsidP="00080067">
      <w:pPr>
        <w:rPr>
          <w:color w:val="FF0000"/>
        </w:rPr>
      </w:pPr>
      <w:r>
        <w:rPr>
          <w:rStyle w:val="CommentReference"/>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w:t>
      </w:r>
      <w:r w:rsidR="00080067">
        <w:rPr>
          <w:color w:val="FF0000"/>
        </w:rPr>
        <w:t xml:space="preserve">Fixed in </w:t>
      </w:r>
      <w:r w:rsidR="0008006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AB6CD0">
        <w:rPr>
          <w:color w:val="FF0000"/>
        </w:rPr>
        <w:t>propAgree</w:t>
      </w:r>
    </w:p>
    <w:p w14:paraId="1D1204C8" w14:textId="77777777" w:rsidR="00C3227B" w:rsidRDefault="00C3227B" w:rsidP="00CC72B9">
      <w:pPr>
        <w:pStyle w:val="CommentText"/>
        <w:ind w:leftChars="360" w:left="720"/>
      </w:pPr>
      <w:r>
        <w:rPr>
          <w:b/>
        </w:rPr>
        <w:t>[Description]</w:t>
      </w:r>
      <w:r>
        <w:t xml:space="preserve">: RAN1 has updated the definition, and we have updated the capability as following in RRC. The LPP canl be updated accordingly. </w:t>
      </w:r>
    </w:p>
    <w:p w14:paraId="574E2048" w14:textId="77777777" w:rsidR="00C3227B" w:rsidRDefault="00C3227B" w:rsidP="00CC72B9">
      <w:pPr>
        <w:pStyle w:val="CommentText"/>
        <w:ind w:leftChars="360" w:left="720"/>
      </w:pPr>
      <w:r>
        <w:rPr>
          <w:b/>
        </w:rPr>
        <w:t>[Proposed Change]</w:t>
      </w:r>
      <w:r>
        <w:t xml:space="preserve">: </w:t>
      </w:r>
    </w:p>
    <w:p w14:paraId="6B3949C3" w14:textId="77777777" w:rsidR="00C3227B" w:rsidRDefault="00C3227B" w:rsidP="00CC72B9">
      <w:pPr>
        <w:pStyle w:val="PL"/>
        <w:shd w:val="clear" w:color="auto" w:fill="E6E6E6"/>
      </w:pPr>
    </w:p>
    <w:p w14:paraId="0FCFB55B" w14:textId="77777777" w:rsidR="00C3227B" w:rsidRDefault="00C3227B" w:rsidP="00CC72B9">
      <w:pPr>
        <w:pStyle w:val="PL"/>
        <w:shd w:val="clear" w:color="auto" w:fill="E6E6E6"/>
      </w:pPr>
    </w:p>
    <w:p w14:paraId="2E6D0CBF" w14:textId="77777777" w:rsidR="00C3227B" w:rsidRDefault="00C3227B" w:rsidP="00CC72B9">
      <w:pPr>
        <w:pStyle w:val="PL"/>
        <w:shd w:val="clear" w:color="auto" w:fill="E6E6E6"/>
      </w:pPr>
      <w:r>
        <w:t xml:space="preserve">-- R1 27-3-2: DL PRS measurement outside MG and in a PRS processing window </w:t>
      </w:r>
    </w:p>
    <w:p w14:paraId="288EC711" w14:textId="77777777" w:rsidR="00C3227B" w:rsidRDefault="00C3227B" w:rsidP="00CC72B9">
      <w:pPr>
        <w:pStyle w:val="PL"/>
        <w:shd w:val="clear" w:color="auto" w:fill="E6E6E6"/>
      </w:pPr>
      <w:r>
        <w:t xml:space="preserve">prs-ProcessingWindowType1A-r17            ENUMERATED { option1, option2, option3}   OPTIONAL, </w:t>
      </w:r>
    </w:p>
    <w:p w14:paraId="08779C30" w14:textId="77777777" w:rsidR="00C3227B" w:rsidRDefault="00C3227B" w:rsidP="00CC72B9">
      <w:pPr>
        <w:pStyle w:val="PL"/>
        <w:shd w:val="clear" w:color="auto" w:fill="E6E6E6"/>
      </w:pPr>
      <w:r>
        <w:t xml:space="preserve">prs-ProcessingWindowType1B-r17            ENUMERATED { option1, option2, option3}   OPTIONAL, </w:t>
      </w:r>
    </w:p>
    <w:p w14:paraId="6FAF9C13" w14:textId="77777777" w:rsidR="00C3227B" w:rsidRDefault="00C3227B" w:rsidP="00CC72B9">
      <w:pPr>
        <w:pStyle w:val="PL"/>
        <w:shd w:val="clear" w:color="auto" w:fill="E6E6E6"/>
      </w:pPr>
      <w:r>
        <w:t>prs-ProcessingWindowType2-r17             ENUMERATED { option1, option2, option3}   OPTIONAL,</w:t>
      </w:r>
    </w:p>
    <w:p w14:paraId="3F037F69" w14:textId="77777777" w:rsidR="00C3227B" w:rsidRDefault="00C3227B" w:rsidP="00CC72B9">
      <w:pPr>
        <w:pStyle w:val="PL"/>
        <w:shd w:val="clear" w:color="auto" w:fill="E6E6E6"/>
        <w:rPr>
          <w:snapToGrid w:val="0"/>
        </w:rPr>
      </w:pPr>
    </w:p>
    <w:p w14:paraId="043BB863" w14:textId="77777777" w:rsidR="00C3227B" w:rsidRDefault="00C3227B" w:rsidP="00CC72B9">
      <w:pPr>
        <w:pStyle w:val="CommentText"/>
        <w:ind w:leftChars="360" w:left="720"/>
        <w:rPr>
          <w:b/>
          <w:lang w:eastAsia="zh-CN"/>
        </w:rPr>
      </w:pPr>
    </w:p>
    <w:p w14:paraId="021D6E42" w14:textId="77777777" w:rsidR="00C3227B" w:rsidRDefault="00C3227B" w:rsidP="00CC72B9">
      <w:pPr>
        <w:pStyle w:val="CommentText"/>
        <w:ind w:leftChars="360" w:left="720"/>
        <w:rPr>
          <w:b/>
          <w:lang w:eastAsia="zh-CN"/>
        </w:rPr>
      </w:pPr>
    </w:p>
    <w:p w14:paraId="503A5F78" w14:textId="3E1B879C" w:rsidR="00C3227B" w:rsidRDefault="00C3227B" w:rsidP="00CC72B9">
      <w:pPr>
        <w:pStyle w:val="CommentText"/>
      </w:pPr>
      <w:r>
        <w:rPr>
          <w:b/>
        </w:rPr>
        <w:t>[Comments]</w:t>
      </w:r>
      <w:r>
        <w:t xml:space="preserve">: </w:t>
      </w:r>
    </w:p>
  </w:comment>
  <w:comment w:id="969" w:author="vivo (Xiang)" w:date="2022-04-21T19:26:00Z" w:initials="v">
    <w:p w14:paraId="7E910BBE" w14:textId="797E92E8" w:rsidR="00C3227B" w:rsidRPr="00726F77" w:rsidRDefault="00C3227B" w:rsidP="00726F77">
      <w:pPr>
        <w:rPr>
          <w:color w:val="FF0000"/>
        </w:rPr>
      </w:pPr>
      <w:r>
        <w:rPr>
          <w:rStyle w:val="CommentReference"/>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w:t>
      </w:r>
      <w:r w:rsidR="00726F77" w:rsidRPr="00726F77">
        <w:rPr>
          <w:color w:val="FF0000"/>
        </w:rPr>
        <w:t xml:space="preserve"> </w:t>
      </w:r>
      <w:r w:rsidR="00726F77">
        <w:rPr>
          <w:color w:val="FF0000"/>
        </w:rPr>
        <w:t xml:space="preserve">Fixed in </w:t>
      </w:r>
      <w:r w:rsidR="00726F7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350D6E">
        <w:rPr>
          <w:color w:val="FF0000"/>
        </w:rPr>
        <w:t>propAgree</w:t>
      </w:r>
    </w:p>
    <w:p w14:paraId="1D7C67AB" w14:textId="77777777" w:rsidR="00C3227B" w:rsidRDefault="00C3227B" w:rsidP="003B67AB">
      <w:pPr>
        <w:pStyle w:val="CommentText"/>
      </w:pPr>
      <w:r>
        <w:rPr>
          <w:b/>
        </w:rPr>
        <w:t>[Description]</w:t>
      </w:r>
      <w:r>
        <w:t>: Support of priority handing options can be reported per supported band for each type supported by the UE</w:t>
      </w:r>
      <w:r>
        <w:rPr>
          <w:snapToGrid w:val="0"/>
        </w:rPr>
        <w:t>.</w:t>
      </w:r>
    </w:p>
    <w:p w14:paraId="48A1D779" w14:textId="77777777" w:rsidR="00C3227B" w:rsidRDefault="00C3227B" w:rsidP="003B67AB">
      <w:pPr>
        <w:pStyle w:val="CommentText"/>
      </w:pPr>
      <w:r>
        <w:rPr>
          <w:b/>
        </w:rPr>
        <w:t>[Proposed Change]</w:t>
      </w:r>
      <w:r>
        <w:t xml:space="preserve">: Refering to 27-3-2 in R1-2202928 </w:t>
      </w:r>
    </w:p>
    <w:p w14:paraId="03D41A52" w14:textId="77777777" w:rsidR="00C3227B" w:rsidRDefault="00C3227B" w:rsidP="003B67AB">
      <w:pPr>
        <w:pStyle w:val="CommentText"/>
      </w:pPr>
      <w:r>
        <w:t>Component 1 candidate values: One or more of {Type 1A, Type 1B, Type 2}</w:t>
      </w:r>
    </w:p>
    <w:p w14:paraId="7B027BB3" w14:textId="77777777" w:rsidR="00C3227B" w:rsidRDefault="00C3227B" w:rsidP="003B67AB">
      <w:pPr>
        <w:pStyle w:val="CommentText"/>
      </w:pPr>
      <w:r>
        <w:t>Component 2 candidate values: {option1, option2, option3}</w:t>
      </w:r>
    </w:p>
    <w:p w14:paraId="29507FE9" w14:textId="77777777" w:rsidR="00C3227B" w:rsidRDefault="00C3227B" w:rsidP="003B67AB">
      <w:pPr>
        <w:pStyle w:val="CommentText"/>
        <w:rPr>
          <w:lang w:eastAsia="zh-CN"/>
        </w:rPr>
      </w:pPr>
      <w:r>
        <w:t>Note: Component 2 can be reported per supported band for each type supported by the UE, details left to RAN2</w:t>
      </w:r>
      <w:r>
        <w:rPr>
          <w:lang w:eastAsia="zh-CN"/>
        </w:rPr>
        <w:t>.</w:t>
      </w:r>
    </w:p>
    <w:p w14:paraId="1047C71E" w14:textId="77777777" w:rsidR="00C3227B" w:rsidRDefault="00C3227B" w:rsidP="003B67AB">
      <w:pPr>
        <w:pStyle w:val="CommentText"/>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15A861A9" w14:textId="77777777" w:rsidR="00C3227B" w:rsidRDefault="00C3227B" w:rsidP="003B67AB">
      <w:pPr>
        <w:pStyle w:val="CommentText"/>
      </w:pPr>
      <w:r>
        <w:rPr>
          <w:b/>
        </w:rPr>
        <w:t>[Comments]</w:t>
      </w:r>
      <w:r>
        <w:t>:</w:t>
      </w:r>
    </w:p>
    <w:p w14:paraId="6185F188" w14:textId="70CB7AFB" w:rsidR="00350D6E" w:rsidRDefault="00350D6E" w:rsidP="003B67AB">
      <w:pPr>
        <w:pStyle w:val="CommentText"/>
      </w:pPr>
      <w:r>
        <w:t>[Rap] Fixed as in I008</w:t>
      </w:r>
    </w:p>
  </w:comment>
  <w:comment w:id="970" w:author="CATT(Jianxiang)" w:date="2022-04-19T15:55:00Z" w:initials="C">
    <w:p w14:paraId="5502AF1E" w14:textId="0ED54A2A" w:rsidR="00C3227B" w:rsidRPr="001D1F2E" w:rsidRDefault="00C3227B" w:rsidP="001D1F2E">
      <w:pPr>
        <w:ind w:left="180"/>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w:t>
      </w:r>
      <w:r w:rsidR="001C17BA" w:rsidRPr="001C17BA">
        <w:rPr>
          <w:color w:val="FF0000"/>
        </w:rPr>
        <w:t xml:space="preserve"> </w:t>
      </w:r>
      <w:r w:rsidR="001C17BA">
        <w:rPr>
          <w:color w:val="FF0000"/>
        </w:rPr>
        <w:t xml:space="preserve">Fixed in </w:t>
      </w:r>
      <w:r w:rsidR="001C17B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FA07A5">
        <w:rPr>
          <w:noProof/>
          <w:color w:val="FF0000"/>
        </w:rPr>
        <w:t>propAgree</w:t>
      </w:r>
    </w:p>
    <w:p w14:paraId="0F944CEA" w14:textId="77777777" w:rsidR="00C3227B" w:rsidRPr="005350EC" w:rsidRDefault="00C3227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C3227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C3227B" w:rsidRPr="005350EC" w:rsidRDefault="00C3227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C3227B" w:rsidRPr="005350EC" w:rsidRDefault="00C3227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C3227B" w:rsidRPr="005350EC" w:rsidRDefault="00C3227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C3227B" w:rsidRPr="005350EC" w:rsidRDefault="00C3227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74845DAD" w14:textId="77777777" w:rsidR="00C3227B" w:rsidRPr="005350EC" w:rsidRDefault="00C3227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C3227B" w:rsidRPr="005350EC" w:rsidRDefault="00C3227B" w:rsidP="00784722">
      <w:pPr>
        <w:pStyle w:val="TAL"/>
        <w:ind w:leftChars="90" w:left="180"/>
        <w:rPr>
          <w:rFonts w:asciiTheme="majorHAnsi" w:hAnsiTheme="majorHAnsi" w:cstheme="majorHAnsi"/>
          <w:color w:val="000000" w:themeColor="text1"/>
          <w:szCs w:val="18"/>
        </w:rPr>
      </w:pPr>
    </w:p>
    <w:p w14:paraId="4942B8D7" w14:textId="65DB9256" w:rsidR="00C3227B" w:rsidRDefault="00C3227B" w:rsidP="00784722">
      <w:pPr>
        <w:pStyle w:val="CommentText"/>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C3227B" w:rsidRPr="00784722" w:rsidRDefault="00C3227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C3227B" w:rsidRDefault="00C3227B">
      <w:pPr>
        <w:pStyle w:val="CommentText"/>
        <w:ind w:leftChars="90" w:left="180"/>
      </w:pPr>
      <w:r>
        <w:rPr>
          <w:b/>
        </w:rPr>
        <w:t>[Comments]</w:t>
      </w:r>
      <w:r>
        <w:t xml:space="preserve">: </w:t>
      </w:r>
    </w:p>
    <w:p w14:paraId="49F9312C" w14:textId="5D8276EA" w:rsidR="00C3227B" w:rsidRPr="00784722" w:rsidRDefault="00C3227B">
      <w:pPr>
        <w:pStyle w:val="CommentText"/>
        <w:ind w:leftChars="360" w:left="720"/>
      </w:pPr>
    </w:p>
  </w:comment>
  <w:comment w:id="971" w:author="Huawei, HiSilicon (GuoYinghao)" w:date="2022-04-19T15:20:00Z" w:initials="H">
    <w:p w14:paraId="1ABABD00" w14:textId="07E54E90" w:rsidR="00C3227B" w:rsidRPr="00F246C5" w:rsidRDefault="00C3227B" w:rsidP="00F246C5">
      <w:pPr>
        <w:rPr>
          <w:color w:val="FF0000"/>
        </w:rPr>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w:t>
      </w:r>
      <w:r w:rsidR="001C17BA">
        <w:rPr>
          <w:color w:val="FF0000"/>
        </w:rPr>
        <w:t xml:space="preserve">Fixed in </w:t>
      </w:r>
      <w:r w:rsidR="001C17BA" w:rsidRPr="007C3AD2">
        <w:rPr>
          <w:color w:val="FF0000"/>
        </w:rPr>
        <w:t>R2-2205829</w:t>
      </w:r>
      <w:r w:rsidR="00F246C5">
        <w:rPr>
          <w:color w:val="FF0000"/>
        </w:rPr>
        <w:t xml:space="preserve"> </w:t>
      </w:r>
      <w:r w:rsidRPr="000A6373">
        <w:rPr>
          <w:b/>
        </w:rPr>
        <w:t>[TDoc]</w:t>
      </w:r>
      <w:r w:rsidRPr="000A6373">
        <w:t xml:space="preserve">: None </w:t>
      </w:r>
      <w:r w:rsidRPr="000A6373">
        <w:rPr>
          <w:b/>
          <w:color w:val="FF0000"/>
        </w:rPr>
        <w:t>[Proposed Conclusion]</w:t>
      </w:r>
      <w:r w:rsidRPr="000A6373">
        <w:rPr>
          <w:color w:val="FF0000"/>
        </w:rPr>
        <w:t xml:space="preserve">: </w:t>
      </w:r>
      <w:r w:rsidR="001C17BA">
        <w:rPr>
          <w:color w:val="FF0000"/>
        </w:rPr>
        <w:t>propAgree</w:t>
      </w:r>
    </w:p>
    <w:p w14:paraId="08F1719C" w14:textId="07A9D1CE" w:rsidR="00C3227B" w:rsidRPr="000A6373" w:rsidRDefault="00C3227B" w:rsidP="00CA6470">
      <w:pPr>
        <w:pStyle w:val="CommentText"/>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C3227B" w:rsidRPr="001F7179" w:rsidRDefault="00C3227B" w:rsidP="00CA6470">
      <w:pPr>
        <w:pStyle w:val="CommentText"/>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C3227B" w:rsidRPr="000A6373" w:rsidRDefault="00C3227B" w:rsidP="00CA6470">
      <w:pPr>
        <w:pStyle w:val="CommentText"/>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C3227B" w:rsidRDefault="00C3227B" w:rsidP="00CA6470">
      <w:pPr>
        <w:pStyle w:val="CommentText"/>
        <w:ind w:leftChars="360" w:left="720"/>
      </w:pPr>
      <w:r w:rsidRPr="000A6373">
        <w:rPr>
          <w:b/>
        </w:rPr>
        <w:t>[Comments]</w:t>
      </w:r>
      <w:r w:rsidRPr="000A6373">
        <w:t>:</w:t>
      </w:r>
    </w:p>
  </w:comment>
  <w:comment w:id="972" w:author="Nokia (Mani)" w:date="2022-04-22T14:51:00Z" w:initials="N">
    <w:p w14:paraId="0F474560" w14:textId="5ED9A486" w:rsidR="007872AA" w:rsidRPr="007872AA" w:rsidRDefault="00C3227B" w:rsidP="00F606BD">
      <w:pPr>
        <w:rPr>
          <w:color w:val="FF0000"/>
        </w:rPr>
      </w:pPr>
      <w:r>
        <w:rPr>
          <w:rStyle w:val="CommentReference"/>
        </w:rPr>
        <w:annotationRef/>
      </w:r>
      <w:r>
        <w:rPr>
          <w:b/>
        </w:rPr>
        <w:t>[RIL]</w:t>
      </w:r>
      <w:r>
        <w:t xml:space="preserve">: N017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w:t>
      </w:r>
      <w:r w:rsidR="00F606BD">
        <w:rPr>
          <w:color w:val="FF0000"/>
        </w:rPr>
        <w:t>Fixed in 1</w:t>
      </w:r>
      <w:r w:rsidR="00F606BD" w:rsidRPr="00EA0AFC">
        <w:rPr>
          <w:color w:val="FF0000"/>
          <w:vertAlign w:val="superscript"/>
        </w:rPr>
        <w:t>st</w:t>
      </w:r>
      <w:r w:rsidR="00F606BD">
        <w:rPr>
          <w:color w:val="FF0000"/>
        </w:rPr>
        <w:t xml:space="preserve"> Update of </w:t>
      </w:r>
      <w:r w:rsidR="00F606BD"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7872AA">
        <w:rPr>
          <w:color w:val="FF0000"/>
        </w:rPr>
        <w:t>propAgree</w:t>
      </w:r>
    </w:p>
    <w:p w14:paraId="473A4278" w14:textId="0097C9BD" w:rsidR="00C3227B" w:rsidRDefault="00C3227B">
      <w:pPr>
        <w:pStyle w:val="CommentText"/>
      </w:pPr>
      <w:r>
        <w:rPr>
          <w:b/>
        </w:rPr>
        <w:t>[Description]</w:t>
      </w:r>
      <w:r>
        <w:t xml:space="preserve">: Field description for </w:t>
      </w:r>
      <w:r w:rsidRPr="004C2872">
        <w:t>supportedDL-PRS-ProcessingSamples</w:t>
      </w:r>
      <w:r>
        <w:t xml:space="preserve"> is not clear</w:t>
      </w:r>
    </w:p>
    <w:p w14:paraId="6C683B12" w14:textId="77777777" w:rsidR="00C3227B" w:rsidRDefault="00C3227B" w:rsidP="004C2872">
      <w:pPr>
        <w:pStyle w:val="CommentText"/>
      </w:pPr>
      <w:r>
        <w:rPr>
          <w:b/>
        </w:rPr>
        <w:t>[Proposed Change]</w:t>
      </w:r>
      <w:r>
        <w:t>: Describe it as a measurement capability of the UE. Not as a measurement reporting capability of the UE. Should be like:</w:t>
      </w:r>
    </w:p>
    <w:p w14:paraId="571950F3" w14:textId="1DAF21DB" w:rsidR="00C3227B" w:rsidRDefault="00C3227B" w:rsidP="004C2872">
      <w:pPr>
        <w:pStyle w:val="CommentText"/>
      </w:pPr>
      <w:r>
        <w:t>“Indicates the UE capability for support of measurement based on measuring M=1 samples (instances) of a DL-PRS Resource Set”</w:t>
      </w:r>
    </w:p>
    <w:p w14:paraId="1103582D" w14:textId="0919AFB1" w:rsidR="00C3227B" w:rsidRDefault="00C3227B" w:rsidP="004C2872">
      <w:pPr>
        <w:pStyle w:val="CommentText"/>
      </w:pPr>
      <w:r>
        <w:t>BTW, why not define this as a BOOLEAN if there is no need to have spare values for the enum? In that case the field should be renamed as supportSingleSampleDL-PRS-Measurement.</w:t>
      </w:r>
    </w:p>
    <w:p w14:paraId="74536833" w14:textId="6D8422BD" w:rsidR="00C3227B" w:rsidRDefault="00C3227B">
      <w:pPr>
        <w:pStyle w:val="CommentText"/>
      </w:pPr>
      <w:r>
        <w:rPr>
          <w:b/>
        </w:rPr>
        <w:t>[Comments]</w:t>
      </w:r>
      <w:r>
        <w:t xml:space="preserve">: </w:t>
      </w:r>
      <w:r w:rsidR="007872AA">
        <w:t xml:space="preserve">[Rap] See </w:t>
      </w:r>
      <w:r w:rsidR="00040BBC">
        <w:t xml:space="preserve">also </w:t>
      </w:r>
      <w:r w:rsidR="00041D40">
        <w:t>comment in M704</w:t>
      </w:r>
    </w:p>
    <w:p w14:paraId="7B7C5C4F" w14:textId="50414DD3" w:rsidR="00C3227B" w:rsidRPr="004C2872" w:rsidRDefault="00C3227B">
      <w:pPr>
        <w:pStyle w:val="CommentText"/>
      </w:pPr>
    </w:p>
  </w:comment>
  <w:comment w:id="973" w:author="Nokia (Mani)" w:date="2022-04-22T14:50:00Z" w:initials="N">
    <w:p w14:paraId="7521BE5B" w14:textId="6E5E7872" w:rsidR="00C3227B" w:rsidRPr="008B44FD" w:rsidRDefault="00C3227B" w:rsidP="008B44FD">
      <w:pPr>
        <w:rPr>
          <w:color w:val="FF0000"/>
        </w:rPr>
      </w:pPr>
      <w:r>
        <w:rPr>
          <w:rStyle w:val="CommentReference"/>
        </w:rPr>
        <w:annotationRef/>
      </w:r>
      <w:r>
        <w:rPr>
          <w:b/>
        </w:rPr>
        <w:t>[RIL]</w:t>
      </w:r>
      <w:r>
        <w:t xml:space="preserve">: N018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8B44FD">
        <w:rPr>
          <w:color w:val="FF0000"/>
        </w:rPr>
        <w:t xml:space="preserve">Fixed in </w:t>
      </w:r>
      <w:r w:rsidR="008B44FD"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C006D2">
        <w:rPr>
          <w:color w:val="FF0000"/>
        </w:rPr>
        <w:t>propAgree</w:t>
      </w:r>
    </w:p>
    <w:p w14:paraId="3E4D5FF3" w14:textId="10AD049A" w:rsidR="00C3227B" w:rsidRDefault="00C3227B">
      <w:pPr>
        <w:pStyle w:val="CommentText"/>
      </w:pPr>
      <w:r>
        <w:rPr>
          <w:b/>
        </w:rPr>
        <w:t>[Description]</w:t>
      </w:r>
      <w:r>
        <w:t>: Field description is incomplete/incorrect</w:t>
      </w:r>
    </w:p>
    <w:p w14:paraId="58438E15" w14:textId="4D78CEDC" w:rsidR="00C3227B" w:rsidRDefault="00C3227B">
      <w:pPr>
        <w:pStyle w:val="CommentText"/>
      </w:pPr>
      <w:r>
        <w:rPr>
          <w:b/>
        </w:rPr>
        <w:t>[Proposed Change]</w:t>
      </w:r>
      <w:r>
        <w:t>: Describe what values n1, n2 etc mean. Also, this is not a buffering capability.</w:t>
      </w:r>
    </w:p>
    <w:p w14:paraId="3DBAC257" w14:textId="77777777" w:rsidR="00C3227B" w:rsidRDefault="00C3227B">
      <w:pPr>
        <w:pStyle w:val="CommentText"/>
      </w:pPr>
      <w:r>
        <w:rPr>
          <w:b/>
        </w:rPr>
        <w:t>[Comments]</w:t>
      </w:r>
      <w:r>
        <w:t xml:space="preserve">: </w:t>
      </w:r>
    </w:p>
    <w:p w14:paraId="7EBD27A3" w14:textId="39EE603E" w:rsidR="00C3227B" w:rsidRPr="004C2872" w:rsidRDefault="00C006D2">
      <w:pPr>
        <w:pStyle w:val="CommentText"/>
      </w:pPr>
      <w:r>
        <w:t>[Rap] Fixed as part of capability update.</w:t>
      </w:r>
    </w:p>
  </w:comment>
  <w:comment w:id="974" w:author="Nokia (Mani)" w:date="2022-04-22T14:57:00Z" w:initials="N">
    <w:p w14:paraId="469C9BB9" w14:textId="1564BFC8" w:rsidR="00C3227B" w:rsidRPr="00C7480A" w:rsidRDefault="00C3227B" w:rsidP="00C7480A">
      <w:pPr>
        <w:rPr>
          <w:color w:val="FF0000"/>
        </w:rPr>
      </w:pPr>
      <w:r>
        <w:rPr>
          <w:rStyle w:val="CommentReference"/>
        </w:rPr>
        <w:annotationRef/>
      </w:r>
      <w:r>
        <w:rPr>
          <w:b/>
        </w:rPr>
        <w:t>[RIL]</w:t>
      </w:r>
      <w:r>
        <w:t xml:space="preserve">: N019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7480A">
        <w:rPr>
          <w:color w:val="FF0000"/>
        </w:rPr>
        <w:t>prop</w:t>
      </w:r>
      <w:r w:rsidR="007C366F">
        <w:rPr>
          <w:color w:val="FF0000"/>
        </w:rPr>
        <w:t>NoAction</w:t>
      </w:r>
    </w:p>
    <w:p w14:paraId="39D2FA6F" w14:textId="120B78E5" w:rsidR="00C3227B" w:rsidRDefault="00C3227B">
      <w:pPr>
        <w:pStyle w:val="CommentText"/>
      </w:pPr>
      <w:r>
        <w:rPr>
          <w:b/>
        </w:rPr>
        <w:t>[Description]</w:t>
      </w:r>
      <w:r>
        <w:t>: Too much detail for LPP specification.</w:t>
      </w:r>
    </w:p>
    <w:p w14:paraId="312EF5A7" w14:textId="177DF2A3" w:rsidR="00C3227B" w:rsidRDefault="00C3227B">
      <w:pPr>
        <w:pStyle w:val="CommentText"/>
      </w:pPr>
      <w:r>
        <w:rPr>
          <w:b/>
        </w:rPr>
        <w:t>[Proposed Change]</w:t>
      </w:r>
      <w:r>
        <w:t>: The details in this NOTE should be in RAN1/4 specification or in UE capability specification.</w:t>
      </w:r>
    </w:p>
    <w:p w14:paraId="0DA6F450" w14:textId="39F18A21" w:rsidR="00C3227B" w:rsidRDefault="00C3227B">
      <w:pPr>
        <w:pStyle w:val="CommentText"/>
      </w:pPr>
      <w:r>
        <w:rPr>
          <w:b/>
        </w:rPr>
        <w:t>[Comments]</w:t>
      </w:r>
      <w:r>
        <w:t xml:space="preserve">: </w:t>
      </w:r>
    </w:p>
    <w:p w14:paraId="024CD9C0" w14:textId="34B0E0D0" w:rsidR="00C7480A" w:rsidRDefault="00C7480A">
      <w:pPr>
        <w:pStyle w:val="CommentText"/>
      </w:pPr>
      <w:r>
        <w:t xml:space="preserve">[Rap] This is Rel-16 and came from RAN1. </w:t>
      </w:r>
      <w:r w:rsidR="00D40CA5">
        <w:t>There was an LS asking RAN2 to capture this either in LPP or 38.306, and RAN2 agreed to capture it in LPP.</w:t>
      </w:r>
    </w:p>
    <w:p w14:paraId="2A815396" w14:textId="2935BD2B" w:rsidR="00C3227B" w:rsidRPr="00F22687" w:rsidRDefault="00C3227B">
      <w:pPr>
        <w:pStyle w:val="CommentText"/>
      </w:pPr>
    </w:p>
  </w:comment>
  <w:comment w:id="1000" w:author="Nokia (Mani)" w:date="2022-04-22T14:59:00Z" w:initials="N">
    <w:p w14:paraId="110390AD" w14:textId="5785C53A" w:rsidR="00C3227B" w:rsidRPr="00F8768B" w:rsidRDefault="00C3227B" w:rsidP="00F8768B">
      <w:pPr>
        <w:rPr>
          <w:color w:val="FF0000"/>
        </w:rPr>
      </w:pPr>
      <w:r>
        <w:rPr>
          <w:rStyle w:val="CommentReference"/>
        </w:rPr>
        <w:annotationRef/>
      </w:r>
      <w:r>
        <w:rPr>
          <w:b/>
        </w:rPr>
        <w:t>[RIL]</w:t>
      </w:r>
      <w:r>
        <w:t xml:space="preserve">: N020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121DA6">
        <w:rPr>
          <w:color w:val="FF0000"/>
        </w:rPr>
        <w:t>propNoAction</w:t>
      </w:r>
    </w:p>
    <w:p w14:paraId="141AE592" w14:textId="726B21EC" w:rsidR="00C3227B" w:rsidRDefault="00C3227B">
      <w:pPr>
        <w:pStyle w:val="CommentText"/>
      </w:pPr>
      <w:r>
        <w:rPr>
          <w:b/>
        </w:rPr>
        <w:t>[Description]</w:t>
      </w:r>
      <w:r>
        <w:t>: Need for new IE</w:t>
      </w:r>
    </w:p>
    <w:p w14:paraId="2CB14B0C" w14:textId="09817EC8" w:rsidR="00C3227B" w:rsidRDefault="00C3227B">
      <w:pPr>
        <w:pStyle w:val="CommentText"/>
      </w:pPr>
      <w:r>
        <w:rPr>
          <w:b/>
        </w:rPr>
        <w:t>[Proposed Change]</w:t>
      </w:r>
      <w:r>
        <w:t xml:space="preserve">: </w:t>
      </w:r>
      <w:r w:rsidRPr="00F22687">
        <w:t>This set of fields dl-PRS-ID, PCI, NCGI and NARFCN is repeated in many places and may be good to define as a separate IE?</w:t>
      </w:r>
    </w:p>
    <w:p w14:paraId="2B411785" w14:textId="01C6B5CC" w:rsidR="00C3227B" w:rsidRDefault="00C3227B">
      <w:pPr>
        <w:pStyle w:val="CommentText"/>
      </w:pPr>
      <w:r>
        <w:rPr>
          <w:b/>
        </w:rPr>
        <w:t>[Comments]</w:t>
      </w:r>
      <w:r>
        <w:t xml:space="preserve">: </w:t>
      </w:r>
    </w:p>
    <w:p w14:paraId="3F38FEF1" w14:textId="1A13F398" w:rsidR="00F8768B" w:rsidRDefault="00A93054">
      <w:pPr>
        <w:pStyle w:val="CommentText"/>
      </w:pPr>
      <w:r w:rsidRPr="00A93054">
        <w:t>[Rap] This was discussed and decided in Rel-16. We can't change the Rel-16 IEs anyway, so we are at least consistent.</w:t>
      </w:r>
    </w:p>
    <w:p w14:paraId="5B79EFB9" w14:textId="0A16E44D" w:rsidR="00C3227B" w:rsidRPr="00F22687" w:rsidRDefault="00C3227B">
      <w:pPr>
        <w:pStyle w:val="CommentText"/>
      </w:pPr>
    </w:p>
  </w:comment>
  <w:comment w:id="1001" w:author="Nokia (Mani)" w:date="2022-04-22T15:01:00Z" w:initials="N">
    <w:p w14:paraId="598CB71F" w14:textId="58BA6DED" w:rsidR="00C3227B" w:rsidRPr="00F81AF1" w:rsidRDefault="00C3227B" w:rsidP="000A2777">
      <w:r>
        <w:rPr>
          <w:rStyle w:val="CommentReference"/>
        </w:rPr>
        <w:annotationRef/>
      </w:r>
      <w:r>
        <w:rPr>
          <w:b/>
        </w:rPr>
        <w:t>[RIL]</w:t>
      </w:r>
      <w:r>
        <w:t xml:space="preserve">: N021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w:t>
      </w:r>
      <w:r w:rsidR="00F81AF1">
        <w:rPr>
          <w:color w:val="FF0000"/>
        </w:rPr>
        <w:t>Fixed in 1</w:t>
      </w:r>
      <w:r w:rsidR="00F81AF1" w:rsidRPr="00EA0AFC">
        <w:rPr>
          <w:color w:val="FF0000"/>
          <w:vertAlign w:val="superscript"/>
        </w:rPr>
        <w:t>st</w:t>
      </w:r>
      <w:r w:rsidR="00F81AF1">
        <w:rPr>
          <w:color w:val="FF0000"/>
        </w:rPr>
        <w:t xml:space="preserve"> Update of </w:t>
      </w:r>
      <w:r w:rsidR="00F81AF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0A2777">
        <w:rPr>
          <w:color w:val="FF0000"/>
        </w:rPr>
        <w:t>propAgree</w:t>
      </w:r>
    </w:p>
    <w:p w14:paraId="182E52C4" w14:textId="3F08BBA9" w:rsidR="00C3227B" w:rsidRDefault="00C3227B">
      <w:pPr>
        <w:pStyle w:val="CommentText"/>
      </w:pPr>
      <w:r>
        <w:rPr>
          <w:b/>
        </w:rPr>
        <w:t>[Description]</w:t>
      </w:r>
      <w:r>
        <w:t>: Misleading IE name DL</w:t>
      </w:r>
      <w:r w:rsidRPr="00703C2C">
        <w:t>-PRS-TEG-Info</w:t>
      </w:r>
      <w:r>
        <w:t>PerResource</w:t>
      </w:r>
      <w:r w:rsidRPr="00703C2C">
        <w:t>-r17</w:t>
      </w:r>
    </w:p>
    <w:p w14:paraId="2C496DCE" w14:textId="6F8EEC97" w:rsidR="00C3227B" w:rsidRDefault="00C3227B">
      <w:pPr>
        <w:pStyle w:val="CommentText"/>
      </w:pPr>
      <w:r>
        <w:rPr>
          <w:b/>
        </w:rPr>
        <w:t>[Proposed Change]</w:t>
      </w:r>
      <w:r>
        <w:t xml:space="preserve">: </w:t>
      </w:r>
      <w:r w:rsidRPr="00F22687">
        <w:t>Th</w:t>
      </w:r>
      <w:r>
        <w:t>e last part of the IE name in DL</w:t>
      </w:r>
      <w:r w:rsidRPr="00703C2C">
        <w:t>-PRS-TEG-Info</w:t>
      </w:r>
      <w:r>
        <w:t>PerResource</w:t>
      </w:r>
      <w:r w:rsidRPr="00703C2C">
        <w:t>-r17</w:t>
      </w:r>
      <w:r w:rsidRPr="00F22687">
        <w:t xml:space="preserve"> should be </w:t>
      </w:r>
      <w:r>
        <w:t>Info</w:t>
      </w:r>
      <w:r w:rsidRPr="00F22687">
        <w:t>PerResourceSet</w:t>
      </w:r>
    </w:p>
    <w:p w14:paraId="0B71E922" w14:textId="77777777" w:rsidR="00C3227B" w:rsidRDefault="00C3227B">
      <w:pPr>
        <w:pStyle w:val="CommentText"/>
      </w:pPr>
      <w:r>
        <w:rPr>
          <w:b/>
        </w:rPr>
        <w:t>[Comments]</w:t>
      </w:r>
      <w:r>
        <w:t xml:space="preserve">: </w:t>
      </w:r>
    </w:p>
    <w:p w14:paraId="139CCEC6" w14:textId="411CDDB3" w:rsidR="00C3227B" w:rsidRPr="00F22687" w:rsidRDefault="00C3227B">
      <w:pPr>
        <w:pStyle w:val="CommentText"/>
      </w:pPr>
    </w:p>
  </w:comment>
  <w:comment w:id="1002" w:author="(Huawei) GuoYinghao" w:date="2022-04-21T17:07:00Z" w:initials="H">
    <w:p w14:paraId="6C11FE93" w14:textId="67DF8AE4" w:rsidR="00C3227B" w:rsidRDefault="00C3227B" w:rsidP="001D71DE">
      <w:r>
        <w:rPr>
          <w:rStyle w:val="CommentReference"/>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8F45E9" w:rsidRPr="008F45E9">
        <w:t>R2-2205011</w:t>
      </w:r>
      <w:r>
        <w:t xml:space="preserve"> </w:t>
      </w:r>
      <w:r>
        <w:rPr>
          <w:b/>
          <w:color w:val="FF0000"/>
        </w:rPr>
        <w:t>[Proposed Conclusion]</w:t>
      </w:r>
      <w:r>
        <w:rPr>
          <w:color w:val="FF0000"/>
        </w:rPr>
        <w:t xml:space="preserve">: </w:t>
      </w:r>
      <w:r w:rsidR="001D71DE">
        <w:rPr>
          <w:color w:val="FF0000"/>
        </w:rPr>
        <w:t>propDisc</w:t>
      </w:r>
    </w:p>
    <w:p w14:paraId="270BA110" w14:textId="74516827" w:rsidR="00C3227B" w:rsidRDefault="00C3227B" w:rsidP="00E20EB8">
      <w:pPr>
        <w:pStyle w:val="CommentText"/>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C3227B" w:rsidRDefault="00C3227B" w:rsidP="00E20EB8">
      <w:pPr>
        <w:pStyle w:val="CommentText"/>
        <w:ind w:leftChars="180" w:left="360"/>
      </w:pPr>
      <w:r>
        <w:rPr>
          <w:b/>
        </w:rPr>
        <w:t>[Proposed Change]</w:t>
      </w:r>
      <w:r>
        <w:t>:Add the allowable set of parameters for the UE to request in the on-demand PRS configurations.</w:t>
      </w:r>
    </w:p>
    <w:p w14:paraId="53BCFEDA" w14:textId="77777777" w:rsidR="00C3227B" w:rsidRDefault="00C3227B" w:rsidP="00E20EB8">
      <w:pPr>
        <w:pStyle w:val="CommentText"/>
        <w:ind w:leftChars="180" w:left="360"/>
      </w:pPr>
      <w:r>
        <w:rPr>
          <w:b/>
        </w:rPr>
        <w:t>[Comments]</w:t>
      </w:r>
      <w:r>
        <w:t>:</w:t>
      </w:r>
    </w:p>
    <w:p w14:paraId="7EA51198" w14:textId="625DE6AF" w:rsidR="006718D3" w:rsidRPr="0065561D" w:rsidRDefault="006718D3" w:rsidP="00E20EB8">
      <w:pPr>
        <w:pStyle w:val="CommentText"/>
        <w:ind w:leftChars="180" w:left="360"/>
        <w:rPr>
          <w:bCs/>
        </w:rPr>
      </w:pPr>
      <w:r w:rsidRPr="0065561D">
        <w:rPr>
          <w:bCs/>
        </w:rPr>
        <w:t>[Rap] Seems to be a different feature then</w:t>
      </w:r>
      <w:r w:rsidR="00F52986">
        <w:rPr>
          <w:bCs/>
        </w:rPr>
        <w:t xml:space="preserve"> and not a</w:t>
      </w:r>
      <w:r w:rsidR="00BA56E0">
        <w:rPr>
          <w:bCs/>
        </w:rPr>
        <w:t>n</w:t>
      </w:r>
      <w:r w:rsidR="00F52986">
        <w:rPr>
          <w:bCs/>
        </w:rPr>
        <w:t xml:space="preserve"> ASN.1 review issue.</w:t>
      </w:r>
    </w:p>
  </w:comment>
  <w:comment w:id="1003" w:author="Huawei, HiSilicon (GuoYinghao)" w:date="2022-04-19T15:20:00Z" w:initials="H">
    <w:p w14:paraId="3C37C5C9" w14:textId="56F0BDBC" w:rsidR="00C3227B" w:rsidRDefault="00C3227B" w:rsidP="00B70B76">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B70B76">
        <w:rPr>
          <w:color w:val="FF0000"/>
        </w:rPr>
        <w:t>Fixed in 1</w:t>
      </w:r>
      <w:r w:rsidR="00B70B76" w:rsidRPr="00EA0AFC">
        <w:rPr>
          <w:color w:val="FF0000"/>
          <w:vertAlign w:val="superscript"/>
        </w:rPr>
        <w:t>st</w:t>
      </w:r>
      <w:r w:rsidR="00B70B76">
        <w:rPr>
          <w:color w:val="FF0000"/>
        </w:rPr>
        <w:t xml:space="preserve"> Update of </w:t>
      </w:r>
      <w:r w:rsidR="00B70B76" w:rsidRPr="007C3AD2">
        <w:rPr>
          <w:color w:val="FF0000"/>
        </w:rPr>
        <w:t>R2-2205829</w:t>
      </w:r>
      <w:r>
        <w:rPr>
          <w:color w:val="FF0000"/>
        </w:rPr>
        <w:t xml:space="preserve"> </w:t>
      </w:r>
      <w:r>
        <w:rPr>
          <w:b/>
        </w:rPr>
        <w:t>[TDoc]</w:t>
      </w:r>
      <w:r>
        <w:t>:</w:t>
      </w:r>
      <w:r w:rsidR="008F45E9">
        <w:t xml:space="preserve"> </w:t>
      </w:r>
      <w:r>
        <w:t xml:space="preserve">  </w:t>
      </w:r>
      <w:r>
        <w:rPr>
          <w:b/>
          <w:color w:val="FF0000"/>
        </w:rPr>
        <w:t>[Proposed Conclusion]</w:t>
      </w:r>
      <w:r>
        <w:rPr>
          <w:color w:val="FF0000"/>
        </w:rPr>
        <w:t xml:space="preserve">: </w:t>
      </w:r>
      <w:r w:rsidR="000833A4" w:rsidRPr="000833A4">
        <w:rPr>
          <w:color w:val="FF0000"/>
        </w:rPr>
        <w:t>propAgree</w:t>
      </w:r>
    </w:p>
    <w:p w14:paraId="42AB922D" w14:textId="77777777" w:rsidR="00C3227B" w:rsidRDefault="00C3227B" w:rsidP="00F84B29">
      <w:pPr>
        <w:pStyle w:val="CommentText"/>
        <w:spacing w:after="0"/>
        <w:ind w:leftChars="360" w:left="720"/>
      </w:pPr>
      <w:r>
        <w:rPr>
          <w:b/>
        </w:rPr>
        <w:t>[Description]</w:t>
      </w:r>
      <w:r>
        <w:t>: The name of the field is a bit misleading</w:t>
      </w:r>
    </w:p>
    <w:p w14:paraId="4B13A03D" w14:textId="377FB959" w:rsidR="00C3227B" w:rsidRDefault="00C3227B" w:rsidP="00F84B29">
      <w:pPr>
        <w:pStyle w:val="CommentText"/>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C3227B" w:rsidRDefault="00C3227B" w:rsidP="00F84B29">
      <w:pPr>
        <w:pStyle w:val="CommentText"/>
        <w:spacing w:after="0"/>
        <w:ind w:leftChars="360" w:left="720"/>
      </w:pPr>
    </w:p>
    <w:p w14:paraId="784DBE0C" w14:textId="05A59368" w:rsidR="00C3227B" w:rsidRDefault="00C3227B" w:rsidP="00F84B29">
      <w:pPr>
        <w:pStyle w:val="CommentText"/>
        <w:ind w:leftChars="360" w:left="720"/>
      </w:pPr>
      <w:r>
        <w:rPr>
          <w:b/>
        </w:rPr>
        <w:t>[Comments]</w:t>
      </w:r>
      <w:r>
        <w:t>:</w:t>
      </w:r>
    </w:p>
  </w:comment>
  <w:comment w:id="1004" w:author="Huawei, HiSilicon (GuoYinghao)" w:date="2022-04-19T15:20:00Z" w:initials="H">
    <w:p w14:paraId="7BB5C4CB" w14:textId="632BA4C3" w:rsidR="00C3227B" w:rsidRDefault="00C3227B"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00AC54A1" w:rsidRPr="00AC54A1">
        <w:t>R2-2205007</w:t>
      </w:r>
      <w:r>
        <w:t xml:space="preserve"> </w:t>
      </w:r>
      <w:r>
        <w:rPr>
          <w:b/>
          <w:color w:val="FF0000"/>
        </w:rPr>
        <w:t>[Proposed Conclusion]</w:t>
      </w:r>
      <w:r>
        <w:rPr>
          <w:color w:val="FF0000"/>
        </w:rPr>
        <w:t xml:space="preserve">: </w:t>
      </w:r>
      <w:r w:rsidR="00FF62F8">
        <w:rPr>
          <w:color w:val="FF0000"/>
        </w:rPr>
        <w:t>propDisc</w:t>
      </w:r>
    </w:p>
    <w:p w14:paraId="074BA19A" w14:textId="1DE7781D" w:rsidR="00C3227B" w:rsidRDefault="00C3227B" w:rsidP="00415A18">
      <w:pPr>
        <w:pStyle w:val="CommentText"/>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7E283597" w:rsidR="00C3227B" w:rsidRDefault="00C3227B" w:rsidP="0066325E">
      <w:pPr>
        <w:pStyle w:val="CommentText"/>
        <w:ind w:leftChars="360" w:left="720"/>
        <w:rPr>
          <w:lang w:eastAsia="zh-CN"/>
        </w:rPr>
      </w:pPr>
      <w:r>
        <w:rPr>
          <w:b/>
        </w:rPr>
        <w:t>[Proposed Change]</w:t>
      </w:r>
      <w:r>
        <w:t>:</w:t>
      </w:r>
      <w:r>
        <w:rPr>
          <w:lang w:eastAsia="zh-CN"/>
        </w:rPr>
        <w:t xml:space="preserve">Add TRP </w:t>
      </w:r>
      <w:r w:rsidR="00922D69">
        <w:rPr>
          <w:lang w:eastAsia="zh-CN"/>
        </w:rPr>
        <w:t>configuration</w:t>
      </w:r>
      <w:r>
        <w:rPr>
          <w:lang w:eastAsia="zh-CN"/>
        </w:rPr>
        <w:t xml:space="preserve"> to on-Demand-DL-PRS-Configuration. </w:t>
      </w:r>
    </w:p>
    <w:p w14:paraId="7A878C36" w14:textId="7F78800B" w:rsidR="00C3227B" w:rsidRDefault="00C3227B" w:rsidP="00415A18">
      <w:pPr>
        <w:pStyle w:val="CommentText"/>
        <w:ind w:leftChars="360" w:left="720"/>
      </w:pPr>
      <w:r>
        <w:rPr>
          <w:b/>
        </w:rPr>
        <w:t>[Comments]</w:t>
      </w:r>
      <w:r>
        <w:t>:</w:t>
      </w:r>
      <w:r w:rsidR="00FF62F8">
        <w:t xml:space="preserve"> [Rap:] Seems to be a different feature then: "on demand AD" instead of "on demand PRS". </w:t>
      </w:r>
      <w:r w:rsidR="009A5A3E">
        <w:t>TRP information depends on positioning method, location of UE, etc.</w:t>
      </w:r>
    </w:p>
    <w:p w14:paraId="2A761D35" w14:textId="6B320F73" w:rsidR="00D632CF" w:rsidRDefault="00D632CF" w:rsidP="00415A18">
      <w:pPr>
        <w:pStyle w:val="CommentText"/>
        <w:ind w:leftChars="360" w:left="720"/>
      </w:pPr>
    </w:p>
  </w:comment>
  <w:comment w:id="1006" w:author="Qualcomm (Sven Fischer)" w:date="2022-04-20T13:29:00Z" w:initials="Q">
    <w:p w14:paraId="45F7DCAB" w14:textId="3019D570" w:rsidR="00C3227B" w:rsidRDefault="00C3227B">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w:t>
      </w:r>
      <w:r w:rsidR="00890834" w:rsidRPr="00890834">
        <w:rPr>
          <w:color w:val="FF0000"/>
        </w:rPr>
        <w:t>Fixed in 1st Update of R2-2205829</w:t>
      </w:r>
      <w:r>
        <w:rPr>
          <w:color w:val="FF0000"/>
        </w:rPr>
        <w:t xml:space="preserve"> </w:t>
      </w:r>
      <w:r>
        <w:rPr>
          <w:b/>
        </w:rPr>
        <w:t>[TDoc]</w:t>
      </w:r>
      <w:r>
        <w:t xml:space="preserve">: None </w:t>
      </w:r>
      <w:r>
        <w:rPr>
          <w:b/>
          <w:color w:val="FF0000"/>
        </w:rPr>
        <w:t>[Proposed Conclusion]</w:t>
      </w:r>
      <w:r>
        <w:rPr>
          <w:color w:val="FF0000"/>
        </w:rPr>
        <w:t xml:space="preserve">: </w:t>
      </w:r>
      <w:r w:rsidR="000C1A0E" w:rsidRPr="000C1A0E">
        <w:rPr>
          <w:color w:val="FF0000"/>
        </w:rPr>
        <w:t>propAgree</w:t>
      </w:r>
    </w:p>
    <w:p w14:paraId="3FAAEA2C" w14:textId="5C21E425" w:rsidR="00C3227B" w:rsidRDefault="00C3227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C3227B" w:rsidRDefault="00C3227B">
      <w:pPr>
        <w:pStyle w:val="CommentText"/>
        <w:ind w:leftChars="360" w:left="720"/>
      </w:pPr>
      <w:r>
        <w:rPr>
          <w:b/>
        </w:rPr>
        <w:t>[Proposed Change]</w:t>
      </w:r>
      <w:r>
        <w:t xml:space="preserve">: </w:t>
      </w:r>
    </w:p>
    <w:p w14:paraId="2D1C9A80" w14:textId="68BA9FA7" w:rsidR="00C3227B" w:rsidRDefault="00C3227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C3227B" w:rsidRPr="00A909B1" w:rsidRDefault="00C3227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C3227B" w:rsidRDefault="00C3227B">
      <w:pPr>
        <w:pStyle w:val="CommentText"/>
        <w:ind w:leftChars="360" w:left="720"/>
      </w:pPr>
      <w:r>
        <w:rPr>
          <w:b/>
        </w:rPr>
        <w:t>[Comments]</w:t>
      </w:r>
      <w:r>
        <w:t xml:space="preserve">: </w:t>
      </w:r>
    </w:p>
    <w:p w14:paraId="222B0E3C" w14:textId="77777777" w:rsidR="00C3227B" w:rsidRDefault="00C3227B">
      <w:pPr>
        <w:pStyle w:val="CommentText"/>
        <w:ind w:leftChars="360" w:left="720"/>
        <w:rPr>
          <w:snapToGrid w:val="0"/>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p w14:paraId="6F50C43F" w14:textId="77777777" w:rsidR="00C3227B" w:rsidRDefault="00C3227B">
      <w:pPr>
        <w:pStyle w:val="CommentText"/>
        <w:ind w:leftChars="360" w:left="720"/>
        <w:rPr>
          <w:snapToGrid w:val="0"/>
        </w:rPr>
      </w:pPr>
      <w:r>
        <w:rPr>
          <w:snapToGrid w:val="0"/>
        </w:rPr>
        <w:t>[MediaTek] We tend to prefer vivo’s suggested solution.</w:t>
      </w:r>
    </w:p>
    <w:p w14:paraId="30D86115" w14:textId="7C202E2C" w:rsidR="000C1A0E" w:rsidRPr="00B13373" w:rsidRDefault="000C1A0E">
      <w:pPr>
        <w:pStyle w:val="CommentText"/>
        <w:ind w:leftChars="360" w:left="720"/>
        <w:rPr>
          <w:lang w:eastAsia="zh-CN"/>
        </w:rPr>
      </w:pPr>
      <w:r>
        <w:rPr>
          <w:snapToGrid w:val="0"/>
        </w:rPr>
        <w:t>[Rap:] Fixed as suggested by vivo.</w:t>
      </w:r>
    </w:p>
  </w:comment>
  <w:comment w:id="1007" w:author="MediaTek (Nathan)" w:date="2022-04-24T18:20:00Z" w:initials="M">
    <w:p w14:paraId="12081308" w14:textId="5DCC3662" w:rsidR="00C3227B" w:rsidRDefault="00C3227B" w:rsidP="00835C9C">
      <w:r>
        <w:rPr>
          <w:rStyle w:val="CommentReference"/>
        </w:rPr>
        <w:annotationRef/>
      </w:r>
      <w:r>
        <w:rPr>
          <w:b/>
        </w:rPr>
        <w:t>[RIL]</w:t>
      </w:r>
      <w:r>
        <w:t xml:space="preserve">: M705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w:t>
      </w:r>
      <w:r w:rsidR="00835C9C" w:rsidRPr="00835C9C">
        <w:rPr>
          <w:color w:val="FF0000"/>
        </w:rPr>
        <w:t xml:space="preserve"> </w:t>
      </w:r>
      <w:r w:rsidR="00835C9C">
        <w:rPr>
          <w:color w:val="FF0000"/>
        </w:rPr>
        <w:t>Fixed in 1</w:t>
      </w:r>
      <w:r w:rsidR="00835C9C" w:rsidRPr="00EA0AFC">
        <w:rPr>
          <w:color w:val="FF0000"/>
          <w:vertAlign w:val="superscript"/>
        </w:rPr>
        <w:t>st</w:t>
      </w:r>
      <w:r w:rsidR="00835C9C">
        <w:rPr>
          <w:color w:val="FF0000"/>
        </w:rPr>
        <w:t xml:space="preserve"> Update of </w:t>
      </w:r>
      <w:r w:rsidR="00835C9C"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35C9C">
        <w:rPr>
          <w:color w:val="FF0000"/>
        </w:rPr>
        <w:t>propAgree</w:t>
      </w:r>
    </w:p>
    <w:p w14:paraId="641A759A" w14:textId="77B9DD11" w:rsidR="00C3227B" w:rsidRDefault="00C3227B">
      <w:pPr>
        <w:pStyle w:val="CommentText"/>
      </w:pPr>
      <w:r>
        <w:rPr>
          <w:b/>
        </w:rPr>
        <w:t>[Description]</w:t>
      </w:r>
      <w:r>
        <w:t>: Field looks as though it should not be OPTIONAL</w:t>
      </w:r>
    </w:p>
    <w:p w14:paraId="729D508E" w14:textId="5020B4FA" w:rsidR="00C3227B" w:rsidRDefault="00C3227B">
      <w:pPr>
        <w:pStyle w:val="CommentText"/>
      </w:pPr>
      <w:r>
        <w:rPr>
          <w:b/>
        </w:rPr>
        <w:t>[Proposed Change]</w:t>
      </w:r>
      <w:r>
        <w:t>: The IE seems meaningless if nr-on-demand-dl-prs-info-per-FrequLayer-r17 is not included.  The field nr-On-Demand-DL-PRS-Information is already OPTIONAL in the parent on-demand request IE, so it seems OK to have this field be mandatory.</w:t>
      </w:r>
    </w:p>
    <w:p w14:paraId="146CBD96" w14:textId="29103FD8" w:rsidR="00C3227B" w:rsidRDefault="00C3227B">
      <w:pPr>
        <w:pStyle w:val="CommentText"/>
      </w:pPr>
      <w:r>
        <w:rPr>
          <w:b/>
        </w:rPr>
        <w:t>[Comments]</w:t>
      </w:r>
      <w:r>
        <w:t xml:space="preserve">: </w:t>
      </w:r>
      <w:r w:rsidR="005D5886">
        <w:t>[Rap:] Fixed together with Q002</w:t>
      </w:r>
      <w:r w:rsidR="00802EF8">
        <w:t>, M706</w:t>
      </w:r>
      <w:r w:rsidR="005D5886">
        <w:t>.</w:t>
      </w:r>
    </w:p>
    <w:p w14:paraId="71CD4BB3" w14:textId="5B52D971" w:rsidR="00C3227B" w:rsidRPr="00D83116" w:rsidRDefault="00C3227B">
      <w:pPr>
        <w:pStyle w:val="CommentText"/>
      </w:pPr>
    </w:p>
  </w:comment>
  <w:comment w:id="1008" w:author="MediaTek (Nathan)" w:date="2022-04-24T18:24:00Z" w:initials="M">
    <w:p w14:paraId="33826663" w14:textId="65550DE3" w:rsidR="00C3227B" w:rsidRDefault="00C3227B" w:rsidP="001E3049">
      <w:r>
        <w:rPr>
          <w:rStyle w:val="CommentReference"/>
        </w:rPr>
        <w:annotationRef/>
      </w:r>
      <w:r>
        <w:rPr>
          <w:b/>
        </w:rPr>
        <w:t>[RIL]</w:t>
      </w:r>
      <w:r>
        <w:t xml:space="preserve">: M706 </w:t>
      </w:r>
      <w:r>
        <w:rPr>
          <w:b/>
        </w:rPr>
        <w:t>[Delegate]</w:t>
      </w:r>
      <w:r>
        <w:t xml:space="preserve">: MediaTek (Nathan)  </w:t>
      </w:r>
      <w:r>
        <w:rPr>
          <w:b/>
        </w:rPr>
        <w:t>[WI]</w:t>
      </w:r>
      <w:r>
        <w:t xml:space="preserve">: Pos </w:t>
      </w:r>
      <w:r>
        <w:rPr>
          <w:b/>
        </w:rPr>
        <w:t>[Class]</w:t>
      </w:r>
      <w:r>
        <w:t xml:space="preserve">: 2 </w:t>
      </w:r>
      <w:r>
        <w:rPr>
          <w:b/>
          <w:color w:val="FF0000"/>
        </w:rPr>
        <w:t>[Status]</w:t>
      </w:r>
      <w:r>
        <w:rPr>
          <w:color w:val="FF0000"/>
        </w:rPr>
        <w:t>:</w:t>
      </w:r>
      <w:r w:rsidR="001E3049" w:rsidRPr="001E3049">
        <w:rPr>
          <w:color w:val="FF0000"/>
        </w:rPr>
        <w:t xml:space="preserve"> </w:t>
      </w:r>
      <w:r w:rsidR="001E3049">
        <w:rPr>
          <w:color w:val="FF0000"/>
        </w:rPr>
        <w:t>Fixed in 1</w:t>
      </w:r>
      <w:r w:rsidR="001E3049" w:rsidRPr="00EA0AFC">
        <w:rPr>
          <w:color w:val="FF0000"/>
          <w:vertAlign w:val="superscript"/>
        </w:rPr>
        <w:t>st</w:t>
      </w:r>
      <w:r w:rsidR="001E3049">
        <w:rPr>
          <w:color w:val="FF0000"/>
        </w:rPr>
        <w:t xml:space="preserve"> Update of </w:t>
      </w:r>
      <w:r w:rsidR="001E3049"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1E3049">
        <w:rPr>
          <w:color w:val="FF0000"/>
        </w:rPr>
        <w:t>propAgree</w:t>
      </w:r>
    </w:p>
    <w:p w14:paraId="121BB8C9" w14:textId="5644DCA2" w:rsidR="00C3227B" w:rsidRDefault="00C3227B">
      <w:pPr>
        <w:pStyle w:val="CommentText"/>
      </w:pPr>
      <w:r>
        <w:rPr>
          <w:b/>
        </w:rPr>
        <w:t>[Description]</w:t>
      </w:r>
      <w:r>
        <w:t>: Extension at top level of NR-On-Demand-DL-PRS-Information seems not needed</w:t>
      </w:r>
    </w:p>
    <w:p w14:paraId="2901EC68" w14:textId="312CDEE6" w:rsidR="00C3227B" w:rsidRDefault="00C3227B">
      <w:pPr>
        <w:pStyle w:val="CommentText"/>
      </w:pPr>
      <w:r>
        <w:rPr>
          <w:b/>
        </w:rPr>
        <w:t>[Proposed Change]</w:t>
      </w:r>
      <w:r>
        <w:t>: This field is basically a wrapper for an NR-On-Demand-DL-PRS-Info-per-FrequLayer and it’s not obvious why extension would be necessary (noting that the parent can be extended).  If we take vivo’s suggestion on issue Q002, this IE structure could be simplified by just defining NR-On-Demand-DL-PRS-Information-r17 ::= SEQUENCE (SIZE (1..nrMaxFreqLayer-r16)) OF NR-On-Demand-DL-PRS-FrequLayerElement-r17.</w:t>
      </w:r>
    </w:p>
    <w:p w14:paraId="6BAB04B8" w14:textId="6F933387" w:rsidR="00C3227B" w:rsidRDefault="00C3227B">
      <w:pPr>
        <w:pStyle w:val="CommentText"/>
      </w:pPr>
      <w:r>
        <w:rPr>
          <w:b/>
        </w:rPr>
        <w:t>[Comments]</w:t>
      </w:r>
      <w:r>
        <w:t xml:space="preserve">: </w:t>
      </w:r>
      <w:r w:rsidR="00E35CAB" w:rsidRPr="00E35CAB">
        <w:t>[Rap:] Fixed together with Q002, M70</w:t>
      </w:r>
      <w:r w:rsidR="00E35CAB">
        <w:t>5</w:t>
      </w:r>
      <w:r w:rsidR="00E35CAB" w:rsidRPr="00E35CAB">
        <w:t>.</w:t>
      </w:r>
    </w:p>
    <w:p w14:paraId="7C8346A3" w14:textId="5BEB4460" w:rsidR="00C3227B" w:rsidRPr="00C3227B" w:rsidRDefault="00C3227B">
      <w:pPr>
        <w:pStyle w:val="CommentText"/>
      </w:pPr>
    </w:p>
  </w:comment>
  <w:comment w:id="1009" w:author="Lenovo (Hyung-Nam)" w:date="2022-04-20T12:50:00Z" w:initials="B">
    <w:p w14:paraId="7C8F2F95" w14:textId="41CF41CB" w:rsidR="00C3227B" w:rsidRDefault="00C3227B" w:rsidP="00F670EB">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w:t>
      </w:r>
      <w:r w:rsidR="00F670EB">
        <w:rPr>
          <w:color w:val="FF0000"/>
        </w:rPr>
        <w:t>Fixed in 1</w:t>
      </w:r>
      <w:r w:rsidR="00F670EB" w:rsidRPr="00EA0AFC">
        <w:rPr>
          <w:color w:val="FF0000"/>
          <w:vertAlign w:val="superscript"/>
        </w:rPr>
        <w:t>st</w:t>
      </w:r>
      <w:r w:rsidR="00F670EB">
        <w:rPr>
          <w:color w:val="FF0000"/>
        </w:rPr>
        <w:t xml:space="preserve"> Update of </w:t>
      </w:r>
      <w:r w:rsidR="00F670EB"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F670EB">
        <w:rPr>
          <w:color w:val="FF0000"/>
        </w:rPr>
        <w:t>propAgree</w:t>
      </w:r>
    </w:p>
    <w:p w14:paraId="6AD51F77" w14:textId="200BB6C1" w:rsidR="00C3227B" w:rsidRDefault="00C3227B">
      <w:pPr>
        <w:pStyle w:val="CommentText"/>
        <w:ind w:leftChars="360" w:left="720"/>
      </w:pPr>
      <w:r>
        <w:rPr>
          <w:b/>
        </w:rPr>
        <w:t>[Description]</w:t>
      </w:r>
      <w:r>
        <w:t>: From ASN.1 pov it is better to use NULL type since it does not need any encoding.</w:t>
      </w:r>
    </w:p>
    <w:p w14:paraId="59FFDE21" w14:textId="2785B0FF" w:rsidR="00C3227B" w:rsidRDefault="00C3227B">
      <w:pPr>
        <w:pStyle w:val="CommentText"/>
        <w:ind w:leftChars="360" w:left="720"/>
      </w:pPr>
      <w:r>
        <w:rPr>
          <w:b/>
        </w:rPr>
        <w:t>[Proposed Change]</w:t>
      </w:r>
      <w:r>
        <w:t>: Replace ENUMERATED {true} by NULL.</w:t>
      </w:r>
    </w:p>
    <w:p w14:paraId="6B27078D" w14:textId="77777777" w:rsidR="00C3227B" w:rsidRDefault="00C3227B">
      <w:pPr>
        <w:pStyle w:val="CommentText"/>
        <w:ind w:leftChars="360" w:left="720"/>
      </w:pPr>
      <w:r>
        <w:rPr>
          <w:b/>
        </w:rPr>
        <w:t>[Comments]</w:t>
      </w:r>
      <w:r>
        <w:t xml:space="preserve">: </w:t>
      </w:r>
    </w:p>
    <w:p w14:paraId="0D045BB8" w14:textId="49B2CB1E" w:rsidR="00C3227B" w:rsidRPr="005C5F04" w:rsidRDefault="00C3227B">
      <w:pPr>
        <w:pStyle w:val="CommentText"/>
        <w:ind w:leftChars="360" w:left="720"/>
      </w:pPr>
    </w:p>
  </w:comment>
  <w:comment w:id="1010" w:author="vivo (Xiang)" w:date="2022-04-21T19:27:00Z" w:initials="v">
    <w:p w14:paraId="638B90A1" w14:textId="61B4045D" w:rsidR="00C3227B" w:rsidRDefault="00C3227B" w:rsidP="003B67AB">
      <w:pPr>
        <w:pStyle w:val="CommentText"/>
      </w:pPr>
      <w:r>
        <w:rPr>
          <w:rStyle w:val="CommentReference"/>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2A4329" w:rsidRPr="002A4329">
        <w:t>R2-2205584</w:t>
      </w:r>
      <w:r>
        <w:t xml:space="preserve"> </w:t>
      </w:r>
      <w:r>
        <w:rPr>
          <w:b/>
          <w:color w:val="FF0000"/>
        </w:rPr>
        <w:t>[Proposed Conclusion]</w:t>
      </w:r>
      <w:r>
        <w:rPr>
          <w:color w:val="FF0000"/>
        </w:rPr>
        <w:t xml:space="preserve">: </w:t>
      </w:r>
      <w:r w:rsidR="001B144C">
        <w:rPr>
          <w:color w:val="FF0000"/>
        </w:rPr>
        <w:t>prop</w:t>
      </w:r>
      <w:r w:rsidR="003C417E">
        <w:rPr>
          <w:color w:val="FF0000"/>
        </w:rPr>
        <w:t>NoAction</w:t>
      </w:r>
    </w:p>
    <w:p w14:paraId="7C385BEF" w14:textId="77777777" w:rsidR="00C3227B" w:rsidRDefault="00C3227B" w:rsidP="003B67AB">
      <w:pPr>
        <w:pStyle w:val="CommentText"/>
      </w:pPr>
      <w:r>
        <w:rPr>
          <w:b/>
        </w:rPr>
        <w:t>[Description]</w:t>
      </w:r>
      <w:r>
        <w:t>: The resolution of dl-prs-start-time is somewhat big</w:t>
      </w:r>
      <w:r>
        <w:rPr>
          <w:snapToGrid w:val="0"/>
        </w:rPr>
        <w:t>.</w:t>
      </w:r>
    </w:p>
    <w:p w14:paraId="192BCBCC" w14:textId="45A5E91D" w:rsidR="00C3227B" w:rsidRDefault="00C3227B" w:rsidP="003B67AB">
      <w:pPr>
        <w:pStyle w:val="CommentText"/>
      </w:pPr>
      <w:r>
        <w:rPr>
          <w:b/>
        </w:rPr>
        <w:t>[Proposed Change]</w:t>
      </w:r>
      <w:r>
        <w:t>: The on-demand PRS is aimed to reduce latency. Therefore, propose to add a finer resolution similar with responsetime,</w:t>
      </w:r>
    </w:p>
    <w:p w14:paraId="40362135" w14:textId="5DE5A90B" w:rsidR="00C3227B" w:rsidRDefault="00C3227B" w:rsidP="003B67AB">
      <w:pPr>
        <w:pStyle w:val="CommentText"/>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C3227B" w:rsidRDefault="00C3227B" w:rsidP="003B67AB">
      <w:pPr>
        <w:pStyle w:val="CommentText"/>
      </w:pPr>
      <w:r>
        <w:rPr>
          <w:b/>
        </w:rPr>
        <w:t>[Comments]</w:t>
      </w:r>
      <w:r>
        <w:t>:</w:t>
      </w:r>
    </w:p>
    <w:p w14:paraId="32127A90" w14:textId="77777777" w:rsidR="00C3227B" w:rsidRDefault="00C3227B" w:rsidP="003B67AB">
      <w:pPr>
        <w:pStyle w:val="CommentText"/>
      </w:pPr>
      <w:r>
        <w:t xml:space="preserve">[Intel, Yi] The purpose of on demand PRS is for efficient instead of latency. 10ms is not that practice considering the latancy between UE and LMF. </w:t>
      </w:r>
    </w:p>
    <w:p w14:paraId="53211F1B" w14:textId="448A39A9" w:rsidR="007D7A3E" w:rsidRDefault="007D7A3E" w:rsidP="003B67AB">
      <w:pPr>
        <w:pStyle w:val="CommentText"/>
      </w:pPr>
      <w:r>
        <w:t xml:space="preserve">[Rap:] Tend to agree with Intel. A NW </w:t>
      </w:r>
      <w:r w:rsidR="00BE7E91">
        <w:t>must</w:t>
      </w:r>
      <w:r>
        <w:t xml:space="preserve"> configure a set of TRPs with a common DL-PRS, which seems unlikely to be possible on ms-</w:t>
      </w:r>
      <w:r w:rsidR="006C0BB0">
        <w:t>granularity</w:t>
      </w:r>
      <w:r w:rsidR="00BE7E91">
        <w:t>.</w:t>
      </w:r>
    </w:p>
  </w:comment>
  <w:comment w:id="1017" w:author="Huawei, HiSilicon (GuoYinghao)" w:date="2022-04-19T15:20:00Z" w:initials="H">
    <w:p w14:paraId="1ADF82CB" w14:textId="1A462ACE" w:rsidR="00C3227B" w:rsidRPr="00402655" w:rsidRDefault="00C3227B" w:rsidP="00402655">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402655">
        <w:rPr>
          <w:color w:val="FF0000"/>
        </w:rPr>
        <w:t>propNoAction</w:t>
      </w:r>
    </w:p>
    <w:p w14:paraId="0BA954A8" w14:textId="6E9A7B46" w:rsidR="00C3227B" w:rsidRDefault="00C3227B" w:rsidP="000209D7">
      <w:pPr>
        <w:pStyle w:val="CommentText"/>
        <w:spacing w:after="0"/>
        <w:ind w:leftChars="360" w:left="720"/>
      </w:pPr>
      <w:r>
        <w:rPr>
          <w:b/>
        </w:rPr>
        <w:t>[Description]</w:t>
      </w:r>
      <w:r>
        <w:t xml:space="preserve">: </w:t>
      </w:r>
      <w:r>
        <w:rPr>
          <w:lang w:eastAsia="zh-CN"/>
        </w:rPr>
        <w:t>If this field is provided, do we still need the R16 field nr-dl-prs-beamInfo?</w:t>
      </w:r>
    </w:p>
    <w:p w14:paraId="7A215944" w14:textId="30700FED" w:rsidR="00C3227B" w:rsidRDefault="00C3227B" w:rsidP="000209D7">
      <w:pPr>
        <w:pStyle w:val="CommentText"/>
        <w:spacing w:after="0"/>
        <w:ind w:leftChars="360" w:left="720"/>
      </w:pPr>
      <w:r>
        <w:rPr>
          <w:b/>
        </w:rPr>
        <w:t>[Proposed Change]</w:t>
      </w:r>
      <w:r>
        <w:t xml:space="preserve">: When this field is present, the R16 field </w:t>
      </w:r>
      <w:r w:rsidRPr="00073C73">
        <w:t>nr-DL-PRS-BeamInfo-r16</w:t>
      </w:r>
      <w:r>
        <w:t xml:space="preserve"> is absent.</w:t>
      </w:r>
    </w:p>
    <w:p w14:paraId="41D0A7FC" w14:textId="3B9F68BC" w:rsidR="00C3227B" w:rsidRDefault="00C3227B" w:rsidP="00C3557D">
      <w:pPr>
        <w:spacing w:after="0"/>
        <w:ind w:leftChars="360" w:left="720"/>
      </w:pPr>
      <w:r>
        <w:rPr>
          <w:b/>
        </w:rPr>
        <w:t>[Comments]</w:t>
      </w:r>
      <w:r>
        <w:t>:</w:t>
      </w:r>
      <w:r w:rsidR="00F33CBF">
        <w:t xml:space="preserve"> </w:t>
      </w:r>
      <w:r w:rsidR="00EA4E8E">
        <w:t xml:space="preserve">[Rap] </w:t>
      </w:r>
      <w:r w:rsidR="00C3557D" w:rsidRPr="00C3557D">
        <w:t>Should be up to implementation.</w:t>
      </w:r>
    </w:p>
  </w:comment>
  <w:comment w:id="1018" w:author="Ericsson (Fredrik)" w:date="2022-04-25T04:05:00Z" w:initials="EAB">
    <w:p w14:paraId="23C3E67F" w14:textId="25860DAA" w:rsidR="00F74D15" w:rsidRDefault="00F74D15">
      <w:pPr>
        <w:pStyle w:val="CommentText"/>
      </w:pPr>
      <w:r>
        <w:rPr>
          <w:rStyle w:val="CommentReference"/>
        </w:rPr>
        <w:annotationRef/>
      </w:r>
      <w:r w:rsidR="000173A4">
        <w:t>Technically, both can be possible, for example with BC, so maybe better not to change the field description</w:t>
      </w:r>
    </w:p>
  </w:comment>
  <w:comment w:id="1049" w:author="CATT(Jianxiang)" w:date="2022-04-19T15:55:00Z" w:initials="C">
    <w:p w14:paraId="2D768295" w14:textId="53050E67" w:rsidR="00C3227B" w:rsidRDefault="00C3227B" w:rsidP="00AE5664">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w:t>
      </w:r>
      <w:r w:rsidR="002E6B73" w:rsidRPr="002E6B73">
        <w:t>R2-2204987</w:t>
      </w:r>
      <w:r>
        <w:t xml:space="preserve"> </w:t>
      </w:r>
      <w:r>
        <w:rPr>
          <w:b/>
          <w:color w:val="FF0000"/>
        </w:rPr>
        <w:t>[Proposed Conclusion]</w:t>
      </w:r>
      <w:r>
        <w:rPr>
          <w:color w:val="FF0000"/>
        </w:rPr>
        <w:t>:</w:t>
      </w:r>
      <w:r w:rsidR="00AE5664">
        <w:rPr>
          <w:color w:val="FF0000"/>
        </w:rPr>
        <w:t xml:space="preserve"> prop</w:t>
      </w:r>
      <w:r w:rsidR="002E6B73">
        <w:rPr>
          <w:color w:val="FF0000"/>
        </w:rPr>
        <w:t>NoAction</w:t>
      </w:r>
      <w:r>
        <w:rPr>
          <w:color w:val="FF0000"/>
        </w:rPr>
        <w:t xml:space="preserve"> </w:t>
      </w:r>
    </w:p>
    <w:p w14:paraId="1DEE64ED" w14:textId="503DC78A" w:rsidR="00C3227B" w:rsidRDefault="00C3227B">
      <w:pPr>
        <w:pStyle w:val="CommentText"/>
        <w:ind w:leftChars="360" w:left="720"/>
        <w:rPr>
          <w:lang w:eastAsia="zh-CN"/>
        </w:rPr>
      </w:pPr>
      <w:r>
        <w:rPr>
          <w:b/>
        </w:rPr>
        <w:t>[Description]</w:t>
      </w:r>
      <w:r>
        <w:t xml:space="preserve">: </w:t>
      </w:r>
      <w:r>
        <w:rPr>
          <w:rFonts w:hint="eastAsia"/>
          <w:lang w:eastAsia="zh-CN"/>
        </w:rPr>
        <w:t>The reference TRP is missed.</w:t>
      </w:r>
    </w:p>
    <w:p w14:paraId="000444FB" w14:textId="6D1CC987" w:rsidR="00C3227B" w:rsidRDefault="00C3227B">
      <w:pPr>
        <w:pStyle w:val="CommentText"/>
        <w:ind w:leftChars="360" w:left="720"/>
        <w:rPr>
          <w:lang w:eastAsia="zh-CN"/>
        </w:rPr>
      </w:pPr>
      <w:r>
        <w:rPr>
          <w:b/>
        </w:rPr>
        <w:t>[Proposed Change]</w:t>
      </w:r>
      <w:r>
        <w:t xml:space="preserve">: </w:t>
      </w:r>
      <w:r>
        <w:rPr>
          <w:rFonts w:hint="eastAsia"/>
          <w:lang w:eastAsia="zh-CN"/>
        </w:rPr>
        <w:t>Please follow the agreement in RAN3.</w:t>
      </w:r>
    </w:p>
    <w:p w14:paraId="754798BC" w14:textId="47D4C749" w:rsidR="00C3227B" w:rsidRDefault="00C3227B">
      <w:pPr>
        <w:pStyle w:val="CommentText"/>
        <w:ind w:leftChars="360" w:left="720"/>
      </w:pPr>
      <w:r>
        <w:rPr>
          <w:b/>
        </w:rPr>
        <w:t>[Comments]</w:t>
      </w:r>
      <w:r>
        <w:t xml:space="preserve">: </w:t>
      </w:r>
    </w:p>
    <w:p w14:paraId="48EE18A8" w14:textId="36D207B6" w:rsidR="00AE5664" w:rsidRDefault="00AE5664">
      <w:pPr>
        <w:pStyle w:val="CommentText"/>
        <w:ind w:leftChars="360" w:left="720"/>
      </w:pPr>
      <w:r>
        <w:rPr>
          <w:b/>
        </w:rPr>
        <w:t>[Rap</w:t>
      </w:r>
      <w:r>
        <w:t xml:space="preserve">] </w:t>
      </w:r>
      <w:r w:rsidR="002E6B73">
        <w:t>See E603</w:t>
      </w:r>
    </w:p>
    <w:p w14:paraId="469A8C46" w14:textId="590022E5" w:rsidR="00C3227B" w:rsidRPr="00903228" w:rsidRDefault="00C3227B">
      <w:pPr>
        <w:pStyle w:val="CommentText"/>
        <w:ind w:leftChars="360" w:left="720"/>
      </w:pPr>
    </w:p>
  </w:comment>
  <w:comment w:id="1050" w:author="Ericsson (Fredrik)" w:date="2022-04-25T02:40:00Z" w:initials="EAB">
    <w:p w14:paraId="12E6DE5D" w14:textId="196A3FE4" w:rsidR="00A528A4" w:rsidRPr="004B0A5E" w:rsidRDefault="00A528A4" w:rsidP="00C91E6B">
      <w:pPr>
        <w:rPr>
          <w:color w:val="FF0000"/>
        </w:rPr>
      </w:pPr>
      <w:r>
        <w:rPr>
          <w:rStyle w:val="CommentReference"/>
        </w:rPr>
        <w:annotationRef/>
      </w:r>
      <w:r>
        <w:rPr>
          <w:b/>
        </w:rPr>
        <w:t>RIL]</w:t>
      </w:r>
      <w:r>
        <w:t>: E</w:t>
      </w:r>
      <w:r w:rsidR="00795655">
        <w:t>6</w:t>
      </w:r>
      <w:r>
        <w:t>0</w:t>
      </w:r>
      <w:r w:rsidR="00795655">
        <w:t>3</w:t>
      </w:r>
      <w:r>
        <w:t xml:space="preserve"> </w:t>
      </w:r>
      <w:r>
        <w:rPr>
          <w:b/>
        </w:rPr>
        <w:t>[Delegate]</w:t>
      </w:r>
      <w:r>
        <w:t xml:space="preserve">: Ericsson (Fredrik)  </w:t>
      </w:r>
      <w:r>
        <w:rPr>
          <w:b/>
        </w:rPr>
        <w:t>[WI]</w:t>
      </w:r>
      <w:r>
        <w:t xml:space="preserve">: Pos </w:t>
      </w:r>
      <w:r>
        <w:rPr>
          <w:b/>
        </w:rPr>
        <w:t>[Class]</w:t>
      </w:r>
      <w:r>
        <w:t>:  1</w:t>
      </w:r>
      <w:r>
        <w:rPr>
          <w:b/>
          <w:color w:val="FF0000"/>
        </w:rPr>
        <w:t>[Status]</w:t>
      </w:r>
      <w:r>
        <w:rPr>
          <w:color w:val="FF0000"/>
        </w:rPr>
        <w:t xml:space="preserve">: </w:t>
      </w:r>
      <w:r w:rsidR="00705750">
        <w:rPr>
          <w:color w:val="FF0000"/>
        </w:rPr>
        <w:t xml:space="preserve">Fixed in </w:t>
      </w:r>
      <w:r w:rsidR="00705750" w:rsidRPr="007C3AD2">
        <w:rPr>
          <w:color w:val="FF0000"/>
        </w:rPr>
        <w:t>R2-2205829</w:t>
      </w:r>
      <w:r>
        <w:rPr>
          <w:color w:val="FF0000"/>
        </w:rPr>
        <w:t xml:space="preserve"> </w:t>
      </w:r>
      <w:r>
        <w:rPr>
          <w:b/>
        </w:rPr>
        <w:t>[TDoc]</w:t>
      </w:r>
      <w:r>
        <w:t xml:space="preserve">: None </w:t>
      </w:r>
      <w:r>
        <w:rPr>
          <w:b/>
          <w:color w:val="FF0000"/>
        </w:rPr>
        <w:t>[Proposed Conclusion]</w:t>
      </w:r>
      <w:r>
        <w:rPr>
          <w:color w:val="FF0000"/>
        </w:rPr>
        <w:t>:</w:t>
      </w:r>
      <w:r w:rsidR="004B0A5E">
        <w:rPr>
          <w:color w:val="FF0000"/>
        </w:rPr>
        <w:t xml:space="preserve"> propAgree</w:t>
      </w:r>
      <w:r>
        <w:rPr>
          <w:color w:val="FF0000"/>
        </w:rPr>
        <w:t xml:space="preserve"> </w:t>
      </w:r>
    </w:p>
    <w:p w14:paraId="3DED5A32" w14:textId="1D3E824E" w:rsidR="00A528A4" w:rsidRDefault="00A528A4" w:rsidP="00A528A4">
      <w:pPr>
        <w:pStyle w:val="CommentText"/>
      </w:pPr>
      <w:r>
        <w:rPr>
          <w:b/>
        </w:rPr>
        <w:t>[Description]</w:t>
      </w:r>
      <w:r>
        <w:t xml:space="preserve">: RAN1 has agreed that the associated TRP ID </w:t>
      </w:r>
      <w:r w:rsidR="0022769A">
        <w:t>shall be used to reduce size.</w:t>
      </w:r>
    </w:p>
    <w:p w14:paraId="55AA03C8" w14:textId="41959FEF" w:rsidR="00A528A4" w:rsidRDefault="00A528A4" w:rsidP="00A528A4">
      <w:pPr>
        <w:pStyle w:val="CommentText"/>
      </w:pPr>
      <w:r>
        <w:rPr>
          <w:b/>
        </w:rPr>
        <w:t>[Proposed Change]</w:t>
      </w:r>
      <w:r>
        <w:t xml:space="preserve">: </w:t>
      </w:r>
      <w:r w:rsidR="0022769A">
        <w:t>Include associated TRP ID in the same way is used in TRP beam info</w:t>
      </w:r>
      <w:r w:rsidR="009B398D">
        <w:t xml:space="preserve"> in the IE </w:t>
      </w:r>
      <w:r w:rsidR="009B398D" w:rsidRPr="00073C73">
        <w:t>NR-DL-PRS-BeamInfo-r16</w:t>
      </w:r>
    </w:p>
    <w:p w14:paraId="3C8C50EC" w14:textId="766004C4" w:rsidR="00A528A4" w:rsidRDefault="00A528A4" w:rsidP="00A528A4">
      <w:pPr>
        <w:pStyle w:val="CommentText"/>
      </w:pPr>
      <w:r>
        <w:rPr>
          <w:b/>
        </w:rPr>
        <w:t>[Comments]</w:t>
      </w:r>
      <w:r>
        <w:t>:</w:t>
      </w:r>
    </w:p>
  </w:comment>
  <w:comment w:id="1051" w:author="Ericsson (Fredrik)" w:date="2022-04-25T02:42:00Z" w:initials="EAB">
    <w:p w14:paraId="1BF5614C" w14:textId="24D9FB78" w:rsidR="0000642E" w:rsidRDefault="0000642E" w:rsidP="0000642E">
      <w:pPr>
        <w:pStyle w:val="CommentText"/>
      </w:pPr>
      <w:r>
        <w:rPr>
          <w:rStyle w:val="CommentReference"/>
        </w:rPr>
        <w:annotationRef/>
      </w:r>
      <w:r>
        <w:rPr>
          <w:b/>
        </w:rPr>
        <w:t>RIL]</w:t>
      </w:r>
      <w:r>
        <w:t>: E</w:t>
      </w:r>
      <w:r w:rsidR="00795655">
        <w:t>6</w:t>
      </w:r>
      <w:r>
        <w:t>0</w:t>
      </w:r>
      <w:r w:rsidR="00795655">
        <w:t>4</w:t>
      </w:r>
      <w:r>
        <w:t xml:space="preserve"> </w:t>
      </w:r>
      <w:r>
        <w:rPr>
          <w:b/>
        </w:rPr>
        <w:t>[Delegate]</w:t>
      </w:r>
      <w:r>
        <w:t xml:space="preserve">: Ericsson (Fredrik)  </w:t>
      </w:r>
      <w:r>
        <w:rPr>
          <w:b/>
        </w:rPr>
        <w:t>[WI]</w:t>
      </w:r>
      <w:r>
        <w:t xml:space="preserve">: Pos </w:t>
      </w:r>
      <w:r>
        <w:rPr>
          <w:b/>
        </w:rPr>
        <w:t>[Class]</w:t>
      </w:r>
      <w:r>
        <w:t>:  1</w:t>
      </w:r>
      <w:r>
        <w:rPr>
          <w:b/>
          <w:color w:val="FF0000"/>
        </w:rPr>
        <w:t>[Status]</w:t>
      </w:r>
      <w:r>
        <w:rPr>
          <w:color w:val="FF0000"/>
        </w:rPr>
        <w:t xml:space="preserve">: </w:t>
      </w:r>
      <w:r w:rsidR="004C2005">
        <w:rPr>
          <w:color w:val="FF0000"/>
        </w:rPr>
        <w:t xml:space="preserve">Fixed in </w:t>
      </w:r>
      <w:r w:rsidR="004C2005"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4C2005">
        <w:rPr>
          <w:color w:val="FF0000"/>
        </w:rPr>
        <w:t>propAgree</w:t>
      </w:r>
    </w:p>
    <w:p w14:paraId="2FA26B77" w14:textId="043480CD" w:rsidR="0000642E" w:rsidRDefault="0000642E" w:rsidP="0000642E">
      <w:pPr>
        <w:pStyle w:val="CommentText"/>
      </w:pPr>
      <w:r>
        <w:rPr>
          <w:b/>
        </w:rPr>
        <w:t>[Description]</w:t>
      </w:r>
      <w:r>
        <w:t>: The field description needs to be alterered to accommodate the impact from the asscoaietd TRP ID</w:t>
      </w:r>
      <w:r w:rsidR="00773FD4">
        <w:t xml:space="preserve"> in the same way as the beam info </w:t>
      </w:r>
    </w:p>
    <w:p w14:paraId="05017951" w14:textId="655B9E9A" w:rsidR="0000642E" w:rsidRDefault="0000642E" w:rsidP="0000642E">
      <w:pPr>
        <w:pStyle w:val="CommentText"/>
      </w:pPr>
      <w:r>
        <w:rPr>
          <w:b/>
        </w:rPr>
        <w:t>[Proposed Change]</w:t>
      </w:r>
      <w:r>
        <w:t xml:space="preserve">: </w:t>
      </w:r>
      <w:r w:rsidR="009B398D">
        <w:t xml:space="preserve">align with the field description of the corresponding field of IE </w:t>
      </w:r>
      <w:r w:rsidR="009B398D" w:rsidRPr="00073C73">
        <w:t>NR-DL-PRS-BeamInfo-r16</w:t>
      </w:r>
    </w:p>
    <w:p w14:paraId="3FC7988C" w14:textId="2497DE09" w:rsidR="0000642E" w:rsidRDefault="0000642E" w:rsidP="0000642E">
      <w:pPr>
        <w:pStyle w:val="CommentText"/>
      </w:pPr>
      <w:r>
        <w:rPr>
          <w:b/>
        </w:rPr>
        <w:t>[Comments]</w:t>
      </w:r>
      <w:r>
        <w:t>:</w:t>
      </w:r>
    </w:p>
  </w:comment>
  <w:comment w:id="1052" w:author="MediaTek (Nathan)" w:date="2022-04-24T18:35:00Z" w:initials="M">
    <w:p w14:paraId="0ECB89F8" w14:textId="7C7A38E2" w:rsidR="00C3227B" w:rsidRDefault="00C3227B" w:rsidP="00BB5A97">
      <w:r>
        <w:rPr>
          <w:rStyle w:val="CommentReference"/>
        </w:rPr>
        <w:annotationRef/>
      </w:r>
      <w:r>
        <w:rPr>
          <w:b/>
        </w:rPr>
        <w:t>[RIL]</w:t>
      </w:r>
      <w:r>
        <w:t>: M</w:t>
      </w:r>
      <w:r w:rsidR="009276B5">
        <w:t>708</w:t>
      </w:r>
      <w:r>
        <w:t xml:space="preserve"> </w:t>
      </w:r>
      <w:r>
        <w:rPr>
          <w:b/>
        </w:rPr>
        <w:t>[Delegate]</w:t>
      </w:r>
      <w:r>
        <w:t xml:space="preserve">: MediaTek (Nathan)  </w:t>
      </w:r>
      <w:r>
        <w:rPr>
          <w:b/>
        </w:rPr>
        <w:t>[WI]</w:t>
      </w:r>
      <w:r>
        <w:t xml:space="preserve">: </w:t>
      </w:r>
      <w:r w:rsidR="009276B5">
        <w:t xml:space="preserve">Pos </w:t>
      </w:r>
      <w:r>
        <w:rPr>
          <w:b/>
        </w:rPr>
        <w:t>[Class]</w:t>
      </w:r>
      <w:r>
        <w:t xml:space="preserve">: </w:t>
      </w:r>
      <w:r w:rsidR="009276B5">
        <w:t xml:space="preserve">1 </w:t>
      </w:r>
      <w:r>
        <w:rPr>
          <w:b/>
          <w:color w:val="FF0000"/>
        </w:rPr>
        <w:t>[Status]</w:t>
      </w:r>
      <w:r>
        <w:rPr>
          <w:color w:val="FF0000"/>
        </w:rPr>
        <w:t xml:space="preserve">: </w:t>
      </w:r>
      <w:r w:rsidR="00BB5A97">
        <w:rPr>
          <w:color w:val="FF0000"/>
        </w:rPr>
        <w:t>Fixed in 1</w:t>
      </w:r>
      <w:r w:rsidR="00BB5A97" w:rsidRPr="00EA0AFC">
        <w:rPr>
          <w:color w:val="FF0000"/>
          <w:vertAlign w:val="superscript"/>
        </w:rPr>
        <w:t>st</w:t>
      </w:r>
      <w:r w:rsidR="00BB5A97">
        <w:rPr>
          <w:color w:val="FF0000"/>
        </w:rPr>
        <w:t xml:space="preserve"> Update of </w:t>
      </w:r>
      <w:r w:rsidR="00BB5A97"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BB5A97">
        <w:rPr>
          <w:color w:val="FF0000"/>
        </w:rPr>
        <w:t>propAgree</w:t>
      </w:r>
    </w:p>
    <w:p w14:paraId="5A0A9F80" w14:textId="7C10D2EF" w:rsidR="00C3227B" w:rsidRDefault="00C3227B">
      <w:pPr>
        <w:pStyle w:val="CommentText"/>
      </w:pPr>
      <w:r>
        <w:rPr>
          <w:b/>
        </w:rPr>
        <w:t>[Description]</w:t>
      </w:r>
      <w:r>
        <w:t xml:space="preserve">: </w:t>
      </w:r>
      <w:r w:rsidR="009276B5">
        <w:t>Conditions on azimuth-fine and elevation-fine are incomplete</w:t>
      </w:r>
    </w:p>
    <w:p w14:paraId="46E4F612" w14:textId="5EFF6588" w:rsidR="00C3227B" w:rsidRDefault="00C3227B">
      <w:pPr>
        <w:pStyle w:val="CommentText"/>
      </w:pPr>
      <w:r>
        <w:rPr>
          <w:b/>
        </w:rPr>
        <w:t>[Proposed Change]</w:t>
      </w:r>
      <w:r>
        <w:t xml:space="preserve">: </w:t>
      </w:r>
      <w:r w:rsidR="009276B5">
        <w:t>The “fine” fields are plain Need ON, which allows them to be present when the corresponding coarse value is absent.  A good LMF would never do that, but corresponding guidance to the UE would be helpful; conditions AzOpt and ElOpt, defined as “The field is optionally present, Need ON, when azimuth [resp. elevation] is present; otherwise it is not present.”</w:t>
      </w:r>
    </w:p>
    <w:p w14:paraId="1FB15D5F" w14:textId="77777777" w:rsidR="00C3227B" w:rsidRDefault="00C3227B">
      <w:pPr>
        <w:pStyle w:val="CommentText"/>
      </w:pPr>
      <w:r>
        <w:rPr>
          <w:b/>
        </w:rPr>
        <w:t>[Comments]</w:t>
      </w:r>
      <w:r>
        <w:t xml:space="preserve">: </w:t>
      </w:r>
    </w:p>
    <w:p w14:paraId="41817D06" w14:textId="7E0BA477" w:rsidR="00C3227B" w:rsidRPr="00C3227B" w:rsidRDefault="00C3227B">
      <w:pPr>
        <w:pStyle w:val="CommentText"/>
      </w:pPr>
    </w:p>
  </w:comment>
  <w:comment w:id="1053" w:author="Ericsson (Ritesh)" w:date="2022-04-25T10:12:00Z" w:initials="RS">
    <w:p w14:paraId="357FD199" w14:textId="0A6F4C2B" w:rsidR="00ED6478" w:rsidRPr="004836BC" w:rsidRDefault="00ED6478" w:rsidP="004836BC">
      <w:pPr>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E601 </w:t>
      </w:r>
      <w:r>
        <w:rPr>
          <w:b/>
        </w:rPr>
        <w:t>[Delegate]</w:t>
      </w:r>
      <w:r>
        <w:t xml:space="preserve">: Ericsson (Ritesh)  </w:t>
      </w:r>
      <w:r>
        <w:rPr>
          <w:b/>
        </w:rPr>
        <w:t>[WI]</w:t>
      </w:r>
      <w:r>
        <w:t xml:space="preserve">: Pos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4836BC">
        <w:rPr>
          <w:color w:val="FF0000"/>
        </w:rPr>
        <w:t>propNoAction</w:t>
      </w:r>
    </w:p>
    <w:p w14:paraId="5C432D1C" w14:textId="5E24A682" w:rsidR="00ED6478" w:rsidRDefault="00ED6478">
      <w:pPr>
        <w:pStyle w:val="CommentText"/>
      </w:pPr>
      <w:r>
        <w:rPr>
          <w:b/>
        </w:rPr>
        <w:t>[Description]</w:t>
      </w:r>
      <w:r>
        <w:t>: The range is up to 1801. It is unclear if it has to be up to 1801 or it was a typo.</w:t>
      </w:r>
    </w:p>
    <w:p w14:paraId="343D3F73" w14:textId="54D0F9B0" w:rsidR="00ED6478" w:rsidRDefault="00ED6478">
      <w:pPr>
        <w:pStyle w:val="CommentText"/>
      </w:pPr>
      <w:r>
        <w:rPr>
          <w:b/>
        </w:rPr>
        <w:t>[Proposed Change]</w:t>
      </w:r>
      <w:r>
        <w:t>: change the range from 1 to 1800</w:t>
      </w:r>
    </w:p>
    <w:p w14:paraId="455326F8" w14:textId="4D41E50E" w:rsidR="00ED6478" w:rsidRDefault="00ED6478">
      <w:pPr>
        <w:pStyle w:val="CommentText"/>
      </w:pPr>
      <w:r>
        <w:rPr>
          <w:b/>
        </w:rPr>
        <w:t>[Comments]</w:t>
      </w:r>
      <w:r>
        <w:t xml:space="preserve">: </w:t>
      </w:r>
    </w:p>
    <w:p w14:paraId="73FD1BE8" w14:textId="07C5C3B4" w:rsidR="004836BC" w:rsidRDefault="004836BC">
      <w:pPr>
        <w:pStyle w:val="CommentText"/>
      </w:pPr>
      <w:r>
        <w:t xml:space="preserve">[Rap:] To cover an elevation range from [0;180] degrees, 181 elements in 1-degree resolution are needed. </w:t>
      </w:r>
      <w:r w:rsidR="00E800B9">
        <w:t>If the resolution is 0.1 degrees, 1801 elements are possible for the full range.</w:t>
      </w:r>
    </w:p>
    <w:p w14:paraId="7625C50E" w14:textId="26EF4C69" w:rsidR="00ED6478" w:rsidRPr="00ED6478" w:rsidRDefault="00ED6478">
      <w:pPr>
        <w:pStyle w:val="CommentText"/>
      </w:pPr>
    </w:p>
  </w:comment>
  <w:comment w:id="1054" w:author="Huawei, HiSilicon (GuoYinghao)" w:date="2022-04-19T15:20:00Z" w:initials="H">
    <w:p w14:paraId="5F7BCE89" w14:textId="1E7C6327" w:rsidR="00C3227B" w:rsidRPr="00651CB5" w:rsidRDefault="00C3227B" w:rsidP="00651CB5">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w:t>
      </w:r>
      <w:r w:rsidR="00651CB5">
        <w:rPr>
          <w:color w:val="FF0000"/>
        </w:rPr>
        <w:t xml:space="preserve">Fixed in </w:t>
      </w:r>
      <w:r w:rsidR="00651CB5" w:rsidRPr="007C3AD2">
        <w:rPr>
          <w:color w:val="FF0000"/>
        </w:rPr>
        <w:t>R2-2205829</w:t>
      </w:r>
      <w:r>
        <w:rPr>
          <w:color w:val="FF0000"/>
        </w:rPr>
        <w:t xml:space="preserve"> </w:t>
      </w:r>
      <w:r>
        <w:rPr>
          <w:b/>
        </w:rPr>
        <w:t>[TDoc]</w:t>
      </w:r>
      <w:r>
        <w:t xml:space="preserve">: </w:t>
      </w:r>
      <w:r w:rsidR="00D3617D" w:rsidRPr="00D3617D">
        <w:t>R2-2205008</w:t>
      </w:r>
      <w:r>
        <w:t xml:space="preserve"> </w:t>
      </w:r>
      <w:r>
        <w:rPr>
          <w:b/>
          <w:color w:val="FF0000"/>
        </w:rPr>
        <w:t>[Proposed Conclusion]</w:t>
      </w:r>
      <w:r>
        <w:rPr>
          <w:color w:val="FF0000"/>
        </w:rPr>
        <w:t xml:space="preserve">: </w:t>
      </w:r>
      <w:r w:rsidR="00651CB5">
        <w:rPr>
          <w:color w:val="FF0000"/>
        </w:rPr>
        <w:t>propAgree</w:t>
      </w:r>
    </w:p>
    <w:p w14:paraId="2E164276" w14:textId="1CCD977A" w:rsidR="00C3227B" w:rsidRDefault="00C3227B" w:rsidP="003A49EE">
      <w:pPr>
        <w:pStyle w:val="CommentText"/>
        <w:ind w:leftChars="360" w:left="720"/>
        <w:rPr>
          <w:lang w:eastAsia="zh-CN"/>
        </w:rPr>
      </w:pPr>
      <w:r>
        <w:rPr>
          <w:b/>
        </w:rPr>
        <w:t>[Description]</w:t>
      </w:r>
      <w:r>
        <w:t>: Update the power granularity to align with RAN1 agreement.</w:t>
      </w:r>
    </w:p>
    <w:p w14:paraId="27007333" w14:textId="77777777" w:rsidR="00C3227B" w:rsidRDefault="00C3227B" w:rsidP="003A49EE">
      <w:pPr>
        <w:pStyle w:val="CommentText"/>
        <w:ind w:leftChars="360" w:left="720"/>
        <w:rPr>
          <w:lang w:eastAsia="zh-CN"/>
        </w:rPr>
      </w:pPr>
    </w:p>
    <w:p w14:paraId="57502632" w14:textId="77777777" w:rsidR="00C3227B" w:rsidRDefault="00C3227B" w:rsidP="003A49EE">
      <w:pPr>
        <w:pStyle w:val="CommentText"/>
        <w:ind w:leftChars="360" w:left="720"/>
        <w:rPr>
          <w:lang w:eastAsia="zh-CN"/>
        </w:rPr>
      </w:pPr>
      <w:r>
        <w:rPr>
          <w:lang w:eastAsia="zh-CN"/>
        </w:rPr>
        <w:t xml:space="preserve">Relative power granularity: </w:t>
      </w:r>
    </w:p>
    <w:p w14:paraId="38D62E9F" w14:textId="77777777" w:rsidR="00C3227B" w:rsidRDefault="00C3227B" w:rsidP="003A49EE">
      <w:pPr>
        <w:pStyle w:val="CommentText"/>
        <w:ind w:leftChars="360" w:left="720"/>
        <w:rPr>
          <w:lang w:eastAsia="zh-CN"/>
        </w:rPr>
      </w:pPr>
      <w:r>
        <w:rPr>
          <w:rFonts w:hint="eastAsia"/>
          <w:lang w:eastAsia="zh-CN"/>
        </w:rPr>
        <w:t>d</w:t>
      </w:r>
      <w:r>
        <w:rPr>
          <w:lang w:eastAsia="zh-CN"/>
        </w:rPr>
        <w:t>BValue  INTEGER(0..30)</w:t>
      </w:r>
    </w:p>
    <w:p w14:paraId="2BAF446C" w14:textId="7804CC27" w:rsidR="00C3227B" w:rsidRDefault="00C3227B" w:rsidP="003A49EE">
      <w:pPr>
        <w:pStyle w:val="CommentText"/>
        <w:spacing w:after="0"/>
        <w:ind w:leftChars="360" w:left="720"/>
        <w:rPr>
          <w:lang w:eastAsia="zh-CN"/>
        </w:rPr>
      </w:pPr>
      <w:r>
        <w:rPr>
          <w:rFonts w:hint="eastAsia"/>
          <w:lang w:eastAsia="zh-CN"/>
        </w:rPr>
        <w:t>d</w:t>
      </w:r>
      <w:r>
        <w:rPr>
          <w:lang w:eastAsia="zh-CN"/>
        </w:rPr>
        <w:t>BValueFine  INTEGER(0..9)</w:t>
      </w:r>
    </w:p>
    <w:p w14:paraId="6B18DB31" w14:textId="339DDDB7" w:rsidR="00C3227B" w:rsidRDefault="00C3227B" w:rsidP="003A49EE">
      <w:pPr>
        <w:pStyle w:val="CommentText"/>
        <w:spacing w:after="0"/>
        <w:ind w:leftChars="360" w:left="720"/>
      </w:pPr>
    </w:p>
    <w:p w14:paraId="4A4F7325" w14:textId="1E58626A" w:rsidR="00C3227B" w:rsidRDefault="00C3227B" w:rsidP="003A49EE">
      <w:pPr>
        <w:pStyle w:val="CommentText"/>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C3227B" w:rsidRDefault="00C3227B" w:rsidP="003A49EE">
      <w:pPr>
        <w:pStyle w:val="CommentText"/>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C3227B" w:rsidRDefault="00C3227B" w:rsidP="003A49EE">
      <w:pPr>
        <w:spacing w:after="0"/>
        <w:ind w:leftChars="360" w:left="720"/>
      </w:pPr>
      <w:r>
        <w:rPr>
          <w:b/>
        </w:rPr>
        <w:t>[Comments]</w:t>
      </w:r>
      <w:r>
        <w:t>:</w:t>
      </w:r>
    </w:p>
    <w:p w14:paraId="18B05528" w14:textId="77777777" w:rsidR="00C3227B" w:rsidRDefault="00C3227B" w:rsidP="003A49EE">
      <w:pPr>
        <w:pStyle w:val="CommentText"/>
        <w:ind w:leftChars="360" w:left="720"/>
      </w:pPr>
    </w:p>
    <w:p w14:paraId="697C4C9E" w14:textId="620327AF" w:rsidR="00C3227B" w:rsidRDefault="00C3227B" w:rsidP="003A49EE">
      <w:pPr>
        <w:pStyle w:val="CommentText"/>
        <w:ind w:leftChars="360" w:left="720"/>
      </w:pPr>
    </w:p>
  </w:comment>
  <w:comment w:id="1061" w:author="Huawei, HiSilicon (GuoYinghao)" w:date="2022-04-19T15:20:00Z" w:initials="H">
    <w:p w14:paraId="21C77DE8" w14:textId="3C63C4B9" w:rsidR="00C3227B" w:rsidRPr="00C73D86" w:rsidRDefault="00C3227B" w:rsidP="00161BBC">
      <w:pPr>
        <w:rPr>
          <w:color w:val="FF0000"/>
        </w:rPr>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2E70C8">
        <w:rPr>
          <w:color w:val="FF0000"/>
        </w:rPr>
        <w:t>ToDo</w:t>
      </w:r>
      <w:r>
        <w:rPr>
          <w:color w:val="FF0000"/>
        </w:rPr>
        <w:t xml:space="preserve"> </w:t>
      </w:r>
      <w:r>
        <w:rPr>
          <w:b/>
        </w:rPr>
        <w:t>[TDoc]</w:t>
      </w:r>
      <w:r>
        <w:t xml:space="preserve">:  </w:t>
      </w:r>
      <w:r>
        <w:rPr>
          <w:b/>
          <w:color w:val="FF0000"/>
        </w:rPr>
        <w:t>[Proposed Conclusion]</w:t>
      </w:r>
      <w:r>
        <w:rPr>
          <w:color w:val="FF0000"/>
        </w:rPr>
        <w:t>:</w:t>
      </w:r>
      <w:r w:rsidR="008E596F" w:rsidRPr="008E596F">
        <w:t xml:space="preserve"> </w:t>
      </w:r>
      <w:r w:rsidR="008E596F" w:rsidRPr="008E596F">
        <w:rPr>
          <w:color w:val="FF0000"/>
        </w:rPr>
        <w:t>propNoAction</w:t>
      </w:r>
    </w:p>
    <w:p w14:paraId="7D35F117" w14:textId="32357183" w:rsidR="00C3227B" w:rsidRDefault="00C3227B" w:rsidP="00B6037C">
      <w:pPr>
        <w:pStyle w:val="CommentText"/>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C3227B" w:rsidRPr="00564706" w:rsidRDefault="00C3227B" w:rsidP="00B6037C">
      <w:pPr>
        <w:pStyle w:val="CommentText"/>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7A5F40A3" w14:textId="77777777" w:rsidR="00C3227B" w:rsidRDefault="00C3227B" w:rsidP="00B6037C">
      <w:pPr>
        <w:pStyle w:val="CommentText"/>
        <w:ind w:leftChars="360" w:left="720"/>
      </w:pPr>
      <w:r>
        <w:rPr>
          <w:b/>
        </w:rPr>
        <w:t>[Comments]</w:t>
      </w:r>
      <w:r>
        <w:t>:</w:t>
      </w:r>
    </w:p>
    <w:p w14:paraId="6D85BE40" w14:textId="4C4140D6" w:rsidR="008E596F" w:rsidRDefault="008E596F" w:rsidP="00B6037C">
      <w:pPr>
        <w:pStyle w:val="CommentText"/>
        <w:ind w:leftChars="360" w:left="720"/>
        <w:rPr>
          <w:lang w:eastAsia="zh-CN"/>
        </w:rPr>
      </w:pPr>
      <w:r>
        <w:rPr>
          <w:b/>
        </w:rPr>
        <w:t>[Rap</w:t>
      </w:r>
      <w:r w:rsidRPr="008E596F">
        <w:rPr>
          <w:lang w:eastAsia="zh-CN"/>
        </w:rPr>
        <w:t>:</w:t>
      </w:r>
      <w:r>
        <w:rPr>
          <w:lang w:eastAsia="zh-CN"/>
        </w:rPr>
        <w:t xml:space="preserve">] </w:t>
      </w:r>
      <w:r w:rsidR="006F3330">
        <w:rPr>
          <w:lang w:eastAsia="zh-CN"/>
        </w:rPr>
        <w:t>Nothing seems</w:t>
      </w:r>
      <w:r>
        <w:rPr>
          <w:lang w:eastAsia="zh-CN"/>
        </w:rPr>
        <w:t xml:space="preserve"> wrong. The </w:t>
      </w:r>
      <w:r w:rsidRPr="00B371D7">
        <w:rPr>
          <w:snapToGrid w:val="0"/>
        </w:rPr>
        <w:t>nr-UE-TEG-ID-</w:t>
      </w:r>
      <w:r w:rsidRPr="00B371D7">
        <w:t>CapabilityBandList-r17</w:t>
      </w:r>
      <w:r>
        <w:t xml:space="preserve"> defines the capability per band.</w:t>
      </w:r>
      <w:r w:rsidR="005C6E62">
        <w:t xml:space="preserve"> </w:t>
      </w:r>
      <w:r w:rsidR="005C6E62" w:rsidRPr="00B611E1">
        <w:t xml:space="preserve">The IE </w:t>
      </w:r>
      <w:r w:rsidR="005C6E62" w:rsidRPr="00B611E1">
        <w:rPr>
          <w:i/>
          <w:noProof/>
        </w:rPr>
        <w:t xml:space="preserve">NR-UE-TEG-Capability </w:t>
      </w:r>
      <w:r w:rsidR="005C6E62" w:rsidRPr="00B611E1">
        <w:rPr>
          <w:noProof/>
        </w:rPr>
        <w:t>defines the TEG capability of the target device</w:t>
      </w:r>
      <w:r w:rsidR="000A1272">
        <w:rPr>
          <w:noProof/>
        </w:rPr>
        <w:t>.</w:t>
      </w:r>
    </w:p>
  </w:comment>
  <w:comment w:id="1062" w:author="Huawei, HiSilicon (GuoYinghao)" w:date="2022-04-19T15:20:00Z" w:initials="H">
    <w:p w14:paraId="1D5EB973" w14:textId="496E8DAD" w:rsidR="00C3227B" w:rsidRDefault="00C3227B"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972139">
        <w:rPr>
          <w:color w:val="FF0000"/>
        </w:rPr>
        <w:t>Fixed in 1</w:t>
      </w:r>
      <w:r w:rsidR="00972139" w:rsidRPr="00EA0AFC">
        <w:rPr>
          <w:color w:val="FF0000"/>
          <w:vertAlign w:val="superscript"/>
        </w:rPr>
        <w:t>st</w:t>
      </w:r>
      <w:r w:rsidR="00972139">
        <w:rPr>
          <w:color w:val="FF0000"/>
        </w:rPr>
        <w:t xml:space="preserve"> Update of </w:t>
      </w:r>
      <w:r w:rsidR="00972139"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972139">
        <w:rPr>
          <w:color w:val="FF0000"/>
        </w:rPr>
        <w:t>propAgree</w:t>
      </w:r>
    </w:p>
    <w:p w14:paraId="55FD3B41" w14:textId="24516159" w:rsidR="00C3227B" w:rsidRDefault="00C3227B" w:rsidP="006C2C60">
      <w:pPr>
        <w:pStyle w:val="CommentText"/>
        <w:ind w:leftChars="360" w:left="720"/>
        <w:rPr>
          <w:lang w:eastAsia="zh-CN"/>
        </w:rPr>
      </w:pPr>
      <w:r>
        <w:rPr>
          <w:b/>
        </w:rPr>
        <w:t>[Description]</w:t>
      </w:r>
      <w:r>
        <w:t xml:space="preserve">: </w:t>
      </w:r>
      <w:r>
        <w:rPr>
          <w:lang w:eastAsia="zh-CN"/>
        </w:rPr>
        <w:t>We should avoid this redundant reporting in this release</w:t>
      </w:r>
    </w:p>
    <w:p w14:paraId="6ED71B94" w14:textId="0512C46E" w:rsidR="00C3227B" w:rsidRDefault="00C3227B" w:rsidP="006C2C60">
      <w:pPr>
        <w:pStyle w:val="CommentText"/>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C3227B" w:rsidRDefault="00C3227B" w:rsidP="006C2C60">
      <w:pPr>
        <w:spacing w:after="0"/>
        <w:ind w:leftChars="360" w:left="720"/>
      </w:pPr>
      <w:r>
        <w:rPr>
          <w:b/>
        </w:rPr>
        <w:t>[Comments]</w:t>
      </w:r>
      <w:r>
        <w:t>:</w:t>
      </w:r>
    </w:p>
    <w:p w14:paraId="4897F21C" w14:textId="082FE9E0" w:rsidR="00C3227B" w:rsidRDefault="00C3227B">
      <w:pPr>
        <w:pStyle w:val="CommentText"/>
        <w:ind w:leftChars="360" w:left="720"/>
      </w:pPr>
    </w:p>
  </w:comment>
  <w:comment w:id="1063" w:author="Huawei, HiSilicon (GuoYinghao)" w:date="2022-04-19T15:20:00Z" w:initials="H">
    <w:p w14:paraId="688A9FF8" w14:textId="3D7EA747" w:rsidR="00C3227B" w:rsidRPr="001E3DFE" w:rsidRDefault="00C3227B" w:rsidP="003F5663">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w:t>
      </w:r>
      <w:r w:rsidR="00BA3510">
        <w:rPr>
          <w:color w:val="FF0000"/>
        </w:rPr>
        <w:t>Fixed in 1</w:t>
      </w:r>
      <w:r w:rsidR="00BA3510" w:rsidRPr="00EA0AFC">
        <w:rPr>
          <w:color w:val="FF0000"/>
          <w:vertAlign w:val="superscript"/>
        </w:rPr>
        <w:t>st</w:t>
      </w:r>
      <w:r w:rsidR="00BA3510">
        <w:rPr>
          <w:color w:val="FF0000"/>
        </w:rPr>
        <w:t xml:space="preserve"> Update of </w:t>
      </w:r>
      <w:r w:rsidR="00BA3510" w:rsidRPr="007C3AD2">
        <w:rPr>
          <w:color w:val="FF0000"/>
        </w:rPr>
        <w:t>R2-2205829</w:t>
      </w:r>
      <w:r w:rsidR="00BA3510">
        <w:t xml:space="preserve">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r w:rsidR="003F5663">
        <w:rPr>
          <w:color w:val="FF0000"/>
        </w:rPr>
        <w:t>propAgree</w:t>
      </w:r>
    </w:p>
    <w:p w14:paraId="067F1B62" w14:textId="77777777" w:rsidR="00C3227B" w:rsidRPr="001E3DFE" w:rsidRDefault="00C3227B" w:rsidP="00EE0077">
      <w:pPr>
        <w:pStyle w:val="CommentText"/>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C3227B" w:rsidRPr="001E3DFE" w:rsidRDefault="00C3227B" w:rsidP="00247232">
      <w:pPr>
        <w:pStyle w:val="CommentText"/>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C3227B" w:rsidRPr="001E3DFE" w:rsidRDefault="00C3227B" w:rsidP="00EE0077">
      <w:pPr>
        <w:pStyle w:val="CommentText"/>
        <w:spacing w:after="0"/>
        <w:ind w:leftChars="360" w:left="720"/>
        <w:rPr>
          <w:lang w:eastAsia="zh-CN"/>
        </w:rPr>
      </w:pPr>
    </w:p>
    <w:p w14:paraId="7AD2F945" w14:textId="4561E57D" w:rsidR="00C3227B" w:rsidRPr="001E3DFE" w:rsidRDefault="00C3227B" w:rsidP="00EE0077">
      <w:pPr>
        <w:pStyle w:val="CommentText"/>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C3227B" w:rsidRPr="001E3DFE" w:rsidRDefault="00C3227B" w:rsidP="00EE0077">
      <w:pPr>
        <w:spacing w:after="0"/>
        <w:ind w:leftChars="360" w:left="720"/>
      </w:pPr>
      <w:r w:rsidRPr="001E3DFE">
        <w:rPr>
          <w:b/>
        </w:rPr>
        <w:t>[Comments]</w:t>
      </w:r>
      <w:r w:rsidRPr="001E3DFE">
        <w:t>:</w:t>
      </w:r>
    </w:p>
    <w:p w14:paraId="421529A1" w14:textId="40EACF11" w:rsidR="00C3227B" w:rsidRPr="001E3DFE" w:rsidRDefault="00C3227B">
      <w:pPr>
        <w:pStyle w:val="CommentText"/>
        <w:ind w:leftChars="360" w:left="720"/>
      </w:pPr>
    </w:p>
  </w:comment>
  <w:comment w:id="1064" w:author="Huawei, HiSilicon (GuoYinghao)" w:date="2022-04-19T15:20:00Z" w:initials="H">
    <w:p w14:paraId="1556BA02" w14:textId="6363490A" w:rsidR="00C3227B" w:rsidRPr="00AA3CEA" w:rsidRDefault="00C3227B" w:rsidP="00884D73">
      <w:pPr>
        <w:pStyle w:val="CommentText"/>
        <w:spacing w:after="0"/>
        <w:rPr>
          <w:color w:val="FF0000"/>
        </w:rPr>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w:t>
      </w:r>
      <w:r w:rsidR="00815D71" w:rsidRPr="00815D71">
        <w:rPr>
          <w:color w:val="FF0000"/>
        </w:rPr>
        <w:t>Fixed in 1st Update of R2-2205829</w:t>
      </w:r>
      <w:r w:rsidR="00AA3CEA">
        <w:rPr>
          <w:color w:val="FF0000"/>
        </w:rPr>
        <w:t xml:space="preserve"> </w:t>
      </w:r>
      <w:r>
        <w:rPr>
          <w:color w:val="FF0000"/>
        </w:rPr>
        <w:t xml:space="preserve"> </w:t>
      </w:r>
      <w:r>
        <w:rPr>
          <w:b/>
        </w:rPr>
        <w:t>[TDoc]</w:t>
      </w:r>
      <w:r>
        <w:t xml:space="preserve">: None </w:t>
      </w:r>
      <w:r>
        <w:rPr>
          <w:b/>
          <w:color w:val="FF0000"/>
        </w:rPr>
        <w:t>[Proposed Conclusion]</w:t>
      </w:r>
      <w:r>
        <w:rPr>
          <w:color w:val="FF0000"/>
        </w:rPr>
        <w:t xml:space="preserve">: </w:t>
      </w:r>
      <w:r w:rsidR="0092032E" w:rsidRPr="0092032E">
        <w:rPr>
          <w:color w:val="FF0000"/>
        </w:rPr>
        <w:t>propAgree (Modified)</w:t>
      </w:r>
    </w:p>
    <w:p w14:paraId="3B2A981F" w14:textId="2FBBE211" w:rsidR="00C3227B" w:rsidRDefault="00C3227B" w:rsidP="00884D73">
      <w:pPr>
        <w:pStyle w:val="CommentText"/>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C3227B" w:rsidRDefault="00C3227B" w:rsidP="00884D73">
      <w:pPr>
        <w:pStyle w:val="CommentText"/>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6163B3F4" w14:textId="77777777" w:rsidR="00745117" w:rsidRDefault="00C3227B" w:rsidP="00745117">
      <w:pPr>
        <w:pStyle w:val="CommentText"/>
        <w:ind w:leftChars="360" w:left="720"/>
      </w:pPr>
      <w:r>
        <w:rPr>
          <w:b/>
        </w:rPr>
        <w:t>[Comments]</w:t>
      </w:r>
      <w:r>
        <w:t>:</w:t>
      </w:r>
      <w:r w:rsidR="006442FB">
        <w:t xml:space="preserve"> </w:t>
      </w:r>
      <w:r w:rsidR="00745117">
        <w:t>[Rap:] This was discussed in [Pre117-e][612][POS]: "DL TDOA/Multi-RTT, we may introduce common IE, and clarify 27-1-2a, 27-1-3 are only for multi-RTT"</w:t>
      </w:r>
    </w:p>
    <w:p w14:paraId="0D7B0EAD" w14:textId="48FB7527" w:rsidR="00C14109" w:rsidRDefault="00745117" w:rsidP="00745117">
      <w:pPr>
        <w:pStyle w:val="CommentText"/>
        <w:ind w:leftChars="360" w:left="720"/>
      </w:pPr>
      <w:r>
        <w:t>Added the TxTEG capability for UL-TDOA as well.</w:t>
      </w:r>
    </w:p>
  </w:comment>
  <w:comment w:id="1071" w:author="Huawei, HiSilicon (GuoYinghao)" w:date="2022-04-19T15:20:00Z" w:initials="H">
    <w:p w14:paraId="7F18C970" w14:textId="6D7CB7CE" w:rsidR="00C3227B" w:rsidRPr="00CF04E8" w:rsidRDefault="00C3227B" w:rsidP="00CF04E8">
      <w:pPr>
        <w:rPr>
          <w:color w:val="FF0000"/>
        </w:rPr>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w:t>
      </w:r>
      <w:r w:rsidR="00CF04E8" w:rsidRPr="00CF04E8">
        <w:rPr>
          <w:color w:val="FF0000"/>
        </w:rPr>
        <w:t xml:space="preserve"> </w:t>
      </w:r>
      <w:r w:rsidR="00CF04E8">
        <w:rPr>
          <w:color w:val="FF0000"/>
        </w:rPr>
        <w:t xml:space="preserve">Fixed in </w:t>
      </w:r>
      <w:r w:rsidR="00CF04E8" w:rsidRPr="007C3AD2">
        <w:rPr>
          <w:color w:val="FF0000"/>
        </w:rPr>
        <w:t>R2-2205829</w:t>
      </w:r>
      <w:r w:rsidRPr="001675C2">
        <w:rPr>
          <w:color w:val="FF0000"/>
        </w:rPr>
        <w:t xml:space="preserve">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r w:rsidR="00CF04E8">
        <w:rPr>
          <w:color w:val="FF0000"/>
        </w:rPr>
        <w:t>propAgree</w:t>
      </w:r>
    </w:p>
    <w:p w14:paraId="74F4D980" w14:textId="6EEDB25C" w:rsidR="00C3227B" w:rsidRPr="001675C2" w:rsidRDefault="00C3227B" w:rsidP="001675C2">
      <w:pPr>
        <w:pStyle w:val="CommentText"/>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C3227B" w:rsidRPr="001675C2" w:rsidRDefault="00C3227B" w:rsidP="001675C2">
      <w:pPr>
        <w:pStyle w:val="CommentText"/>
        <w:spacing w:after="0"/>
        <w:ind w:leftChars="360" w:left="720"/>
      </w:pPr>
      <w:r w:rsidRPr="001675C2">
        <w:rPr>
          <w:b/>
        </w:rPr>
        <w:t>[Proposed Change]</w:t>
      </w:r>
      <w:r w:rsidRPr="001675C2">
        <w:t xml:space="preserve">: Add components </w:t>
      </w:r>
    </w:p>
    <w:p w14:paraId="06C06AFB"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C3227B" w:rsidRPr="001675C2" w:rsidRDefault="00C3227B" w:rsidP="001675C2">
      <w:pPr>
        <w:pStyle w:val="CommentText"/>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C3227B" w:rsidRPr="001675C2" w:rsidRDefault="00C3227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C3227B" w:rsidRPr="001675C2" w:rsidRDefault="00C3227B" w:rsidP="001675C2">
      <w:pPr>
        <w:spacing w:after="0"/>
        <w:ind w:leftChars="360" w:left="720"/>
      </w:pPr>
      <w:r w:rsidRPr="001675C2">
        <w:rPr>
          <w:b/>
        </w:rPr>
        <w:t>[Comments]</w:t>
      </w:r>
      <w:r w:rsidRPr="001675C2">
        <w:t>:</w:t>
      </w:r>
    </w:p>
    <w:p w14:paraId="4C7C9BEE" w14:textId="77777777" w:rsidR="00C3227B" w:rsidRPr="001675C2" w:rsidRDefault="00C3227B" w:rsidP="00CC72B9">
      <w:pPr>
        <w:pStyle w:val="CommentText"/>
        <w:ind w:leftChars="360" w:left="720"/>
        <w:rPr>
          <w:lang w:eastAsia="zh-CN"/>
        </w:rPr>
      </w:pPr>
    </w:p>
    <w:p w14:paraId="54DEB6D4" w14:textId="6376D279" w:rsidR="00C3227B" w:rsidRPr="001675C2" w:rsidRDefault="00C3227B" w:rsidP="00CC72B9">
      <w:pPr>
        <w:pStyle w:val="CommentText"/>
        <w:ind w:leftChars="360" w:left="720"/>
        <w:rPr>
          <w:lang w:eastAsia="zh-CN"/>
        </w:rPr>
      </w:pPr>
      <w:r>
        <w:t xml:space="preserve">[Intel,Yi] it was updated after RAN1 108 before RANP. Assume it will be captured in May meeting. </w:t>
      </w:r>
    </w:p>
    <w:p w14:paraId="2A785119" w14:textId="64CBF4E9" w:rsidR="00C3227B" w:rsidRPr="001675C2" w:rsidRDefault="00C3227B">
      <w:pPr>
        <w:pStyle w:val="CommentText"/>
        <w:ind w:leftChars="360" w:left="720"/>
      </w:pPr>
    </w:p>
  </w:comment>
  <w:comment w:id="1293" w:author="Huawei, HiSilicon (GuoYinghao)" w:date="2022-04-19T15:20:00Z" w:initials="H">
    <w:p w14:paraId="5E9A8CF3" w14:textId="30891C4E" w:rsidR="00C3227B" w:rsidRDefault="00C3227B" w:rsidP="00D05BEA">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w:t>
      </w:r>
      <w:r w:rsidR="00D05BEA">
        <w:rPr>
          <w:color w:val="FF0000"/>
        </w:rPr>
        <w:t>Fixed in 1</w:t>
      </w:r>
      <w:r w:rsidR="00D05BEA" w:rsidRPr="00EA0AFC">
        <w:rPr>
          <w:color w:val="FF0000"/>
          <w:vertAlign w:val="superscript"/>
        </w:rPr>
        <w:t>st</w:t>
      </w:r>
      <w:r w:rsidR="00D05BEA">
        <w:rPr>
          <w:color w:val="FF0000"/>
        </w:rPr>
        <w:t xml:space="preserve"> Update of </w:t>
      </w:r>
      <w:r w:rsidR="00D05BE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D05BEA">
        <w:rPr>
          <w:color w:val="FF0000"/>
        </w:rPr>
        <w:t>propAgree</w:t>
      </w:r>
    </w:p>
    <w:p w14:paraId="6A1E28CE" w14:textId="05025B36" w:rsidR="00C3227B" w:rsidRDefault="00C3227B" w:rsidP="000750E5">
      <w:pPr>
        <w:pStyle w:val="CommentText"/>
        <w:spacing w:after="0"/>
        <w:ind w:leftChars="360" w:left="720"/>
      </w:pPr>
      <w:r>
        <w:rPr>
          <w:b/>
        </w:rPr>
        <w:t>[Description]</w:t>
      </w:r>
      <w:r>
        <w:t>: This type has been reported for all the positioning methods. Can define an IE for it to be concise</w:t>
      </w:r>
    </w:p>
    <w:p w14:paraId="22106192" w14:textId="5E9C15F6" w:rsidR="00C3227B" w:rsidRDefault="00C3227B" w:rsidP="00354D6D">
      <w:pPr>
        <w:pStyle w:val="CommentText"/>
        <w:ind w:leftChars="360" w:left="720"/>
      </w:pPr>
      <w:r>
        <w:rPr>
          <w:b/>
        </w:rPr>
        <w:t>[Proposed Change]</w:t>
      </w:r>
      <w:r>
        <w:t xml:space="preserve">: </w:t>
      </w:r>
      <w:r>
        <w:rPr>
          <w:lang w:eastAsia="zh-CN"/>
        </w:rPr>
        <w:t>Define an IE for this capability and include this IE under Clause 6.4.3</w:t>
      </w:r>
    </w:p>
    <w:p w14:paraId="697BE5BE" w14:textId="46F8AB89" w:rsidR="00C3227B" w:rsidRDefault="00C3227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C3227B" w:rsidRDefault="00C3227B" w:rsidP="000750E5">
      <w:pPr>
        <w:pStyle w:val="CommentText"/>
        <w:ind w:leftChars="360" w:left="720"/>
        <w:rPr>
          <w:lang w:eastAsia="zh-CN"/>
        </w:rPr>
      </w:pPr>
    </w:p>
    <w:p w14:paraId="35BB3DED" w14:textId="6B43776D" w:rsidR="00C3227B" w:rsidRDefault="00C3227B">
      <w:pPr>
        <w:pStyle w:val="CommentText"/>
        <w:ind w:leftChars="360" w:left="720"/>
      </w:pPr>
    </w:p>
  </w:comment>
  <w:comment w:id="1528" w:author="Huawei, HiSilicon (GuoYinghao)" w:date="2022-04-19T15:20:00Z" w:initials="H">
    <w:p w14:paraId="2F9F4D16" w14:textId="1C614C33" w:rsidR="00C3227B" w:rsidRPr="00276037" w:rsidRDefault="00C3227B" w:rsidP="00276037">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276037">
        <w:rPr>
          <w:color w:val="FF0000"/>
        </w:rPr>
        <w:t>propNoAction</w:t>
      </w:r>
    </w:p>
    <w:p w14:paraId="5A82A6D5" w14:textId="41EC9AAF" w:rsidR="00C3227B" w:rsidRDefault="00C3227B" w:rsidP="000B58E2">
      <w:pPr>
        <w:pStyle w:val="CommentText"/>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C3227B" w:rsidRDefault="00C3227B" w:rsidP="000B58E2">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C3227B" w:rsidRDefault="00C3227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C3227B" w:rsidRDefault="00C3227B" w:rsidP="000B58E2">
      <w:pPr>
        <w:pStyle w:val="CommentText"/>
        <w:ind w:leftChars="360" w:left="720"/>
        <w:rPr>
          <w:lang w:eastAsia="zh-CN"/>
        </w:rPr>
      </w:pPr>
    </w:p>
    <w:p w14:paraId="0D5D1E29" w14:textId="67B23EA6" w:rsidR="00C3227B" w:rsidRDefault="00C3227B" w:rsidP="000B58E2">
      <w:pPr>
        <w:pStyle w:val="CommentText"/>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C3227B" w:rsidRDefault="00C3227B" w:rsidP="001614C7">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C3227B" w:rsidRDefault="00C3227B" w:rsidP="001614C7">
      <w:pPr>
        <w:pStyle w:val="CommentText"/>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C3227B" w:rsidRDefault="00C3227B" w:rsidP="000B58E2">
      <w:pPr>
        <w:pStyle w:val="CommentText"/>
        <w:spacing w:after="0"/>
        <w:ind w:leftChars="360" w:left="720"/>
      </w:pPr>
    </w:p>
    <w:p w14:paraId="2EB34A1A" w14:textId="72B1E894" w:rsidR="00C3227B" w:rsidRDefault="00C3227B" w:rsidP="000B58E2">
      <w:pPr>
        <w:pStyle w:val="CommentText"/>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C3227B" w:rsidRDefault="00C3227B" w:rsidP="000B58E2">
      <w:pPr>
        <w:spacing w:after="0"/>
        <w:ind w:leftChars="360" w:left="720"/>
      </w:pPr>
      <w:r>
        <w:rPr>
          <w:b/>
        </w:rPr>
        <w:t>[Comments]</w:t>
      </w:r>
      <w:r>
        <w:t>:</w:t>
      </w:r>
    </w:p>
    <w:p w14:paraId="732BB7F5" w14:textId="77777777" w:rsidR="00C3227B" w:rsidRDefault="00C3227B" w:rsidP="000B58E2">
      <w:pPr>
        <w:pStyle w:val="CommentText"/>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p w14:paraId="6186E4F2" w14:textId="5F1D2387" w:rsidR="00276037" w:rsidRDefault="00276037" w:rsidP="000B58E2">
      <w:pPr>
        <w:pStyle w:val="CommentText"/>
        <w:ind w:leftChars="360" w:left="720"/>
      </w:pPr>
      <w:r>
        <w:t xml:space="preserve">[Rap:] </w:t>
      </w:r>
      <w:r w:rsidR="004570D3">
        <w:t>Text s</w:t>
      </w:r>
      <w:r w:rsidR="002C54F8">
        <w:t>eems correct, and H020 mixes location request and assistance data</w:t>
      </w:r>
      <w:r w:rsidR="0027426C">
        <w:t xml:space="preserve"> validity</w:t>
      </w:r>
      <w:r w:rsidR="00CB568F">
        <w:t>.</w:t>
      </w:r>
    </w:p>
    <w:p w14:paraId="07689A0C" w14:textId="2BE0937D" w:rsidR="008318A5" w:rsidRDefault="008318A5" w:rsidP="000B58E2">
      <w:pPr>
        <w:pStyle w:val="CommentText"/>
        <w:ind w:leftChars="360" w:left="720"/>
      </w:pPr>
    </w:p>
  </w:comment>
  <w:comment w:id="1529" w:author="Swift Navigation (Grant Hausler)" w:date="2022-04-20T15:33:00Z" w:initials="GH">
    <w:p w14:paraId="45C05935" w14:textId="7292B1F9" w:rsidR="00C3227B" w:rsidRDefault="00C3227B">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w:t>
      </w:r>
      <w:r w:rsidR="00426EE4">
        <w:rPr>
          <w:color w:val="FF0000"/>
        </w:rPr>
        <w:t xml:space="preserve">Fixed in </w:t>
      </w:r>
      <w:r w:rsidR="00426EE4"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3D0FAE">
        <w:rPr>
          <w:color w:val="FF0000"/>
        </w:rPr>
        <w:t>propAgree</w:t>
      </w:r>
    </w:p>
    <w:p w14:paraId="516CDAA8" w14:textId="0DFEF549" w:rsidR="00C3227B" w:rsidRDefault="00C3227B">
      <w:pPr>
        <w:pStyle w:val="CommentText"/>
        <w:ind w:leftChars="360" w:left="720"/>
      </w:pPr>
      <w:r>
        <w:rPr>
          <w:b/>
        </w:rPr>
        <w:t>[Description]</w:t>
      </w:r>
      <w:r>
        <w:t>: The applicable IEs need to be stated explicitly</w:t>
      </w:r>
    </w:p>
    <w:p w14:paraId="2D5E580E" w14:textId="064D5790"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E2C0A4A" w14:textId="77777777" w:rsidR="00C3227B" w:rsidRDefault="00C3227B">
      <w:pPr>
        <w:pStyle w:val="CommentText"/>
        <w:ind w:leftChars="360" w:left="720"/>
      </w:pPr>
      <w:r>
        <w:rPr>
          <w:b/>
        </w:rPr>
        <w:t>[Comments]</w:t>
      </w:r>
      <w:r>
        <w:t xml:space="preserve">: </w:t>
      </w:r>
    </w:p>
    <w:p w14:paraId="498D1661" w14:textId="137EAFD4" w:rsidR="00C3227B" w:rsidRPr="00402490" w:rsidRDefault="00C3227B">
      <w:pPr>
        <w:pStyle w:val="CommentText"/>
        <w:ind w:leftChars="360" w:left="720"/>
      </w:pPr>
    </w:p>
  </w:comment>
  <w:comment w:id="1530" w:author="Swift Navigation (Grant Hausler)" w:date="2022-04-20T15:35:00Z" w:initials="GH">
    <w:p w14:paraId="2C17A2B2" w14:textId="78B83709" w:rsidR="00C3227B" w:rsidRDefault="00C3227B">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w:t>
      </w:r>
      <w:r w:rsidR="00652EE5">
        <w:rPr>
          <w:color w:val="FF0000"/>
        </w:rPr>
        <w:t xml:space="preserve">Fixed in </w:t>
      </w:r>
      <w:r w:rsidR="00652EE5"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652EE5">
        <w:rPr>
          <w:color w:val="FF0000"/>
        </w:rPr>
        <w:t>propAgree</w:t>
      </w:r>
    </w:p>
    <w:p w14:paraId="4A2AC96D" w14:textId="31624EE5" w:rsidR="00C3227B" w:rsidRDefault="00C3227B">
      <w:pPr>
        <w:pStyle w:val="CommentText"/>
        <w:ind w:leftChars="360" w:left="720"/>
      </w:pPr>
      <w:r>
        <w:rPr>
          <w:b/>
        </w:rPr>
        <w:t>[Description]</w:t>
      </w:r>
      <w:r>
        <w:t>: The applicable IEs need to be stated explicitly</w:t>
      </w:r>
    </w:p>
    <w:p w14:paraId="64878F2D" w14:textId="492470C9" w:rsidR="00C3227B" w:rsidRDefault="00C3227B">
      <w:pPr>
        <w:pStyle w:val="CommentText"/>
        <w:ind w:leftChars="360" w:left="720"/>
      </w:pPr>
      <w:r>
        <w:rPr>
          <w:b/>
        </w:rPr>
        <w:t>[Proposed Change]</w:t>
      </w:r>
      <w:r>
        <w:t>: GNSS-SSR-OrbitCorrections, GNSS-SSR-ClockCorrections, GNSS-SSR-CodeBias, GNSS-SSR-PhaseBias, GNSS-SSR-STEC-Correction, GNSS-SSR-GriddedCorrection</w:t>
      </w:r>
    </w:p>
    <w:p w14:paraId="73F4204F" w14:textId="77777777" w:rsidR="00C3227B" w:rsidRDefault="00C3227B">
      <w:pPr>
        <w:pStyle w:val="CommentText"/>
        <w:ind w:leftChars="360" w:left="720"/>
      </w:pPr>
      <w:r>
        <w:rPr>
          <w:b/>
        </w:rPr>
        <w:t>[Comments]</w:t>
      </w:r>
      <w:r>
        <w:t xml:space="preserve">: </w:t>
      </w:r>
    </w:p>
    <w:p w14:paraId="24A046D3" w14:textId="0E4E7BE8" w:rsidR="00C3227B" w:rsidRPr="00402490" w:rsidRDefault="00C3227B">
      <w:pPr>
        <w:pStyle w:val="CommentText"/>
        <w:ind w:leftChars="360" w:left="720"/>
      </w:pPr>
    </w:p>
  </w:comment>
  <w:comment w:id="1922" w:author="Swift Navigation (Grant Hausler)" w:date="2022-04-20T15:41:00Z" w:initials="GH">
    <w:p w14:paraId="2C0A1686" w14:textId="7479FDEA" w:rsidR="00C3227B" w:rsidRDefault="00C3227B" w:rsidP="00CE55D8">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w:t>
      </w:r>
      <w:r w:rsidR="00CE55D8">
        <w:rPr>
          <w:color w:val="FF0000"/>
        </w:rPr>
        <w:t>Fixed in 1</w:t>
      </w:r>
      <w:r w:rsidR="00CE55D8" w:rsidRPr="00EA0AFC">
        <w:rPr>
          <w:color w:val="FF0000"/>
          <w:vertAlign w:val="superscript"/>
        </w:rPr>
        <w:t>st</w:t>
      </w:r>
      <w:r w:rsidR="00CE55D8">
        <w:rPr>
          <w:color w:val="FF0000"/>
        </w:rPr>
        <w:t xml:space="preserve"> Update of </w:t>
      </w:r>
      <w:r w:rsidR="00CE55D8"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CE55D8">
        <w:rPr>
          <w:color w:val="FF0000"/>
        </w:rPr>
        <w:t>propAgree</w:t>
      </w:r>
    </w:p>
    <w:p w14:paraId="60A3AC83" w14:textId="2260DCC1" w:rsidR="00C3227B" w:rsidRDefault="00C3227B">
      <w:pPr>
        <w:pStyle w:val="CommentText"/>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C3227B" w:rsidRDefault="00C3227B">
      <w:pPr>
        <w:pStyle w:val="CommentText"/>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C3227B" w:rsidRDefault="00C3227B">
      <w:pPr>
        <w:pStyle w:val="CommentText"/>
        <w:ind w:leftChars="360" w:left="720"/>
      </w:pPr>
      <w:r>
        <w:rPr>
          <w:b/>
        </w:rPr>
        <w:t>[Comments]</w:t>
      </w:r>
      <w:r>
        <w:t xml:space="preserve">: </w:t>
      </w:r>
    </w:p>
    <w:p w14:paraId="594BD4DB" w14:textId="0D23479D" w:rsidR="00C3227B" w:rsidRPr="00C00FD3" w:rsidRDefault="00C3227B">
      <w:pPr>
        <w:pStyle w:val="CommentText"/>
        <w:ind w:leftChars="360" w:left="720"/>
      </w:pPr>
    </w:p>
  </w:comment>
  <w:comment w:id="1923" w:author="Swift Navigation (Grant Hausler)" w:date="2022-04-20T15:43:00Z" w:initials="GH">
    <w:p w14:paraId="5EE76668" w14:textId="713EFE5E" w:rsidR="00C3227B" w:rsidRPr="00732AEB" w:rsidRDefault="00C3227B" w:rsidP="00732AEB">
      <w:pPr>
        <w:rPr>
          <w:color w:val="FF0000"/>
        </w:rPr>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w:t>
      </w:r>
      <w:r w:rsidR="00732AEB">
        <w:rPr>
          <w:color w:val="FF0000"/>
        </w:rPr>
        <w:t xml:space="preserve">Fixed in </w:t>
      </w:r>
      <w:r w:rsidR="00732AEB"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732AEB">
        <w:rPr>
          <w:color w:val="FF0000"/>
        </w:rPr>
        <w:t>propAgree</w:t>
      </w:r>
    </w:p>
    <w:p w14:paraId="43FB099F" w14:textId="688748FE" w:rsidR="00C3227B" w:rsidRDefault="00C3227B">
      <w:pPr>
        <w:pStyle w:val="CommentText"/>
        <w:ind w:leftChars="360" w:left="720"/>
      </w:pPr>
      <w:r>
        <w:rPr>
          <w:b/>
        </w:rPr>
        <w:t>[Description]</w:t>
      </w:r>
      <w:r>
        <w:t>: The applicable IEs need to be stated explicitly</w:t>
      </w:r>
    </w:p>
    <w:p w14:paraId="2BA5A3B5" w14:textId="46B8B34C" w:rsidR="00C3227B" w:rsidRDefault="00C3227B">
      <w:pPr>
        <w:pStyle w:val="CommentText"/>
        <w:ind w:leftChars="360" w:left="720"/>
      </w:pPr>
      <w:r>
        <w:rPr>
          <w:b/>
        </w:rPr>
        <w:t>[Proposed Change]</w:t>
      </w:r>
      <w:r>
        <w:t>: GNSS-RealTimeIntegrity</w:t>
      </w:r>
    </w:p>
    <w:p w14:paraId="7AC328C5" w14:textId="77777777" w:rsidR="00C3227B" w:rsidRDefault="00C3227B">
      <w:pPr>
        <w:pStyle w:val="CommentText"/>
        <w:ind w:leftChars="360" w:left="720"/>
      </w:pPr>
      <w:r>
        <w:rPr>
          <w:b/>
        </w:rPr>
        <w:t>[Comments]</w:t>
      </w:r>
      <w:r>
        <w:t xml:space="preserve">: </w:t>
      </w:r>
    </w:p>
    <w:p w14:paraId="314206F3" w14:textId="10E6A135" w:rsidR="00C3227B" w:rsidRPr="00C00FD3" w:rsidRDefault="00C3227B">
      <w:pPr>
        <w:pStyle w:val="CommentText"/>
        <w:ind w:leftChars="360" w:left="720"/>
      </w:pPr>
    </w:p>
  </w:comment>
  <w:comment w:id="1924" w:author="Swift Navigation (Grant Hausler)" w:date="2022-04-20T15:45:00Z" w:initials="GH">
    <w:p w14:paraId="6AF3451A" w14:textId="0E5DBD5E" w:rsidR="00C3227B" w:rsidRPr="00115BA2" w:rsidRDefault="00C3227B" w:rsidP="00115BA2">
      <w:pPr>
        <w:rPr>
          <w:color w:val="FF0000"/>
        </w:rPr>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w:t>
      </w:r>
      <w:r w:rsidR="00115BA2">
        <w:rPr>
          <w:color w:val="FF0000"/>
        </w:rPr>
        <w:t xml:space="preserve">Fixed in </w:t>
      </w:r>
      <w:r w:rsidR="00115BA2"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115BA2">
        <w:rPr>
          <w:color w:val="FF0000"/>
        </w:rPr>
        <w:t>propAgree</w:t>
      </w:r>
    </w:p>
    <w:p w14:paraId="2ED73821" w14:textId="4D982BD9" w:rsidR="00C3227B" w:rsidRDefault="00C3227B">
      <w:pPr>
        <w:pStyle w:val="CommentText"/>
        <w:ind w:leftChars="360" w:left="720"/>
      </w:pPr>
      <w:r>
        <w:rPr>
          <w:b/>
        </w:rPr>
        <w:t>[Description]</w:t>
      </w:r>
      <w:r>
        <w:t>: The applicable IEs need to be stated explicitly</w:t>
      </w:r>
    </w:p>
    <w:p w14:paraId="62E63261" w14:textId="74D571E1" w:rsidR="00C3227B" w:rsidRDefault="00C3227B">
      <w:pPr>
        <w:pStyle w:val="CommentText"/>
        <w:ind w:leftChars="360" w:left="720"/>
      </w:pPr>
      <w:r>
        <w:rPr>
          <w:b/>
        </w:rPr>
        <w:t>[Proposed Change]</w:t>
      </w:r>
      <w:r>
        <w:t>: GNSS-RealTimeIntegrity</w:t>
      </w:r>
    </w:p>
    <w:p w14:paraId="2D4050DB" w14:textId="77777777" w:rsidR="00C3227B" w:rsidRDefault="00C3227B">
      <w:pPr>
        <w:pStyle w:val="CommentText"/>
        <w:ind w:leftChars="360" w:left="720"/>
      </w:pPr>
      <w:r>
        <w:rPr>
          <w:b/>
        </w:rPr>
        <w:t>[Comments]</w:t>
      </w:r>
      <w:r>
        <w:t xml:space="preserve">: </w:t>
      </w:r>
    </w:p>
    <w:p w14:paraId="515D3445" w14:textId="6F83C598" w:rsidR="00C3227B" w:rsidRPr="00C00FD3" w:rsidRDefault="00C3227B">
      <w:pPr>
        <w:pStyle w:val="CommentText"/>
        <w:ind w:leftChars="360" w:left="720"/>
      </w:pPr>
    </w:p>
  </w:comment>
  <w:comment w:id="2240" w:author="Qualcomm (Sven Fischer)" w:date="2022-04-20T13:32:00Z" w:initials="Q">
    <w:p w14:paraId="7C43DA83" w14:textId="0920E16A" w:rsidR="00C3227B" w:rsidRDefault="00C3227B" w:rsidP="008566EB">
      <w:r>
        <w:rPr>
          <w:rStyle w:val="CommentReference"/>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w:t>
      </w:r>
      <w:r w:rsidR="008566EB" w:rsidRPr="008566EB">
        <w:rPr>
          <w:color w:val="FF0000"/>
        </w:rPr>
        <w:t xml:space="preserve"> </w:t>
      </w:r>
      <w:r w:rsidR="008566EB">
        <w:rPr>
          <w:color w:val="FF0000"/>
        </w:rPr>
        <w:t>Fixed in 1</w:t>
      </w:r>
      <w:r w:rsidR="008566EB" w:rsidRPr="00EA0AFC">
        <w:rPr>
          <w:color w:val="FF0000"/>
          <w:vertAlign w:val="superscript"/>
        </w:rPr>
        <w:t>st</w:t>
      </w:r>
      <w:r w:rsidR="008566EB">
        <w:rPr>
          <w:color w:val="FF0000"/>
        </w:rPr>
        <w:t xml:space="preserve"> Update of </w:t>
      </w:r>
      <w:r w:rsidR="008566EB"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566EB">
        <w:rPr>
          <w:color w:val="FF0000"/>
        </w:rPr>
        <w:t>propAgree</w:t>
      </w:r>
    </w:p>
    <w:p w14:paraId="0CBF235E" w14:textId="00AAA162" w:rsidR="00C3227B" w:rsidRDefault="00C3227B" w:rsidP="005664BC">
      <w:pPr>
        <w:ind w:leftChars="360" w:left="720"/>
      </w:pPr>
      <w:r>
        <w:rPr>
          <w:b/>
        </w:rPr>
        <w:t>[Description]</w:t>
      </w:r>
      <w:r>
        <w:t>: No need to have 2-bits for the orbit-integrityReq-r17</w:t>
      </w:r>
    </w:p>
    <w:p w14:paraId="5EED7049" w14:textId="3E757604" w:rsidR="00C3227B" w:rsidRPr="0009069B" w:rsidRDefault="00C3227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C3227B" w:rsidRDefault="00C3227B">
      <w:pPr>
        <w:pStyle w:val="CommentText"/>
        <w:ind w:leftChars="360" w:left="720"/>
      </w:pPr>
      <w:r>
        <w:rPr>
          <w:b/>
        </w:rPr>
        <w:t>[Comments]</w:t>
      </w:r>
      <w:r>
        <w:t xml:space="preserve">: </w:t>
      </w:r>
    </w:p>
    <w:p w14:paraId="3A97AC62" w14:textId="5EA70F4A" w:rsidR="00C3227B" w:rsidRPr="00A0075F" w:rsidRDefault="00C3227B">
      <w:pPr>
        <w:pStyle w:val="CommentText"/>
        <w:ind w:leftChars="360" w:left="720"/>
      </w:pPr>
    </w:p>
  </w:comment>
  <w:comment w:id="2281" w:author="Qualcomm (Sven Fischer)" w:date="2022-04-20T13:34:00Z" w:initials="Q">
    <w:p w14:paraId="0BF78D8D" w14:textId="2F695142" w:rsidR="00C3227B" w:rsidRDefault="00C3227B" w:rsidP="003D7659">
      <w:r>
        <w:rPr>
          <w:rStyle w:val="CommentReference"/>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w:t>
      </w:r>
      <w:r w:rsidR="003D7659">
        <w:rPr>
          <w:color w:val="FF0000"/>
        </w:rPr>
        <w:t>Fixed in 1</w:t>
      </w:r>
      <w:r w:rsidR="003D7659" w:rsidRPr="00EA0AFC">
        <w:rPr>
          <w:color w:val="FF0000"/>
          <w:vertAlign w:val="superscript"/>
        </w:rPr>
        <w:t>st</w:t>
      </w:r>
      <w:r w:rsidR="003D7659">
        <w:rPr>
          <w:color w:val="FF0000"/>
        </w:rPr>
        <w:t xml:space="preserve"> Update of </w:t>
      </w:r>
      <w:r w:rsidR="003D7659"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3D7659">
        <w:rPr>
          <w:color w:val="FF0000"/>
        </w:rPr>
        <w:t>propAgree</w:t>
      </w:r>
    </w:p>
    <w:p w14:paraId="2B2294DE" w14:textId="68B7CFCF" w:rsidR="00C3227B" w:rsidRDefault="00C3227B" w:rsidP="003F5282">
      <w:pPr>
        <w:ind w:leftChars="360" w:left="720"/>
      </w:pPr>
      <w:r>
        <w:rPr>
          <w:b/>
        </w:rPr>
        <w:t>[Description]</w:t>
      </w:r>
      <w:r>
        <w:t xml:space="preserve">: No need to have 2-bits for the </w:t>
      </w:r>
      <w:r>
        <w:rPr>
          <w:snapToGrid w:val="0"/>
        </w:rPr>
        <w:t>stec-IntegrityReq-r17</w:t>
      </w:r>
    </w:p>
    <w:p w14:paraId="1E25F23B" w14:textId="286B598D" w:rsidR="00C3227B" w:rsidRPr="00A864F3" w:rsidRDefault="00C3227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C3227B" w:rsidRDefault="00C3227B">
      <w:pPr>
        <w:pStyle w:val="CommentText"/>
        <w:ind w:leftChars="360" w:left="720"/>
      </w:pPr>
      <w:r>
        <w:rPr>
          <w:b/>
        </w:rPr>
        <w:t>[Comments]</w:t>
      </w:r>
      <w:r>
        <w:t xml:space="preserve">: </w:t>
      </w:r>
    </w:p>
    <w:p w14:paraId="63EFB3F6" w14:textId="62F9748C" w:rsidR="00C3227B" w:rsidRPr="0029476B" w:rsidRDefault="00C3227B">
      <w:pPr>
        <w:pStyle w:val="CommentText"/>
        <w:ind w:leftChars="360" w:left="720"/>
      </w:pPr>
    </w:p>
  </w:comment>
  <w:comment w:id="2409" w:author="Ericsson (Ritesh)" w:date="2022-04-25T10:16:00Z" w:initials="RS">
    <w:p w14:paraId="6EBC962C" w14:textId="77777777" w:rsidR="006666B3" w:rsidRDefault="00BC53EA" w:rsidP="008B2B4A">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E602 </w:t>
      </w:r>
      <w:r>
        <w:rPr>
          <w:b/>
        </w:rPr>
        <w:t>[Delegate]</w:t>
      </w:r>
      <w:r>
        <w:t xml:space="preserve">: Ericsson (Ritesh) </w:t>
      </w:r>
    </w:p>
    <w:p w14:paraId="415FCDE5" w14:textId="48B54FA0" w:rsidR="00BC53EA" w:rsidRDefault="00BC53EA" w:rsidP="008B2B4A">
      <w:r>
        <w:t xml:space="preserve"> </w:t>
      </w:r>
      <w:r>
        <w:rPr>
          <w:b/>
        </w:rPr>
        <w:t>[WI]</w:t>
      </w:r>
      <w:r>
        <w:t xml:space="preserve">: Pos </w:t>
      </w:r>
      <w:r>
        <w:rPr>
          <w:b/>
        </w:rPr>
        <w:t>[Class]</w:t>
      </w:r>
      <w:r>
        <w:t xml:space="preserve">: 1 </w:t>
      </w:r>
      <w:r>
        <w:rPr>
          <w:b/>
          <w:color w:val="FF0000"/>
        </w:rPr>
        <w:t>[Status]</w:t>
      </w:r>
      <w:r>
        <w:rPr>
          <w:color w:val="FF0000"/>
        </w:rPr>
        <w:t xml:space="preserve">: </w:t>
      </w:r>
      <w:r w:rsidR="008B2B4A">
        <w:rPr>
          <w:color w:val="FF0000"/>
        </w:rPr>
        <w:t>Fixed in 1</w:t>
      </w:r>
      <w:r w:rsidR="008B2B4A" w:rsidRPr="00EA0AFC">
        <w:rPr>
          <w:color w:val="FF0000"/>
          <w:vertAlign w:val="superscript"/>
        </w:rPr>
        <w:t>st</w:t>
      </w:r>
      <w:r w:rsidR="008B2B4A">
        <w:rPr>
          <w:color w:val="FF0000"/>
        </w:rPr>
        <w:t xml:space="preserve"> Update of </w:t>
      </w:r>
      <w:r w:rsidR="008B2B4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B2B4A">
        <w:rPr>
          <w:color w:val="FF0000"/>
        </w:rPr>
        <w:t>propAgree</w:t>
      </w:r>
    </w:p>
    <w:p w14:paraId="0364A91B" w14:textId="65165AC9" w:rsidR="00BC53EA" w:rsidRDefault="00BC53EA">
      <w:pPr>
        <w:pStyle w:val="CommentText"/>
      </w:pPr>
      <w:r>
        <w:rPr>
          <w:b/>
        </w:rPr>
        <w:t>[Description]</w:t>
      </w:r>
      <w:r>
        <w:t xml:space="preserve">: The name </w:t>
      </w:r>
      <w:r w:rsidRPr="00BC53EA">
        <w:t>scheduledLocationRequest-r17</w:t>
      </w:r>
      <w:r>
        <w:t xml:space="preserve"> is misleading while providing capability; this should be termed </w:t>
      </w:r>
      <w:r>
        <w:rPr>
          <w:rFonts w:eastAsia="Times New Roman"/>
        </w:rPr>
        <w:t>scheduledLocationRequestSupported-r17</w:t>
      </w:r>
    </w:p>
    <w:p w14:paraId="1A0D47AF" w14:textId="39FBECFE" w:rsidR="00BC53EA" w:rsidRDefault="00BC53EA">
      <w:pPr>
        <w:pStyle w:val="CommentText"/>
      </w:pPr>
      <w:r>
        <w:rPr>
          <w:b/>
        </w:rPr>
        <w:t>[Proposed Change]</w:t>
      </w:r>
      <w:r>
        <w:t xml:space="preserve">: change the name of the field from </w:t>
      </w:r>
      <w:r w:rsidRPr="00BC53EA">
        <w:t>scheduledLocationRequest-r17</w:t>
      </w:r>
      <w:r>
        <w:t xml:space="preserve"> to </w:t>
      </w:r>
      <w:r w:rsidRPr="00BC53EA">
        <w:t>scheduledLocationRequest</w:t>
      </w:r>
      <w:r>
        <w:t>Supported</w:t>
      </w:r>
      <w:r w:rsidRPr="00BC53EA">
        <w:t>-r17</w:t>
      </w:r>
      <w:r>
        <w:t xml:space="preserve"> </w:t>
      </w:r>
      <w:r>
        <w:rPr>
          <w:rFonts w:eastAsia="Times New Roman"/>
        </w:rPr>
        <w:t>in the ProvideCapabilities IE for 6.5.1-6.5.7, 6.5.9-6.5.12</w:t>
      </w:r>
    </w:p>
    <w:p w14:paraId="44E5076F" w14:textId="77777777" w:rsidR="00BC53EA" w:rsidRDefault="00BC53EA">
      <w:pPr>
        <w:pStyle w:val="CommentText"/>
      </w:pPr>
      <w:r>
        <w:rPr>
          <w:b/>
        </w:rPr>
        <w:t>[Comments]</w:t>
      </w:r>
      <w:r>
        <w:t xml:space="preserve">: </w:t>
      </w:r>
    </w:p>
    <w:p w14:paraId="78485ECB" w14:textId="7D29BA82" w:rsidR="00BC53EA" w:rsidRPr="00BC53EA" w:rsidRDefault="00BC53EA">
      <w:pPr>
        <w:pStyle w:val="CommentText"/>
      </w:pPr>
    </w:p>
  </w:comment>
  <w:comment w:id="2426" w:author="Huawei, HiSilicon (GuoYinghao)" w:date="2022-04-19T15:20:00Z" w:initials="H">
    <w:p w14:paraId="79E78618" w14:textId="1370F168" w:rsidR="00C3227B" w:rsidRPr="000F52AF" w:rsidRDefault="00C3227B" w:rsidP="000F52AF">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0F52AF">
        <w:rPr>
          <w:color w:val="FF0000"/>
        </w:rPr>
        <w:t>propNoAction</w:t>
      </w:r>
    </w:p>
    <w:p w14:paraId="42104BB7" w14:textId="260CE6CF" w:rsidR="00C3227B" w:rsidRDefault="00C3227B" w:rsidP="0072782C">
      <w:pPr>
        <w:pStyle w:val="CommentText"/>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C3227B" w:rsidRDefault="00C3227B" w:rsidP="00243BB6">
      <w:pPr>
        <w:pStyle w:val="CommentText"/>
        <w:spacing w:after="0"/>
        <w:ind w:leftChars="360" w:left="720"/>
      </w:pPr>
      <w:r>
        <w:rPr>
          <w:b/>
        </w:rPr>
        <w:t>[Proposed Change]</w:t>
      </w:r>
      <w:r>
        <w:t>: None</w:t>
      </w:r>
    </w:p>
    <w:p w14:paraId="5BAA20D7" w14:textId="3B2AF672" w:rsidR="00C3227B" w:rsidRDefault="00C3227B" w:rsidP="007A1131">
      <w:pPr>
        <w:spacing w:after="0"/>
        <w:ind w:leftChars="360" w:left="720"/>
      </w:pPr>
      <w:r>
        <w:rPr>
          <w:b/>
        </w:rPr>
        <w:t>[Comments]</w:t>
      </w:r>
      <w:r>
        <w:t>:</w:t>
      </w:r>
      <w:r w:rsidR="007A1131">
        <w:t xml:space="preserve"> </w:t>
      </w:r>
      <w:r w:rsidR="007033BD">
        <w:t xml:space="preserve">[Rap.:] </w:t>
      </w:r>
      <w:r w:rsidR="00131D30">
        <w:t xml:space="preserve">My understanding as well. </w:t>
      </w:r>
      <w:r w:rsidR="00824ADA">
        <w:t>UE support may be time dependent.</w:t>
      </w:r>
      <w:r w:rsidR="00131D30">
        <w:t xml:space="preserve">  </w:t>
      </w:r>
    </w:p>
  </w:comment>
  <w:comment w:id="2619" w:author="Qualcomm (Sven Fischer)" w:date="2022-04-20T13:35:00Z" w:initials="Q">
    <w:p w14:paraId="70418950" w14:textId="35B503CB" w:rsidR="00C3227B" w:rsidRDefault="00C3227B">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w:t>
      </w:r>
      <w:r w:rsidR="00CF0B9D">
        <w:rPr>
          <w:color w:val="FF0000"/>
        </w:rPr>
        <w:t>Fixed in 1</w:t>
      </w:r>
      <w:r w:rsidR="00CF0B9D" w:rsidRPr="00EA0AFC">
        <w:rPr>
          <w:color w:val="FF0000"/>
          <w:vertAlign w:val="superscript"/>
        </w:rPr>
        <w:t>st</w:t>
      </w:r>
      <w:r w:rsidR="00CF0B9D">
        <w:rPr>
          <w:color w:val="FF0000"/>
        </w:rPr>
        <w:t xml:space="preserve"> Update of </w:t>
      </w:r>
      <w:r w:rsidR="00CF0B9D"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CF0B9D">
        <w:rPr>
          <w:color w:val="FF0000"/>
        </w:rPr>
        <w:t>propAgree</w:t>
      </w:r>
    </w:p>
    <w:p w14:paraId="213C0F55" w14:textId="6EAAD116" w:rsidR="00C3227B" w:rsidRDefault="00C3227B">
      <w:pPr>
        <w:pStyle w:val="CommentText"/>
        <w:ind w:leftChars="360" w:left="720"/>
      </w:pPr>
      <w:r>
        <w:rPr>
          <w:b/>
        </w:rPr>
        <w:t>[Description]</w:t>
      </w:r>
      <w:r>
        <w:t>: No need to have 2-bits for the orbit-integritySup-r17</w:t>
      </w:r>
    </w:p>
    <w:p w14:paraId="390024AD" w14:textId="47B82116" w:rsidR="00C3227B" w:rsidRPr="00781D6E" w:rsidRDefault="00C3227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C3227B" w:rsidRDefault="00C3227B">
      <w:pPr>
        <w:pStyle w:val="CommentText"/>
        <w:ind w:leftChars="360" w:left="720"/>
      </w:pPr>
      <w:r>
        <w:rPr>
          <w:b/>
        </w:rPr>
        <w:t>[Comments]</w:t>
      </w:r>
      <w:r>
        <w:t xml:space="preserve">: </w:t>
      </w:r>
    </w:p>
    <w:p w14:paraId="464F82E0" w14:textId="6F321C0D" w:rsidR="00C3227B" w:rsidRPr="001C07E1" w:rsidRDefault="00C3227B">
      <w:pPr>
        <w:pStyle w:val="CommentText"/>
        <w:ind w:leftChars="360" w:left="720"/>
      </w:pPr>
    </w:p>
  </w:comment>
  <w:comment w:id="2620" w:author="Huawei, HiSilicon (GuoYinghao)" w:date="2022-04-19T15:20:00Z" w:initials="H">
    <w:p w14:paraId="2EA161BA" w14:textId="34AEDA79" w:rsidR="00C3227B" w:rsidRPr="006F271B" w:rsidRDefault="00C3227B" w:rsidP="006F271B">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2B528F" w:rsidRPr="002B528F">
        <w:t>R2-2205009</w:t>
      </w:r>
      <w:r w:rsidR="002B528F">
        <w:t xml:space="preserve"> </w:t>
      </w:r>
      <w:r>
        <w:rPr>
          <w:b/>
          <w:color w:val="FF0000"/>
        </w:rPr>
        <w:t>[Proposed Conclusion]</w:t>
      </w:r>
      <w:r>
        <w:rPr>
          <w:color w:val="FF0000"/>
        </w:rPr>
        <w:t xml:space="preserve">: </w:t>
      </w:r>
      <w:r w:rsidR="006F271B">
        <w:rPr>
          <w:color w:val="FF0000"/>
        </w:rPr>
        <w:t>propNoAction</w:t>
      </w:r>
    </w:p>
    <w:p w14:paraId="54C9FB9C" w14:textId="77777777" w:rsidR="00C3227B" w:rsidRDefault="00C3227B" w:rsidP="00AF6FB2">
      <w:pPr>
        <w:pStyle w:val="CommentText"/>
        <w:ind w:leftChars="360" w:left="720"/>
        <w:rPr>
          <w:lang w:eastAsia="zh-CN"/>
        </w:rPr>
      </w:pPr>
      <w:r>
        <w:rPr>
          <w:b/>
        </w:rPr>
        <w:t>[Description]</w:t>
      </w:r>
      <w:r>
        <w:t xml:space="preserve">: </w:t>
      </w:r>
    </w:p>
    <w:p w14:paraId="002EDD6D" w14:textId="17573E94" w:rsidR="00C3227B" w:rsidRDefault="00C3227B" w:rsidP="00AF6FB2">
      <w:pPr>
        <w:pStyle w:val="CommentText"/>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C3227B" w:rsidRDefault="00C3227B" w:rsidP="00AF6FB2">
      <w:pPr>
        <w:pStyle w:val="CommentText"/>
        <w:spacing w:after="0"/>
        <w:ind w:leftChars="360" w:left="720"/>
      </w:pPr>
      <w:r>
        <w:rPr>
          <w:b/>
        </w:rPr>
        <w:t>[Proposed Change]</w:t>
      </w:r>
      <w:r>
        <w:t>: We will provide a tdoc for this</w:t>
      </w:r>
    </w:p>
    <w:p w14:paraId="633B97C7" w14:textId="55E0EA4D" w:rsidR="00C3227B" w:rsidRDefault="00C3227B" w:rsidP="00AF6FB2">
      <w:pPr>
        <w:spacing w:after="0"/>
        <w:ind w:leftChars="360" w:left="720"/>
      </w:pPr>
      <w:r>
        <w:rPr>
          <w:b/>
        </w:rPr>
        <w:t>[Comments]</w:t>
      </w:r>
      <w:r>
        <w:t>:</w:t>
      </w:r>
      <w:r w:rsidR="00BA345F">
        <w:t xml:space="preserve"> [Rap:] Seems not related to ASN.1 review.</w:t>
      </w:r>
    </w:p>
    <w:p w14:paraId="05CD47FF" w14:textId="14D89B49" w:rsidR="00C3227B" w:rsidRDefault="00C3227B" w:rsidP="00AF6FB2">
      <w:pPr>
        <w:pStyle w:val="CommentText"/>
        <w:ind w:leftChars="360" w:left="720"/>
        <w:rPr>
          <w:lang w:eastAsia="zh-CN"/>
        </w:rPr>
      </w:pPr>
    </w:p>
    <w:p w14:paraId="014765CF" w14:textId="2B19548C" w:rsidR="00C3227B" w:rsidRDefault="00C3227B">
      <w:pPr>
        <w:pStyle w:val="CommentText"/>
        <w:ind w:leftChars="360" w:left="720"/>
      </w:pPr>
    </w:p>
  </w:comment>
  <w:comment w:id="2629" w:author="Qualcomm (Sven Fischer)" w:date="2022-04-20T13:37:00Z" w:initials="Q">
    <w:p w14:paraId="6F51A193" w14:textId="54BD50A5" w:rsidR="00C3227B" w:rsidRDefault="00C3227B" w:rsidP="008F3A71">
      <w:r>
        <w:rPr>
          <w:rStyle w:val="CommentReference"/>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w:t>
      </w:r>
      <w:r w:rsidR="008F3A71">
        <w:rPr>
          <w:color w:val="FF0000"/>
        </w:rPr>
        <w:t>Fixed in 1</w:t>
      </w:r>
      <w:r w:rsidR="008F3A71" w:rsidRPr="00EA0AFC">
        <w:rPr>
          <w:color w:val="FF0000"/>
          <w:vertAlign w:val="superscript"/>
        </w:rPr>
        <w:t>st</w:t>
      </w:r>
      <w:r w:rsidR="008F3A71">
        <w:rPr>
          <w:color w:val="FF0000"/>
        </w:rPr>
        <w:t xml:space="preserve"> Update of </w:t>
      </w:r>
      <w:r w:rsidR="008F3A7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F3A71">
        <w:rPr>
          <w:color w:val="FF0000"/>
        </w:rPr>
        <w:t>propAgree</w:t>
      </w:r>
    </w:p>
    <w:p w14:paraId="28D75997" w14:textId="3DFD425B" w:rsidR="00C3227B" w:rsidRDefault="00C3227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C3227B" w:rsidRDefault="00C3227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C3227B" w:rsidRDefault="00C3227B">
      <w:pPr>
        <w:pStyle w:val="CommentText"/>
        <w:ind w:leftChars="360" w:left="720"/>
      </w:pPr>
      <w:r>
        <w:rPr>
          <w:b/>
        </w:rPr>
        <w:t>[Comments]</w:t>
      </w:r>
      <w:r>
        <w:t xml:space="preserve">: </w:t>
      </w:r>
    </w:p>
    <w:p w14:paraId="7026C845" w14:textId="4BBA6B16" w:rsidR="00C3227B" w:rsidRPr="00AE1CBB" w:rsidRDefault="00C3227B">
      <w:pPr>
        <w:pStyle w:val="CommentText"/>
        <w:ind w:leftChars="360" w:left="720"/>
      </w:pPr>
    </w:p>
  </w:comment>
  <w:comment w:id="2644" w:author="Qualcomm (Sven Fischer)" w:date="2022-04-20T13:39:00Z" w:initials="Q">
    <w:p w14:paraId="42570C5A" w14:textId="30667AD8" w:rsidR="00C3227B" w:rsidRDefault="00C3227B" w:rsidP="000C507B">
      <w:r>
        <w:rPr>
          <w:rStyle w:val="CommentReference"/>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w:t>
      </w:r>
      <w:r w:rsidR="000C507B">
        <w:rPr>
          <w:color w:val="FF0000"/>
        </w:rPr>
        <w:t>Fixed in 1</w:t>
      </w:r>
      <w:r w:rsidR="000C507B" w:rsidRPr="00EA0AFC">
        <w:rPr>
          <w:color w:val="FF0000"/>
          <w:vertAlign w:val="superscript"/>
        </w:rPr>
        <w:t>st</w:t>
      </w:r>
      <w:r w:rsidR="000C507B">
        <w:rPr>
          <w:color w:val="FF0000"/>
        </w:rPr>
        <w:t xml:space="preserve"> Update of </w:t>
      </w:r>
      <w:r w:rsidR="000C507B"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0C507B">
        <w:rPr>
          <w:color w:val="FF0000"/>
        </w:rPr>
        <w:t>propAgree</w:t>
      </w:r>
    </w:p>
    <w:p w14:paraId="0FC6CCE0" w14:textId="39E5FAF7" w:rsidR="00C3227B" w:rsidRDefault="00C3227B">
      <w:pPr>
        <w:pStyle w:val="CommentText"/>
        <w:ind w:leftChars="360" w:left="720"/>
      </w:pPr>
      <w:r>
        <w:rPr>
          <w:b/>
        </w:rPr>
        <w:t>[Description]</w:t>
      </w:r>
      <w:r>
        <w:t xml:space="preserve">: </w:t>
      </w:r>
      <w:r w:rsidRPr="00437673">
        <w:t>No need to have 2-bits for the stec-IntegritySup-r17</w:t>
      </w:r>
    </w:p>
    <w:p w14:paraId="685DA02C" w14:textId="2C22AC9A" w:rsidR="00C3227B" w:rsidRPr="0065398B" w:rsidRDefault="00C3227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C3227B" w:rsidRDefault="00C3227B">
      <w:pPr>
        <w:pStyle w:val="CommentText"/>
        <w:ind w:leftChars="360" w:left="720"/>
      </w:pPr>
      <w:r>
        <w:rPr>
          <w:b/>
        </w:rPr>
        <w:t>[Comments]</w:t>
      </w:r>
      <w:r>
        <w:t xml:space="preserve">: </w:t>
      </w:r>
    </w:p>
    <w:p w14:paraId="5CEC42A1" w14:textId="482BB4B7" w:rsidR="00C3227B" w:rsidRPr="00410812" w:rsidRDefault="00C3227B">
      <w:pPr>
        <w:pStyle w:val="CommentText"/>
        <w:ind w:leftChars="360" w:left="720"/>
      </w:pPr>
    </w:p>
  </w:comment>
  <w:comment w:id="3603" w:author="Huawei, HiSilicon (GuoYinghao)" w:date="2022-04-19T15:20:00Z" w:initials="H">
    <w:p w14:paraId="2FC015EE" w14:textId="2DD4B79C" w:rsidR="00C3227B" w:rsidRPr="00566284" w:rsidRDefault="00C3227B" w:rsidP="00566284">
      <w:pPr>
        <w:rPr>
          <w:color w:val="FF0000"/>
        </w:rPr>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566284">
        <w:rPr>
          <w:color w:val="FF0000"/>
        </w:rPr>
        <w:t>propNoAction</w:t>
      </w:r>
    </w:p>
    <w:p w14:paraId="771620BA" w14:textId="72D33732" w:rsidR="00C3227B" w:rsidRDefault="00C3227B" w:rsidP="005B01C9">
      <w:pPr>
        <w:pStyle w:val="CommentText"/>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C3227B" w:rsidRDefault="00C3227B" w:rsidP="005B01C9">
      <w:pPr>
        <w:pStyle w:val="CommentText"/>
        <w:spacing w:after="0"/>
        <w:ind w:leftChars="360" w:left="720"/>
      </w:pPr>
      <w:r>
        <w:rPr>
          <w:b/>
        </w:rPr>
        <w:t>[Proposed Change]</w:t>
      </w:r>
      <w:r>
        <w:t>: Update the definition of the IE.</w:t>
      </w:r>
    </w:p>
    <w:p w14:paraId="5774F6CA" w14:textId="19BEC4DB" w:rsidR="00C3227B" w:rsidRDefault="00C3227B" w:rsidP="005B01C9">
      <w:pPr>
        <w:pStyle w:val="CommentText"/>
        <w:ind w:leftChars="360" w:left="720"/>
      </w:pPr>
      <w:r>
        <w:rPr>
          <w:b/>
        </w:rPr>
        <w:t>[Comments]</w:t>
      </w:r>
      <w:r>
        <w:t>:</w:t>
      </w:r>
      <w:r w:rsidR="008A7C86">
        <w:t xml:space="preserve"> </w:t>
      </w:r>
      <w:r w:rsidR="00566284">
        <w:rPr>
          <w:lang w:eastAsia="zh-CN"/>
        </w:rPr>
        <w:t xml:space="preserve">[Rap:] Not clear what needs to be updated. </w:t>
      </w:r>
      <w:r w:rsidR="00902CD8">
        <w:rPr>
          <w:lang w:eastAsia="zh-CN"/>
        </w:rPr>
        <w:t>Tx TEG are also UL-PRS capabilities.</w:t>
      </w:r>
    </w:p>
  </w:comment>
  <w:comment w:id="3747" w:author="vivo (Xiang)" w:date="2022-04-21T19:23:00Z" w:initials="v">
    <w:p w14:paraId="6E31E1EE" w14:textId="14715AF4" w:rsidR="00C3227B" w:rsidRDefault="00C3227B" w:rsidP="009F0A08">
      <w:pPr>
        <w:pStyle w:val="CommentText"/>
      </w:pPr>
      <w:r>
        <w:rPr>
          <w:rStyle w:val="CommentReference"/>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121D31" w:rsidRPr="00121D31">
        <w:rPr>
          <w:rFonts w:ascii="Arial" w:hAnsi="Arial" w:cs="Arial"/>
          <w:sz w:val="22"/>
          <w:szCs w:val="22"/>
        </w:rPr>
        <w:t>R2-2205583</w:t>
      </w:r>
      <w:r>
        <w:t xml:space="preserve"> </w:t>
      </w:r>
      <w:r>
        <w:rPr>
          <w:b/>
          <w:color w:val="FF0000"/>
        </w:rPr>
        <w:t>[Proposed Conclusion]</w:t>
      </w:r>
      <w:r>
        <w:rPr>
          <w:color w:val="FF0000"/>
        </w:rPr>
        <w:t xml:space="preserve">: </w:t>
      </w:r>
      <w:r w:rsidR="00BF610D">
        <w:rPr>
          <w:color w:val="FF0000"/>
        </w:rPr>
        <w:t>prop</w:t>
      </w:r>
      <w:r w:rsidR="00A03B76">
        <w:rPr>
          <w:color w:val="FF0000"/>
        </w:rPr>
        <w:t>NoAction</w:t>
      </w:r>
    </w:p>
    <w:p w14:paraId="0AB54D4B" w14:textId="77777777" w:rsidR="00C3227B" w:rsidRDefault="00C3227B" w:rsidP="009F0A08">
      <w:pPr>
        <w:pStyle w:val="CommentText"/>
      </w:pPr>
      <w:r>
        <w:rPr>
          <w:b/>
        </w:rPr>
        <w:t>[Description]</w:t>
      </w:r>
      <w:r>
        <w:t>: Introduce the pre-configuration of assistance data as a list.</w:t>
      </w:r>
    </w:p>
    <w:p w14:paraId="6862E406" w14:textId="77777777" w:rsidR="00C3227B" w:rsidRDefault="00C3227B" w:rsidP="009F0A08">
      <w:pPr>
        <w:pStyle w:val="CommentText"/>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44423727" w:rsidR="00BF610D" w:rsidRDefault="00C3227B" w:rsidP="009F0A08">
      <w:pPr>
        <w:pStyle w:val="CommentText"/>
      </w:pPr>
      <w:r>
        <w:rPr>
          <w:b/>
        </w:rPr>
        <w:t>[Comments]</w:t>
      </w:r>
      <w:r>
        <w:t>:</w:t>
      </w:r>
      <w:r w:rsidR="008B31B4">
        <w:t xml:space="preserve"> </w:t>
      </w:r>
      <w:r w:rsidR="00BF610D">
        <w:t xml:space="preserve">[Rap:] </w:t>
      </w:r>
      <w:r w:rsidR="009C4E7D">
        <w:t xml:space="preserve">This was extensively discussed at RAN2#117-e, and there seems nothing wrong with the current specification. In addition, the Proposal would not </w:t>
      </w:r>
      <w:r w:rsidR="00BF610D">
        <w:t>support UE-based</w:t>
      </w:r>
      <w:r w:rsidR="00C77DB6">
        <w:t xml:space="preserve"> mode</w:t>
      </w:r>
      <w:r w:rsidR="00BF610D">
        <w:t>.</w:t>
      </w:r>
    </w:p>
  </w:comment>
  <w:comment w:id="3748" w:author="CATT(Jianxiang)" w:date="2022-04-19T15:56:00Z" w:initials="C">
    <w:p w14:paraId="5FBA3504" w14:textId="62309B6C" w:rsidR="00C3227B" w:rsidRDefault="00C3227B" w:rsidP="00CB0CC3">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w:t>
      </w:r>
      <w:r w:rsidR="00CB0CC3">
        <w:rPr>
          <w:color w:val="FF0000"/>
        </w:rPr>
        <w:t>Fixed in 1</w:t>
      </w:r>
      <w:r w:rsidR="00CB0CC3" w:rsidRPr="00EA0AFC">
        <w:rPr>
          <w:color w:val="FF0000"/>
          <w:vertAlign w:val="superscript"/>
        </w:rPr>
        <w:t>st</w:t>
      </w:r>
      <w:r w:rsidR="00CB0CC3">
        <w:rPr>
          <w:color w:val="FF0000"/>
        </w:rPr>
        <w:t xml:space="preserve"> Update of </w:t>
      </w:r>
      <w:r w:rsidR="00CB0CC3" w:rsidRPr="007C3AD2">
        <w:rPr>
          <w:color w:val="FF0000"/>
        </w:rPr>
        <w:t>R2-2205829</w:t>
      </w:r>
      <w:r>
        <w:rPr>
          <w:color w:val="FF0000"/>
        </w:rPr>
        <w:t xml:space="preserve"> </w:t>
      </w:r>
      <w:r>
        <w:rPr>
          <w:b/>
        </w:rPr>
        <w:t>[TDoc]</w:t>
      </w:r>
      <w:r>
        <w:t xml:space="preserve">: </w:t>
      </w:r>
      <w:r w:rsidR="001C7BA2" w:rsidRPr="001C7BA2">
        <w:t>R2-2204988</w:t>
      </w:r>
      <w:r>
        <w:t xml:space="preserve"> </w:t>
      </w:r>
      <w:r>
        <w:rPr>
          <w:b/>
          <w:color w:val="FF0000"/>
        </w:rPr>
        <w:t>[Proposed Conclusion]</w:t>
      </w:r>
      <w:r>
        <w:rPr>
          <w:color w:val="FF0000"/>
        </w:rPr>
        <w:t xml:space="preserve">: </w:t>
      </w:r>
      <w:r w:rsidR="00CB0CC3">
        <w:rPr>
          <w:color w:val="FF0000"/>
        </w:rPr>
        <w:t>propAgree</w:t>
      </w:r>
    </w:p>
    <w:p w14:paraId="7C2C3BDC" w14:textId="24D1403E" w:rsidR="00C3227B" w:rsidRDefault="00C3227B">
      <w:pPr>
        <w:pStyle w:val="CommentText"/>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C3227B" w:rsidRDefault="00C3227B">
      <w:pPr>
        <w:pStyle w:val="CommentText"/>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C3227B" w:rsidRDefault="00C3227B">
      <w:pPr>
        <w:pStyle w:val="CommentText"/>
        <w:ind w:leftChars="360" w:left="720"/>
      </w:pPr>
      <w:r>
        <w:rPr>
          <w:b/>
        </w:rPr>
        <w:t>[Comments]</w:t>
      </w:r>
      <w:r>
        <w:t xml:space="preserve">: </w:t>
      </w:r>
    </w:p>
    <w:p w14:paraId="1B915414" w14:textId="400247B8" w:rsidR="00C3227B" w:rsidRPr="003A3E34" w:rsidRDefault="00C3227B">
      <w:pPr>
        <w:pStyle w:val="CommentText"/>
        <w:ind w:leftChars="360" w:left="720"/>
      </w:pPr>
    </w:p>
  </w:comment>
  <w:comment w:id="3749" w:author="vivo (Xiang)" w:date="2022-04-21T19:22:00Z" w:initials="v">
    <w:p w14:paraId="609AB328" w14:textId="238F6C22" w:rsidR="00C3227B" w:rsidRDefault="00C3227B" w:rsidP="00862AD1">
      <w:r>
        <w:rPr>
          <w:rStyle w:val="CommentReference"/>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w:t>
      </w:r>
      <w:r w:rsidR="00862AD1" w:rsidRPr="00862AD1">
        <w:rPr>
          <w:color w:val="FF0000"/>
        </w:rPr>
        <w:t xml:space="preserve"> </w:t>
      </w:r>
      <w:r w:rsidR="00862AD1">
        <w:rPr>
          <w:color w:val="FF0000"/>
        </w:rPr>
        <w:t>Fixed in 1</w:t>
      </w:r>
      <w:r w:rsidR="00862AD1" w:rsidRPr="00EA0AFC">
        <w:rPr>
          <w:color w:val="FF0000"/>
          <w:vertAlign w:val="superscript"/>
        </w:rPr>
        <w:t>st</w:t>
      </w:r>
      <w:r w:rsidR="00862AD1">
        <w:rPr>
          <w:color w:val="FF0000"/>
        </w:rPr>
        <w:t xml:space="preserve"> Update of </w:t>
      </w:r>
      <w:r w:rsidR="00862AD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862AD1">
        <w:rPr>
          <w:color w:val="FF0000"/>
        </w:rPr>
        <w:t>propAgree</w:t>
      </w:r>
    </w:p>
    <w:p w14:paraId="29D7ECA2" w14:textId="77777777" w:rsidR="00C3227B" w:rsidRDefault="00C3227B" w:rsidP="009F0A08">
      <w:pPr>
        <w:pStyle w:val="CommentText"/>
      </w:pPr>
      <w:r>
        <w:rPr>
          <w:b/>
        </w:rPr>
        <w:t>[Description]</w:t>
      </w:r>
      <w:r>
        <w:t>: Revise the name of Area-ID-CellList IE.</w:t>
      </w:r>
    </w:p>
    <w:p w14:paraId="5B9DDA4B" w14:textId="77777777" w:rsidR="00C3227B" w:rsidRDefault="00C3227B" w:rsidP="009F0A08">
      <w:pPr>
        <w:pStyle w:val="CommentText"/>
      </w:pPr>
      <w:r>
        <w:rPr>
          <w:b/>
        </w:rPr>
        <w:t>[Proposed Change]</w:t>
      </w:r>
      <w:r>
        <w:t>: Change the name to assistanceDataValidityArea.</w:t>
      </w:r>
    </w:p>
    <w:p w14:paraId="51CC481C" w14:textId="77777777" w:rsidR="00C3227B" w:rsidRDefault="00C3227B" w:rsidP="009F0A08">
      <w:pPr>
        <w:pStyle w:val="CommentText"/>
      </w:pPr>
      <w:r>
        <w:rPr>
          <w:b/>
        </w:rPr>
        <w:t>[Comments]</w:t>
      </w:r>
      <w:r>
        <w:t>:</w:t>
      </w:r>
    </w:p>
    <w:p w14:paraId="1EB2435E" w14:textId="37CF26D8" w:rsidR="00C3227B" w:rsidRDefault="00C3227B">
      <w:pPr>
        <w:pStyle w:val="CommentText"/>
      </w:pPr>
    </w:p>
  </w:comment>
  <w:comment w:id="3750" w:author="Nokia (Mani)" w:date="2022-04-22T15:05:00Z" w:initials="N">
    <w:p w14:paraId="70FE6B4F" w14:textId="72A60465" w:rsidR="00C3227B" w:rsidRDefault="00C3227B" w:rsidP="00935CB0">
      <w:r>
        <w:rPr>
          <w:rStyle w:val="CommentReference"/>
        </w:rPr>
        <w:annotationRef/>
      </w:r>
      <w:r>
        <w:rPr>
          <w:b/>
        </w:rPr>
        <w:t>[RIL]</w:t>
      </w:r>
      <w:r>
        <w:t xml:space="preserve">: N022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w:t>
      </w:r>
      <w:r w:rsidR="00935CB0">
        <w:rPr>
          <w:color w:val="FF0000"/>
        </w:rPr>
        <w:t>Fixed in 1</w:t>
      </w:r>
      <w:r w:rsidR="00935CB0" w:rsidRPr="00EA0AFC">
        <w:rPr>
          <w:color w:val="FF0000"/>
          <w:vertAlign w:val="superscript"/>
        </w:rPr>
        <w:t>st</w:t>
      </w:r>
      <w:r w:rsidR="00935CB0">
        <w:rPr>
          <w:color w:val="FF0000"/>
        </w:rPr>
        <w:t xml:space="preserve"> Update of </w:t>
      </w:r>
      <w:r w:rsidR="00935CB0"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935CB0">
        <w:rPr>
          <w:color w:val="FF0000"/>
        </w:rPr>
        <w:t>propAgree</w:t>
      </w:r>
    </w:p>
    <w:p w14:paraId="1AF5A585" w14:textId="3AED78AC" w:rsidR="00C3227B" w:rsidRDefault="00C3227B">
      <w:pPr>
        <w:pStyle w:val="CommentText"/>
      </w:pPr>
      <w:r>
        <w:rPr>
          <w:b/>
        </w:rPr>
        <w:t>[Description]</w:t>
      </w:r>
      <w:r>
        <w:t xml:space="preserve">: </w:t>
      </w:r>
      <w:r w:rsidRPr="00F22687">
        <w:t>NR-DL-TDOA-ProvideAssistanceData</w:t>
      </w:r>
      <w:r>
        <w:t xml:space="preserve"> is not a message</w:t>
      </w:r>
    </w:p>
    <w:p w14:paraId="112F55FF" w14:textId="79F13A67" w:rsidR="00C3227B" w:rsidRDefault="00C3227B">
      <w:pPr>
        <w:pStyle w:val="CommentText"/>
      </w:pPr>
      <w:r>
        <w:rPr>
          <w:b/>
        </w:rPr>
        <w:t>[Proposed Change]</w:t>
      </w:r>
      <w:r>
        <w:t>: Just delete the word “message”</w:t>
      </w:r>
    </w:p>
    <w:p w14:paraId="536D6647" w14:textId="77777777" w:rsidR="00C3227B" w:rsidRDefault="00C3227B">
      <w:pPr>
        <w:pStyle w:val="CommentText"/>
      </w:pPr>
      <w:r>
        <w:rPr>
          <w:b/>
        </w:rPr>
        <w:t>[Comments]</w:t>
      </w:r>
      <w:r>
        <w:t xml:space="preserve">: </w:t>
      </w:r>
    </w:p>
    <w:p w14:paraId="2D4BCF83" w14:textId="68D1CB34" w:rsidR="00C3227B" w:rsidRPr="00F22687" w:rsidRDefault="00C3227B">
      <w:pPr>
        <w:pStyle w:val="CommentText"/>
      </w:pPr>
    </w:p>
  </w:comment>
  <w:comment w:id="3767" w:author="Huawei, HiSilicon (GuoYinghao)" w:date="2022-04-19T15:20:00Z" w:initials="H">
    <w:p w14:paraId="5A42D2F6" w14:textId="0420BFD4" w:rsidR="00C3227B" w:rsidRDefault="00C3227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6F742C">
        <w:rPr>
          <w:color w:val="FF0000"/>
        </w:rPr>
        <w:t>propDisc</w:t>
      </w:r>
    </w:p>
    <w:p w14:paraId="4E0E4E5B" w14:textId="77777777" w:rsidR="00C3227B" w:rsidRDefault="00C3227B" w:rsidP="00EB14CB">
      <w:pPr>
        <w:pStyle w:val="CommentText"/>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C3227B" w:rsidRDefault="00C3227B" w:rsidP="00EB14CB">
      <w:pPr>
        <w:pStyle w:val="CommentText"/>
        <w:spacing w:after="0"/>
        <w:ind w:leftChars="360" w:left="720"/>
      </w:pPr>
      <w:r>
        <w:rPr>
          <w:b/>
        </w:rPr>
        <w:t>[Proposed Change]</w:t>
      </w:r>
      <w:r>
        <w:t>: Remove them. if really needed, can be added with a R16 Cat F CR plus R17 shadow</w:t>
      </w:r>
    </w:p>
    <w:p w14:paraId="01CB7D1A" w14:textId="0EE0BCA9" w:rsidR="00DF39FE" w:rsidRPr="008D4FC8" w:rsidRDefault="00C3227B" w:rsidP="008D4FC8">
      <w:pPr>
        <w:spacing w:after="0"/>
        <w:ind w:leftChars="360" w:left="720"/>
      </w:pPr>
      <w:r>
        <w:rPr>
          <w:b/>
        </w:rPr>
        <w:t>[Comments]</w:t>
      </w:r>
      <w:r>
        <w:t>:</w:t>
      </w:r>
      <w:r w:rsidR="008D4FC8">
        <w:t xml:space="preserve"> </w:t>
      </w:r>
      <w:r w:rsidR="006F742C">
        <w:t xml:space="preserve">[Rap:] Because otherwise it is not clear anymore what the bit posCalc in </w:t>
      </w:r>
      <w:r w:rsidR="006F742C" w:rsidRPr="00073C73">
        <w:rPr>
          <w:snapToGrid w:val="0"/>
        </w:rPr>
        <w:t>nr-AdType-r16</w:t>
      </w:r>
      <w:r w:rsidR="006F742C">
        <w:rPr>
          <w:snapToGrid w:val="0"/>
        </w:rPr>
        <w:t xml:space="preserve"> would mean/refer to.</w:t>
      </w:r>
      <w:r w:rsidR="009A4DE5">
        <w:rPr>
          <w:snapToGrid w:val="0"/>
        </w:rPr>
        <w:t xml:space="preserve"> For example, if the UE requests </w:t>
      </w:r>
      <w:r w:rsidR="00E91DFD">
        <w:rPr>
          <w:snapToGrid w:val="0"/>
        </w:rPr>
        <w:t>beamAntennaInfo only how should the posCalc bit be set?</w:t>
      </w:r>
    </w:p>
  </w:comment>
  <w:comment w:id="3800" w:author="ZTE-Yu Pan" w:date="2022-04-21T00:40:00Z" w:initials="z">
    <w:p w14:paraId="727D93B0" w14:textId="51CAA1CD" w:rsidR="00C3227B" w:rsidRPr="00A70108" w:rsidRDefault="00C3227B" w:rsidP="00A70108">
      <w:pPr>
        <w:rPr>
          <w:color w:val="FF0000"/>
        </w:rPr>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w:t>
      </w:r>
      <w:r w:rsidR="00A70108">
        <w:rPr>
          <w:color w:val="FF0000"/>
        </w:rPr>
        <w:t xml:space="preserve">Fixed in </w:t>
      </w:r>
      <w:r w:rsidR="00A70108" w:rsidRPr="007C3AD2">
        <w:rPr>
          <w:color w:val="FF0000"/>
        </w:rPr>
        <w:t>R2-2205829</w:t>
      </w:r>
      <w:r>
        <w:rPr>
          <w:color w:val="FF0000"/>
        </w:rPr>
        <w:t xml:space="preserve"> </w:t>
      </w:r>
      <w:r>
        <w:rPr>
          <w:b/>
        </w:rPr>
        <w:t>[TDoc]</w:t>
      </w:r>
      <w:r>
        <w:t xml:space="preserve">: </w:t>
      </w:r>
      <w:r w:rsidR="00127436" w:rsidRPr="00127436">
        <w:t>R2-2205308</w:t>
      </w:r>
      <w:r>
        <w:t xml:space="preserve"> </w:t>
      </w:r>
      <w:r>
        <w:rPr>
          <w:b/>
          <w:color w:val="FF0000"/>
        </w:rPr>
        <w:t>[Proposed Conclusion]</w:t>
      </w:r>
      <w:r>
        <w:rPr>
          <w:color w:val="FF0000"/>
        </w:rPr>
        <w:t xml:space="preserve">: </w:t>
      </w:r>
      <w:r w:rsidR="00A70108">
        <w:rPr>
          <w:color w:val="FF0000"/>
        </w:rPr>
        <w:t>propAgree</w:t>
      </w:r>
    </w:p>
    <w:p w14:paraId="5697B827" w14:textId="77777777" w:rsidR="00C3227B" w:rsidRDefault="00C3227B" w:rsidP="00563AB4">
      <w:pPr>
        <w:pStyle w:val="CommentText"/>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C3227B" w:rsidRDefault="00C3227B" w:rsidP="00563AB4">
      <w:pPr>
        <w:pStyle w:val="CommentText"/>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C3227B" w:rsidRDefault="00C3227B" w:rsidP="00563AB4">
      <w:pPr>
        <w:pStyle w:val="CommentText"/>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C3227B" w:rsidRDefault="00C3227B" w:rsidP="00563AB4">
      <w:pPr>
        <w:pStyle w:val="CommentText"/>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C3227B" w:rsidRPr="00563AB4" w:rsidRDefault="00C3227B" w:rsidP="00563AB4">
      <w:pPr>
        <w:pStyle w:val="CommentText"/>
        <w:ind w:leftChars="360" w:left="720"/>
        <w:rPr>
          <w:b/>
        </w:rPr>
      </w:pPr>
      <w:r w:rsidRPr="00563AB4">
        <w:rPr>
          <w:b/>
          <w:lang w:val="en-US" w:eastAsia="zh-CN"/>
        </w:rPr>
        <w:t>[comments]</w:t>
      </w:r>
    </w:p>
  </w:comment>
  <w:comment w:id="3801" w:author="Huawei, HiSilicon (GuoYinghao)" w:date="2022-04-19T15:20:00Z" w:initials="H">
    <w:p w14:paraId="45663CC5" w14:textId="4F48B8C9" w:rsidR="00C3227B" w:rsidRPr="00D85DDD" w:rsidRDefault="00C3227B" w:rsidP="00D85DDD">
      <w:pPr>
        <w:rPr>
          <w:color w:val="FF0000"/>
        </w:rPr>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r w:rsidR="00D85DDD">
        <w:rPr>
          <w:color w:val="FF0000"/>
        </w:rPr>
        <w:t>pro</w:t>
      </w:r>
      <w:r w:rsidR="007A1546">
        <w:rPr>
          <w:color w:val="FF0000"/>
        </w:rPr>
        <w:t>pDisc</w:t>
      </w:r>
    </w:p>
    <w:p w14:paraId="7E361B98" w14:textId="77777777" w:rsidR="00C3227B" w:rsidRDefault="00C3227B" w:rsidP="00B1084B">
      <w:pPr>
        <w:pStyle w:val="CommentText"/>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C3227B" w:rsidRDefault="00C3227B" w:rsidP="00B1084B">
      <w:pPr>
        <w:pStyle w:val="CommentText"/>
        <w:spacing w:after="0"/>
        <w:ind w:leftChars="360" w:left="720"/>
      </w:pPr>
      <w:r>
        <w:rPr>
          <w:b/>
        </w:rPr>
        <w:t>[Proposed Change]</w:t>
      </w:r>
      <w:r>
        <w:t>: Collect all teh FFS that needs R1 inputs and send it via LS to R1</w:t>
      </w:r>
    </w:p>
    <w:p w14:paraId="306E4B1D" w14:textId="72F722AC" w:rsidR="00C3227B" w:rsidRDefault="00C3227B" w:rsidP="00B1084B">
      <w:pPr>
        <w:pStyle w:val="CommentText"/>
        <w:ind w:leftChars="360" w:left="720"/>
      </w:pPr>
      <w:r>
        <w:rPr>
          <w:b/>
        </w:rPr>
        <w:t>[Comments]</w:t>
      </w:r>
      <w:r>
        <w:t>:</w:t>
      </w:r>
    </w:p>
  </w:comment>
  <w:comment w:id="3803" w:author="Huawei, HiSilicon (GuoYinghao)" w:date="2022-04-19T15:20:00Z" w:initials="H">
    <w:p w14:paraId="758AB706" w14:textId="3A2476B0" w:rsidR="00C3227B" w:rsidRDefault="00C3227B"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w:t>
      </w:r>
      <w:r w:rsidR="00B331B4" w:rsidRPr="00B331B4">
        <w:rPr>
          <w:color w:val="FF0000"/>
        </w:rPr>
        <w:t>Fixed in 1st Update of R2-2205829</w:t>
      </w:r>
      <w:r>
        <w:rPr>
          <w:color w:val="FF0000"/>
        </w:rPr>
        <w:t xml:space="preserve"> </w:t>
      </w:r>
      <w:r>
        <w:rPr>
          <w:b/>
        </w:rPr>
        <w:t>[TDoc]</w:t>
      </w:r>
      <w:r>
        <w:t xml:space="preserve">: </w:t>
      </w:r>
      <w:r w:rsidR="000F44BE" w:rsidRPr="000F44BE">
        <w:t>R2-2205004</w:t>
      </w:r>
      <w:r w:rsidR="009E1CEB">
        <w:t xml:space="preserve">, </w:t>
      </w:r>
      <w:r w:rsidR="009E1CEB" w:rsidRPr="009E1CEB">
        <w:t>R2-2205307</w:t>
      </w:r>
      <w:r>
        <w:t xml:space="preserve"> </w:t>
      </w:r>
      <w:r>
        <w:rPr>
          <w:b/>
          <w:color w:val="FF0000"/>
        </w:rPr>
        <w:t>[Proposed Conclusion]</w:t>
      </w:r>
      <w:r>
        <w:rPr>
          <w:color w:val="FF0000"/>
        </w:rPr>
        <w:t>:</w:t>
      </w:r>
      <w:r w:rsidR="00802BA8">
        <w:rPr>
          <w:color w:val="FF0000"/>
        </w:rPr>
        <w:t xml:space="preserve"> prop</w:t>
      </w:r>
      <w:r w:rsidR="000F44BE">
        <w:rPr>
          <w:color w:val="FF0000"/>
        </w:rPr>
        <w:t>Agree</w:t>
      </w:r>
    </w:p>
    <w:p w14:paraId="61CD3D9D" w14:textId="2F72245A" w:rsidR="00C3227B" w:rsidRDefault="00C3227B" w:rsidP="007376D1">
      <w:pPr>
        <w:pStyle w:val="CommentText"/>
        <w:ind w:leftChars="360" w:left="720"/>
      </w:pPr>
      <w:r>
        <w:rPr>
          <w:b/>
        </w:rPr>
        <w:t>[Description]</w:t>
      </w:r>
      <w:r>
        <w:t xml:space="preserve">: The current field cannot differentiate whether the report is per TRP or per resource for the main measurement. </w:t>
      </w:r>
    </w:p>
    <w:p w14:paraId="75FA58B7" w14:textId="2EA92B05" w:rsidR="00C3227B" w:rsidRDefault="00C3227B" w:rsidP="007376D1">
      <w:pPr>
        <w:pStyle w:val="CommentText"/>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4A6FDA9C" w:rsidR="00802BA8" w:rsidRDefault="00C3227B" w:rsidP="007376D1">
      <w:pPr>
        <w:pStyle w:val="CommentText"/>
        <w:ind w:leftChars="360" w:left="720"/>
      </w:pPr>
      <w:r>
        <w:rPr>
          <w:b/>
        </w:rPr>
        <w:t>[Comments]</w:t>
      </w:r>
      <w:r>
        <w:t>:</w:t>
      </w:r>
    </w:p>
  </w:comment>
  <w:comment w:id="3804" w:author="Huawei, HiSilicon (GuoYinghao)" w:date="2022-04-19T15:20:00Z" w:initials="H">
    <w:p w14:paraId="1FD307C3" w14:textId="53C5DFFA" w:rsidR="00C3227B" w:rsidRDefault="00C3227B" w:rsidP="00196347">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196347">
        <w:rPr>
          <w:color w:val="FF0000"/>
        </w:rPr>
        <w:t>Fixed in 1</w:t>
      </w:r>
      <w:r w:rsidR="00196347" w:rsidRPr="00EA0AFC">
        <w:rPr>
          <w:color w:val="FF0000"/>
          <w:vertAlign w:val="superscript"/>
        </w:rPr>
        <w:t>st</w:t>
      </w:r>
      <w:r w:rsidR="00196347">
        <w:rPr>
          <w:color w:val="FF0000"/>
        </w:rPr>
        <w:t xml:space="preserve"> Update of </w:t>
      </w:r>
      <w:r w:rsidR="00196347" w:rsidRPr="007C3AD2">
        <w:rPr>
          <w:color w:val="FF0000"/>
        </w:rPr>
        <w:t>R2-2205829</w:t>
      </w:r>
      <w:r>
        <w:rPr>
          <w:color w:val="FF0000"/>
        </w:rPr>
        <w:t xml:space="preserve"> </w:t>
      </w:r>
      <w:r>
        <w:rPr>
          <w:b/>
        </w:rPr>
        <w:t>[TDoc]</w:t>
      </w:r>
      <w:r>
        <w:t xml:space="preserve">: </w:t>
      </w:r>
      <w:r w:rsidR="00CB3A1F" w:rsidRPr="00CB3A1F">
        <w:t>R2-2205004</w:t>
      </w:r>
      <w:r w:rsidR="00CB3A1F">
        <w:t xml:space="preserve"> </w:t>
      </w:r>
      <w:r>
        <w:rPr>
          <w:b/>
          <w:color w:val="FF0000"/>
        </w:rPr>
        <w:t>[Proposed Conclusion]</w:t>
      </w:r>
      <w:r>
        <w:rPr>
          <w:color w:val="FF0000"/>
        </w:rPr>
        <w:t xml:space="preserve">: </w:t>
      </w:r>
      <w:r w:rsidR="00200F08">
        <w:rPr>
          <w:color w:val="FF0000"/>
        </w:rPr>
        <w:t>prop</w:t>
      </w:r>
      <w:r w:rsidR="00CB3A1F">
        <w:rPr>
          <w:color w:val="FF0000"/>
        </w:rPr>
        <w:t>Agree</w:t>
      </w:r>
    </w:p>
    <w:p w14:paraId="11F90854" w14:textId="14901176" w:rsidR="00C3227B" w:rsidRDefault="00C3227B" w:rsidP="00EB14CB">
      <w:pPr>
        <w:pStyle w:val="CommentText"/>
        <w:ind w:leftChars="360" w:left="720"/>
        <w:rPr>
          <w:lang w:eastAsia="zh-CN"/>
        </w:rPr>
      </w:pPr>
      <w:r>
        <w:rPr>
          <w:b/>
        </w:rPr>
        <w:t>[Description]</w:t>
      </w:r>
      <w:r>
        <w:t xml:space="preserve">: </w:t>
      </w:r>
    </w:p>
    <w:p w14:paraId="7DDD7A62" w14:textId="15ED0E6A" w:rsidR="00C3227B" w:rsidRDefault="00C3227B" w:rsidP="00EB14CB">
      <w:pPr>
        <w:pStyle w:val="CommentText"/>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C3227B" w:rsidRDefault="00C3227B" w:rsidP="00EB14CB">
      <w:pPr>
        <w:pStyle w:val="CommentText"/>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3641F676" w:rsidR="00C3227B" w:rsidRDefault="00C3227B" w:rsidP="00EB14CB">
      <w:pPr>
        <w:spacing w:after="0"/>
        <w:ind w:leftChars="360" w:left="720"/>
      </w:pPr>
      <w:r>
        <w:rPr>
          <w:b/>
        </w:rPr>
        <w:t>[Comments]</w:t>
      </w:r>
      <w:r>
        <w:t>:</w:t>
      </w:r>
    </w:p>
    <w:p w14:paraId="02773CDB" w14:textId="09FDD083" w:rsidR="00C3227B" w:rsidRDefault="00C3227B" w:rsidP="00EB14CB">
      <w:pPr>
        <w:pStyle w:val="CommentText"/>
        <w:ind w:leftChars="360" w:left="720"/>
      </w:pPr>
    </w:p>
  </w:comment>
  <w:comment w:id="3805" w:author="Huawei, HiSilicon (GuoYinghao)" w:date="2022-04-19T15:20:00Z" w:initials="H">
    <w:p w14:paraId="25E885C2" w14:textId="7956C3C6" w:rsidR="00C3227B" w:rsidRDefault="00C3227B"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00C502CE" w:rsidRPr="00C502CE">
        <w:t>R2-2205003</w:t>
      </w:r>
      <w:r>
        <w:t xml:space="preserve"> </w:t>
      </w:r>
      <w:r>
        <w:rPr>
          <w:b/>
          <w:color w:val="FF0000"/>
        </w:rPr>
        <w:t>[Proposed Conclusion]</w:t>
      </w:r>
      <w:r>
        <w:rPr>
          <w:color w:val="FF0000"/>
        </w:rPr>
        <w:t xml:space="preserve">: </w:t>
      </w:r>
      <w:r w:rsidR="00751D11">
        <w:rPr>
          <w:color w:val="FF0000"/>
        </w:rPr>
        <w:t>propDisc</w:t>
      </w:r>
    </w:p>
    <w:p w14:paraId="364EE8E0" w14:textId="64603D8A" w:rsidR="00C3227B" w:rsidRDefault="00C3227B" w:rsidP="00506AA0">
      <w:pPr>
        <w:pStyle w:val="CommentText"/>
        <w:ind w:leftChars="360" w:left="720"/>
        <w:rPr>
          <w:lang w:eastAsia="zh-CN"/>
        </w:rPr>
      </w:pPr>
      <w:r>
        <w:rPr>
          <w:b/>
        </w:rPr>
        <w:t>[Description]</w:t>
      </w:r>
      <w:r>
        <w:t>:</w:t>
      </w:r>
    </w:p>
    <w:p w14:paraId="082C94CA" w14:textId="4CB24847" w:rsidR="00C3227B" w:rsidRDefault="00C3227B" w:rsidP="00506AA0">
      <w:pPr>
        <w:pStyle w:val="CommentText"/>
        <w:ind w:leftChars="360" w:left="720"/>
        <w:rPr>
          <w:lang w:eastAsia="zh-CN"/>
        </w:rPr>
      </w:pPr>
      <w:r>
        <w:rPr>
          <w:lang w:eastAsia="zh-CN"/>
        </w:rPr>
        <w:t>It is better to extend under a single measElement for measurements under different TEG</w:t>
      </w:r>
    </w:p>
    <w:p w14:paraId="0049936A" w14:textId="29E7EAEA" w:rsidR="00C3227B" w:rsidRDefault="00C3227B" w:rsidP="00506AA0">
      <w:pPr>
        <w:pStyle w:val="CommentText"/>
        <w:ind w:leftChars="360" w:left="720"/>
        <w:rPr>
          <w:lang w:eastAsia="zh-CN"/>
        </w:rPr>
      </w:pPr>
      <w:r>
        <w:rPr>
          <w:lang w:eastAsia="zh-CN"/>
        </w:rPr>
        <w:t>In this way, the assosiction is clearer and the signaling can be further optimized.</w:t>
      </w:r>
    </w:p>
    <w:p w14:paraId="058071DC" w14:textId="77777777" w:rsidR="00C3227B" w:rsidRDefault="00C3227B" w:rsidP="00506AA0">
      <w:pPr>
        <w:pStyle w:val="CommentText"/>
        <w:ind w:leftChars="360" w:left="720"/>
      </w:pPr>
      <w:r>
        <w:rPr>
          <w:b/>
        </w:rPr>
        <w:t>[Proposed Change]</w:t>
      </w:r>
      <w:r>
        <w:t>:</w:t>
      </w:r>
    </w:p>
    <w:p w14:paraId="6D5ACA5A" w14:textId="0A6A5A81" w:rsidR="00C3227B" w:rsidRDefault="00C3227B" w:rsidP="00506AA0">
      <w:pPr>
        <w:pStyle w:val="CommentText"/>
        <w:ind w:leftChars="360" w:left="720"/>
        <w:rPr>
          <w:lang w:eastAsia="zh-CN"/>
        </w:rPr>
      </w:pPr>
      <w:r>
        <w:rPr>
          <w:rFonts w:hint="eastAsia"/>
          <w:lang w:eastAsia="zh-CN"/>
        </w:rPr>
        <w:t>A</w:t>
      </w:r>
      <w:r>
        <w:rPr>
          <w:lang w:eastAsia="zh-CN"/>
        </w:rPr>
        <w:t>dd per TEG measurment in each measurement. We will provide a tdoc for this</w:t>
      </w:r>
    </w:p>
    <w:p w14:paraId="21F5D802" w14:textId="7548FB6C" w:rsidR="00C502CE" w:rsidRDefault="00C3227B" w:rsidP="00506AA0">
      <w:pPr>
        <w:pStyle w:val="CommentText"/>
        <w:ind w:leftChars="360" w:left="720"/>
      </w:pPr>
      <w:r>
        <w:rPr>
          <w:b/>
        </w:rPr>
        <w:t>[Comments]</w:t>
      </w:r>
      <w:r>
        <w:t>:</w:t>
      </w:r>
      <w:r w:rsidR="00DC711F">
        <w:t xml:space="preserve"> </w:t>
      </w:r>
      <w:r w:rsidR="00C502CE">
        <w:rPr>
          <w:b/>
        </w:rPr>
        <w:t>[Rap</w:t>
      </w:r>
      <w:r w:rsidR="00C502CE" w:rsidRPr="00C502CE">
        <w:rPr>
          <w:lang w:eastAsia="zh-CN"/>
        </w:rPr>
        <w:t>:</w:t>
      </w:r>
      <w:r w:rsidR="00C502CE">
        <w:rPr>
          <w:lang w:eastAsia="zh-CN"/>
        </w:rPr>
        <w:t xml:space="preserve">] Not clear why </w:t>
      </w:r>
      <w:r w:rsidR="00726D03">
        <w:rPr>
          <w:lang w:eastAsia="zh-CN"/>
        </w:rPr>
        <w:t>"</w:t>
      </w:r>
      <w:r w:rsidR="00C502CE">
        <w:rPr>
          <w:lang w:eastAsia="zh-CN"/>
        </w:rPr>
        <w:t>it is better</w:t>
      </w:r>
      <w:r w:rsidR="00726D03">
        <w:rPr>
          <w:lang w:eastAsia="zh-CN"/>
        </w:rPr>
        <w:t>"</w:t>
      </w:r>
      <w:r w:rsidR="00C502CE">
        <w:rPr>
          <w:lang w:eastAsia="zh-CN"/>
        </w:rPr>
        <w:t xml:space="preserve">. </w:t>
      </w:r>
      <w:r w:rsidR="00ED4445">
        <w:rPr>
          <w:lang w:eastAsia="zh-CN"/>
        </w:rPr>
        <w:t>It looks like unnecessary ASN.1</w:t>
      </w:r>
      <w:r w:rsidR="005506BC">
        <w:rPr>
          <w:lang w:eastAsia="zh-CN"/>
        </w:rPr>
        <w:t xml:space="preserve"> and </w:t>
      </w:r>
      <w:r w:rsidR="00FE7FBC">
        <w:rPr>
          <w:lang w:eastAsia="zh-CN"/>
        </w:rPr>
        <w:t>"</w:t>
      </w:r>
      <w:r w:rsidR="008B166B">
        <w:rPr>
          <w:lang w:eastAsia="zh-CN"/>
        </w:rPr>
        <w:t>double differential</w:t>
      </w:r>
      <w:r w:rsidR="00FE7FBC">
        <w:rPr>
          <w:lang w:eastAsia="zh-CN"/>
        </w:rPr>
        <w:t>"</w:t>
      </w:r>
      <w:r w:rsidR="008B166B">
        <w:rPr>
          <w:lang w:eastAsia="zh-CN"/>
        </w:rPr>
        <w:t xml:space="preserve"> reporting</w:t>
      </w:r>
      <w:r w:rsidR="00FE7FBC">
        <w:rPr>
          <w:lang w:eastAsia="zh-CN"/>
        </w:rPr>
        <w:t xml:space="preserve"> (i.e., additional measurements in the additional measurements)</w:t>
      </w:r>
      <w:r w:rsidR="008B166B">
        <w:rPr>
          <w:lang w:eastAsia="zh-CN"/>
        </w:rPr>
        <w:t>.</w:t>
      </w:r>
    </w:p>
  </w:comment>
  <w:comment w:id="3806" w:author="Huawei, HiSilicon (GuoYinghao)" w:date="2022-04-19T15:20:00Z" w:initials="H">
    <w:p w14:paraId="6D66DD66" w14:textId="0113FB6D" w:rsidR="00C3227B" w:rsidRPr="00425880" w:rsidRDefault="00C3227B" w:rsidP="00425880">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425880">
        <w:rPr>
          <w:color w:val="FF0000"/>
        </w:rPr>
        <w:t>Fixed in 1</w:t>
      </w:r>
      <w:r w:rsidR="00425880" w:rsidRPr="00EA0AFC">
        <w:rPr>
          <w:color w:val="FF0000"/>
          <w:vertAlign w:val="superscript"/>
        </w:rPr>
        <w:t>st</w:t>
      </w:r>
      <w:r w:rsidR="00425880">
        <w:rPr>
          <w:color w:val="FF0000"/>
        </w:rPr>
        <w:t xml:space="preserve"> Update of </w:t>
      </w:r>
      <w:r w:rsidR="00425880" w:rsidRPr="007C3AD2">
        <w:rPr>
          <w:color w:val="FF0000"/>
        </w:rPr>
        <w:t>R2-2205829</w:t>
      </w:r>
      <w:r>
        <w:rPr>
          <w:color w:val="FF0000"/>
        </w:rPr>
        <w:t xml:space="preserve"> </w:t>
      </w:r>
      <w:r>
        <w:rPr>
          <w:b/>
        </w:rPr>
        <w:t>[TDoc]</w:t>
      </w:r>
      <w:r>
        <w:t xml:space="preserve">: </w:t>
      </w:r>
      <w:r w:rsidR="00195D6D" w:rsidRPr="00195D6D">
        <w:t>R2-2205004</w:t>
      </w:r>
      <w:r w:rsidR="009E1CEB">
        <w:t xml:space="preserve">, </w:t>
      </w:r>
      <w:r w:rsidR="009E1CEB" w:rsidRPr="009E1CEB">
        <w:t>R2-2205307</w:t>
      </w:r>
      <w:r>
        <w:t xml:space="preserve"> </w:t>
      </w:r>
      <w:r>
        <w:rPr>
          <w:b/>
          <w:color w:val="FF0000"/>
        </w:rPr>
        <w:t>[Proposed Conclusion]</w:t>
      </w:r>
      <w:r>
        <w:rPr>
          <w:color w:val="FF0000"/>
        </w:rPr>
        <w:t>:</w:t>
      </w:r>
      <w:r w:rsidR="00140EC4">
        <w:rPr>
          <w:color w:val="FF0000"/>
        </w:rPr>
        <w:t xml:space="preserve"> prop</w:t>
      </w:r>
      <w:r w:rsidR="00195D6D">
        <w:rPr>
          <w:color w:val="FF0000"/>
        </w:rPr>
        <w:t>Agree</w:t>
      </w:r>
    </w:p>
    <w:p w14:paraId="1E487B55" w14:textId="4F30C59F" w:rsidR="00C3227B" w:rsidRDefault="00C3227B" w:rsidP="0007562D">
      <w:pPr>
        <w:pStyle w:val="CommentText"/>
        <w:ind w:leftChars="360" w:left="720"/>
      </w:pPr>
      <w:r>
        <w:rPr>
          <w:b/>
        </w:rPr>
        <w:t>[Description]</w:t>
      </w:r>
      <w:r>
        <w:t>: Change the name to nr-LOS-NLOS-IndicatorPerResource to differentiate it with the per TRP/perResource Indication</w:t>
      </w:r>
    </w:p>
    <w:p w14:paraId="5DB0274C" w14:textId="4BA32C7C" w:rsidR="00C3227B" w:rsidRDefault="00C3227B" w:rsidP="0007562D">
      <w:pPr>
        <w:pStyle w:val="CommentText"/>
        <w:ind w:leftChars="360" w:left="720"/>
      </w:pPr>
      <w:r>
        <w:rPr>
          <w:b/>
        </w:rPr>
        <w:t>[Proposed Change]</w:t>
      </w:r>
      <w:r>
        <w:t>:per above</w:t>
      </w:r>
    </w:p>
    <w:p w14:paraId="02FF6E48" w14:textId="4368EC01" w:rsidR="00C3227B" w:rsidRDefault="00C3227B" w:rsidP="0007562D">
      <w:pPr>
        <w:pStyle w:val="CommentText"/>
        <w:ind w:leftChars="360" w:left="720"/>
      </w:pPr>
      <w:r>
        <w:rPr>
          <w:b/>
        </w:rPr>
        <w:t>[Comments]</w:t>
      </w:r>
      <w:r>
        <w:t>:</w:t>
      </w:r>
      <w:r w:rsidR="00425880">
        <w:t xml:space="preserve"> [Rap:] See H026</w:t>
      </w:r>
    </w:p>
  </w:comment>
  <w:comment w:id="3807" w:author="Huawei, HiSilicon (GuoYinghao)" w:date="2022-04-19T15:20:00Z" w:initials="H">
    <w:p w14:paraId="77EDACE6" w14:textId="3C9982AC" w:rsidR="00C3227B" w:rsidRPr="008D06BD" w:rsidRDefault="00C3227B" w:rsidP="008D06BD">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w:t>
      </w:r>
      <w:r w:rsidR="00C7708D" w:rsidRPr="00C7708D">
        <w:t xml:space="preserve"> R2-2205004</w:t>
      </w:r>
      <w:r>
        <w:t xml:space="preserve">  </w:t>
      </w:r>
      <w:r>
        <w:rPr>
          <w:b/>
          <w:color w:val="FF0000"/>
        </w:rPr>
        <w:t>[Proposed Conclusion]</w:t>
      </w:r>
      <w:r>
        <w:rPr>
          <w:color w:val="FF0000"/>
        </w:rPr>
        <w:t xml:space="preserve">: </w:t>
      </w:r>
      <w:r w:rsidR="00FC5B2A">
        <w:rPr>
          <w:color w:val="FF0000"/>
        </w:rPr>
        <w:t>propNoAction</w:t>
      </w:r>
    </w:p>
    <w:p w14:paraId="740EE07F" w14:textId="76C3E76D" w:rsidR="00C3227B" w:rsidRDefault="00C3227B" w:rsidP="0060160D">
      <w:pPr>
        <w:pStyle w:val="CommentText"/>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C3227B" w:rsidRDefault="00C3227B" w:rsidP="0027559C">
      <w:pPr>
        <w:pStyle w:val="CommentText"/>
        <w:spacing w:after="0"/>
        <w:ind w:leftChars="360" w:left="720"/>
      </w:pPr>
      <w:r>
        <w:rPr>
          <w:b/>
        </w:rPr>
        <w:t>[Proposed Change]</w:t>
      </w:r>
      <w:r>
        <w:t>: Remove the reference TRP in the field description. If clarification is needed from r1, send an LS.</w:t>
      </w:r>
    </w:p>
    <w:p w14:paraId="1EAC5419" w14:textId="57EBD3BD" w:rsidR="008D06BD" w:rsidRDefault="00C3227B" w:rsidP="0027559C">
      <w:pPr>
        <w:spacing w:after="0"/>
        <w:ind w:leftChars="360" w:left="720"/>
      </w:pPr>
      <w:r>
        <w:rPr>
          <w:b/>
        </w:rPr>
        <w:t>[Comments]</w:t>
      </w:r>
      <w:r>
        <w:t>:</w:t>
      </w:r>
      <w:r w:rsidR="00BE4851">
        <w:t xml:space="preserve"> </w:t>
      </w:r>
      <w:r w:rsidR="008D06BD" w:rsidRPr="00BE4851">
        <w:rPr>
          <w:bCs/>
        </w:rPr>
        <w:t>[Rap:]</w:t>
      </w:r>
      <w:r w:rsidR="008D06BD">
        <w:t xml:space="preserve"> The UE has no influence on LOS/NLOS</w:t>
      </w:r>
      <w:r w:rsidR="00D72A62">
        <w:t>, e.g., a</w:t>
      </w:r>
      <w:r w:rsidR="008D06BD">
        <w:t xml:space="preserve">ll </w:t>
      </w:r>
      <w:r w:rsidR="00D72A62">
        <w:t xml:space="preserve">TOA </w:t>
      </w:r>
      <w:r w:rsidR="008D06BD">
        <w:t xml:space="preserve">measurements </w:t>
      </w:r>
      <w:r w:rsidR="00D72A62">
        <w:t>may be</w:t>
      </w:r>
      <w:r w:rsidR="008D06BD">
        <w:t xml:space="preserve"> NLO</w:t>
      </w:r>
      <w:r w:rsidR="00D72A62">
        <w:t>S.</w:t>
      </w:r>
      <w:r w:rsidR="00522E75">
        <w:t xml:space="preserve"> The indicator is per TOA, not per RSTD.</w:t>
      </w:r>
    </w:p>
    <w:p w14:paraId="744130EF" w14:textId="03FF272E" w:rsidR="00C3227B" w:rsidRDefault="00C3227B">
      <w:pPr>
        <w:pStyle w:val="CommentText"/>
        <w:ind w:leftChars="360" w:left="720"/>
      </w:pPr>
    </w:p>
  </w:comment>
  <w:comment w:id="3831" w:author="Lenovo (Hyung-Nam)" w:date="2022-04-20T12:58:00Z" w:initials="B">
    <w:p w14:paraId="46AAE5DB" w14:textId="6AB74397" w:rsidR="00C3227B" w:rsidRDefault="00C3227B" w:rsidP="00F71421">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w:t>
      </w:r>
      <w:r w:rsidR="00F71421">
        <w:rPr>
          <w:color w:val="FF0000"/>
        </w:rPr>
        <w:t>Fixed in 1</w:t>
      </w:r>
      <w:r w:rsidR="00F71421" w:rsidRPr="00EA0AFC">
        <w:rPr>
          <w:color w:val="FF0000"/>
          <w:vertAlign w:val="superscript"/>
        </w:rPr>
        <w:t>st</w:t>
      </w:r>
      <w:r w:rsidR="00F71421">
        <w:rPr>
          <w:color w:val="FF0000"/>
        </w:rPr>
        <w:t xml:space="preserve"> Update of </w:t>
      </w:r>
      <w:r w:rsidR="00F71421"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F71421">
        <w:rPr>
          <w:color w:val="FF0000"/>
        </w:rPr>
        <w:t>propAgree</w:t>
      </w:r>
    </w:p>
    <w:p w14:paraId="1566219D" w14:textId="77777777" w:rsidR="00C3227B" w:rsidRDefault="00C3227B" w:rsidP="00D667D2">
      <w:pPr>
        <w:pStyle w:val="CommentText"/>
        <w:ind w:leftChars="360" w:left="720"/>
      </w:pPr>
      <w:r>
        <w:rPr>
          <w:b/>
        </w:rPr>
        <w:t>[Description]</w:t>
      </w:r>
      <w:r>
        <w:t>: This field is defined in multiple IEs:</w:t>
      </w:r>
    </w:p>
    <w:p w14:paraId="47419F76" w14:textId="2D4CC821" w:rsidR="00C3227B" w:rsidRDefault="00C3227B" w:rsidP="00D667D2">
      <w:pPr>
        <w:pStyle w:val="CommentText"/>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C3227B" w:rsidRDefault="00C3227B" w:rsidP="00D667D2">
      <w:pPr>
        <w:pStyle w:val="CommentText"/>
        <w:ind w:leftChars="360" w:left="720"/>
      </w:pPr>
      <w:r>
        <w:t>In order to avoid repetitions it is recommend to define new IE types.</w:t>
      </w:r>
    </w:p>
    <w:p w14:paraId="3C5F4471" w14:textId="1E9A1891" w:rsidR="00C3227B" w:rsidRDefault="00C3227B">
      <w:pPr>
        <w:pStyle w:val="CommentText"/>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C3227B" w:rsidRDefault="00C3227B">
      <w:pPr>
        <w:pStyle w:val="CommentText"/>
        <w:ind w:leftChars="360" w:left="720"/>
      </w:pPr>
      <w:r>
        <w:rPr>
          <w:b/>
        </w:rPr>
        <w:t>[Comments]</w:t>
      </w:r>
      <w:r>
        <w:t xml:space="preserve">: </w:t>
      </w:r>
    </w:p>
    <w:p w14:paraId="049261BA" w14:textId="573B5950" w:rsidR="00C3227B" w:rsidRPr="00D667D2" w:rsidRDefault="00C3227B">
      <w:pPr>
        <w:pStyle w:val="CommentText"/>
        <w:ind w:leftChars="360" w:left="720"/>
      </w:pPr>
    </w:p>
  </w:comment>
  <w:comment w:id="3832" w:author="Lenovo (Hyung-Nam)" w:date="2022-04-20T13:01:00Z" w:initials="B">
    <w:p w14:paraId="4F07F351" w14:textId="6D21FB58" w:rsidR="00C3227B" w:rsidRDefault="00C3227B">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w:t>
      </w:r>
      <w:r w:rsidR="00DA69D3" w:rsidRPr="00DA69D3">
        <w:rPr>
          <w:color w:val="FF0000"/>
        </w:rPr>
        <w:t>Fixed in 1</w:t>
      </w:r>
      <w:r w:rsidR="00DA69D3" w:rsidRPr="00DA69D3">
        <w:rPr>
          <w:color w:val="FF0000"/>
          <w:vertAlign w:val="superscript"/>
        </w:rPr>
        <w:t>st</w:t>
      </w:r>
      <w:r w:rsidR="00DA69D3" w:rsidRPr="00DA69D3">
        <w:rPr>
          <w:color w:val="FF0000"/>
        </w:rPr>
        <w:t xml:space="preserve"> Update of R2-2205829</w:t>
      </w:r>
      <w:r>
        <w:rPr>
          <w:color w:val="FF0000"/>
        </w:rPr>
        <w:t xml:space="preserve"> </w:t>
      </w:r>
      <w:r>
        <w:rPr>
          <w:b/>
        </w:rPr>
        <w:t>[T</w:t>
      </w:r>
      <w:r w:rsidR="00DA69D3">
        <w:rPr>
          <w:b/>
        </w:rPr>
        <w:t>d</w:t>
      </w:r>
      <w:r>
        <w:rPr>
          <w:b/>
        </w:rPr>
        <w:t>oc]</w:t>
      </w:r>
      <w:r>
        <w:t xml:space="preserve">: None </w:t>
      </w:r>
      <w:r>
        <w:rPr>
          <w:b/>
          <w:color w:val="FF0000"/>
        </w:rPr>
        <w:t>[Proposed Conclusion]</w:t>
      </w:r>
      <w:r>
        <w:rPr>
          <w:color w:val="FF0000"/>
        </w:rPr>
        <w:t xml:space="preserve">: </w:t>
      </w:r>
      <w:r w:rsidR="00DA69D3">
        <w:rPr>
          <w:color w:val="FF0000"/>
        </w:rPr>
        <w:t>propAgree</w:t>
      </w:r>
    </w:p>
    <w:p w14:paraId="2F3F803F" w14:textId="77777777" w:rsidR="00C3227B" w:rsidRDefault="00C3227B" w:rsidP="003F6A4D">
      <w:pPr>
        <w:pStyle w:val="CommentText"/>
        <w:ind w:leftChars="360" w:left="720"/>
      </w:pPr>
      <w:r>
        <w:rPr>
          <w:b/>
        </w:rPr>
        <w:t>[Description]</w:t>
      </w:r>
      <w:r>
        <w:t>: This field is defined in multiple IEs:</w:t>
      </w:r>
    </w:p>
    <w:p w14:paraId="167AC3FC" w14:textId="7CCB650C" w:rsidR="00C3227B" w:rsidRDefault="00C3227B" w:rsidP="003F6A4D">
      <w:pPr>
        <w:pStyle w:val="CommentText"/>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C3227B" w:rsidRDefault="00C3227B" w:rsidP="003F6A4D">
      <w:pPr>
        <w:pStyle w:val="CommentText"/>
        <w:ind w:leftChars="360" w:left="720"/>
      </w:pPr>
      <w:r w:rsidRPr="003F6A4D">
        <w:t>In order to avoid repetitions it is recommend to define new IE types.</w:t>
      </w:r>
    </w:p>
    <w:p w14:paraId="63147DCD" w14:textId="0E4236BB" w:rsidR="00C3227B" w:rsidRDefault="00C3227B">
      <w:pPr>
        <w:pStyle w:val="CommentText"/>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C3227B" w:rsidRDefault="00C3227B">
      <w:pPr>
        <w:pStyle w:val="CommentText"/>
        <w:ind w:leftChars="360" w:left="720"/>
      </w:pPr>
      <w:r>
        <w:rPr>
          <w:b/>
        </w:rPr>
        <w:t>[Comments]</w:t>
      </w:r>
      <w:r>
        <w:t xml:space="preserve">: </w:t>
      </w:r>
    </w:p>
    <w:p w14:paraId="34B187DA" w14:textId="6F5C21A0" w:rsidR="00C3227B" w:rsidRPr="003F6A4D" w:rsidRDefault="00C3227B">
      <w:pPr>
        <w:pStyle w:val="CommentText"/>
        <w:ind w:leftChars="360" w:left="720"/>
      </w:pPr>
    </w:p>
  </w:comment>
  <w:comment w:id="3833" w:author="Huawei, HiSilicon (GuoYinghao)" w:date="2022-04-19T15:20:00Z" w:initials="H">
    <w:p w14:paraId="1C5CEF53" w14:textId="265E5B39" w:rsidR="00C3227B" w:rsidRDefault="00C3227B"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160B7B" w:rsidRPr="00160B7B">
        <w:rPr>
          <w:color w:val="FF0000"/>
        </w:rPr>
        <w:t>propNoAction</w:t>
      </w:r>
    </w:p>
    <w:p w14:paraId="3456059D" w14:textId="30FE8039" w:rsidR="00C3227B" w:rsidRDefault="00C3227B" w:rsidP="00280952">
      <w:pPr>
        <w:pStyle w:val="CommentText"/>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C3227B" w:rsidRDefault="00C3227B" w:rsidP="00280952">
      <w:pPr>
        <w:pStyle w:val="CommentText"/>
        <w:spacing w:after="0"/>
        <w:ind w:leftChars="360" w:left="720"/>
      </w:pPr>
      <w:r>
        <w:rPr>
          <w:b/>
        </w:rPr>
        <w:t>[Proposed Change]</w:t>
      </w:r>
      <w:r>
        <w:t xml:space="preserve">: Remove the field </w:t>
      </w:r>
      <w:r>
        <w:rPr>
          <w:lang w:eastAsia="zh-CN"/>
        </w:rPr>
        <w:t>nr-UE-Tx-TEG-Request</w:t>
      </w:r>
    </w:p>
    <w:p w14:paraId="3289C86B" w14:textId="5015DBE1" w:rsidR="00C3227B" w:rsidRDefault="00C3227B" w:rsidP="00280952">
      <w:pPr>
        <w:spacing w:after="0"/>
        <w:ind w:leftChars="360" w:left="720"/>
      </w:pPr>
      <w:r>
        <w:rPr>
          <w:b/>
        </w:rPr>
        <w:t>[Comments]</w:t>
      </w:r>
      <w:r>
        <w:t>:</w:t>
      </w:r>
      <w:r w:rsidR="00160B7B">
        <w:t xml:space="preserve">[Rap:] </w:t>
      </w:r>
      <w:r w:rsidR="00BA3BFD">
        <w:t xml:space="preserve">These are two different issues: Reporting a TEG, and </w:t>
      </w:r>
      <w:r w:rsidR="00AA1C26">
        <w:t>performing</w:t>
      </w:r>
      <w:r w:rsidR="00BA3BFD">
        <w:t xml:space="preserve"> multiple measurements with different TEGs.</w:t>
      </w:r>
    </w:p>
    <w:p w14:paraId="17F2DCBF" w14:textId="505C2BFD" w:rsidR="00C3227B" w:rsidRDefault="00C3227B" w:rsidP="00280952">
      <w:pPr>
        <w:pStyle w:val="CommentText"/>
        <w:ind w:leftChars="360" w:left="720"/>
      </w:pPr>
    </w:p>
  </w:comment>
  <w:comment w:id="3850" w:author="Huawei, HiSilicon (GuoYinghao)" w:date="2022-04-19T15:20:00Z" w:initials="H">
    <w:p w14:paraId="327ACB3C" w14:textId="3EC02F69" w:rsidR="00C3227B" w:rsidRDefault="00C3227B"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501150">
        <w:rPr>
          <w:color w:val="FF0000"/>
        </w:rPr>
        <w:t>propDisc</w:t>
      </w:r>
    </w:p>
    <w:p w14:paraId="2BD38AE0" w14:textId="4E5BC82C" w:rsidR="00C3227B" w:rsidRDefault="00C3227B" w:rsidP="003B56CE">
      <w:pPr>
        <w:pStyle w:val="CommentText"/>
        <w:ind w:leftChars="360" w:left="720"/>
      </w:pPr>
      <w:r>
        <w:rPr>
          <w:b/>
        </w:rPr>
        <w:t>[Description]</w:t>
      </w:r>
      <w:r>
        <w:t xml:space="preserve">: </w:t>
      </w:r>
      <w:r>
        <w:rPr>
          <w:lang w:eastAsia="zh-CN"/>
        </w:rPr>
        <w:t>Beam antenna information request is not needed for DL-TDOA</w:t>
      </w:r>
    </w:p>
    <w:p w14:paraId="6D837130" w14:textId="36ED8946" w:rsidR="00C3227B" w:rsidRDefault="00C3227B" w:rsidP="003B56CE">
      <w:pPr>
        <w:pStyle w:val="CommentText"/>
        <w:spacing w:after="0"/>
        <w:ind w:leftChars="360" w:left="720"/>
      </w:pPr>
      <w:r>
        <w:rPr>
          <w:b/>
        </w:rPr>
        <w:t>[Proposed Change]</w:t>
      </w:r>
      <w:r>
        <w:t>: Remove beam antenna information capabiltiy reporting for DL-TDOA</w:t>
      </w:r>
    </w:p>
    <w:p w14:paraId="1320DD21" w14:textId="1832167A" w:rsidR="00C3227B" w:rsidRDefault="00C3227B" w:rsidP="003B56CE">
      <w:pPr>
        <w:pStyle w:val="CommentText"/>
        <w:ind w:leftChars="360" w:left="720"/>
        <w:rPr>
          <w:lang w:eastAsia="zh-CN"/>
        </w:rPr>
      </w:pPr>
      <w:r>
        <w:rPr>
          <w:b/>
        </w:rPr>
        <w:t>[Comments]</w:t>
      </w:r>
      <w:r>
        <w:t>:</w:t>
      </w:r>
      <w:r w:rsidR="00501150">
        <w:t xml:space="preserve"> [Rap:] </w:t>
      </w:r>
      <w:r w:rsidR="00FD299B">
        <w:t xml:space="preserve">Request and Capabilities are proposed to be unified (and </w:t>
      </w:r>
      <w:r w:rsidR="00B60BDA">
        <w:t xml:space="preserve">being </w:t>
      </w:r>
      <w:r w:rsidR="00FD299B">
        <w:t>future proof). What is needed</w:t>
      </w:r>
      <w:r w:rsidR="002B7A0B">
        <w:t>/supported/desired</w:t>
      </w:r>
      <w:r w:rsidR="00FD299B">
        <w:t xml:space="preserve"> or not should depend on implementation</w:t>
      </w:r>
      <w:r w:rsidR="00FB0756">
        <w:t>.</w:t>
      </w:r>
    </w:p>
  </w:comment>
  <w:comment w:id="3851" w:author="Huawei, HiSilicon (GuoYinghao)" w:date="2022-04-19T15:20:00Z" w:initials="H">
    <w:p w14:paraId="17E1ADCC" w14:textId="79DF1461" w:rsidR="00C3227B" w:rsidRDefault="00C3227B"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582705">
        <w:rPr>
          <w:color w:val="FF0000"/>
        </w:rPr>
        <w:t>propDisc</w:t>
      </w:r>
    </w:p>
    <w:p w14:paraId="47D51EBC" w14:textId="231AFC60" w:rsidR="00C3227B" w:rsidRDefault="00C3227B" w:rsidP="00E02F63">
      <w:pPr>
        <w:pStyle w:val="CommentText"/>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C3227B" w:rsidRDefault="00C3227B" w:rsidP="00E02F63">
      <w:pPr>
        <w:pStyle w:val="CommentText"/>
        <w:spacing w:after="0"/>
        <w:ind w:leftChars="360" w:left="720"/>
      </w:pPr>
      <w:r>
        <w:rPr>
          <w:b/>
        </w:rPr>
        <w:t>[Proposed Change]</w:t>
      </w:r>
      <w:r>
        <w:t xml:space="preserve">: remove the field nr-posCalcAsssitanceSupport. </w:t>
      </w:r>
    </w:p>
    <w:p w14:paraId="2B090689" w14:textId="36E96610" w:rsidR="00C3227B" w:rsidRDefault="00C3227B" w:rsidP="00F6079D">
      <w:pPr>
        <w:spacing w:after="0"/>
        <w:ind w:leftChars="360" w:left="720"/>
      </w:pPr>
      <w:r>
        <w:rPr>
          <w:b/>
        </w:rPr>
        <w:t>[Comments]</w:t>
      </w:r>
      <w:r>
        <w:t>:</w:t>
      </w:r>
      <w:r w:rsidR="00F6079D">
        <w:t xml:space="preserve"> </w:t>
      </w:r>
      <w:r w:rsidR="00582705">
        <w:rPr>
          <w:lang w:eastAsia="zh-CN"/>
        </w:rPr>
        <w:t>[Rap:] See H032</w:t>
      </w:r>
      <w:r w:rsidR="00DB3145">
        <w:rPr>
          <w:lang w:eastAsia="zh-CN"/>
        </w:rPr>
        <w:t>. Mechanism is similar to GNSS: General support bit, and support granularity, if needed/sensible.</w:t>
      </w:r>
    </w:p>
    <w:p w14:paraId="0474B907" w14:textId="0CEAE969" w:rsidR="00C3227B" w:rsidRDefault="00C3227B">
      <w:pPr>
        <w:pStyle w:val="CommentText"/>
        <w:ind w:leftChars="360" w:left="720"/>
      </w:pPr>
    </w:p>
  </w:comment>
  <w:comment w:id="3853" w:author="Huawei, HiSilicon (GuoYinghao)" w:date="2022-04-19T15:20:00Z" w:initials="H">
    <w:p w14:paraId="384C5C3B" w14:textId="2DEEDF54" w:rsidR="00C3227B" w:rsidRDefault="00C3227B"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6D6ED1">
        <w:rPr>
          <w:color w:val="FF0000"/>
        </w:rPr>
        <w:t>propDisc</w:t>
      </w:r>
    </w:p>
    <w:p w14:paraId="647B0C1D" w14:textId="4F40E945" w:rsidR="00C3227B" w:rsidRDefault="00C3227B" w:rsidP="007F14BF">
      <w:pPr>
        <w:pStyle w:val="CommentText"/>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C3227B" w:rsidRDefault="00C3227B" w:rsidP="007F14BF">
      <w:pPr>
        <w:pStyle w:val="CommentText"/>
        <w:spacing w:after="0"/>
        <w:ind w:leftChars="360" w:left="720"/>
      </w:pPr>
      <w:r>
        <w:rPr>
          <w:b/>
        </w:rPr>
        <w:t>[Proposed Change]</w:t>
      </w:r>
      <w:r>
        <w:t>: None. we can wait for the R1 progress</w:t>
      </w:r>
    </w:p>
    <w:p w14:paraId="2F587DE0" w14:textId="7EA188AE" w:rsidR="00C3227B" w:rsidRDefault="00C3227B" w:rsidP="007F14BF">
      <w:pPr>
        <w:spacing w:after="0"/>
        <w:ind w:leftChars="360" w:left="720"/>
      </w:pPr>
      <w:r>
        <w:rPr>
          <w:b/>
        </w:rPr>
        <w:t>[Comments]</w:t>
      </w:r>
      <w:r>
        <w:t>:</w:t>
      </w:r>
      <w:r w:rsidR="006D6ED1">
        <w:t xml:space="preserve"> [Rap:] Correct. I have added all capabilities in </w:t>
      </w:r>
      <w:r w:rsidR="00E10960" w:rsidRPr="00E10960">
        <w:t>R2-2205829</w:t>
      </w:r>
      <w:r w:rsidR="00C22ABC">
        <w:t>; non-agreed ones are highlighted in yellow</w:t>
      </w:r>
      <w:r w:rsidR="00E10960">
        <w:t>. We need to check which ones need to be removed. I assume we'll get an updated feature list from RAN1 during/after the meeting.</w:t>
      </w:r>
    </w:p>
    <w:p w14:paraId="6EAB3B66" w14:textId="3A12AB4C" w:rsidR="00C3227B" w:rsidRDefault="00C3227B">
      <w:pPr>
        <w:pStyle w:val="CommentText"/>
        <w:ind w:leftChars="360" w:left="720"/>
      </w:pPr>
    </w:p>
  </w:comment>
  <w:comment w:id="3854" w:author="Huawei, HiSilicon (GuoYinghao)" w:date="2022-04-19T15:20:00Z" w:initials="H">
    <w:p w14:paraId="6AEEE67A" w14:textId="7043B631" w:rsidR="00C3227B" w:rsidRPr="00924DA1" w:rsidRDefault="00C3227B" w:rsidP="009423FE">
      <w:pPr>
        <w:rPr>
          <w:color w:val="FF0000"/>
        </w:rPr>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w:t>
      </w:r>
      <w:r w:rsidR="00924DA1">
        <w:rPr>
          <w:color w:val="FF0000"/>
        </w:rPr>
        <w:t xml:space="preserve">Fixed in </w:t>
      </w:r>
      <w:r w:rsidR="00924DA1" w:rsidRPr="007C3AD2">
        <w:rPr>
          <w:color w:val="FF0000"/>
        </w:rPr>
        <w:t>R2-2205829</w:t>
      </w:r>
      <w:r w:rsidRPr="00A504AB">
        <w:rPr>
          <w:color w:val="FF0000"/>
        </w:rPr>
        <w:t xml:space="preserve">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r w:rsidR="009423FE">
        <w:rPr>
          <w:color w:val="FF0000"/>
        </w:rPr>
        <w:t>propAgree</w:t>
      </w:r>
    </w:p>
    <w:p w14:paraId="6A0CB421" w14:textId="2AB71BC5" w:rsidR="00C3227B" w:rsidRDefault="00C3227B" w:rsidP="003F55F5">
      <w:pPr>
        <w:pStyle w:val="CommentText"/>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C3227B" w:rsidRDefault="00C3227B" w:rsidP="003F55F5">
      <w:pPr>
        <w:pStyle w:val="CommentText"/>
        <w:spacing w:after="0"/>
        <w:ind w:leftChars="270" w:left="540"/>
      </w:pPr>
    </w:p>
    <w:p w14:paraId="31527FE4" w14:textId="1CA9FC90" w:rsidR="00C3227B" w:rsidRPr="00A504AB" w:rsidRDefault="00C3227B" w:rsidP="003F55F5">
      <w:pPr>
        <w:pStyle w:val="CommentText"/>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C3227B" w:rsidRDefault="00C3227B" w:rsidP="003F55F5">
      <w:pPr>
        <w:pStyle w:val="CommentText"/>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C3227B" w:rsidRDefault="00C3227B" w:rsidP="003F55F5">
      <w:pPr>
        <w:pStyle w:val="CommentText"/>
        <w:spacing w:after="0"/>
        <w:ind w:leftChars="270" w:left="540"/>
      </w:pPr>
    </w:p>
    <w:p w14:paraId="0C67AD00" w14:textId="2960D41C" w:rsidR="00C3227B" w:rsidRPr="00A504AB" w:rsidRDefault="00C3227B" w:rsidP="003F55F5">
      <w:pPr>
        <w:pStyle w:val="CommentText"/>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C3227B" w:rsidRPr="00A504AB" w:rsidRDefault="00C3227B" w:rsidP="003F55F5">
      <w:pPr>
        <w:spacing w:after="0"/>
        <w:ind w:leftChars="270" w:left="540"/>
      </w:pPr>
      <w:r w:rsidRPr="00A504AB">
        <w:rPr>
          <w:b/>
        </w:rPr>
        <w:t>[Comments]</w:t>
      </w:r>
      <w:r w:rsidRPr="00A504AB">
        <w:t>:</w:t>
      </w:r>
    </w:p>
    <w:p w14:paraId="1EA44F26" w14:textId="77777777" w:rsidR="00C3227B" w:rsidRPr="00A504AB" w:rsidRDefault="00C3227B" w:rsidP="003F55F5">
      <w:pPr>
        <w:pStyle w:val="CommentText"/>
        <w:ind w:leftChars="270" w:left="540"/>
      </w:pPr>
    </w:p>
    <w:p w14:paraId="649541DA" w14:textId="4D0C4639" w:rsidR="00C3227B" w:rsidRPr="00A504AB" w:rsidRDefault="00C3227B">
      <w:pPr>
        <w:pStyle w:val="CommentText"/>
        <w:ind w:leftChars="270" w:left="540"/>
      </w:pPr>
    </w:p>
  </w:comment>
  <w:comment w:id="3855" w:author="Huawei, HiSilicon (GuoYinghao)" w:date="2022-04-19T15:20:00Z" w:initials="H">
    <w:p w14:paraId="24F578AC" w14:textId="1505221E" w:rsidR="00C3227B" w:rsidRPr="00EC3BBF" w:rsidRDefault="00C3227B" w:rsidP="00EC3BBF">
      <w:pPr>
        <w:rPr>
          <w:color w:val="FF0000"/>
        </w:rPr>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w:t>
      </w:r>
      <w:r w:rsidR="00EC3BBF">
        <w:rPr>
          <w:color w:val="FF0000"/>
        </w:rPr>
        <w:t xml:space="preserve">Fixed in </w:t>
      </w:r>
      <w:r w:rsidR="00EC3BBF" w:rsidRPr="007C3AD2">
        <w:rPr>
          <w:color w:val="FF0000"/>
        </w:rPr>
        <w:t>R2-2205829</w:t>
      </w:r>
      <w:r>
        <w:rPr>
          <w:color w:val="FF0000"/>
        </w:rPr>
        <w:t xml:space="preserve"> </w:t>
      </w:r>
      <w:r>
        <w:rPr>
          <w:b/>
        </w:rPr>
        <w:t>[TDoc]</w:t>
      </w:r>
      <w:r>
        <w:t xml:space="preserve">:  </w:t>
      </w:r>
      <w:r>
        <w:rPr>
          <w:b/>
          <w:color w:val="FF0000"/>
        </w:rPr>
        <w:t>[Proposed Conclusion]</w:t>
      </w:r>
      <w:r>
        <w:rPr>
          <w:color w:val="FF0000"/>
        </w:rPr>
        <w:t xml:space="preserve">: </w:t>
      </w:r>
      <w:r w:rsidR="00EC3BBF">
        <w:rPr>
          <w:color w:val="FF0000"/>
        </w:rPr>
        <w:t>propAgree</w:t>
      </w:r>
    </w:p>
    <w:p w14:paraId="78232AD5" w14:textId="7E8D01A5" w:rsidR="00C3227B" w:rsidRDefault="00C3227B" w:rsidP="00365D8D">
      <w:pPr>
        <w:pStyle w:val="CommentText"/>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C3227B" w:rsidRDefault="00C3227B" w:rsidP="00365D8D">
      <w:pPr>
        <w:pStyle w:val="CommentText"/>
        <w:spacing w:after="0"/>
        <w:ind w:leftChars="270" w:left="540"/>
      </w:pPr>
      <w:r>
        <w:rPr>
          <w:b/>
        </w:rPr>
        <w:t>[Proposed Change]</w:t>
      </w:r>
      <w:r>
        <w:t xml:space="preserve">: Remove the field </w:t>
      </w:r>
    </w:p>
    <w:p w14:paraId="3DC50B9B" w14:textId="457B98DF" w:rsidR="00C3227B" w:rsidRDefault="00C3227B" w:rsidP="00365D8D">
      <w:pPr>
        <w:pStyle w:val="CommentText"/>
        <w:ind w:leftChars="270" w:left="540"/>
        <w:rPr>
          <w:lang w:eastAsia="zh-CN"/>
        </w:rPr>
      </w:pPr>
      <w:r>
        <w:rPr>
          <w:b/>
        </w:rPr>
        <w:t>[Comments]</w:t>
      </w:r>
      <w:r>
        <w:t>:</w:t>
      </w:r>
    </w:p>
  </w:comment>
  <w:comment w:id="3863" w:author="Huawei, HiSilicon (GuoYinghao)" w:date="2022-04-19T15:20:00Z" w:initials="H">
    <w:p w14:paraId="5B9AC977" w14:textId="2985B44C" w:rsidR="00C3227B" w:rsidRPr="002D461B" w:rsidRDefault="00C3227B" w:rsidP="002D461B">
      <w:pPr>
        <w:rPr>
          <w:color w:val="FF0000"/>
        </w:rPr>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w:t>
      </w:r>
      <w:r w:rsidR="002D461B">
        <w:rPr>
          <w:color w:val="FF0000"/>
        </w:rPr>
        <w:t xml:space="preserve">Fixed in </w:t>
      </w:r>
      <w:r w:rsidR="002D461B" w:rsidRPr="007C3AD2">
        <w:rPr>
          <w:color w:val="FF0000"/>
        </w:rPr>
        <w:t>R2-2205829</w:t>
      </w:r>
      <w:r>
        <w:rPr>
          <w:color w:val="FF0000"/>
        </w:rPr>
        <w:t xml:space="preserve"> </w:t>
      </w:r>
      <w:r>
        <w:rPr>
          <w:b/>
        </w:rPr>
        <w:t>[TDoc]</w:t>
      </w:r>
      <w:r>
        <w:t xml:space="preserve">:  </w:t>
      </w:r>
      <w:r>
        <w:rPr>
          <w:b/>
          <w:color w:val="FF0000"/>
        </w:rPr>
        <w:t>[Proposed Conclusion]</w:t>
      </w:r>
      <w:r>
        <w:rPr>
          <w:color w:val="FF0000"/>
        </w:rPr>
        <w:t xml:space="preserve">: </w:t>
      </w:r>
      <w:r w:rsidR="002D461B">
        <w:rPr>
          <w:color w:val="FF0000"/>
        </w:rPr>
        <w:t>propAgree</w:t>
      </w:r>
    </w:p>
    <w:p w14:paraId="5C2FB797" w14:textId="74944B5D" w:rsidR="00C3227B" w:rsidRDefault="00C3227B" w:rsidP="00CA2199">
      <w:pPr>
        <w:pStyle w:val="CommentText"/>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C3227B" w:rsidRDefault="00C3227B" w:rsidP="00CA2199">
      <w:pPr>
        <w:pStyle w:val="CommentText"/>
        <w:spacing w:after="0"/>
        <w:ind w:leftChars="270" w:left="540"/>
      </w:pPr>
      <w:r>
        <w:rPr>
          <w:b/>
        </w:rPr>
        <w:t>[Proposed Change]</w:t>
      </w:r>
      <w:r>
        <w:t xml:space="preserve"> Define per band capability for RSRPPreport for the first path</w:t>
      </w:r>
    </w:p>
    <w:p w14:paraId="6195A9DE" w14:textId="77777777" w:rsidR="00C3227B" w:rsidRDefault="00C3227B" w:rsidP="00CA2199">
      <w:pPr>
        <w:spacing w:after="0"/>
        <w:ind w:leftChars="270" w:left="540"/>
      </w:pPr>
      <w:r>
        <w:rPr>
          <w:b/>
        </w:rPr>
        <w:t>[Comments]</w:t>
      </w:r>
      <w:r>
        <w:t>:</w:t>
      </w:r>
    </w:p>
    <w:p w14:paraId="29190513" w14:textId="078119BD" w:rsidR="00C3227B" w:rsidRDefault="00C3227B">
      <w:pPr>
        <w:pStyle w:val="CommentText"/>
        <w:ind w:leftChars="270" w:left="540"/>
      </w:pPr>
    </w:p>
  </w:comment>
  <w:comment w:id="3864" w:author="Huawei, HiSilicon (GuoYinghao)" w:date="2022-04-19T15:20:00Z" w:initials="H">
    <w:p w14:paraId="48407F2A" w14:textId="33E2587D" w:rsidR="00C3227B" w:rsidRPr="00A82EBF" w:rsidRDefault="00C3227B" w:rsidP="00A82EBF">
      <w:pPr>
        <w:rPr>
          <w:color w:val="FF0000"/>
        </w:rPr>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w:t>
      </w:r>
      <w:r w:rsidR="00A82EBF">
        <w:rPr>
          <w:color w:val="FF0000"/>
        </w:rPr>
        <w:t xml:space="preserve">Fixed in </w:t>
      </w:r>
      <w:r w:rsidR="00A82EBF" w:rsidRPr="007C3AD2">
        <w:rPr>
          <w:color w:val="FF0000"/>
        </w:rPr>
        <w:t>R2-2205829</w:t>
      </w:r>
      <w:r w:rsidRPr="00A401EA">
        <w:rPr>
          <w:color w:val="FF0000"/>
        </w:rPr>
        <w:t xml:space="preserve"> </w:t>
      </w:r>
      <w:r w:rsidRPr="00A401EA">
        <w:rPr>
          <w:b/>
        </w:rPr>
        <w:t>[TDoc]</w:t>
      </w:r>
      <w:r w:rsidRPr="00A401EA">
        <w:t xml:space="preserve">:  </w:t>
      </w:r>
      <w:r w:rsidRPr="00A401EA">
        <w:rPr>
          <w:b/>
          <w:color w:val="FF0000"/>
        </w:rPr>
        <w:t>[Proposed Conclusion]</w:t>
      </w:r>
      <w:r w:rsidRPr="00A401EA">
        <w:rPr>
          <w:color w:val="FF0000"/>
        </w:rPr>
        <w:t xml:space="preserve">: </w:t>
      </w:r>
      <w:r w:rsidR="00A82EBF">
        <w:rPr>
          <w:color w:val="FF0000"/>
        </w:rPr>
        <w:t>propAgree</w:t>
      </w:r>
    </w:p>
    <w:p w14:paraId="6D5B54D5" w14:textId="72327A23" w:rsidR="00C3227B" w:rsidRPr="00A401EA" w:rsidRDefault="00C3227B" w:rsidP="00014D02">
      <w:pPr>
        <w:pStyle w:val="CommentText"/>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C3227B" w:rsidRPr="00A401EA" w:rsidRDefault="00C3227B" w:rsidP="00014D02">
      <w:pPr>
        <w:pStyle w:val="CommentText"/>
        <w:spacing w:after="0"/>
        <w:ind w:leftChars="270" w:left="540"/>
      </w:pPr>
      <w:r w:rsidRPr="00A401EA">
        <w:rPr>
          <w:b/>
        </w:rPr>
        <w:t>[Proposed Change]</w:t>
      </w:r>
      <w:r w:rsidRPr="00A401EA">
        <w:t>:</w:t>
      </w:r>
      <w:r>
        <w:t>C</w:t>
      </w:r>
      <w:r w:rsidRPr="00A401EA">
        <w:t>reate per band capability for the field</w:t>
      </w:r>
      <w:r>
        <w:t>.</w:t>
      </w:r>
    </w:p>
    <w:p w14:paraId="1923EEEB" w14:textId="77777777" w:rsidR="00C3227B" w:rsidRPr="00A401EA" w:rsidRDefault="00C3227B" w:rsidP="00014D02">
      <w:pPr>
        <w:spacing w:after="0"/>
        <w:ind w:leftChars="270" w:left="540"/>
      </w:pPr>
      <w:r w:rsidRPr="00A401EA">
        <w:rPr>
          <w:b/>
        </w:rPr>
        <w:t>[Comments]</w:t>
      </w:r>
      <w:r w:rsidRPr="00A401EA">
        <w:t>:</w:t>
      </w:r>
    </w:p>
    <w:p w14:paraId="6E0AFFDB" w14:textId="2115FCF2" w:rsidR="00C3227B" w:rsidRPr="00A401EA" w:rsidRDefault="00C3227B" w:rsidP="00014D02">
      <w:pPr>
        <w:pStyle w:val="CommentText"/>
        <w:ind w:leftChars="270" w:left="540"/>
      </w:pPr>
    </w:p>
  </w:comment>
  <w:comment w:id="3865" w:author="Huawei, HiSilicon (GuoYinghao)" w:date="2022-04-19T15:20:00Z" w:initials="H">
    <w:p w14:paraId="487A27EC" w14:textId="5B55A715" w:rsidR="00C3227B" w:rsidRPr="00E77885" w:rsidRDefault="00C3227B"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w:t>
      </w:r>
      <w:r w:rsidR="00A743C5" w:rsidRPr="00A743C5">
        <w:rPr>
          <w:color w:val="FF0000"/>
        </w:rPr>
        <w:t>Fixed in R2-2205829</w:t>
      </w:r>
      <w:r w:rsidRPr="00E77885">
        <w:rPr>
          <w:color w:val="FF0000"/>
        </w:rPr>
        <w:t xml:space="preserve"> </w:t>
      </w:r>
      <w:r w:rsidRPr="00E77885">
        <w:rPr>
          <w:b/>
        </w:rPr>
        <w:t>[TDoc]</w:t>
      </w:r>
      <w:r w:rsidRPr="00E77885">
        <w:t xml:space="preserve">:  </w:t>
      </w:r>
      <w:r w:rsidRPr="00E77885">
        <w:rPr>
          <w:b/>
          <w:color w:val="FF0000"/>
        </w:rPr>
        <w:t>[Proposed Conclusion]</w:t>
      </w:r>
      <w:r w:rsidRPr="00E77885">
        <w:rPr>
          <w:color w:val="FF0000"/>
        </w:rPr>
        <w:t xml:space="preserve">: </w:t>
      </w:r>
      <w:r w:rsidR="00A743C5">
        <w:rPr>
          <w:color w:val="FF0000"/>
        </w:rPr>
        <w:t>propAgree</w:t>
      </w:r>
    </w:p>
    <w:p w14:paraId="67E4DBC0" w14:textId="2D25CCBE" w:rsidR="00C3227B" w:rsidRPr="00E77885" w:rsidRDefault="00C3227B" w:rsidP="00A4286A">
      <w:pPr>
        <w:pStyle w:val="CommentText"/>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C3227B" w:rsidRPr="00E77885" w:rsidRDefault="00C3227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C3227B" w:rsidRPr="00E77885" w:rsidRDefault="00C3227B" w:rsidP="00A4286A">
      <w:pPr>
        <w:pStyle w:val="CommentText"/>
        <w:spacing w:after="0"/>
        <w:ind w:leftChars="270" w:left="540"/>
      </w:pPr>
    </w:p>
    <w:p w14:paraId="56A66EFE" w14:textId="16A18172" w:rsidR="00C3227B" w:rsidRPr="00E77885" w:rsidRDefault="00C3227B" w:rsidP="00A4286A">
      <w:pPr>
        <w:pStyle w:val="CommentText"/>
        <w:spacing w:after="0"/>
        <w:ind w:leftChars="270" w:left="540"/>
      </w:pPr>
      <w:r w:rsidRPr="00E77885">
        <w:rPr>
          <w:b/>
        </w:rPr>
        <w:t>[Proposed Change]</w:t>
      </w:r>
      <w:r w:rsidRPr="00E77885">
        <w:t>: Add the above to the field description</w:t>
      </w:r>
    </w:p>
    <w:p w14:paraId="49FCE0C9" w14:textId="77777777" w:rsidR="00C3227B" w:rsidRPr="00E77885" w:rsidRDefault="00C3227B" w:rsidP="00A4286A">
      <w:pPr>
        <w:spacing w:after="0"/>
        <w:ind w:leftChars="270" w:left="540"/>
      </w:pPr>
      <w:r w:rsidRPr="00E77885">
        <w:rPr>
          <w:b/>
        </w:rPr>
        <w:t>[Comments]</w:t>
      </w:r>
      <w:r w:rsidRPr="00E77885">
        <w:t>:</w:t>
      </w:r>
    </w:p>
    <w:p w14:paraId="0A25BE29" w14:textId="5AABFA6F" w:rsidR="00C3227B" w:rsidRPr="00E77885" w:rsidRDefault="00C3227B" w:rsidP="00A4286A">
      <w:pPr>
        <w:pStyle w:val="TAL"/>
        <w:ind w:leftChars="270" w:left="540"/>
        <w:rPr>
          <w:rFonts w:ascii="Times New Roman" w:hAnsi="Times New Roman"/>
          <w:color w:val="000000" w:themeColor="text1"/>
          <w:szCs w:val="18"/>
          <w:lang w:eastAsia="zh-CN"/>
        </w:rPr>
      </w:pPr>
    </w:p>
    <w:p w14:paraId="26C17E54" w14:textId="0F692497" w:rsidR="00C3227B" w:rsidRPr="00E77885" w:rsidRDefault="00C3227B">
      <w:pPr>
        <w:pStyle w:val="CommentText"/>
        <w:ind w:leftChars="270" w:left="540"/>
        <w:rPr>
          <w:lang w:eastAsia="zh-CN"/>
        </w:rPr>
      </w:pPr>
    </w:p>
  </w:comment>
  <w:comment w:id="3906" w:author="Lenovo (Hyung-Nam)" w:date="2022-04-20T13:05:00Z" w:initials="B">
    <w:p w14:paraId="75D8E13D" w14:textId="40A57FA0" w:rsidR="00C3227B" w:rsidRDefault="00C3227B" w:rsidP="00C340BA">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w:t>
      </w:r>
      <w:r w:rsidR="00C340BA">
        <w:rPr>
          <w:color w:val="FF0000"/>
        </w:rPr>
        <w:t>Fixed in 1</w:t>
      </w:r>
      <w:r w:rsidR="00C340BA" w:rsidRPr="00EA0AFC">
        <w:rPr>
          <w:color w:val="FF0000"/>
          <w:vertAlign w:val="superscript"/>
        </w:rPr>
        <w:t>st</w:t>
      </w:r>
      <w:r w:rsidR="00C340BA">
        <w:rPr>
          <w:color w:val="FF0000"/>
        </w:rPr>
        <w:t xml:space="preserve"> Update of </w:t>
      </w:r>
      <w:r w:rsidR="00C340B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C340BA">
        <w:rPr>
          <w:color w:val="FF0000"/>
        </w:rPr>
        <w:t>propAgree</w:t>
      </w:r>
    </w:p>
    <w:p w14:paraId="38AEF9C5" w14:textId="2646915F" w:rsidR="00C3227B" w:rsidRDefault="00C3227B">
      <w:pPr>
        <w:pStyle w:val="CommentText"/>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C3227B" w:rsidRDefault="00C3227B">
      <w:pPr>
        <w:pStyle w:val="CommentText"/>
        <w:ind w:leftChars="270" w:left="540"/>
      </w:pPr>
      <w:r>
        <w:rPr>
          <w:b/>
        </w:rPr>
        <w:t>[Proposed Change]</w:t>
      </w:r>
      <w:r>
        <w:t>: Change suffices “-r17” to “-v1700”.</w:t>
      </w:r>
    </w:p>
    <w:p w14:paraId="41FB8AF5" w14:textId="77777777" w:rsidR="00C3227B" w:rsidRDefault="00C3227B">
      <w:pPr>
        <w:pStyle w:val="CommentText"/>
        <w:ind w:leftChars="270" w:left="540"/>
      </w:pPr>
      <w:r>
        <w:rPr>
          <w:b/>
        </w:rPr>
        <w:t>[Comments]</w:t>
      </w:r>
      <w:r>
        <w:t xml:space="preserve">: </w:t>
      </w:r>
    </w:p>
    <w:p w14:paraId="1AC382EA" w14:textId="52A29358" w:rsidR="00C3227B" w:rsidRPr="007167C5" w:rsidRDefault="00C3227B">
      <w:pPr>
        <w:pStyle w:val="CommentText"/>
        <w:ind w:leftChars="270" w:left="540"/>
      </w:pPr>
    </w:p>
  </w:comment>
  <w:comment w:id="3936" w:author="Huawei, HiSilicon (GuoYinghao)" w:date="2022-04-19T15:20:00Z" w:initials="H">
    <w:p w14:paraId="6881BA30" w14:textId="741B5758" w:rsidR="00C3227B" w:rsidRDefault="00C3227B"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8E787A" w:rsidRPr="008E787A">
        <w:t>R2-2205005</w:t>
      </w:r>
      <w:r>
        <w:t xml:space="preserve"> </w:t>
      </w:r>
      <w:r>
        <w:rPr>
          <w:b/>
          <w:color w:val="FF0000"/>
        </w:rPr>
        <w:t>[Proposed Conclusion]</w:t>
      </w:r>
      <w:r>
        <w:rPr>
          <w:color w:val="FF0000"/>
        </w:rPr>
        <w:t xml:space="preserve">: </w:t>
      </w:r>
      <w:r w:rsidR="009C5E35">
        <w:rPr>
          <w:color w:val="FF0000"/>
        </w:rPr>
        <w:t>propDisc</w:t>
      </w:r>
    </w:p>
    <w:p w14:paraId="53D0BEFE" w14:textId="66C59307" w:rsidR="00C3227B" w:rsidRDefault="00C3227B" w:rsidP="00295037">
      <w:pPr>
        <w:pStyle w:val="CommentText"/>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C3227B" w:rsidRDefault="00C3227B" w:rsidP="00295037">
      <w:pPr>
        <w:pStyle w:val="CommentText"/>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51F18219" w14:textId="78187AE6" w:rsidR="009C5E35" w:rsidRDefault="00C3227B" w:rsidP="00714841">
      <w:pPr>
        <w:spacing w:after="0"/>
        <w:ind w:leftChars="270" w:left="540"/>
      </w:pPr>
      <w:r>
        <w:rPr>
          <w:b/>
        </w:rPr>
        <w:t>[Comments]</w:t>
      </w:r>
      <w:r>
        <w:t>:</w:t>
      </w:r>
      <w:r w:rsidR="00714841">
        <w:t xml:space="preserve"> </w:t>
      </w:r>
      <w:r w:rsidR="00BF225D" w:rsidRPr="00BF225D">
        <w:t xml:space="preserve">[Rap:] I think this will increase overhead and reduces flexibility. E.g., a UE can not request the BeamInfo separately, on broadcast it will be received by all UEs (independent on the method of interest). Not clear why priority subset and beam info should be mutually exclusive (seems not supported by RAN1). </w:t>
      </w:r>
      <w:r w:rsidR="009C5E35">
        <w:t xml:space="preserve"> </w:t>
      </w:r>
    </w:p>
  </w:comment>
  <w:comment w:id="3937" w:author="Huawei, HiSilicon (GuoYinghao)" w:date="2022-04-19T15:20:00Z" w:initials="H">
    <w:p w14:paraId="341F8447" w14:textId="5EE3A3B3" w:rsidR="00C3227B" w:rsidRDefault="00C3227B"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w:t>
      </w:r>
      <w:r w:rsidR="00936629" w:rsidRPr="00936629">
        <w:t xml:space="preserve"> </w:t>
      </w:r>
      <w:r w:rsidR="00936629" w:rsidRPr="00936629">
        <w:rPr>
          <w:color w:val="FF0000"/>
        </w:rPr>
        <w:t>ToDo</w:t>
      </w:r>
      <w:r>
        <w:rPr>
          <w:color w:val="FF0000"/>
        </w:rPr>
        <w:t xml:space="preserve"> </w:t>
      </w:r>
      <w:r>
        <w:rPr>
          <w:b/>
        </w:rPr>
        <w:t>[TDoc]</w:t>
      </w:r>
      <w:r>
        <w:t xml:space="preserve">: None </w:t>
      </w:r>
      <w:r>
        <w:rPr>
          <w:b/>
          <w:color w:val="FF0000"/>
        </w:rPr>
        <w:t>[Proposed Conclusion]</w:t>
      </w:r>
      <w:r>
        <w:rPr>
          <w:color w:val="FF0000"/>
        </w:rPr>
        <w:t xml:space="preserve">: </w:t>
      </w:r>
      <w:r w:rsidR="000D1C63">
        <w:rPr>
          <w:color w:val="FF0000"/>
        </w:rPr>
        <w:t>prop</w:t>
      </w:r>
      <w:r w:rsidR="00DF1D11">
        <w:rPr>
          <w:color w:val="FF0000"/>
        </w:rPr>
        <w:t>NoAction</w:t>
      </w:r>
    </w:p>
    <w:p w14:paraId="38226379" w14:textId="2D89555D" w:rsidR="00C3227B" w:rsidRDefault="00C3227B" w:rsidP="00432AFA">
      <w:pPr>
        <w:pStyle w:val="CommentText"/>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C3227B" w:rsidRDefault="00C3227B" w:rsidP="00432AFA">
      <w:pPr>
        <w:pStyle w:val="CommentText"/>
        <w:spacing w:after="0"/>
        <w:ind w:leftChars="270" w:left="540"/>
      </w:pPr>
      <w:r>
        <w:rPr>
          <w:b/>
        </w:rPr>
        <w:t>[Proposed Change]</w:t>
      </w:r>
      <w:r>
        <w:t>: perAbove</w:t>
      </w:r>
    </w:p>
    <w:p w14:paraId="20AC4138" w14:textId="5330CD93" w:rsidR="00C3227B" w:rsidRDefault="00C3227B" w:rsidP="00F860F4">
      <w:pPr>
        <w:spacing w:after="0"/>
        <w:ind w:leftChars="270" w:left="540"/>
      </w:pPr>
      <w:r>
        <w:rPr>
          <w:b/>
        </w:rPr>
        <w:t>[Comments]</w:t>
      </w:r>
      <w:r>
        <w:t>:</w:t>
      </w:r>
      <w:r w:rsidR="00F860F4">
        <w:t xml:space="preserve"> </w:t>
      </w:r>
      <w:r w:rsidR="000D1C63">
        <w:rPr>
          <w:lang w:eastAsia="zh-CN"/>
        </w:rPr>
        <w:t>[Rap:</w:t>
      </w:r>
      <w:r w:rsidR="009512DC">
        <w:rPr>
          <w:lang w:eastAsia="zh-CN"/>
        </w:rPr>
        <w:t>]</w:t>
      </w:r>
      <w:r w:rsidR="000D1C63">
        <w:rPr>
          <w:lang w:eastAsia="zh-CN"/>
        </w:rPr>
        <w:t xml:space="preserve"> May be obsolete with </w:t>
      </w:r>
      <w:r w:rsidR="009512DC">
        <w:rPr>
          <w:lang w:eastAsia="zh-CN"/>
        </w:rPr>
        <w:t>C012</w:t>
      </w:r>
    </w:p>
    <w:p w14:paraId="1F92D450" w14:textId="665BE3DF" w:rsidR="00C3227B" w:rsidRDefault="00C3227B">
      <w:pPr>
        <w:pStyle w:val="CommentText"/>
        <w:ind w:leftChars="270" w:left="540"/>
      </w:pPr>
    </w:p>
  </w:comment>
  <w:comment w:id="3952" w:author="Huawei, HiSilicon (GuoYinghao)" w:date="2022-04-19T15:20:00Z" w:initials="H">
    <w:p w14:paraId="75277B16" w14:textId="03AA0F89" w:rsidR="00C3227B" w:rsidRDefault="00C3227B"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3523FE">
        <w:rPr>
          <w:color w:val="FF0000"/>
        </w:rPr>
        <w:t>propDisc</w:t>
      </w:r>
    </w:p>
    <w:p w14:paraId="73B46497" w14:textId="61F2C6BD" w:rsidR="00C3227B" w:rsidRPr="00C05C58" w:rsidRDefault="00C3227B" w:rsidP="00D87037">
      <w:pPr>
        <w:pStyle w:val="CommentText"/>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C3227B" w:rsidRDefault="00C3227B" w:rsidP="00D87037">
      <w:pPr>
        <w:pStyle w:val="CommentText"/>
        <w:ind w:leftChars="270" w:left="540"/>
      </w:pPr>
    </w:p>
    <w:p w14:paraId="603276AA" w14:textId="6BF1043C" w:rsidR="00C3227B" w:rsidRDefault="00C3227B" w:rsidP="00D87037">
      <w:pPr>
        <w:pStyle w:val="CommentText"/>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C3227B" w:rsidRDefault="00C3227B" w:rsidP="00D87037">
      <w:pPr>
        <w:pStyle w:val="CommentText"/>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C3227B" w:rsidRDefault="00C3227B" w:rsidP="00D87037">
      <w:pPr>
        <w:pStyle w:val="CommentText"/>
        <w:spacing w:after="0"/>
        <w:ind w:leftChars="270" w:left="540"/>
      </w:pPr>
    </w:p>
    <w:p w14:paraId="4350BA71" w14:textId="20C878FA" w:rsidR="00C3227B" w:rsidRDefault="00C3227B" w:rsidP="00D87037">
      <w:pPr>
        <w:pStyle w:val="CommentText"/>
        <w:spacing w:after="0"/>
        <w:ind w:leftChars="270" w:left="540"/>
        <w:rPr>
          <w:lang w:eastAsia="zh-CN"/>
        </w:rPr>
      </w:pPr>
      <w:r>
        <w:rPr>
          <w:rFonts w:hint="eastAsia"/>
          <w:lang w:eastAsia="zh-CN"/>
        </w:rPr>
        <w:t>i</w:t>
      </w:r>
      <w:r>
        <w:rPr>
          <w:lang w:eastAsia="zh-CN"/>
        </w:rPr>
        <w:t>f clarification for the above is needed, send an LS to R1</w:t>
      </w:r>
    </w:p>
    <w:p w14:paraId="50F76850" w14:textId="5CD11BA7" w:rsidR="00CF4CDC" w:rsidRDefault="00C3227B" w:rsidP="00D87037">
      <w:pPr>
        <w:pStyle w:val="CommentText"/>
        <w:ind w:leftChars="270" w:left="540"/>
      </w:pPr>
      <w:r>
        <w:rPr>
          <w:b/>
        </w:rPr>
        <w:t>[Comments]</w:t>
      </w:r>
      <w:r>
        <w:t>:</w:t>
      </w:r>
      <w:r w:rsidR="00B13B37">
        <w:t xml:space="preserve"> </w:t>
      </w:r>
      <w:r w:rsidR="003523FE">
        <w:rPr>
          <w:b/>
        </w:rPr>
        <w:t>[Rap</w:t>
      </w:r>
      <w:r w:rsidR="003523FE" w:rsidRPr="003523FE">
        <w:t>:</w:t>
      </w:r>
      <w:r w:rsidR="003523FE">
        <w:t>]</w:t>
      </w:r>
      <w:r w:rsidR="00AB66DA">
        <w:t xml:space="preserve"> </w:t>
      </w:r>
      <w:r w:rsidR="004313E3">
        <w:t xml:space="preserve">DL-PRS </w:t>
      </w:r>
      <w:r w:rsidR="00CC6655">
        <w:t xml:space="preserve">configuration and beam info are separate </w:t>
      </w:r>
      <w:r w:rsidR="00CC6655" w:rsidRPr="00CF4CDC">
        <w:t>issues.</w:t>
      </w:r>
      <w:r w:rsidR="00AC381D" w:rsidRPr="00CF4CDC">
        <w:t xml:space="preserve"> There is no need to request DL-PRS assistance data when only beam info is needed by the UE.</w:t>
      </w:r>
      <w:r w:rsidR="00074894">
        <w:t xml:space="preserve"> </w:t>
      </w:r>
      <w:r w:rsidR="00CF4CDC" w:rsidRPr="00CF4CDC">
        <w:t>Can't see why resourcePrioritySubset and boresight are mutually exclusive.</w:t>
      </w:r>
    </w:p>
  </w:comment>
  <w:comment w:id="3953" w:author="Huawei, HiSilicon (GuoYinghao)" w:date="2022-04-19T15:20:00Z" w:initials="H">
    <w:p w14:paraId="77C4A670" w14:textId="30ABA0B6" w:rsidR="00C3227B" w:rsidRDefault="00C3227B"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47097A">
        <w:rPr>
          <w:color w:val="FF0000"/>
        </w:rPr>
        <w:t>Withdrawn</w:t>
      </w:r>
      <w:r>
        <w:rPr>
          <w:color w:val="FF0000"/>
        </w:rPr>
        <w:t xml:space="preserve"> </w:t>
      </w:r>
      <w:r>
        <w:rPr>
          <w:b/>
        </w:rPr>
        <w:t>[TDoc]</w:t>
      </w:r>
      <w:r>
        <w:t xml:space="preserve">:  </w:t>
      </w:r>
      <w:r>
        <w:rPr>
          <w:b/>
          <w:color w:val="FF0000"/>
        </w:rPr>
        <w:t>[Proposed Conclusion]</w:t>
      </w:r>
      <w:r>
        <w:rPr>
          <w:color w:val="FF0000"/>
        </w:rPr>
        <w:t xml:space="preserve">: </w:t>
      </w:r>
    </w:p>
    <w:p w14:paraId="4E321B63" w14:textId="0649A6BD" w:rsidR="00C3227B" w:rsidRDefault="00C3227B" w:rsidP="0004667A">
      <w:pPr>
        <w:pStyle w:val="CommentText"/>
        <w:ind w:leftChars="270" w:left="540"/>
        <w:rPr>
          <w:lang w:eastAsia="zh-CN"/>
        </w:rPr>
      </w:pPr>
      <w:r>
        <w:rPr>
          <w:b/>
        </w:rPr>
        <w:t>[Description]</w:t>
      </w:r>
      <w:r>
        <w:t xml:space="preserve">: </w:t>
      </w:r>
      <w:r>
        <w:rPr>
          <w:lang w:eastAsia="zh-CN"/>
        </w:rPr>
        <w:t>Better to be in conditional presence tag. Same for below</w:t>
      </w:r>
    </w:p>
    <w:p w14:paraId="735172D0" w14:textId="1AEB37A7" w:rsidR="00C3227B" w:rsidRDefault="00C3227B" w:rsidP="0004667A">
      <w:pPr>
        <w:pStyle w:val="CommentText"/>
        <w:spacing w:after="0"/>
        <w:ind w:leftChars="270" w:left="540"/>
      </w:pPr>
      <w:r>
        <w:rPr>
          <w:b/>
        </w:rPr>
        <w:t>[Proposed Change]</w:t>
      </w:r>
      <w:r>
        <w:t>: perabove</w:t>
      </w:r>
    </w:p>
    <w:p w14:paraId="619CB202" w14:textId="54D4FF15" w:rsidR="00C3227B" w:rsidRDefault="00C3227B" w:rsidP="002C5B0E">
      <w:pPr>
        <w:spacing w:after="0"/>
        <w:ind w:leftChars="270" w:left="540"/>
      </w:pPr>
      <w:r>
        <w:rPr>
          <w:b/>
        </w:rPr>
        <w:t>[Comments]</w:t>
      </w:r>
      <w:r>
        <w:t>:</w:t>
      </w:r>
      <w:r w:rsidR="002C5B0E">
        <w:t xml:space="preserve"> </w:t>
      </w:r>
      <w:r w:rsidR="002A044D">
        <w:t>[Rap:] Withdrawn offline after deadline.</w:t>
      </w:r>
    </w:p>
  </w:comment>
  <w:comment w:id="3982" w:author="Huawei, HiSilicon (GuoYinghao)" w:date="2022-04-24T11:13:00Z" w:initials="H">
    <w:p w14:paraId="43FD0219" w14:textId="265896A2" w:rsidR="00C3227B" w:rsidRPr="00AE57A4" w:rsidRDefault="00C3227B" w:rsidP="00AE57A4">
      <w:pPr>
        <w:rPr>
          <w:color w:val="FF0000"/>
        </w:rPr>
      </w:pPr>
      <w:r>
        <w:rPr>
          <w:rStyle w:val="CommentReference"/>
        </w:rPr>
        <w:annotationRef/>
      </w:r>
      <w:r>
        <w:rPr>
          <w:b/>
        </w:rPr>
        <w:t>[RIL]</w:t>
      </w:r>
      <w:r>
        <w:t xml:space="preserve">: H060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w:t>
      </w:r>
      <w:r w:rsidR="00AE57A4">
        <w:rPr>
          <w:color w:val="FF0000"/>
        </w:rPr>
        <w:t xml:space="preserve">Fixed in </w:t>
      </w:r>
      <w:r w:rsidR="00AE57A4" w:rsidRPr="007C3AD2">
        <w:rPr>
          <w:color w:val="FF0000"/>
        </w:rPr>
        <w:t>R2-2205829</w:t>
      </w:r>
      <w:r>
        <w:rPr>
          <w:color w:val="FF0000"/>
        </w:rPr>
        <w:t xml:space="preserve"> </w:t>
      </w:r>
      <w:r>
        <w:rPr>
          <w:b/>
        </w:rPr>
        <w:t>[TDoc]</w:t>
      </w:r>
      <w:r>
        <w:t xml:space="preserve">: </w:t>
      </w:r>
      <w:r w:rsidR="00D047C3" w:rsidRPr="00D047C3">
        <w:rPr>
          <w:lang w:eastAsia="zh-CN"/>
        </w:rPr>
        <w:t>R2-2205016</w:t>
      </w:r>
      <w:r>
        <w:t xml:space="preserve"> </w:t>
      </w:r>
      <w:r>
        <w:rPr>
          <w:b/>
          <w:color w:val="FF0000"/>
        </w:rPr>
        <w:t>[Proposed Conclusion]</w:t>
      </w:r>
      <w:r>
        <w:rPr>
          <w:color w:val="FF0000"/>
        </w:rPr>
        <w:t xml:space="preserve">: </w:t>
      </w:r>
      <w:r w:rsidR="00AE57A4">
        <w:rPr>
          <w:color w:val="FF0000"/>
        </w:rPr>
        <w:t>propAgree</w:t>
      </w:r>
    </w:p>
    <w:p w14:paraId="5C464296" w14:textId="3ADB5A84" w:rsidR="00C3227B" w:rsidRDefault="00C3227B" w:rsidP="00C70C3F">
      <w:pPr>
        <w:pStyle w:val="CommentText"/>
      </w:pPr>
      <w:r>
        <w:rPr>
          <w:b/>
        </w:rPr>
        <w:t>[Description]</w:t>
      </w:r>
      <w:r>
        <w:t>: R1 has already agreed that for the additional measurement for DL-AoD, the RSRP can be optionally reported. While, the current R16 signalling does not allow for this optionality</w:t>
      </w:r>
    </w:p>
    <w:p w14:paraId="0E75559A" w14:textId="1AA1A404" w:rsidR="00C3227B" w:rsidRDefault="00C3227B" w:rsidP="00C70C3F">
      <w:pPr>
        <w:pStyle w:val="CommentText"/>
        <w:spacing w:after="0"/>
      </w:pPr>
      <w:r>
        <w:rPr>
          <w:b/>
        </w:rPr>
        <w:t>[Proposed Change]</w:t>
      </w:r>
      <w:r>
        <w:t xml:space="preserve">: We will provide a tdoc for this. </w:t>
      </w:r>
    </w:p>
    <w:p w14:paraId="137A23D9" w14:textId="457F5A2F" w:rsidR="00C3227B" w:rsidRDefault="00C3227B" w:rsidP="00C70C3F">
      <w:pPr>
        <w:pStyle w:val="CommentText"/>
      </w:pPr>
      <w:r>
        <w:rPr>
          <w:b/>
        </w:rPr>
        <w:t>[Comments]</w:t>
      </w:r>
      <w:r>
        <w:t>:</w:t>
      </w:r>
    </w:p>
  </w:comment>
  <w:comment w:id="3983" w:author="Nokia (Mani)" w:date="2022-04-22T15:11:00Z" w:initials="N">
    <w:p w14:paraId="6CF712FE" w14:textId="0816E1DC" w:rsidR="00C3227B" w:rsidRDefault="00C3227B" w:rsidP="00980158">
      <w:r>
        <w:rPr>
          <w:rStyle w:val="CommentReference"/>
        </w:rPr>
        <w:annotationRef/>
      </w:r>
      <w:r>
        <w:rPr>
          <w:b/>
        </w:rPr>
        <w:t>[RIL]</w:t>
      </w:r>
      <w:r>
        <w:t xml:space="preserve">: N023 </w:t>
      </w:r>
      <w:r>
        <w:rPr>
          <w:b/>
        </w:rPr>
        <w:t>[Delegate]</w:t>
      </w:r>
      <w:r>
        <w:t xml:space="preserve">: Nokia (Mani)  </w:t>
      </w:r>
      <w:r>
        <w:rPr>
          <w:b/>
        </w:rPr>
        <w:t>[WI]</w:t>
      </w:r>
      <w:r>
        <w:t xml:space="preserve">: </w:t>
      </w:r>
      <w:r>
        <w:rPr>
          <w:b/>
        </w:rPr>
        <w:t>[Class]</w:t>
      </w:r>
      <w:r>
        <w:t xml:space="preserve">: 1 </w:t>
      </w:r>
      <w:r>
        <w:rPr>
          <w:b/>
          <w:color w:val="FF0000"/>
        </w:rPr>
        <w:t>[Status]</w:t>
      </w:r>
      <w:r>
        <w:rPr>
          <w:color w:val="FF0000"/>
        </w:rPr>
        <w:t>:</w:t>
      </w:r>
      <w:r w:rsidR="00980158" w:rsidRPr="00980158">
        <w:rPr>
          <w:color w:val="FF0000"/>
        </w:rPr>
        <w:t xml:space="preserve"> </w:t>
      </w:r>
      <w:r w:rsidR="00980158">
        <w:rPr>
          <w:color w:val="FF0000"/>
        </w:rPr>
        <w:t>Fixed in 1</w:t>
      </w:r>
      <w:r w:rsidR="00980158" w:rsidRPr="00EA0AFC">
        <w:rPr>
          <w:color w:val="FF0000"/>
          <w:vertAlign w:val="superscript"/>
        </w:rPr>
        <w:t>st</w:t>
      </w:r>
      <w:r w:rsidR="00980158">
        <w:rPr>
          <w:color w:val="FF0000"/>
        </w:rPr>
        <w:t xml:space="preserve"> Update of </w:t>
      </w:r>
      <w:r w:rsidR="00980158"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980158">
        <w:rPr>
          <w:color w:val="FF0000"/>
        </w:rPr>
        <w:t>propAgree</w:t>
      </w:r>
    </w:p>
    <w:p w14:paraId="7ECBA805" w14:textId="2809C5C0" w:rsidR="00C3227B" w:rsidRDefault="00C3227B">
      <w:pPr>
        <w:pStyle w:val="CommentText"/>
      </w:pPr>
      <w:r>
        <w:rPr>
          <w:b/>
        </w:rPr>
        <w:t>[Description]</w:t>
      </w:r>
      <w:r>
        <w:t>: Terminology usage is incorrect. Same issue seen in multiple places.</w:t>
      </w:r>
    </w:p>
    <w:p w14:paraId="658DD5EA" w14:textId="4C12718C" w:rsidR="00C3227B" w:rsidRDefault="00C3227B">
      <w:pPr>
        <w:pStyle w:val="CommentText"/>
      </w:pPr>
      <w:r>
        <w:rPr>
          <w:b/>
        </w:rPr>
        <w:t>[Proposed Change]</w:t>
      </w:r>
      <w:r>
        <w:t>: Should say “RSRPP of first path”</w:t>
      </w:r>
    </w:p>
    <w:p w14:paraId="46C75F7B" w14:textId="77777777" w:rsidR="00C3227B" w:rsidRDefault="00C3227B">
      <w:pPr>
        <w:pStyle w:val="CommentText"/>
      </w:pPr>
      <w:r>
        <w:rPr>
          <w:b/>
        </w:rPr>
        <w:t>[Comments]</w:t>
      </w:r>
      <w:r>
        <w:t xml:space="preserve">: </w:t>
      </w:r>
    </w:p>
    <w:p w14:paraId="10EFD942" w14:textId="78C8B4A7" w:rsidR="00C3227B" w:rsidRPr="00A95B23" w:rsidRDefault="00C3227B">
      <w:pPr>
        <w:pStyle w:val="CommentText"/>
      </w:pPr>
    </w:p>
  </w:comment>
  <w:comment w:id="4005" w:author="Huawei, HiSilicon (GuoYinghao)" w:date="2022-04-19T15:20:00Z" w:initials="H">
    <w:p w14:paraId="3EC06D82" w14:textId="79893FA6" w:rsidR="00C3227B" w:rsidRDefault="00C3227B" w:rsidP="00672434">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w:t>
      </w:r>
      <w:r w:rsidR="00672434">
        <w:rPr>
          <w:color w:val="FF0000"/>
        </w:rPr>
        <w:t>Fixed in 1</w:t>
      </w:r>
      <w:r w:rsidR="00672434" w:rsidRPr="00EA0AFC">
        <w:rPr>
          <w:color w:val="FF0000"/>
          <w:vertAlign w:val="superscript"/>
        </w:rPr>
        <w:t>st</w:t>
      </w:r>
      <w:r w:rsidR="00672434">
        <w:rPr>
          <w:color w:val="FF0000"/>
        </w:rPr>
        <w:t xml:space="preserve"> Update of </w:t>
      </w:r>
      <w:r w:rsidR="00672434" w:rsidRPr="007C3AD2">
        <w:rPr>
          <w:color w:val="FF0000"/>
        </w:rPr>
        <w:t>R2-2205829</w:t>
      </w:r>
      <w:r>
        <w:rPr>
          <w:color w:val="FF0000"/>
        </w:rPr>
        <w:t xml:space="preserve"> </w:t>
      </w:r>
      <w:r>
        <w:rPr>
          <w:b/>
        </w:rPr>
        <w:t>[TDoc]</w:t>
      </w:r>
      <w:r>
        <w:t xml:space="preserve">:  </w:t>
      </w:r>
      <w:r>
        <w:rPr>
          <w:b/>
          <w:color w:val="FF0000"/>
        </w:rPr>
        <w:t>[Proposed Conclusion]</w:t>
      </w:r>
      <w:r>
        <w:rPr>
          <w:color w:val="FF0000"/>
        </w:rPr>
        <w:t xml:space="preserve">: </w:t>
      </w:r>
      <w:r w:rsidR="00672434">
        <w:rPr>
          <w:color w:val="FF0000"/>
        </w:rPr>
        <w:t>propAgree</w:t>
      </w:r>
    </w:p>
    <w:p w14:paraId="7735F541" w14:textId="44A2299A" w:rsidR="00C3227B" w:rsidRDefault="00C3227B" w:rsidP="002C2A4E">
      <w:pPr>
        <w:pStyle w:val="CommentText"/>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C3227B" w:rsidRDefault="00C3227B" w:rsidP="002C2A4E">
      <w:pPr>
        <w:pStyle w:val="CommentText"/>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C3227B" w:rsidRDefault="00C3227B" w:rsidP="002C2A4E">
      <w:pPr>
        <w:spacing w:after="0"/>
        <w:ind w:leftChars="270" w:left="540"/>
      </w:pPr>
      <w:r>
        <w:rPr>
          <w:b/>
        </w:rPr>
        <w:t>[Comments]</w:t>
      </w:r>
      <w:r>
        <w:t>:</w:t>
      </w:r>
    </w:p>
    <w:p w14:paraId="61A4F8A7" w14:textId="77777777" w:rsidR="00C3227B" w:rsidRDefault="00C3227B">
      <w:pPr>
        <w:pStyle w:val="CommentText"/>
        <w:ind w:leftChars="270" w:left="540"/>
        <w:rPr>
          <w:lang w:eastAsia="zh-CN"/>
        </w:rPr>
      </w:pPr>
    </w:p>
    <w:p w14:paraId="7F58FA2D" w14:textId="14B025AD" w:rsidR="00C3227B" w:rsidRDefault="00C3227B">
      <w:pPr>
        <w:pStyle w:val="CommentText"/>
        <w:ind w:leftChars="270" w:left="540"/>
      </w:pPr>
    </w:p>
  </w:comment>
  <w:comment w:id="4020" w:author="Huawei, HiSilicon (GuoYinghao)" w:date="2022-04-19T15:20:00Z" w:initials="H">
    <w:p w14:paraId="17669645" w14:textId="0DDC2B0C" w:rsidR="00C3227B" w:rsidRDefault="00C3227B"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A350C1">
        <w:rPr>
          <w:color w:val="FF0000"/>
        </w:rPr>
        <w:t>propDisc</w:t>
      </w:r>
    </w:p>
    <w:p w14:paraId="559FA23E" w14:textId="63E4A0E0" w:rsidR="00C3227B" w:rsidRDefault="00C3227B" w:rsidP="004611CE">
      <w:pPr>
        <w:pStyle w:val="CommentText"/>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C3227B" w:rsidRDefault="00C3227B" w:rsidP="004611CE">
      <w:pPr>
        <w:pStyle w:val="CommentText"/>
        <w:spacing w:after="0"/>
        <w:ind w:leftChars="270" w:left="540"/>
      </w:pPr>
      <w:r>
        <w:rPr>
          <w:b/>
        </w:rPr>
        <w:t>[Proposed Change]</w:t>
      </w:r>
      <w:r>
        <w:t>: remove trpTEG-InfoSup from the capability reporting of DL-AOD</w:t>
      </w:r>
    </w:p>
    <w:p w14:paraId="36E343C6" w14:textId="604B3A80" w:rsidR="00A350C1" w:rsidRDefault="00C3227B" w:rsidP="004611CE">
      <w:pPr>
        <w:pStyle w:val="CommentText"/>
        <w:ind w:leftChars="270" w:left="540"/>
      </w:pPr>
      <w:r>
        <w:rPr>
          <w:b/>
        </w:rPr>
        <w:t>[Comments]</w:t>
      </w:r>
      <w:r>
        <w:t>:</w:t>
      </w:r>
      <w:r w:rsidR="008A6B03">
        <w:t xml:space="preserve"> </w:t>
      </w:r>
      <w:r w:rsidR="00EB4742">
        <w:rPr>
          <w:lang w:eastAsia="zh-CN"/>
        </w:rPr>
        <w:t xml:space="preserve">[Rap:] Discuss whether we should have this (and capabilities) common, </w:t>
      </w:r>
      <w:r w:rsidR="000E30F4">
        <w:rPr>
          <w:lang w:eastAsia="zh-CN"/>
        </w:rPr>
        <w:t xml:space="preserve">or </w:t>
      </w:r>
      <w:r w:rsidR="00EB4742">
        <w:rPr>
          <w:lang w:eastAsia="zh-CN"/>
        </w:rPr>
        <w:t>whether method specific restrictions should apply.</w:t>
      </w:r>
    </w:p>
  </w:comment>
  <w:comment w:id="4021" w:author="Huawei, HiSilicon (GuoYinghao)" w:date="2022-04-19T15:20:00Z" w:initials="H">
    <w:p w14:paraId="78F637C2" w14:textId="3204B381" w:rsidR="00C3227B" w:rsidRPr="004B637D" w:rsidRDefault="00C3227B"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w:t>
      </w:r>
      <w:r w:rsidR="00BD6B06" w:rsidRPr="00BD6B06">
        <w:rPr>
          <w:color w:val="FF0000"/>
        </w:rPr>
        <w:t>Fixed in R2-2205829</w:t>
      </w:r>
      <w:r w:rsidRPr="004B637D">
        <w:rPr>
          <w:color w:val="FF0000"/>
        </w:rPr>
        <w:t xml:space="preserve"> </w:t>
      </w:r>
      <w:r w:rsidRPr="004B637D">
        <w:rPr>
          <w:b/>
        </w:rPr>
        <w:t>[TDoc]</w:t>
      </w:r>
      <w:r w:rsidRPr="004B637D">
        <w:t xml:space="preserve">:  </w:t>
      </w:r>
      <w:r w:rsidRPr="004B637D">
        <w:rPr>
          <w:b/>
          <w:color w:val="FF0000"/>
        </w:rPr>
        <w:t>[Proposed Conclusion]</w:t>
      </w:r>
      <w:r w:rsidRPr="004B637D">
        <w:rPr>
          <w:color w:val="FF0000"/>
        </w:rPr>
        <w:t xml:space="preserve">: </w:t>
      </w:r>
      <w:r w:rsidR="00BD6B06">
        <w:rPr>
          <w:color w:val="FF0000"/>
        </w:rPr>
        <w:t>propAgree</w:t>
      </w:r>
    </w:p>
    <w:p w14:paraId="18C60810" w14:textId="66E0E5F9" w:rsidR="00C3227B" w:rsidRPr="004B637D" w:rsidRDefault="00C3227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C3227B" w:rsidRPr="004B637D" w:rsidRDefault="00C3227B" w:rsidP="004B637D">
      <w:pPr>
        <w:pStyle w:val="CommentText"/>
        <w:spacing w:after="0"/>
        <w:ind w:leftChars="270" w:left="540"/>
      </w:pPr>
      <w:r w:rsidRPr="004B637D">
        <w:rPr>
          <w:b/>
        </w:rPr>
        <w:t>[Proposed Change]</w:t>
      </w:r>
      <w:r w:rsidRPr="004B637D">
        <w:t xml:space="preserve">: add the values </w:t>
      </w:r>
    </w:p>
    <w:p w14:paraId="4D9FBAB1" w14:textId="77777777" w:rsidR="00C3227B" w:rsidRPr="004B637D" w:rsidRDefault="00C3227B" w:rsidP="004B637D">
      <w:pPr>
        <w:spacing w:after="0"/>
        <w:ind w:leftChars="270" w:left="540"/>
      </w:pPr>
      <w:r w:rsidRPr="004B637D">
        <w:rPr>
          <w:b/>
        </w:rPr>
        <w:t>[Comments]</w:t>
      </w:r>
      <w:r w:rsidRPr="004B637D">
        <w:t>:</w:t>
      </w:r>
    </w:p>
    <w:p w14:paraId="54B27AD0" w14:textId="6B68DDBC" w:rsidR="00C3227B" w:rsidRPr="004B637D" w:rsidRDefault="00C3227B" w:rsidP="004B637D">
      <w:pPr>
        <w:pStyle w:val="CommentText"/>
        <w:ind w:leftChars="270" w:left="540"/>
      </w:pPr>
    </w:p>
  </w:comment>
  <w:comment w:id="4030" w:author="Huawei, HiSilicon (GuoYinghao)" w:date="2022-04-19T15:20:00Z" w:initials="H">
    <w:p w14:paraId="5C337F92" w14:textId="4DA275EB" w:rsidR="00C3227B" w:rsidRPr="009B0E45" w:rsidRDefault="00C3227B" w:rsidP="009B0E45">
      <w:pPr>
        <w:rPr>
          <w:color w:val="FF0000"/>
        </w:rPr>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r w:rsidR="009B0E45">
        <w:rPr>
          <w:color w:val="FF0000"/>
        </w:rPr>
        <w:t>propNoAction</w:t>
      </w:r>
    </w:p>
    <w:p w14:paraId="3EB1EE5D" w14:textId="0F6E7108" w:rsidR="00C3227B" w:rsidRPr="00663CB2" w:rsidRDefault="00C3227B" w:rsidP="00B1306D">
      <w:pPr>
        <w:pStyle w:val="CommentText"/>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C3227B" w:rsidRPr="00663CB2" w:rsidRDefault="00C3227B" w:rsidP="00B1306D">
      <w:pPr>
        <w:pStyle w:val="CommentText"/>
        <w:spacing w:after="0"/>
        <w:ind w:leftChars="270" w:left="540"/>
      </w:pPr>
      <w:r w:rsidRPr="00663CB2">
        <w:rPr>
          <w:b/>
        </w:rPr>
        <w:t>[Proposed Change]</w:t>
      </w:r>
      <w:r w:rsidRPr="00663CB2">
        <w:t xml:space="preserve">: </w:t>
      </w:r>
      <w:r>
        <w:t>C</w:t>
      </w:r>
      <w:r w:rsidRPr="00663CB2">
        <w:t>hange it to per UE capability</w:t>
      </w:r>
    </w:p>
    <w:p w14:paraId="14ACDF7C" w14:textId="564B0574" w:rsidR="00C3227B" w:rsidRPr="00663CB2" w:rsidRDefault="00C3227B" w:rsidP="00B1306D">
      <w:pPr>
        <w:spacing w:after="0"/>
        <w:ind w:leftChars="270" w:left="540"/>
      </w:pPr>
      <w:r w:rsidRPr="00663CB2">
        <w:rPr>
          <w:b/>
        </w:rPr>
        <w:t>[Comments]</w:t>
      </w:r>
      <w:r w:rsidRPr="00663CB2">
        <w:t>:</w:t>
      </w:r>
      <w:r w:rsidR="009B0E45">
        <w:t xml:space="preserve"> [Rap:] </w:t>
      </w:r>
      <w:r w:rsidR="00B421E9">
        <w:t xml:space="preserve">27-2-2 </w:t>
      </w:r>
      <w:r w:rsidR="00542459">
        <w:t xml:space="preserve">has FR1/F2 differentiation per R1-2202928 </w:t>
      </w:r>
      <w:r w:rsidR="00F53ED4">
        <w:t>capability list.</w:t>
      </w:r>
    </w:p>
    <w:p w14:paraId="0D6B89E4" w14:textId="2732A533" w:rsidR="00C3227B" w:rsidRPr="00663CB2" w:rsidRDefault="00C3227B" w:rsidP="00B1306D">
      <w:pPr>
        <w:pStyle w:val="CommentText"/>
        <w:ind w:leftChars="270" w:left="540"/>
      </w:pPr>
    </w:p>
  </w:comment>
  <w:comment w:id="4031" w:author="Huawei, HiSilicon (GuoYinghao)" w:date="2022-04-19T15:20:00Z" w:initials="H">
    <w:p w14:paraId="77689123" w14:textId="1824D649" w:rsidR="00C3227B" w:rsidRDefault="00C3227B"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w:t>
      </w:r>
      <w:r w:rsidR="00B85633">
        <w:rPr>
          <w:color w:val="FF0000"/>
        </w:rPr>
        <w:t xml:space="preserve">Fixed in </w:t>
      </w:r>
      <w:r w:rsidR="00B85633" w:rsidRPr="007C3AD2">
        <w:rPr>
          <w:color w:val="FF0000"/>
        </w:rPr>
        <w:t>R2-2205829</w:t>
      </w:r>
      <w:r>
        <w:rPr>
          <w:color w:val="FF0000"/>
        </w:rPr>
        <w:t xml:space="preserve"> </w:t>
      </w:r>
      <w:r>
        <w:rPr>
          <w:b/>
        </w:rPr>
        <w:t>[TDoc]</w:t>
      </w:r>
      <w:r>
        <w:t xml:space="preserve">:  </w:t>
      </w:r>
      <w:r>
        <w:rPr>
          <w:b/>
          <w:color w:val="FF0000"/>
        </w:rPr>
        <w:t>[Proposed Conclusion]</w:t>
      </w:r>
      <w:r>
        <w:rPr>
          <w:color w:val="FF0000"/>
        </w:rPr>
        <w:t xml:space="preserve">: </w:t>
      </w:r>
      <w:r w:rsidR="00B85633">
        <w:rPr>
          <w:color w:val="FF0000"/>
        </w:rPr>
        <w:t>propAgree</w:t>
      </w:r>
    </w:p>
    <w:p w14:paraId="0194E7A6" w14:textId="61E8E462" w:rsidR="00C3227B" w:rsidRDefault="00C3227B" w:rsidP="002F33EA">
      <w:pPr>
        <w:pStyle w:val="CommentText"/>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C3227B" w:rsidRDefault="00C3227B" w:rsidP="002F33EA">
      <w:pPr>
        <w:pStyle w:val="CommentText"/>
        <w:spacing w:after="0"/>
        <w:ind w:leftChars="270" w:left="540"/>
      </w:pPr>
      <w:r>
        <w:rPr>
          <w:b/>
        </w:rPr>
        <w:t>[Proposed Change]</w:t>
      </w:r>
      <w:r>
        <w:t>: Change it to per band capability</w:t>
      </w:r>
    </w:p>
    <w:p w14:paraId="139B735D" w14:textId="77777777" w:rsidR="00C3227B" w:rsidRDefault="00C3227B" w:rsidP="002F33EA">
      <w:pPr>
        <w:spacing w:after="0"/>
        <w:ind w:leftChars="270" w:left="540"/>
      </w:pPr>
      <w:r>
        <w:rPr>
          <w:b/>
        </w:rPr>
        <w:t>[Comments]</w:t>
      </w:r>
      <w:r>
        <w:t>:</w:t>
      </w:r>
    </w:p>
    <w:p w14:paraId="5F34EF23" w14:textId="77777777" w:rsidR="00C3227B" w:rsidRDefault="00C3227B" w:rsidP="002F33EA">
      <w:pPr>
        <w:pStyle w:val="CommentText"/>
        <w:ind w:leftChars="270" w:left="540"/>
        <w:rPr>
          <w:lang w:eastAsia="zh-CN"/>
        </w:rPr>
      </w:pPr>
    </w:p>
    <w:p w14:paraId="2895D481" w14:textId="7C029745" w:rsidR="00C3227B" w:rsidRDefault="00C3227B" w:rsidP="002F33EA">
      <w:pPr>
        <w:pStyle w:val="CommentText"/>
        <w:ind w:leftChars="270" w:left="540"/>
      </w:pPr>
    </w:p>
  </w:comment>
  <w:comment w:id="4032" w:author="Huawei, HiSilicon (GuoYinghao)" w:date="2022-04-19T15:20:00Z" w:initials="H">
    <w:p w14:paraId="04E8530A" w14:textId="43609E88" w:rsidR="00C3227B" w:rsidRPr="00B00D9F" w:rsidRDefault="00C3227B"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w:t>
      </w:r>
      <w:r w:rsidR="00F37152">
        <w:rPr>
          <w:color w:val="FF0000"/>
        </w:rPr>
        <w:t xml:space="preserve">Fixed in </w:t>
      </w:r>
      <w:r w:rsidR="00F37152" w:rsidRPr="007C3AD2">
        <w:rPr>
          <w:color w:val="FF0000"/>
        </w:rPr>
        <w:t>R2-2205829</w:t>
      </w:r>
      <w:r w:rsidRPr="00B00D9F">
        <w:rPr>
          <w:color w:val="FF0000"/>
        </w:rPr>
        <w:t xml:space="preserve"> </w:t>
      </w:r>
      <w:r w:rsidRPr="00B00D9F">
        <w:rPr>
          <w:b/>
        </w:rPr>
        <w:t>[TDoc]</w:t>
      </w:r>
      <w:r w:rsidRPr="00B00D9F">
        <w:t xml:space="preserve">:  </w:t>
      </w:r>
      <w:r w:rsidRPr="00B00D9F">
        <w:rPr>
          <w:b/>
          <w:color w:val="FF0000"/>
        </w:rPr>
        <w:t>[Proposed Conclusion]</w:t>
      </w:r>
      <w:r w:rsidRPr="00B00D9F">
        <w:rPr>
          <w:color w:val="FF0000"/>
        </w:rPr>
        <w:t xml:space="preserve">: </w:t>
      </w:r>
      <w:r w:rsidR="00F37152">
        <w:rPr>
          <w:color w:val="FF0000"/>
        </w:rPr>
        <w:t>propAgree</w:t>
      </w:r>
    </w:p>
    <w:p w14:paraId="5FC66259" w14:textId="0F5CA37D" w:rsidR="00C3227B" w:rsidRPr="00B00D9F" w:rsidRDefault="00C3227B" w:rsidP="007D2DC6">
      <w:pPr>
        <w:pStyle w:val="CommentText"/>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C3227B" w:rsidRPr="00B00D9F" w:rsidRDefault="00C3227B" w:rsidP="007D2DC6">
      <w:pPr>
        <w:pStyle w:val="CommentText"/>
        <w:spacing w:after="0"/>
        <w:ind w:leftChars="270" w:left="540"/>
      </w:pPr>
      <w:r w:rsidRPr="00B00D9F">
        <w:rPr>
          <w:b/>
        </w:rPr>
        <w:t>[Proposed Change]</w:t>
      </w:r>
      <w:r w:rsidRPr="00B00D9F">
        <w:t xml:space="preserve">: </w:t>
      </w:r>
    </w:p>
    <w:p w14:paraId="223D78D5" w14:textId="77777777" w:rsidR="00C3227B" w:rsidRPr="00B00D9F" w:rsidRDefault="00C3227B" w:rsidP="007D2DC6">
      <w:pPr>
        <w:spacing w:after="0"/>
        <w:ind w:leftChars="270" w:left="540"/>
      </w:pPr>
      <w:r w:rsidRPr="00B00D9F">
        <w:rPr>
          <w:b/>
        </w:rPr>
        <w:t>[Comments]</w:t>
      </w:r>
      <w:r w:rsidRPr="00B00D9F">
        <w:t>:</w:t>
      </w:r>
    </w:p>
    <w:p w14:paraId="4E3313BD" w14:textId="32DF25F9" w:rsidR="00C3227B" w:rsidRPr="00B00D9F" w:rsidRDefault="00C3227B" w:rsidP="007D2DC6">
      <w:pPr>
        <w:pStyle w:val="CommentText"/>
        <w:ind w:leftChars="270" w:left="540"/>
      </w:pPr>
    </w:p>
  </w:comment>
  <w:comment w:id="4068" w:author="Lenovo (Hyung-Nam)" w:date="2022-04-20T13:08:00Z" w:initials="B">
    <w:p w14:paraId="63F99DD9" w14:textId="50A8A587" w:rsidR="00C3227B" w:rsidRDefault="00C3227B" w:rsidP="001350A0">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w:t>
      </w:r>
      <w:r w:rsidR="001350A0">
        <w:rPr>
          <w:color w:val="FF0000"/>
        </w:rPr>
        <w:t>Fixed in 1</w:t>
      </w:r>
      <w:r w:rsidR="001350A0" w:rsidRPr="00EA0AFC">
        <w:rPr>
          <w:color w:val="FF0000"/>
          <w:vertAlign w:val="superscript"/>
        </w:rPr>
        <w:t>st</w:t>
      </w:r>
      <w:r w:rsidR="001350A0">
        <w:rPr>
          <w:color w:val="FF0000"/>
        </w:rPr>
        <w:t xml:space="preserve"> Update of </w:t>
      </w:r>
      <w:r w:rsidR="001350A0"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1350A0">
        <w:rPr>
          <w:color w:val="FF0000"/>
        </w:rPr>
        <w:t>propAgree</w:t>
      </w:r>
    </w:p>
    <w:p w14:paraId="4350B1A2" w14:textId="523916B9" w:rsidR="00C3227B" w:rsidRDefault="00C3227B">
      <w:pPr>
        <w:pStyle w:val="CommentText"/>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C3227B" w:rsidRDefault="00C3227B">
      <w:pPr>
        <w:pStyle w:val="CommentText"/>
        <w:ind w:leftChars="270" w:left="540"/>
      </w:pPr>
      <w:r>
        <w:rPr>
          <w:b/>
        </w:rPr>
        <w:t>[Proposed Change]</w:t>
      </w:r>
      <w:r>
        <w:t>: Change suffices “-r17” to “-v1700”.</w:t>
      </w:r>
    </w:p>
    <w:p w14:paraId="11E41B89" w14:textId="77777777" w:rsidR="00C3227B" w:rsidRDefault="00C3227B">
      <w:pPr>
        <w:pStyle w:val="CommentText"/>
        <w:ind w:leftChars="270" w:left="540"/>
      </w:pPr>
      <w:r>
        <w:rPr>
          <w:b/>
        </w:rPr>
        <w:t>[Comments]</w:t>
      </w:r>
      <w:r>
        <w:t xml:space="preserve">: </w:t>
      </w:r>
    </w:p>
    <w:p w14:paraId="5D300AA6" w14:textId="459C227E" w:rsidR="00C3227B" w:rsidRPr="00F92DD2" w:rsidRDefault="00C3227B">
      <w:pPr>
        <w:pStyle w:val="CommentText"/>
        <w:ind w:leftChars="270" w:left="540"/>
      </w:pPr>
    </w:p>
  </w:comment>
  <w:comment w:id="4140" w:author="CATT(Jianxiang)" w:date="2022-04-24T14:33:00Z" w:initials="C">
    <w:p w14:paraId="23073237" w14:textId="5AAA4281"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014</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w:t>
      </w:r>
      <w:r w:rsidR="00932A75" w:rsidRPr="00932A75">
        <w:rPr>
          <w:lang w:eastAsia="zh-CN"/>
        </w:rPr>
        <w:t>R2-2204708</w:t>
      </w:r>
      <w:r>
        <w:t xml:space="preserve"> </w:t>
      </w:r>
      <w:r>
        <w:rPr>
          <w:b/>
          <w:color w:val="FF0000"/>
        </w:rPr>
        <w:t>[Proposed Conclusion]</w:t>
      </w:r>
      <w:r>
        <w:rPr>
          <w:color w:val="FF0000"/>
        </w:rPr>
        <w:t xml:space="preserve">: </w:t>
      </w:r>
      <w:r w:rsidR="00E82223">
        <w:rPr>
          <w:color w:val="FF0000"/>
        </w:rPr>
        <w:t>propDisc</w:t>
      </w:r>
    </w:p>
    <w:p w14:paraId="6E6F19B5" w14:textId="78D86056" w:rsidR="00C3227B" w:rsidRDefault="00C3227B">
      <w:pPr>
        <w:pStyle w:val="CommentText"/>
        <w:rPr>
          <w:lang w:eastAsia="zh-CN"/>
        </w:rPr>
      </w:pPr>
      <w:r>
        <w:rPr>
          <w:b/>
        </w:rPr>
        <w:t>[Description]</w:t>
      </w:r>
      <w:r>
        <w:t xml:space="preserve">: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 xml:space="preserve">his IE is something like the UE Tx TEG report via RRC in UL-TDOA. So the condition is not required. </w:t>
      </w:r>
    </w:p>
    <w:p w14:paraId="0BAAEDD2" w14:textId="1608976B" w:rsidR="00C3227B" w:rsidRDefault="00C3227B">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w:t>
      </w:r>
      <w:r>
        <w:rPr>
          <w:snapToGrid w:val="0"/>
        </w:rPr>
        <w:t>Cond Case2-3</w:t>
      </w:r>
      <w:r>
        <w:rPr>
          <w:snapToGrid w:val="0"/>
          <w:lang w:eastAsia="zh-CN"/>
        </w:rPr>
        <w:t>”</w:t>
      </w:r>
      <w:r>
        <w:rPr>
          <w:rFonts w:hint="eastAsia"/>
          <w:snapToGrid w:val="0"/>
          <w:lang w:eastAsia="zh-CN"/>
        </w:rPr>
        <w:t>.</w:t>
      </w:r>
    </w:p>
    <w:p w14:paraId="6D683560" w14:textId="126DF51D" w:rsidR="00C3227B" w:rsidRPr="0080543C" w:rsidRDefault="00C3227B">
      <w:pPr>
        <w:pStyle w:val="CommentText"/>
      </w:pPr>
      <w:r>
        <w:rPr>
          <w:b/>
        </w:rPr>
        <w:t>[Comments]</w:t>
      </w:r>
      <w:r>
        <w:t xml:space="preserve">: </w:t>
      </w:r>
      <w:r w:rsidR="00FF634D">
        <w:t xml:space="preserve">[Rap:] </w:t>
      </w:r>
      <w:r w:rsidR="001926C7">
        <w:t xml:space="preserve">This is not Rapporteur's understanding. </w:t>
      </w:r>
      <w:r w:rsidR="00BC01FA">
        <w:t>For case-1, no Tx TEG is needed</w:t>
      </w:r>
      <w:r w:rsidR="00361946">
        <w:t>.</w:t>
      </w:r>
      <w:r w:rsidR="00297140">
        <w:t xml:space="preserve"> (see RAN1 parameter list/agreements)</w:t>
      </w:r>
      <w:r w:rsidR="00CC4C4C">
        <w:t>.</w:t>
      </w:r>
      <w:r w:rsidR="00361946">
        <w:t xml:space="preserve"> In case of doubt, we may need to ask RAN1.</w:t>
      </w:r>
    </w:p>
  </w:comment>
  <w:comment w:id="4141" w:author="ZTE-Yu Pan" w:date="2022-04-21T00:42:00Z" w:initials="z">
    <w:p w14:paraId="26EE66F5" w14:textId="58BBDE81" w:rsidR="00C3227B" w:rsidRDefault="00C3227B" w:rsidP="00C72F35">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r w:rsidR="00C72F35">
        <w:rPr>
          <w:color w:val="FF0000"/>
        </w:rPr>
        <w:t>Fixed in 1</w:t>
      </w:r>
      <w:r w:rsidR="00C72F35" w:rsidRPr="00EA0AFC">
        <w:rPr>
          <w:color w:val="FF0000"/>
          <w:vertAlign w:val="superscript"/>
        </w:rPr>
        <w:t>st</w:t>
      </w:r>
      <w:r w:rsidR="00C72F35">
        <w:rPr>
          <w:color w:val="FF0000"/>
        </w:rPr>
        <w:t xml:space="preserve"> Update of </w:t>
      </w:r>
      <w:r w:rsidR="00C72F35" w:rsidRPr="007C3AD2">
        <w:rPr>
          <w:color w:val="FF0000"/>
        </w:rPr>
        <w:t>R2-2205829</w:t>
      </w:r>
      <w:r>
        <w:rPr>
          <w:color w:val="FF0000"/>
        </w:rPr>
        <w:t xml:space="preserve"> </w:t>
      </w:r>
      <w:r>
        <w:rPr>
          <w:b/>
        </w:rPr>
        <w:t>[TDoc]</w:t>
      </w:r>
      <w:r>
        <w:t xml:space="preserve">: </w:t>
      </w:r>
      <w:r w:rsidR="000A39BF">
        <w:rPr>
          <w:sz w:val="24"/>
          <w:szCs w:val="24"/>
        </w:rPr>
        <w:t>R2-2</w:t>
      </w:r>
      <w:r w:rsidR="000A39BF">
        <w:rPr>
          <w:rFonts w:hint="eastAsia"/>
          <w:sz w:val="24"/>
          <w:szCs w:val="24"/>
          <w:lang w:val="en-US" w:eastAsia="zh-CN"/>
        </w:rPr>
        <w:t>205307</w:t>
      </w:r>
      <w:r>
        <w:t xml:space="preserve"> </w:t>
      </w:r>
      <w:r>
        <w:rPr>
          <w:b/>
          <w:color w:val="FF0000"/>
        </w:rPr>
        <w:t>[Proposed Conclusion]</w:t>
      </w:r>
      <w:r>
        <w:rPr>
          <w:color w:val="FF0000"/>
        </w:rPr>
        <w:t xml:space="preserve">: </w:t>
      </w:r>
      <w:r w:rsidR="00341B5B">
        <w:rPr>
          <w:color w:val="FF0000"/>
        </w:rPr>
        <w:t>propAgree</w:t>
      </w:r>
    </w:p>
    <w:p w14:paraId="22F086B8"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C3227B" w:rsidRDefault="00C3227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03DE9999" w:rsidR="00341B5B" w:rsidRPr="00341B5B" w:rsidRDefault="00C3227B" w:rsidP="00563AB4">
      <w:pPr>
        <w:pStyle w:val="CommentText"/>
        <w:ind w:leftChars="270" w:left="540"/>
        <w:rPr>
          <w:b/>
        </w:rPr>
      </w:pPr>
      <w:r>
        <w:rPr>
          <w:b/>
        </w:rPr>
        <w:t>[Comments]</w:t>
      </w:r>
      <w:r w:rsidR="00650E9C">
        <w:rPr>
          <w:b/>
        </w:rPr>
        <w:t xml:space="preserve"> </w:t>
      </w:r>
      <w:r w:rsidR="00341B5B">
        <w:rPr>
          <w:b/>
        </w:rPr>
        <w:t xml:space="preserve">[Rap:] </w:t>
      </w:r>
      <w:r w:rsidR="00341B5B" w:rsidRPr="00341B5B">
        <w:rPr>
          <w:bCs/>
        </w:rPr>
        <w:t>See H026</w:t>
      </w:r>
    </w:p>
  </w:comment>
  <w:comment w:id="4142" w:author="(Huawei) GuoYinghao" w:date="2022-04-22T17:16:00Z" w:initials="H">
    <w:p w14:paraId="034ABD92" w14:textId="7C22F5D0" w:rsidR="00C3227B" w:rsidRDefault="00C3227B" w:rsidP="00630FC6">
      <w:pPr>
        <w:pStyle w:val="CommentText"/>
      </w:pPr>
      <w:r>
        <w:rPr>
          <w:rStyle w:val="CommentReference"/>
        </w:rPr>
        <w:annotationRef/>
      </w:r>
      <w:r>
        <w:rPr>
          <w:b/>
        </w:rPr>
        <w:t>[RIL]</w:t>
      </w:r>
      <w:r>
        <w:t xml:space="preserve">: </w:t>
      </w:r>
      <w:r>
        <w:rPr>
          <w:rFonts w:hint="eastAsia"/>
          <w:lang w:eastAsia="zh-CN"/>
        </w:rPr>
        <w:t>H059</w:t>
      </w:r>
      <w:r>
        <w:t xml:space="preserve"> </w:t>
      </w:r>
      <w:r>
        <w:rPr>
          <w:b/>
        </w:rPr>
        <w:t>[Delegate]</w:t>
      </w:r>
      <w:r>
        <w:t xml:space="preserve">: Huawei, HiSilicon (GuoYinghao)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Nones </w:t>
      </w:r>
      <w:r>
        <w:rPr>
          <w:b/>
          <w:color w:val="FF0000"/>
        </w:rPr>
        <w:t>[Proposed Conclusion]</w:t>
      </w:r>
      <w:r>
        <w:rPr>
          <w:color w:val="FF0000"/>
        </w:rPr>
        <w:t xml:space="preserve">: </w:t>
      </w:r>
      <w:r w:rsidR="002644A5" w:rsidRPr="002644A5">
        <w:rPr>
          <w:color w:val="FF0000"/>
        </w:rPr>
        <w:t>propDisc</w:t>
      </w:r>
    </w:p>
    <w:p w14:paraId="3CBA1742" w14:textId="776797A2" w:rsidR="00C3227B" w:rsidRDefault="00C3227B" w:rsidP="00630FC6">
      <w:pPr>
        <w:pStyle w:val="CommentText"/>
      </w:pPr>
      <w:r>
        <w:rPr>
          <w:b/>
        </w:rPr>
        <w:t>[Description]</w:t>
      </w:r>
      <w:r>
        <w:t xml:space="preserve">: Within the IE NR-TImeStamp, there is PRS-ID defined, which is mandatory present. but it is unnecessary for TEG reporting. </w:t>
      </w:r>
    </w:p>
    <w:p w14:paraId="32C7F95E" w14:textId="7197565E" w:rsidR="00C3227B" w:rsidRDefault="00C3227B" w:rsidP="00630FC6">
      <w:pPr>
        <w:pStyle w:val="CommentText"/>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72DE099B" w:rsidR="00C3227B" w:rsidRDefault="00C3227B" w:rsidP="00630FC6">
      <w:pPr>
        <w:pStyle w:val="CommentText"/>
      </w:pPr>
      <w:r>
        <w:rPr>
          <w:b/>
        </w:rPr>
        <w:t>[Comments]:</w:t>
      </w:r>
      <w:r w:rsidR="002644A5">
        <w:rPr>
          <w:b/>
        </w:rPr>
        <w:t xml:space="preserve"> </w:t>
      </w:r>
      <w:r w:rsidR="002644A5" w:rsidRPr="005A0F21">
        <w:rPr>
          <w:bCs/>
        </w:rPr>
        <w:t xml:space="preserve">[Rap:] </w:t>
      </w:r>
      <w:r w:rsidR="005A0F21" w:rsidRPr="005A0F21">
        <w:rPr>
          <w:bCs/>
        </w:rPr>
        <w:t xml:space="preserve">A reference for </w:t>
      </w:r>
      <w:r w:rsidR="005A0F21">
        <w:rPr>
          <w:bCs/>
        </w:rPr>
        <w:t>a</w:t>
      </w:r>
      <w:r w:rsidR="005A0F21" w:rsidRPr="005A0F21">
        <w:rPr>
          <w:bCs/>
        </w:rPr>
        <w:t xml:space="preserve"> time stamp seems always needed</w:t>
      </w:r>
      <w:r w:rsidR="005A0F21">
        <w:rPr>
          <w:bCs/>
        </w:rPr>
        <w:t>.</w:t>
      </w:r>
      <w:r w:rsidR="004E2631">
        <w:rPr>
          <w:bCs/>
        </w:rPr>
        <w:t xml:space="preserve"> This must not necessarily be the same TRP as for the measurement time stamp. </w:t>
      </w:r>
    </w:p>
  </w:comment>
  <w:comment w:id="4143" w:author="ZTE-Yu Pan" w:date="2022-04-21T00:42:00Z" w:initials="z">
    <w:p w14:paraId="0B692F9D" w14:textId="07184DB2" w:rsidR="00C3227B" w:rsidRDefault="00C3227B"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r w:rsidR="0047601E">
        <w:rPr>
          <w:color w:val="FF0000"/>
        </w:rPr>
        <w:t>prop</w:t>
      </w:r>
      <w:r w:rsidR="007C3321">
        <w:rPr>
          <w:color w:val="FF0000"/>
        </w:rPr>
        <w:t>NoAction</w:t>
      </w:r>
    </w:p>
    <w:p w14:paraId="5D5452D4" w14:textId="77777777" w:rsidR="00C3227B" w:rsidRDefault="00C3227B" w:rsidP="00563AB4">
      <w:pPr>
        <w:pStyle w:val="CommentText"/>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C3227B" w:rsidRDefault="00C3227B" w:rsidP="00563AB4">
      <w:pPr>
        <w:pStyle w:val="B1"/>
        <w:widowControl w:val="0"/>
        <w:spacing w:after="0"/>
        <w:ind w:leftChars="412" w:left="1108"/>
        <w:rPr>
          <w:i/>
          <w:lang w:val="en-US" w:eastAsia="zh-CN"/>
        </w:rPr>
      </w:pPr>
      <w:r>
        <w:rPr>
          <w:sz w:val="18"/>
          <w:szCs w:val="18"/>
          <w:lang w:val="en-US" w:eastAsia="zh-CN"/>
        </w:rPr>
        <w:t>Delete the Need OP of timestamp</w:t>
      </w:r>
      <w:r w:rsidRPr="0073759E">
        <w:rPr>
          <w:lang w:val="en-US" w:eastAsia="zh-CN"/>
        </w:rPr>
        <w:t>.</w:t>
      </w:r>
    </w:p>
    <w:p w14:paraId="0C411D3E" w14:textId="2596CF0B" w:rsidR="00C3227B" w:rsidRDefault="00C3227B" w:rsidP="00563AB4">
      <w:pPr>
        <w:pStyle w:val="CommentText"/>
        <w:ind w:leftChars="270" w:left="540"/>
      </w:pPr>
      <w:r>
        <w:rPr>
          <w:b/>
        </w:rPr>
        <w:t>[Comments]</w:t>
      </w:r>
      <w:r w:rsidR="00E241C9">
        <w:rPr>
          <w:b/>
        </w:rPr>
        <w:t xml:space="preserve"> </w:t>
      </w:r>
      <w:r w:rsidR="0047601E">
        <w:rPr>
          <w:b/>
        </w:rPr>
        <w:t xml:space="preserve">[Rap:] </w:t>
      </w:r>
      <w:r w:rsidR="0047601E" w:rsidRPr="0047601E">
        <w:rPr>
          <w:bCs/>
        </w:rPr>
        <w:t>The time stamp is only needed when changed compared to the previous element. No need to report it when it is the same</w:t>
      </w:r>
      <w:r w:rsidR="007C3321">
        <w:rPr>
          <w:bCs/>
        </w:rPr>
        <w:t xml:space="preserve"> compared to previous elements in the list</w:t>
      </w:r>
      <w:r w:rsidR="0047601E" w:rsidRPr="0047601E">
        <w:rPr>
          <w:bCs/>
        </w:rPr>
        <w:t>.</w:t>
      </w:r>
    </w:p>
  </w:comment>
  <w:comment w:id="4145" w:author="ZTE-Yu Pan" w:date="2022-04-21T00:43:00Z" w:initials="z">
    <w:p w14:paraId="48455E45" w14:textId="4DE0C143" w:rsidR="00C3227B" w:rsidRDefault="00C3227B"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w:t>
      </w:r>
      <w:r w:rsidR="00955748">
        <w:rPr>
          <w:color w:val="FF0000"/>
        </w:rPr>
        <w:t>Fixed in 1</w:t>
      </w:r>
      <w:r w:rsidR="00955748" w:rsidRPr="00EA0AFC">
        <w:rPr>
          <w:color w:val="FF0000"/>
          <w:vertAlign w:val="superscript"/>
        </w:rPr>
        <w:t>st</w:t>
      </w:r>
      <w:r w:rsidR="00955748">
        <w:rPr>
          <w:color w:val="FF0000"/>
        </w:rPr>
        <w:t xml:space="preserve"> Update of </w:t>
      </w:r>
      <w:r w:rsidR="00955748" w:rsidRPr="007C3AD2">
        <w:rPr>
          <w:color w:val="FF0000"/>
        </w:rPr>
        <w:t>R2-2205829</w:t>
      </w:r>
      <w:r>
        <w:rPr>
          <w:color w:val="FF0000"/>
        </w:rPr>
        <w:t xml:space="preserve"> </w:t>
      </w:r>
      <w:r>
        <w:rPr>
          <w:b/>
        </w:rPr>
        <w:t>[TDoc]</w:t>
      </w:r>
      <w:r>
        <w:t xml:space="preserve">: xxx </w:t>
      </w:r>
      <w:r>
        <w:rPr>
          <w:b/>
          <w:color w:val="FF0000"/>
        </w:rPr>
        <w:t>[Proposed Conclusion]</w:t>
      </w:r>
      <w:r>
        <w:rPr>
          <w:color w:val="FF0000"/>
        </w:rPr>
        <w:t xml:space="preserve">: </w:t>
      </w:r>
      <w:r w:rsidR="00955748">
        <w:rPr>
          <w:color w:val="FF0000"/>
        </w:rPr>
        <w:t>propAgree</w:t>
      </w:r>
    </w:p>
    <w:p w14:paraId="283E52A3" w14:textId="77777777" w:rsidR="00C3227B" w:rsidRDefault="00C3227B" w:rsidP="00563AB4">
      <w:pPr>
        <w:pStyle w:val="CommentText"/>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C3227B" w:rsidRDefault="00C3227B" w:rsidP="00563AB4">
      <w:pPr>
        <w:pStyle w:val="CommentText"/>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C3227B" w:rsidRDefault="00C3227B" w:rsidP="00563AB4">
      <w:pPr>
        <w:pStyle w:val="CommentText"/>
        <w:ind w:leftChars="270" w:left="540"/>
      </w:pPr>
      <w:r>
        <w:rPr>
          <w:b/>
        </w:rPr>
        <w:t>[Comments]</w:t>
      </w:r>
      <w:r>
        <w:t>:</w:t>
      </w:r>
    </w:p>
  </w:comment>
  <w:comment w:id="4144" w:author="CATT(Jianxiang)" w:date="2022-04-24T14:36:00Z" w:initials="C">
    <w:p w14:paraId="5CBCF49B" w14:textId="394C7E6E"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015</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w:t>
      </w:r>
      <w:r w:rsidR="004A6CF6" w:rsidRPr="004A6CF6">
        <w:rPr>
          <w:color w:val="FF0000"/>
        </w:rPr>
        <w:t>Fixed in 1st Update of R2-2205829</w:t>
      </w:r>
      <w:r>
        <w:rPr>
          <w:color w:val="FF0000"/>
        </w:rPr>
        <w:t xml:space="preserve"> </w:t>
      </w:r>
      <w:r>
        <w:rPr>
          <w:b/>
        </w:rPr>
        <w:t>[TDoc]</w:t>
      </w:r>
      <w:r>
        <w:t xml:space="preserve">: </w:t>
      </w:r>
      <w:r w:rsidR="003A1CAF" w:rsidRPr="003A1CAF">
        <w:rPr>
          <w:lang w:eastAsia="zh-CN"/>
        </w:rPr>
        <w:t>R2-2204708</w:t>
      </w:r>
      <w:r>
        <w:t xml:space="preserve"> </w:t>
      </w:r>
      <w:r>
        <w:rPr>
          <w:b/>
          <w:color w:val="FF0000"/>
        </w:rPr>
        <w:t>[Proposed Conclusion]</w:t>
      </w:r>
      <w:r>
        <w:rPr>
          <w:color w:val="FF0000"/>
        </w:rPr>
        <w:t xml:space="preserve">: </w:t>
      </w:r>
      <w:r w:rsidR="004A6CF6">
        <w:rPr>
          <w:color w:val="FF0000"/>
        </w:rPr>
        <w:t>pr</w:t>
      </w:r>
      <w:r w:rsidR="00AE6F0F">
        <w:rPr>
          <w:color w:val="FF0000"/>
        </w:rPr>
        <w:t>opAgree</w:t>
      </w:r>
    </w:p>
    <w:p w14:paraId="2453BBC1" w14:textId="77777777" w:rsidR="00C3227B" w:rsidRDefault="00C3227B" w:rsidP="00974952">
      <w:pPr>
        <w:pStyle w:val="CommentText"/>
        <w:rPr>
          <w:lang w:eastAsia="zh-CN"/>
        </w:rPr>
      </w:pPr>
      <w:r>
        <w:rPr>
          <w:b/>
        </w:rPr>
        <w:t>[Description]</w:t>
      </w:r>
      <w:r>
        <w:t xml:space="preserve">: </w:t>
      </w:r>
      <w:r>
        <w:rPr>
          <w:rFonts w:hint="eastAsia"/>
          <w:lang w:eastAsia="zh-CN"/>
        </w:rPr>
        <w:t xml:space="preserve">The UE TxTEG in </w:t>
      </w:r>
      <w:r>
        <w:rPr>
          <w:snapToGrid w:val="0"/>
        </w:rPr>
        <w:t>nr-SRS-TxTEG-Set-r17</w:t>
      </w:r>
      <w:r>
        <w:rPr>
          <w:rFonts w:hint="eastAsia"/>
          <w:snapToGrid w:val="0"/>
          <w:lang w:eastAsia="zh-CN"/>
        </w:rPr>
        <w:t xml:space="preserve"> is not only for UE Rx-Tx measurement in LMF, but also for </w:t>
      </w:r>
      <w:r>
        <w:rPr>
          <w:snapToGrid w:val="0"/>
          <w:lang w:eastAsia="zh-CN"/>
        </w:rPr>
        <w:t>Gnb</w:t>
      </w:r>
      <w:r>
        <w:rPr>
          <w:rFonts w:hint="eastAsia"/>
          <w:snapToGrid w:val="0"/>
          <w:lang w:eastAsia="zh-CN"/>
        </w:rPr>
        <w:t xml:space="preserve"> </w:t>
      </w:r>
      <w:r>
        <w:rPr>
          <w:snapToGrid w:val="0"/>
          <w:lang w:eastAsia="zh-CN"/>
        </w:rPr>
        <w:t>Rx</w:t>
      </w:r>
      <w:r>
        <w:rPr>
          <w:rFonts w:hint="eastAsia"/>
          <w:snapToGrid w:val="0"/>
          <w:lang w:eastAsia="zh-CN"/>
        </w:rPr>
        <w:t xml:space="preserve">-Tx measurement in LMF. </w:t>
      </w:r>
      <w:r>
        <w:rPr>
          <w:snapToGrid w:val="0"/>
          <w:lang w:eastAsia="zh-CN"/>
        </w:rPr>
        <w:t>T</w:t>
      </w:r>
      <w:r>
        <w:rPr>
          <w:rFonts w:hint="eastAsia"/>
          <w:snapToGrid w:val="0"/>
          <w:lang w:eastAsia="zh-CN"/>
        </w:rPr>
        <w:t>his IE is something like the UE Tx TEG report via RRC in UL-TDOA. So the timestamp is needed.</w:t>
      </w:r>
    </w:p>
    <w:p w14:paraId="09052C2F" w14:textId="07D34D0B" w:rsidR="00C3227B" w:rsidRDefault="00C3227B" w:rsidP="00974952">
      <w:pPr>
        <w:pStyle w:val="CommentText"/>
        <w:rPr>
          <w:lang w:eastAsia="zh-CN"/>
        </w:rPr>
      </w:pPr>
      <w:r>
        <w:rPr>
          <w:b/>
        </w:rPr>
        <w:t xml:space="preserve"> [Proposed Change]</w:t>
      </w:r>
      <w:r>
        <w:t xml:space="preserve">: </w:t>
      </w:r>
      <w:r>
        <w:rPr>
          <w:rFonts w:hint="eastAsia"/>
          <w:lang w:eastAsia="zh-CN"/>
        </w:rPr>
        <w:t>delete the FFS.</w:t>
      </w:r>
    </w:p>
    <w:p w14:paraId="03489D03" w14:textId="12B7138B" w:rsidR="00C3227B" w:rsidRDefault="00C3227B">
      <w:pPr>
        <w:pStyle w:val="CommentText"/>
        <w:rPr>
          <w:lang w:eastAsia="zh-CN"/>
        </w:rPr>
      </w:pPr>
    </w:p>
    <w:p w14:paraId="49863F4F" w14:textId="0F776AF1" w:rsidR="00C3227B" w:rsidRDefault="00C3227B">
      <w:pPr>
        <w:pStyle w:val="CommentText"/>
      </w:pPr>
      <w:r>
        <w:rPr>
          <w:b/>
        </w:rPr>
        <w:t>[Comments]</w:t>
      </w:r>
      <w:r>
        <w:t>:</w:t>
      </w:r>
      <w:r w:rsidR="00213B37" w:rsidRPr="00213B37">
        <w:t xml:space="preserve"> </w:t>
      </w:r>
      <w:r w:rsidR="00213B37" w:rsidRPr="00213B37">
        <w:t>[Rap:] See also Z006. FFS can be deleted, but the argumentation provided is confusing. This is for the Tx TEG (not Rx-Tx). See also C014.</w:t>
      </w:r>
    </w:p>
    <w:p w14:paraId="6A612BBB" w14:textId="32D8FD9D" w:rsidR="00C3227B" w:rsidRPr="00966301" w:rsidRDefault="00C3227B">
      <w:pPr>
        <w:pStyle w:val="CommentText"/>
      </w:pPr>
    </w:p>
  </w:comment>
  <w:comment w:id="4146" w:author="Huawei, HiSilicon (GuoYinghao)" w:date="2022-04-19T15:20:00Z" w:initials="H">
    <w:p w14:paraId="650EC662" w14:textId="0F95877E" w:rsidR="00C3227B" w:rsidRDefault="00C3227B"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w:t>
      </w:r>
      <w:r w:rsidR="00A30674" w:rsidRPr="00A30674">
        <w:rPr>
          <w:color w:val="FF0000"/>
        </w:rPr>
        <w:t>Fixed in R2-2205829</w:t>
      </w:r>
      <w:r>
        <w:rPr>
          <w:color w:val="FF0000"/>
        </w:rPr>
        <w:t xml:space="preserve"> </w:t>
      </w:r>
      <w:r>
        <w:rPr>
          <w:b/>
        </w:rPr>
        <w:t>[TDoc]</w:t>
      </w:r>
      <w:r>
        <w:t xml:space="preserve">: None </w:t>
      </w:r>
      <w:r>
        <w:rPr>
          <w:b/>
          <w:color w:val="FF0000"/>
        </w:rPr>
        <w:t>[Proposed Conclusion]</w:t>
      </w:r>
      <w:r>
        <w:rPr>
          <w:color w:val="FF0000"/>
        </w:rPr>
        <w:t xml:space="preserve">: </w:t>
      </w:r>
      <w:r w:rsidR="00A30674">
        <w:rPr>
          <w:color w:val="FF0000"/>
        </w:rPr>
        <w:t>propAgree</w:t>
      </w:r>
    </w:p>
    <w:p w14:paraId="7C23453E" w14:textId="1BA751E9" w:rsidR="00C3227B" w:rsidRDefault="00C3227B" w:rsidP="00B1084B">
      <w:pPr>
        <w:pStyle w:val="CommentText"/>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C3227B" w:rsidRDefault="00C3227B" w:rsidP="00B1084B">
      <w:pPr>
        <w:pStyle w:val="CommentText"/>
        <w:ind w:leftChars="270" w:left="540"/>
        <w:rPr>
          <w:lang w:eastAsia="zh-CN"/>
        </w:rPr>
      </w:pPr>
    </w:p>
    <w:p w14:paraId="3D8C6425" w14:textId="77777777" w:rsidR="00C3227B" w:rsidRDefault="00C3227B" w:rsidP="00B1084B">
      <w:pPr>
        <w:pStyle w:val="CommentText"/>
        <w:ind w:leftChars="270" w:left="540"/>
        <w:rPr>
          <w:lang w:eastAsia="zh-CN"/>
        </w:rPr>
      </w:pPr>
      <w:r w:rsidRPr="00B1084B">
        <w:rPr>
          <w:highlight w:val="green"/>
          <w:lang w:eastAsia="zh-CN"/>
        </w:rPr>
        <w:t>Agreement</w:t>
      </w:r>
    </w:p>
    <w:p w14:paraId="4DEAA4E6" w14:textId="77777777" w:rsidR="00C3227B" w:rsidRDefault="00C3227B" w:rsidP="00B1084B">
      <w:pPr>
        <w:pStyle w:val="CommentText"/>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C3227B" w:rsidRDefault="00C3227B" w:rsidP="00B1084B">
      <w:pPr>
        <w:pStyle w:val="CommentText"/>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C3227B" w:rsidRDefault="00C3227B" w:rsidP="00B1084B">
      <w:pPr>
        <w:pStyle w:val="CommentText"/>
        <w:spacing w:after="0"/>
        <w:ind w:leftChars="270" w:left="540"/>
      </w:pPr>
      <w:r>
        <w:rPr>
          <w:rFonts w:hint="eastAsia"/>
          <w:lang w:eastAsia="zh-CN"/>
        </w:rPr>
        <w:t>•</w:t>
      </w:r>
      <w:r>
        <w:rPr>
          <w:lang w:eastAsia="zh-CN"/>
        </w:rPr>
        <w:tab/>
        <w:t>Send LS to RAN2/RAN3 for the signaling design</w:t>
      </w:r>
    </w:p>
    <w:p w14:paraId="0666EE47" w14:textId="68D872EE" w:rsidR="00C3227B" w:rsidRDefault="00C3227B" w:rsidP="00B1084B">
      <w:pPr>
        <w:pStyle w:val="CommentText"/>
        <w:spacing w:after="0"/>
        <w:ind w:leftChars="270" w:left="540"/>
      </w:pPr>
      <w:r>
        <w:rPr>
          <w:b/>
        </w:rPr>
        <w:t>[Proposed Change]</w:t>
      </w:r>
      <w:r>
        <w:t>: Add frequency informaiton, i.e., ARFCN to the PRS resource indication</w:t>
      </w:r>
    </w:p>
    <w:p w14:paraId="35CFC63B" w14:textId="77777777" w:rsidR="00C3227B" w:rsidRDefault="00C3227B" w:rsidP="00B1084B">
      <w:pPr>
        <w:spacing w:after="0"/>
        <w:ind w:leftChars="270" w:left="540"/>
        <w:rPr>
          <w:lang w:eastAsia="zh-CN"/>
        </w:rPr>
      </w:pPr>
      <w:r>
        <w:rPr>
          <w:b/>
        </w:rPr>
        <w:t>[Comments]</w:t>
      </w:r>
      <w:r>
        <w:t>:</w:t>
      </w:r>
    </w:p>
    <w:p w14:paraId="407B9FC8" w14:textId="60B0DD36" w:rsidR="00C3227B" w:rsidRDefault="00C3227B" w:rsidP="00B1084B">
      <w:pPr>
        <w:pStyle w:val="CommentText"/>
        <w:ind w:leftChars="270" w:left="540"/>
        <w:rPr>
          <w:lang w:eastAsia="zh-CN"/>
        </w:rPr>
      </w:pPr>
    </w:p>
    <w:p w14:paraId="38FDC713" w14:textId="7ACAEAA2" w:rsidR="00C3227B" w:rsidRDefault="00C3227B">
      <w:pPr>
        <w:pStyle w:val="CommentText"/>
        <w:ind w:leftChars="270" w:left="540"/>
      </w:pPr>
    </w:p>
  </w:comment>
  <w:comment w:id="4147" w:author="ZTE-Yu Pan" w:date="2022-04-21T00:43:00Z" w:initials="z">
    <w:p w14:paraId="3B7CBFCC" w14:textId="3812B681" w:rsidR="00C3227B" w:rsidRPr="00254B05" w:rsidRDefault="00C3227B" w:rsidP="00254B05">
      <w:pPr>
        <w:rPr>
          <w:color w:val="FF0000"/>
        </w:rPr>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r w:rsidR="00254B05">
        <w:rPr>
          <w:color w:val="FF0000"/>
        </w:rPr>
        <w:t xml:space="preserve">Fixed in </w:t>
      </w:r>
      <w:r w:rsidR="00254B05" w:rsidRPr="007C3AD2">
        <w:rPr>
          <w:color w:val="FF0000"/>
        </w:rPr>
        <w:t>R2-2205829</w:t>
      </w:r>
      <w:r>
        <w:rPr>
          <w:color w:val="FF0000"/>
        </w:rPr>
        <w:t xml:space="preserve"> </w:t>
      </w:r>
      <w:r>
        <w:rPr>
          <w:b/>
        </w:rPr>
        <w:t>[TDoc]</w:t>
      </w:r>
      <w:r>
        <w:t xml:space="preserve">: xxx </w:t>
      </w:r>
      <w:r>
        <w:rPr>
          <w:b/>
          <w:color w:val="FF0000"/>
        </w:rPr>
        <w:t>[Proposed Conclusion]</w:t>
      </w:r>
      <w:r>
        <w:rPr>
          <w:color w:val="FF0000"/>
        </w:rPr>
        <w:t>:</w:t>
      </w:r>
      <w:r w:rsidR="00254B05">
        <w:rPr>
          <w:color w:val="FF0000"/>
        </w:rPr>
        <w:t xml:space="preserve"> propAgree</w:t>
      </w:r>
      <w:r>
        <w:rPr>
          <w:color w:val="FF0000"/>
        </w:rPr>
        <w:t xml:space="preserve"> </w:t>
      </w:r>
    </w:p>
    <w:p w14:paraId="3BD6D65E" w14:textId="77777777" w:rsidR="00C3227B" w:rsidRDefault="00C3227B" w:rsidP="00563AB4">
      <w:pPr>
        <w:pStyle w:val="CommentText"/>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C3227B" w:rsidRDefault="00C3227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C3227B" w:rsidRDefault="00C3227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C3227B" w:rsidRDefault="00C3227B" w:rsidP="00563AB4">
      <w:pPr>
        <w:pStyle w:val="CommentText"/>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C3227B" w:rsidRPr="00563AB4" w:rsidRDefault="00C3227B" w:rsidP="00563AB4">
      <w:pPr>
        <w:pStyle w:val="CommentText"/>
        <w:ind w:leftChars="270" w:left="540"/>
        <w:rPr>
          <w:b/>
        </w:rPr>
      </w:pPr>
      <w:r w:rsidRPr="00563AB4">
        <w:rPr>
          <w:b/>
          <w:snapToGrid w:val="0"/>
        </w:rPr>
        <w:t>[comments]</w:t>
      </w:r>
    </w:p>
  </w:comment>
  <w:comment w:id="4148" w:author="Huawei, HiSilicon (GuoYinghao)" w:date="2022-04-19T15:20:00Z" w:initials="H">
    <w:p w14:paraId="7C33486D" w14:textId="6567FE15" w:rsidR="00C3227B" w:rsidRDefault="00C3227B"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r w:rsidR="005D029B">
        <w:rPr>
          <w:color w:val="FF0000"/>
        </w:rPr>
        <w:t>propDisc</w:t>
      </w:r>
    </w:p>
    <w:p w14:paraId="35A4AAD9" w14:textId="40A0A96E" w:rsidR="00C3227B" w:rsidRDefault="00C3227B" w:rsidP="00DD1A41">
      <w:pPr>
        <w:pStyle w:val="CommentText"/>
        <w:ind w:leftChars="270" w:left="540"/>
        <w:rPr>
          <w:snapToGrid w:val="0"/>
        </w:rPr>
      </w:pPr>
      <w:r>
        <w:rPr>
          <w:b/>
        </w:rPr>
        <w:t>[Description]</w:t>
      </w:r>
      <w:r>
        <w:t xml:space="preserve">: Should be </w:t>
      </w:r>
      <w:r w:rsidRPr="004A215A">
        <w:rPr>
          <w:snapToGrid w:val="0"/>
        </w:rPr>
        <w:t>nr-UE-Tx-TEG-ID</w:t>
      </w:r>
    </w:p>
    <w:p w14:paraId="0E6D972A" w14:textId="3E30809D" w:rsidR="00C3227B" w:rsidRDefault="00C3227B" w:rsidP="00744DB1">
      <w:pPr>
        <w:pStyle w:val="CommentText"/>
        <w:spacing w:after="0"/>
        <w:ind w:leftChars="270" w:left="540"/>
      </w:pPr>
      <w:r>
        <w:rPr>
          <w:b/>
        </w:rPr>
        <w:t>[Proposed Change]</w:t>
      </w:r>
      <w:r>
        <w:t>: Change to nr-UE-Tx-TEG-ID</w:t>
      </w:r>
    </w:p>
    <w:p w14:paraId="5CC82BEE" w14:textId="20E9B2BB" w:rsidR="00C3227B" w:rsidRDefault="00C3227B" w:rsidP="00744DB1">
      <w:pPr>
        <w:pStyle w:val="CommentText"/>
        <w:ind w:leftChars="270" w:left="540"/>
      </w:pPr>
      <w:r>
        <w:rPr>
          <w:b/>
        </w:rPr>
        <w:t>[Comments]</w:t>
      </w:r>
      <w:r>
        <w:t>:</w:t>
      </w:r>
      <w:r w:rsidR="005D029B">
        <w:t xml:space="preserve"> [Rap:] This is an index to the</w:t>
      </w:r>
      <w:r w:rsidR="005D029B" w:rsidRPr="00E529B7">
        <w:rPr>
          <w:rFonts w:ascii="Arial" w:hAnsi="Arial" w:cs="Arial"/>
          <w:sz w:val="18"/>
          <w:szCs w:val="18"/>
        </w:rPr>
        <w:t xml:space="preserve"> </w:t>
      </w:r>
      <w:r w:rsidR="005D029B" w:rsidRPr="00E529B7">
        <w:rPr>
          <w:rFonts w:ascii="Arial" w:hAnsi="Arial" w:cs="Arial"/>
          <w:i/>
          <w:iCs/>
          <w:sz w:val="18"/>
          <w:szCs w:val="18"/>
        </w:rPr>
        <w:t>nr-SRS-TxTEG-Set</w:t>
      </w:r>
      <w:r w:rsidR="005D029B" w:rsidRPr="00E529B7">
        <w:rPr>
          <w:rFonts w:ascii="Arial" w:hAnsi="Arial" w:cs="Arial"/>
          <w:sz w:val="18"/>
          <w:szCs w:val="18"/>
        </w:rPr>
        <w:t xml:space="preserve"> field</w:t>
      </w:r>
      <w:r w:rsidR="00900272">
        <w:rPr>
          <w:rFonts w:ascii="Arial" w:hAnsi="Arial" w:cs="Arial"/>
          <w:sz w:val="18"/>
          <w:szCs w:val="18"/>
        </w:rPr>
        <w:t xml:space="preserve"> to point to the correct time stamp for the applicable Tx TEG. A response time may be long and Tx TE</w:t>
      </w:r>
      <w:r w:rsidR="007C4503">
        <w:rPr>
          <w:rFonts w:ascii="Arial" w:hAnsi="Arial" w:cs="Arial"/>
          <w:sz w:val="18"/>
          <w:szCs w:val="18"/>
        </w:rPr>
        <w:t>G</w:t>
      </w:r>
      <w:r w:rsidR="00900272">
        <w:rPr>
          <w:rFonts w:ascii="Arial" w:hAnsi="Arial" w:cs="Arial"/>
          <w:sz w:val="18"/>
          <w:szCs w:val="18"/>
        </w:rPr>
        <w:t>/SRS association may change during a measurement report.</w:t>
      </w:r>
      <w:r w:rsidR="005D029B">
        <w:t xml:space="preserve"> </w:t>
      </w:r>
    </w:p>
  </w:comment>
  <w:comment w:id="4150" w:author="Huawei, HiSilicon (GuoYinghao)" w:date="2022-04-19T15:20:00Z" w:initials="H">
    <w:p w14:paraId="5CB1AB86" w14:textId="00A6F6A7" w:rsidR="00C3227B" w:rsidRDefault="00C3227B"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r w:rsidR="00C655B5">
        <w:rPr>
          <w:color w:val="FF0000"/>
        </w:rPr>
        <w:t>prop</w:t>
      </w:r>
      <w:r w:rsidR="00B1450C">
        <w:rPr>
          <w:color w:val="FF0000"/>
        </w:rPr>
        <w:t>NoAction</w:t>
      </w:r>
    </w:p>
    <w:p w14:paraId="270E2DAA" w14:textId="392D1C59" w:rsidR="00C3227B" w:rsidRDefault="00C3227B" w:rsidP="00537EB5">
      <w:pPr>
        <w:pStyle w:val="CommentText"/>
        <w:spacing w:after="0"/>
        <w:ind w:leftChars="270" w:left="540"/>
      </w:pPr>
      <w:r>
        <w:rPr>
          <w:b/>
        </w:rPr>
        <w:t>[Description]</w:t>
      </w:r>
      <w:r>
        <w:t>: The following agreement has been made in R1:</w:t>
      </w:r>
    </w:p>
    <w:p w14:paraId="6E3AE53B" w14:textId="77777777" w:rsidR="00C3227B" w:rsidRPr="003B29AE" w:rsidRDefault="00C3227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C3227B" w:rsidRPr="003B29AE" w:rsidRDefault="00C3227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C3227B" w:rsidRPr="003B29AE" w:rsidRDefault="00C3227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C3227B" w:rsidRPr="003B29AE" w:rsidRDefault="00C3227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C3227B" w:rsidRDefault="00C3227B" w:rsidP="00537EB5">
      <w:pPr>
        <w:pStyle w:val="CommentText"/>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C3227B" w:rsidRDefault="00C3227B" w:rsidP="00537EB5">
      <w:pPr>
        <w:pStyle w:val="CommentText"/>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6D0D706" w:rsidR="00C3227B" w:rsidRDefault="00C3227B" w:rsidP="00537EB5">
      <w:pPr>
        <w:spacing w:after="0"/>
        <w:ind w:leftChars="270" w:left="540"/>
      </w:pPr>
      <w:r>
        <w:rPr>
          <w:b/>
        </w:rPr>
        <w:t>[Comments]</w:t>
      </w:r>
      <w:r>
        <w:t>:</w:t>
      </w:r>
      <w:r w:rsidR="00945327">
        <w:t xml:space="preserve"> [Rap]:</w:t>
      </w:r>
      <w:r w:rsidR="00DE0706">
        <w:t xml:space="preserve"> </w:t>
      </w:r>
      <w:r w:rsidR="0045520B">
        <w:t>This agreement talks about capabilities</w:t>
      </w:r>
      <w:r w:rsidR="00170157">
        <w:t>.</w:t>
      </w:r>
      <w:r w:rsidR="0045520B">
        <w:t xml:space="preserve"> I.e., </w:t>
      </w:r>
      <w:r w:rsidR="00170157">
        <w:t>a UE may support one or more options.</w:t>
      </w:r>
      <w:r w:rsidR="00161C3E">
        <w:t xml:space="preserve"> If Option1+2 should be reported</w:t>
      </w:r>
      <w:r w:rsidR="00B00A3A">
        <w:t xml:space="preserve"> simultaneously</w:t>
      </w:r>
      <w:r w:rsidR="00161C3E">
        <w:t xml:space="preserve">, it would be the </w:t>
      </w:r>
      <w:r w:rsidR="00B00A3A">
        <w:t xml:space="preserve">(old) </w:t>
      </w:r>
      <w:r w:rsidR="00161C3E">
        <w:t xml:space="preserve">case-4 with a </w:t>
      </w:r>
      <w:r w:rsidR="00B00A3A">
        <w:t>triplet</w:t>
      </w:r>
      <w:r w:rsidR="00161C3E">
        <w:t xml:space="preserve"> of TEG's, which however was not agreed</w:t>
      </w:r>
      <w:r w:rsidR="00B00A3A">
        <w:t xml:space="preserve"> by RAN1</w:t>
      </w:r>
      <w:r w:rsidR="00161C3E">
        <w:t xml:space="preserve">. </w:t>
      </w:r>
    </w:p>
    <w:p w14:paraId="0FA0F266" w14:textId="2C7FD9F2" w:rsidR="00C3227B" w:rsidRDefault="00C3227B">
      <w:pPr>
        <w:pStyle w:val="CommentText"/>
        <w:ind w:leftChars="270" w:left="540"/>
      </w:pPr>
    </w:p>
  </w:comment>
  <w:comment w:id="4149" w:author="CATT(Jianxiang)" w:date="2022-04-24T14:40:00Z" w:initials="C">
    <w:p w14:paraId="1A5219CD" w14:textId="489943AC"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016</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531359" w:rsidRPr="00531359">
        <w:rPr>
          <w:lang w:eastAsia="zh-CN"/>
        </w:rPr>
        <w:t>R2-2204708</w:t>
      </w:r>
      <w:r>
        <w:t xml:space="preserve"> </w:t>
      </w:r>
      <w:r>
        <w:rPr>
          <w:b/>
          <w:color w:val="FF0000"/>
        </w:rPr>
        <w:t>[Proposed Conclusion]</w:t>
      </w:r>
      <w:r>
        <w:rPr>
          <w:color w:val="FF0000"/>
        </w:rPr>
        <w:t>:</w:t>
      </w:r>
      <w:r w:rsidR="0082187C">
        <w:rPr>
          <w:color w:val="FF0000"/>
        </w:rPr>
        <w:t xml:space="preserve"> propDisc</w:t>
      </w:r>
      <w:r>
        <w:rPr>
          <w:color w:val="FF0000"/>
        </w:rPr>
        <w:t xml:space="preserve"> </w:t>
      </w:r>
    </w:p>
    <w:p w14:paraId="64180539" w14:textId="6669C37B" w:rsidR="00C3227B" w:rsidRDefault="00C3227B">
      <w:pPr>
        <w:pStyle w:val="CommentText"/>
        <w:rPr>
          <w:lang w:eastAsia="zh-CN"/>
        </w:rPr>
      </w:pPr>
      <w:r>
        <w:rPr>
          <w:b/>
        </w:rPr>
        <w:t>[Description]</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w:t>
      </w:r>
    </w:p>
    <w:p w14:paraId="2981B78D" w14:textId="706B582A" w:rsidR="00C3227B" w:rsidRDefault="00C3227B" w:rsidP="00C03696">
      <w:pPr>
        <w:pStyle w:val="CommentText"/>
        <w:rPr>
          <w:lang w:eastAsia="zh-CN"/>
        </w:rPr>
      </w:pPr>
      <w:r>
        <w:rPr>
          <w:b/>
        </w:rPr>
        <w:t>[Proposed Change]</w:t>
      </w:r>
      <w:r>
        <w:t xml:space="preserve">: </w:t>
      </w:r>
      <w:r w:rsidRPr="004A215A">
        <w:rPr>
          <w:snapToGrid w:val="0"/>
        </w:rPr>
        <w:t>nr-UE-Tx-TEG-Index-r17</w:t>
      </w:r>
      <w:r>
        <w:rPr>
          <w:rFonts w:hint="eastAsia"/>
          <w:snapToGrid w:val="0"/>
          <w:lang w:eastAsia="zh-CN"/>
        </w:rPr>
        <w:t xml:space="preserve"> in </w:t>
      </w:r>
      <w:r w:rsidRPr="004A215A">
        <w:rPr>
          <w:snapToGrid w:val="0"/>
        </w:rPr>
        <w:t>case2-r17</w:t>
      </w:r>
      <w:r>
        <w:rPr>
          <w:rFonts w:hint="eastAsia"/>
          <w:snapToGrid w:val="0"/>
          <w:lang w:eastAsia="zh-CN"/>
        </w:rPr>
        <w:t>&amp;</w:t>
      </w:r>
      <w:r w:rsidRPr="00C03696">
        <w:rPr>
          <w:snapToGrid w:val="0"/>
        </w:rPr>
        <w:t xml:space="preserve"> </w:t>
      </w:r>
      <w:r>
        <w:rPr>
          <w:snapToGrid w:val="0"/>
        </w:rPr>
        <w:t>case</w:t>
      </w:r>
      <w:r>
        <w:rPr>
          <w:rFonts w:hint="eastAsia"/>
          <w:snapToGrid w:val="0"/>
          <w:lang w:eastAsia="zh-CN"/>
        </w:rPr>
        <w:t>3</w:t>
      </w:r>
      <w:r w:rsidRPr="004A215A">
        <w:rPr>
          <w:snapToGrid w:val="0"/>
        </w:rPr>
        <w:t>-r17</w:t>
      </w:r>
      <w:r>
        <w:rPr>
          <w:rFonts w:hint="eastAsia"/>
          <w:snapToGrid w:val="0"/>
          <w:lang w:eastAsia="zh-CN"/>
        </w:rPr>
        <w:t xml:space="preserve"> should be </w:t>
      </w:r>
      <w:r w:rsidRPr="00C03696">
        <w:rPr>
          <w:snapToGrid w:val="0"/>
        </w:rPr>
        <w:t>nr-UE-Tx-TEG-ID</w:t>
      </w:r>
      <w:r>
        <w:rPr>
          <w:rFonts w:hint="eastAsia"/>
          <w:snapToGrid w:val="0"/>
          <w:lang w:eastAsia="zh-CN"/>
        </w:rPr>
        <w:t>-r17. Delete the FFS.</w:t>
      </w:r>
    </w:p>
    <w:p w14:paraId="3997637D" w14:textId="77777777" w:rsidR="00C3227B" w:rsidRDefault="00C3227B">
      <w:pPr>
        <w:pStyle w:val="CommentText"/>
      </w:pPr>
    </w:p>
    <w:p w14:paraId="6AED3493" w14:textId="149F1A13" w:rsidR="00C3227B" w:rsidRDefault="00C3227B">
      <w:pPr>
        <w:pStyle w:val="CommentText"/>
      </w:pPr>
      <w:r>
        <w:rPr>
          <w:b/>
        </w:rPr>
        <w:t>[Comments]</w:t>
      </w:r>
      <w:r>
        <w:t xml:space="preserve">: </w:t>
      </w:r>
      <w:r w:rsidR="0082187C">
        <w:t>[Rap:] See H</w:t>
      </w:r>
      <w:r w:rsidR="00016EBA">
        <w:t>052. This is an index to the</w:t>
      </w:r>
      <w:r w:rsidR="00016EBA" w:rsidRPr="00E529B7">
        <w:rPr>
          <w:rFonts w:ascii="Arial" w:hAnsi="Arial" w:cs="Arial"/>
          <w:sz w:val="18"/>
          <w:szCs w:val="18"/>
        </w:rPr>
        <w:t xml:space="preserve"> </w:t>
      </w:r>
      <w:r w:rsidR="00016EBA" w:rsidRPr="00E529B7">
        <w:rPr>
          <w:rFonts w:ascii="Arial" w:hAnsi="Arial" w:cs="Arial"/>
          <w:i/>
          <w:iCs/>
          <w:sz w:val="18"/>
          <w:szCs w:val="18"/>
        </w:rPr>
        <w:t>nr-SRS-TxTEG-Set</w:t>
      </w:r>
      <w:r w:rsidR="00016EBA" w:rsidRPr="00E529B7">
        <w:rPr>
          <w:rFonts w:ascii="Arial" w:hAnsi="Arial" w:cs="Arial"/>
          <w:sz w:val="18"/>
          <w:szCs w:val="18"/>
        </w:rPr>
        <w:t xml:space="preserve"> field</w:t>
      </w:r>
      <w:r w:rsidR="00016EBA">
        <w:rPr>
          <w:rFonts w:ascii="Arial" w:hAnsi="Arial" w:cs="Arial"/>
          <w:sz w:val="18"/>
          <w:szCs w:val="18"/>
        </w:rPr>
        <w:t xml:space="preserve"> to point to the correct time stamp for the applicable Tx TEG. A response time may be long and Tx TEG/SRS association may change during a measurement report.</w:t>
      </w:r>
    </w:p>
    <w:p w14:paraId="5CDDEC0A" w14:textId="7B684A09" w:rsidR="00C3227B" w:rsidRPr="00C03696" w:rsidRDefault="00C3227B">
      <w:pPr>
        <w:pStyle w:val="CommentText"/>
      </w:pPr>
    </w:p>
  </w:comment>
  <w:comment w:id="4151" w:author="(Huawei) GuoYinghao" w:date="2022-04-21T17:15:00Z" w:initials="H">
    <w:p w14:paraId="2FFF467F" w14:textId="4A7B1E4D" w:rsidR="00C3227B" w:rsidRDefault="00C3227B" w:rsidP="00D1523C">
      <w:pPr>
        <w:pStyle w:val="CommentText"/>
        <w:spacing w:after="0"/>
      </w:pPr>
      <w:r>
        <w:rPr>
          <w:rStyle w:val="CommentReference"/>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w:t>
      </w:r>
      <w:r w:rsidR="00A85E03" w:rsidRPr="00A85E03">
        <w:rPr>
          <w:color w:val="FF0000"/>
        </w:rPr>
        <w:t>Fixed in R2-2205829</w:t>
      </w:r>
      <w:r>
        <w:rPr>
          <w:color w:val="FF0000"/>
        </w:rPr>
        <w:t xml:space="preserve"> </w:t>
      </w:r>
      <w:r>
        <w:rPr>
          <w:b/>
        </w:rPr>
        <w:t>[TDoc]</w:t>
      </w:r>
      <w:r>
        <w:t xml:space="preserve">: None </w:t>
      </w:r>
      <w:r>
        <w:rPr>
          <w:b/>
          <w:color w:val="FF0000"/>
        </w:rPr>
        <w:t>[Proposed Conclusion]</w:t>
      </w:r>
      <w:r>
        <w:rPr>
          <w:color w:val="FF0000"/>
        </w:rPr>
        <w:t>:</w:t>
      </w:r>
      <w:r w:rsidR="00A85E03">
        <w:rPr>
          <w:color w:val="FF0000"/>
        </w:rPr>
        <w:t xml:space="preserve"> propAgree</w:t>
      </w:r>
      <w:r>
        <w:rPr>
          <w:color w:val="FF0000"/>
        </w:rPr>
        <w:t xml:space="preserve"> </w:t>
      </w:r>
    </w:p>
    <w:p w14:paraId="42CD4B5C" w14:textId="77777777" w:rsidR="00C3227B" w:rsidRDefault="00C3227B" w:rsidP="00D1523C">
      <w:pPr>
        <w:pStyle w:val="CommentText"/>
      </w:pPr>
      <w:r>
        <w:rPr>
          <w:b/>
        </w:rPr>
        <w:t>[Description]</w:t>
      </w:r>
      <w:r>
        <w:t xml:space="preserve">:There has already been R1 agreement that resource set id is not needed. </w:t>
      </w:r>
    </w:p>
    <w:p w14:paraId="29932658" w14:textId="5DA0CDCF" w:rsidR="00C3227B" w:rsidRDefault="00C3227B" w:rsidP="00D1523C">
      <w:pPr>
        <w:pStyle w:val="CommentText"/>
      </w:pPr>
      <w:r w:rsidRPr="00D1523C">
        <w:rPr>
          <w:noProof/>
          <w:lang w:val="en-US" w:eastAsia="zh-CN"/>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C3227B" w:rsidRDefault="00C3227B" w:rsidP="00D1523C">
      <w:pPr>
        <w:pStyle w:val="CommentText"/>
      </w:pPr>
    </w:p>
  </w:comment>
  <w:comment w:id="4186" w:author="Huawei, HiSilicon (GuoYinghao)" w:date="2022-04-19T15:20:00Z" w:initials="H">
    <w:p w14:paraId="49BF3508" w14:textId="461B95F2" w:rsidR="00C3227B" w:rsidRPr="00F01C7D" w:rsidRDefault="00C3227B" w:rsidP="00F01C7D">
      <w:pPr>
        <w:rPr>
          <w:color w:val="FF0000"/>
        </w:rPr>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w:t>
      </w:r>
      <w:r w:rsidR="00F01C7D" w:rsidRPr="00F01C7D">
        <w:rPr>
          <w:color w:val="FF0000"/>
        </w:rPr>
        <w:t xml:space="preserve"> </w:t>
      </w:r>
      <w:r w:rsidR="00F01C7D">
        <w:rPr>
          <w:color w:val="FF0000"/>
        </w:rPr>
        <w:t xml:space="preserve">Fixed in </w:t>
      </w:r>
      <w:r w:rsidR="00F01C7D" w:rsidRPr="007C3AD2">
        <w:rPr>
          <w:color w:val="FF0000"/>
        </w:rPr>
        <w:t>R2-2205829</w:t>
      </w:r>
      <w:r>
        <w:rPr>
          <w:color w:val="FF0000"/>
        </w:rPr>
        <w:t xml:space="preserve"> </w:t>
      </w:r>
      <w:r>
        <w:rPr>
          <w:b/>
        </w:rPr>
        <w:t>[TDoc]</w:t>
      </w:r>
      <w:r>
        <w:t xml:space="preserve">:  </w:t>
      </w:r>
      <w:r>
        <w:rPr>
          <w:b/>
          <w:color w:val="FF0000"/>
        </w:rPr>
        <w:t>[Proposed Conclusion]</w:t>
      </w:r>
      <w:r>
        <w:rPr>
          <w:color w:val="FF0000"/>
        </w:rPr>
        <w:t xml:space="preserve">: </w:t>
      </w:r>
      <w:r w:rsidR="00F01C7D">
        <w:rPr>
          <w:color w:val="FF0000"/>
        </w:rPr>
        <w:t>propAgree</w:t>
      </w:r>
    </w:p>
    <w:p w14:paraId="19FFE41D" w14:textId="77777777" w:rsidR="00C3227B" w:rsidRDefault="00C3227B" w:rsidP="00331E5F">
      <w:pPr>
        <w:pStyle w:val="CommentText"/>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C3227B" w:rsidRDefault="00C3227B" w:rsidP="00331E5F">
      <w:pPr>
        <w:pStyle w:val="CommentText"/>
        <w:spacing w:after="0"/>
        <w:ind w:leftChars="90" w:left="180"/>
      </w:pPr>
      <w:r>
        <w:rPr>
          <w:b/>
        </w:rPr>
        <w:t>[Proposed Change]</w:t>
      </w:r>
      <w:r>
        <w:t>: Change to per Band capability</w:t>
      </w:r>
    </w:p>
    <w:p w14:paraId="30B189AA" w14:textId="5DDCD84F" w:rsidR="00C3227B" w:rsidRDefault="00C3227B" w:rsidP="00331E5F">
      <w:pPr>
        <w:pStyle w:val="CommentText"/>
        <w:ind w:leftChars="180" w:left="360"/>
        <w:rPr>
          <w:lang w:eastAsia="zh-CN"/>
        </w:rPr>
      </w:pPr>
      <w:r>
        <w:rPr>
          <w:b/>
        </w:rPr>
        <w:t>[Comments]</w:t>
      </w:r>
      <w:r>
        <w:t>:</w:t>
      </w:r>
    </w:p>
  </w:comment>
  <w:comment w:id="4187" w:author="Huawei, HiSilicon (GuoYinghao)" w:date="2022-04-19T15:20:00Z" w:initials="H">
    <w:p w14:paraId="10634C3D" w14:textId="6FB7A8F8" w:rsidR="00C3227B" w:rsidRPr="0000417F" w:rsidRDefault="00C3227B" w:rsidP="0000417F">
      <w:pPr>
        <w:rPr>
          <w:color w:val="FF0000"/>
        </w:rPr>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w:t>
      </w:r>
      <w:r w:rsidR="0000417F">
        <w:rPr>
          <w:color w:val="FF0000"/>
        </w:rPr>
        <w:t xml:space="preserve">Fixed in </w:t>
      </w:r>
      <w:r w:rsidR="0000417F" w:rsidRPr="007C3AD2">
        <w:rPr>
          <w:color w:val="FF0000"/>
        </w:rPr>
        <w:t>R2-2205829</w:t>
      </w:r>
      <w:r w:rsidRPr="006051C9">
        <w:rPr>
          <w:color w:val="FF0000"/>
        </w:rPr>
        <w:t xml:space="preserve"> </w:t>
      </w:r>
      <w:r w:rsidRPr="006051C9">
        <w:rPr>
          <w:b/>
        </w:rPr>
        <w:t>[TDoc]</w:t>
      </w:r>
      <w:r w:rsidRPr="006051C9">
        <w:t xml:space="preserve">:  </w:t>
      </w:r>
      <w:r w:rsidRPr="006051C9">
        <w:rPr>
          <w:b/>
          <w:color w:val="FF0000"/>
        </w:rPr>
        <w:t>[Proposed Conclusion]</w:t>
      </w:r>
      <w:r w:rsidRPr="006051C9">
        <w:rPr>
          <w:color w:val="FF0000"/>
        </w:rPr>
        <w:t xml:space="preserve">: </w:t>
      </w:r>
      <w:r w:rsidR="0000417F">
        <w:rPr>
          <w:color w:val="FF0000"/>
        </w:rPr>
        <w:t>propAgree</w:t>
      </w:r>
    </w:p>
    <w:p w14:paraId="4C708BB0" w14:textId="74FC3A10" w:rsidR="00C3227B" w:rsidRPr="006051C9" w:rsidRDefault="00C3227B" w:rsidP="00331E5F">
      <w:pPr>
        <w:pStyle w:val="CommentText"/>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C3227B" w:rsidRPr="006051C9" w:rsidRDefault="00C3227B" w:rsidP="00331E5F">
      <w:pPr>
        <w:pStyle w:val="CommentText"/>
        <w:spacing w:after="0"/>
        <w:ind w:leftChars="180" w:left="360"/>
      </w:pPr>
      <w:r w:rsidRPr="006051C9">
        <w:rPr>
          <w:b/>
        </w:rPr>
        <w:t>[Proposed Change]</w:t>
      </w:r>
      <w:r w:rsidRPr="006051C9">
        <w:t>: Change to per Band capability</w:t>
      </w:r>
    </w:p>
    <w:p w14:paraId="1B6675C2" w14:textId="77777777" w:rsidR="00C3227B" w:rsidRPr="006051C9" w:rsidRDefault="00C3227B" w:rsidP="00331E5F">
      <w:pPr>
        <w:spacing w:after="0"/>
        <w:ind w:leftChars="180" w:left="360"/>
      </w:pPr>
      <w:r w:rsidRPr="006051C9">
        <w:rPr>
          <w:b/>
        </w:rPr>
        <w:t>[Comments]</w:t>
      </w:r>
      <w:r w:rsidRPr="006051C9">
        <w:t>:</w:t>
      </w:r>
    </w:p>
    <w:p w14:paraId="24375939" w14:textId="77777777" w:rsidR="00C3227B" w:rsidRPr="006051C9" w:rsidRDefault="00C3227B">
      <w:pPr>
        <w:pStyle w:val="CommentText"/>
        <w:ind w:leftChars="180" w:left="360"/>
        <w:rPr>
          <w:color w:val="000000" w:themeColor="text1"/>
          <w:szCs w:val="18"/>
        </w:rPr>
      </w:pPr>
    </w:p>
    <w:p w14:paraId="2D5FF506" w14:textId="4D76B4BE" w:rsidR="00C3227B" w:rsidRPr="006051C9" w:rsidRDefault="00C3227B">
      <w:pPr>
        <w:pStyle w:val="CommentText"/>
        <w:ind w:leftChars="270" w:left="540"/>
      </w:pPr>
    </w:p>
  </w:comment>
  <w:comment w:id="4223" w:author="Lenovo (Hyung-Nam)" w:date="2022-04-20T13:10:00Z" w:initials="B">
    <w:p w14:paraId="4D1FC6D6" w14:textId="324B2747" w:rsidR="00C3227B" w:rsidRDefault="00C3227B" w:rsidP="009F3ABA">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w:t>
      </w:r>
      <w:r w:rsidR="009F3ABA">
        <w:rPr>
          <w:color w:val="FF0000"/>
        </w:rPr>
        <w:t>Fixed in 1</w:t>
      </w:r>
      <w:r w:rsidR="009F3ABA" w:rsidRPr="00EA0AFC">
        <w:rPr>
          <w:color w:val="FF0000"/>
          <w:vertAlign w:val="superscript"/>
        </w:rPr>
        <w:t>st</w:t>
      </w:r>
      <w:r w:rsidR="009F3ABA">
        <w:rPr>
          <w:color w:val="FF0000"/>
        </w:rPr>
        <w:t xml:space="preserve"> Update of </w:t>
      </w:r>
      <w:r w:rsidR="009F3ABA" w:rsidRPr="007C3AD2">
        <w:rPr>
          <w:color w:val="FF0000"/>
        </w:rPr>
        <w:t>R2-2205829</w:t>
      </w:r>
      <w:r>
        <w:rPr>
          <w:color w:val="FF0000"/>
        </w:rPr>
        <w:t xml:space="preserve"> </w:t>
      </w:r>
      <w:r>
        <w:rPr>
          <w:b/>
        </w:rPr>
        <w:t>[TDoc]</w:t>
      </w:r>
      <w:r>
        <w:t xml:space="preserve">: None </w:t>
      </w:r>
      <w:r>
        <w:rPr>
          <w:b/>
          <w:color w:val="FF0000"/>
        </w:rPr>
        <w:t>[Proposed Conclusion]</w:t>
      </w:r>
      <w:r>
        <w:rPr>
          <w:color w:val="FF0000"/>
        </w:rPr>
        <w:t xml:space="preserve">: </w:t>
      </w:r>
      <w:r w:rsidR="009F3ABA">
        <w:rPr>
          <w:color w:val="FF0000"/>
        </w:rPr>
        <w:t>propAgree</w:t>
      </w:r>
    </w:p>
    <w:p w14:paraId="699CC58E" w14:textId="365F15F4" w:rsidR="00C3227B" w:rsidRDefault="00C3227B">
      <w:pPr>
        <w:pStyle w:val="CommentText"/>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C3227B" w:rsidRDefault="00C3227B">
      <w:pPr>
        <w:pStyle w:val="CommentText"/>
        <w:ind w:leftChars="180" w:left="360"/>
      </w:pPr>
      <w:r>
        <w:rPr>
          <w:b/>
        </w:rPr>
        <w:t>[Proposed Change]</w:t>
      </w:r>
      <w:r>
        <w:t>: Change suffices “-r17” to “-v1700”.</w:t>
      </w:r>
    </w:p>
    <w:p w14:paraId="4FF871E3" w14:textId="77777777" w:rsidR="00C3227B" w:rsidRDefault="00C3227B">
      <w:pPr>
        <w:pStyle w:val="CommentText"/>
        <w:ind w:leftChars="180" w:left="360"/>
      </w:pPr>
      <w:r>
        <w:rPr>
          <w:b/>
        </w:rPr>
        <w:t>[Comments]</w:t>
      </w:r>
      <w:r>
        <w:t xml:space="preserve">: </w:t>
      </w:r>
    </w:p>
    <w:p w14:paraId="3B01ACAD" w14:textId="0F5BCDF2" w:rsidR="00C3227B" w:rsidRPr="008D0F3C" w:rsidRDefault="00C3227B">
      <w:pPr>
        <w:pStyle w:val="CommentText"/>
        <w:ind w:leftChars="270" w:left="540"/>
      </w:pPr>
    </w:p>
  </w:comment>
  <w:comment w:id="4259" w:author="CATT(Jianxiang)" w:date="2022-04-24T14:44:00Z" w:initials="C">
    <w:p w14:paraId="297AFE9C" w14:textId="2B58B8A0" w:rsidR="00C3227B" w:rsidRDefault="00C322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006B3E4F" w:rsidRPr="006B3E4F">
        <w:rPr>
          <w:lang w:eastAsia="zh-CN"/>
        </w:rPr>
        <w:t>R2-2204708</w:t>
      </w:r>
      <w:r>
        <w:t xml:space="preserve"> </w:t>
      </w:r>
      <w:r>
        <w:rPr>
          <w:b/>
          <w:color w:val="FF0000"/>
        </w:rPr>
        <w:t>[Proposed Conclusion]</w:t>
      </w:r>
      <w:r>
        <w:rPr>
          <w:color w:val="FF0000"/>
        </w:rPr>
        <w:t>:</w:t>
      </w:r>
      <w:r w:rsidR="00D559EA">
        <w:rPr>
          <w:color w:val="FF0000"/>
        </w:rPr>
        <w:t xml:space="preserve"> </w:t>
      </w:r>
      <w:r w:rsidR="009F3ABA">
        <w:rPr>
          <w:color w:val="FF0000"/>
        </w:rPr>
        <w:t>propDisc</w:t>
      </w:r>
    </w:p>
    <w:p w14:paraId="53527D71" w14:textId="39B6FF74" w:rsidR="00C3227B" w:rsidRDefault="00C3227B">
      <w:pPr>
        <w:pStyle w:val="CommentText"/>
        <w:rPr>
          <w:lang w:eastAsia="zh-CN"/>
        </w:rPr>
      </w:pPr>
      <w:r>
        <w:rPr>
          <w:b/>
        </w:rPr>
        <w:t>[Description]</w:t>
      </w:r>
      <w:r>
        <w:t xml:space="preserve">: </w:t>
      </w:r>
      <w:r>
        <w:rPr>
          <w:rFonts w:hint="eastAsia"/>
          <w:lang w:eastAsia="zh-CN"/>
        </w:rPr>
        <w:t>agree with max 8 time stamps in one report.</w:t>
      </w:r>
    </w:p>
    <w:p w14:paraId="3E08CCE0" w14:textId="1B934045" w:rsidR="00C3227B" w:rsidRDefault="00C3227B">
      <w:pPr>
        <w:pStyle w:val="CommentText"/>
        <w:rPr>
          <w:lang w:eastAsia="zh-CN"/>
        </w:rPr>
      </w:pPr>
      <w:r>
        <w:rPr>
          <w:b/>
        </w:rPr>
        <w:t>[Proposed Change]</w:t>
      </w:r>
      <w:r>
        <w:t xml:space="preserve">: </w:t>
      </w:r>
      <w:r>
        <w:rPr>
          <w:rFonts w:hint="eastAsia"/>
          <w:lang w:eastAsia="zh-CN"/>
        </w:rPr>
        <w:t xml:space="preserve">delete the FFS </w:t>
      </w:r>
    </w:p>
    <w:p w14:paraId="6E04F4EF" w14:textId="468014B4" w:rsidR="00C3227B" w:rsidRDefault="00C3227B">
      <w:pPr>
        <w:pStyle w:val="CommentText"/>
      </w:pPr>
      <w:r>
        <w:rPr>
          <w:b/>
        </w:rPr>
        <w:t>[Comments]</w:t>
      </w:r>
      <w:r>
        <w:t xml:space="preserve">: </w:t>
      </w:r>
      <w:r w:rsidR="00892824">
        <w:t xml:space="preserve">[Rap:] This does not allow different </w:t>
      </w:r>
      <w:r w:rsidR="007C2F5F">
        <w:t>time</w:t>
      </w:r>
      <w:r w:rsidR="00892824">
        <w:t xml:space="preserve"> stamps for the Tx TEG and measurements. A Tx TEG/SRS association may change during a measurement report (e.g., </w:t>
      </w:r>
      <w:r w:rsidR="00D559EA">
        <w:t>certainly in case of longer response times).</w:t>
      </w:r>
      <w:r w:rsidR="00B67DDF">
        <w:t xml:space="preserve"> </w:t>
      </w:r>
      <w:r w:rsidR="00D8368C">
        <w:t>In case of doubt, we may need to ask RAN1.</w:t>
      </w:r>
    </w:p>
    <w:p w14:paraId="45AA28FC" w14:textId="47B10B22" w:rsidR="00C3227B" w:rsidRPr="000340F0" w:rsidRDefault="00C3227B">
      <w:pPr>
        <w:pStyle w:val="CommentText"/>
      </w:pPr>
    </w:p>
  </w:comment>
  <w:comment w:id="4260" w:author="CATT(Jianxiang)" w:date="2022-04-19T15:56:00Z" w:initials="C">
    <w:p w14:paraId="23AD9F13" w14:textId="4430E2A7" w:rsidR="00C3227B" w:rsidRPr="001D1F2E" w:rsidRDefault="00C3227B" w:rsidP="001D1F2E">
      <w:pPr>
        <w:ind w:left="180"/>
        <w:rPr>
          <w:color w:val="FF0000"/>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w:t>
      </w:r>
      <w:r w:rsidR="001333C0">
        <w:rPr>
          <w:color w:val="FF0000"/>
        </w:rPr>
        <w:t xml:space="preserve">Fixed in </w:t>
      </w:r>
      <w:r w:rsidR="001333C0" w:rsidRPr="007C3AD2">
        <w:rPr>
          <w:color w:val="FF0000"/>
        </w:rPr>
        <w:t>R2-2205829</w:t>
      </w:r>
      <w:r>
        <w:rPr>
          <w:color w:val="FF0000"/>
        </w:rPr>
        <w:t xml:space="preserve"> </w:t>
      </w:r>
      <w:r>
        <w:rPr>
          <w:b/>
        </w:rPr>
        <w:t>[TDoc]</w:t>
      </w:r>
      <w:r>
        <w:t xml:space="preserve">: </w:t>
      </w:r>
      <w:r w:rsidR="00EB5961" w:rsidRPr="00EB5961">
        <w:t xml:space="preserve">R2-2204708 </w:t>
      </w:r>
      <w:r>
        <w:t xml:space="preserve"> </w:t>
      </w:r>
      <w:r>
        <w:rPr>
          <w:b/>
          <w:color w:val="FF0000"/>
        </w:rPr>
        <w:t>[Proposed Conclusion]</w:t>
      </w:r>
      <w:r>
        <w:rPr>
          <w:color w:val="FF0000"/>
        </w:rPr>
        <w:t xml:space="preserve">: </w:t>
      </w:r>
      <w:r w:rsidR="00FA07A5">
        <w:rPr>
          <w:noProof/>
          <w:color w:val="FF0000"/>
        </w:rPr>
        <w:t>propAgree</w:t>
      </w:r>
    </w:p>
    <w:p w14:paraId="6CEB1442" w14:textId="1A3E64B6" w:rsidR="00C3227B" w:rsidRDefault="00C3227B">
      <w:pPr>
        <w:pStyle w:val="CommentText"/>
        <w:ind w:leftChars="180" w:left="360"/>
        <w:rPr>
          <w:lang w:eastAsia="zh-CN"/>
        </w:rPr>
      </w:pPr>
      <w:r>
        <w:rPr>
          <w:b/>
        </w:rPr>
        <w:t>[Description]</w:t>
      </w:r>
      <w:r>
        <w:t xml:space="preserve">: </w:t>
      </w:r>
      <w:r>
        <w:rPr>
          <w:rFonts w:hint="eastAsia"/>
          <w:lang w:eastAsia="zh-CN"/>
        </w:rPr>
        <w:t>align with the RAN1 parameter</w:t>
      </w:r>
    </w:p>
    <w:p w14:paraId="573FADF1" w14:textId="3C5C3E8D" w:rsidR="00C3227B" w:rsidRDefault="00C3227B">
      <w:pPr>
        <w:pStyle w:val="CommentText"/>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C3227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C3227B" w:rsidRPr="00707240" w:rsidRDefault="00C3227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C3227B" w:rsidRDefault="00C3227B">
      <w:pPr>
        <w:pStyle w:val="CommentText"/>
        <w:ind w:leftChars="180" w:left="360"/>
      </w:pPr>
    </w:p>
    <w:p w14:paraId="4A1E1604" w14:textId="77777777" w:rsidR="00C3227B" w:rsidRDefault="00C3227B">
      <w:pPr>
        <w:pStyle w:val="CommentText"/>
        <w:ind w:leftChars="180" w:left="360"/>
      </w:pPr>
      <w:r>
        <w:rPr>
          <w:b/>
        </w:rPr>
        <w:t>[Comments]</w:t>
      </w:r>
      <w:r>
        <w:t xml:space="preserve">: </w:t>
      </w:r>
    </w:p>
    <w:p w14:paraId="68BF7448" w14:textId="0303F6C2" w:rsidR="00C3227B" w:rsidRPr="003D44F5" w:rsidRDefault="00C3227B">
      <w:pPr>
        <w:pStyle w:val="CommentText"/>
        <w:ind w:leftChars="270" w:left="540"/>
      </w:pPr>
    </w:p>
  </w:comment>
  <w:comment w:id="4292" w:author="Huawei, HiSilicon (GuoYinghao)" w:date="2022-04-19T15:20:00Z" w:initials="H">
    <w:p w14:paraId="2768E530" w14:textId="2BBFAFF9" w:rsidR="00C3227B" w:rsidRDefault="00C3227B"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363CD8" w:rsidRPr="00363CD8">
        <w:t>R2-2205006</w:t>
      </w:r>
      <w:r>
        <w:t xml:space="preserve"> </w:t>
      </w:r>
      <w:r>
        <w:rPr>
          <w:b/>
          <w:color w:val="FF0000"/>
        </w:rPr>
        <w:t>[Proposed Conclusion]</w:t>
      </w:r>
      <w:r>
        <w:rPr>
          <w:color w:val="FF0000"/>
        </w:rPr>
        <w:t xml:space="preserve">: </w:t>
      </w:r>
      <w:r w:rsidR="00FD4683">
        <w:rPr>
          <w:color w:val="FF0000"/>
        </w:rPr>
        <w:t>propNoAction</w:t>
      </w:r>
    </w:p>
    <w:p w14:paraId="7E2D2499" w14:textId="028BE957" w:rsidR="00C3227B" w:rsidRDefault="00C3227B" w:rsidP="0068147B">
      <w:pPr>
        <w:pStyle w:val="CommentText"/>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C3227B" w:rsidRDefault="00C3227B" w:rsidP="0068147B">
      <w:pPr>
        <w:pStyle w:val="CommentText"/>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090E3752" w:rsidR="00C3227B" w:rsidRDefault="00C3227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20EBE55E" w14:textId="49E80A27" w:rsidR="00F34EB7" w:rsidRDefault="00FD4683" w:rsidP="0068147B">
      <w:pPr>
        <w:spacing w:after="0"/>
        <w:ind w:leftChars="180" w:left="360"/>
      </w:pPr>
      <w:r>
        <w:rPr>
          <w:b/>
        </w:rPr>
        <w:t>[Rap</w:t>
      </w:r>
      <w:r w:rsidRPr="00FD4683">
        <w:t>:</w:t>
      </w:r>
      <w:r>
        <w:t xml:space="preserve">] </w:t>
      </w:r>
      <w:r w:rsidR="00DF378A">
        <w:t>Tend to a</w:t>
      </w:r>
      <w:r>
        <w:t>gree with Lenovo comment. In any case, not a Rel-17 ASN.1 Review Issue</w:t>
      </w:r>
      <w:r w:rsidR="00F34EB7">
        <w:t xml:space="preserve">; e.g., AI </w:t>
      </w:r>
      <w:r w:rsidR="00F34EB7" w:rsidRPr="00F34EB7">
        <w:t>5.3</w:t>
      </w:r>
      <w:r w:rsidR="00432130">
        <w:t xml:space="preserve">. </w:t>
      </w:r>
    </w:p>
    <w:p w14:paraId="010E114B" w14:textId="141ADEF7" w:rsidR="00C3227B" w:rsidRDefault="00C3227B">
      <w:pPr>
        <w:pStyle w:val="CommentText"/>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0A5AE89E"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0D64DCC1"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71CD4BB3" w15:done="0"/>
  <w15:commentEx w15:paraId="7C8346A3" w15:done="0"/>
  <w15:commentEx w15:paraId="0D045BB8" w15:done="0"/>
  <w15:commentEx w15:paraId="53211F1B" w15:done="0"/>
  <w15:commentEx w15:paraId="41D0A7FC" w15:done="0"/>
  <w15:commentEx w15:paraId="23C3E67F" w15:paraIdParent="41D0A7FC" w15:done="0"/>
  <w15:commentEx w15:paraId="469A8C46" w15:done="0"/>
  <w15:commentEx w15:paraId="3C8C50EC" w15:done="0"/>
  <w15:commentEx w15:paraId="3FC7988C" w15:done="0"/>
  <w15:commentEx w15:paraId="41817D06" w15:done="0"/>
  <w15:commentEx w15:paraId="7625C50E"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78485ECB"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37A23D9"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6D683560" w15:done="0"/>
  <w15:commentEx w15:paraId="22109A56" w15:done="0"/>
  <w15:commentEx w15:paraId="4AA691FD" w15:done="0"/>
  <w15:commentEx w15:paraId="0C411D3E" w15:done="0"/>
  <w15:commentEx w15:paraId="6F665A21" w15:done="0"/>
  <w15:commentEx w15:paraId="6A612BBB" w15:done="0"/>
  <w15:commentEx w15:paraId="38FDC713" w15:done="0"/>
  <w15:commentEx w15:paraId="180A519E" w15:done="0"/>
  <w15:commentEx w15:paraId="5CC82BEE" w15:done="0"/>
  <w15:commentEx w15:paraId="0FA0F266" w15:done="0"/>
  <w15:commentEx w15:paraId="5CDDEC0A" w15:done="0"/>
  <w15:commentEx w15:paraId="1499357F" w15:done="0"/>
  <w15:commentEx w15:paraId="30B189AA" w15:done="0"/>
  <w15:commentEx w15:paraId="2D5FF506" w15:done="0"/>
  <w15:commentEx w15:paraId="3B01ACAD" w15:done="0"/>
  <w15:commentEx w15:paraId="45AA28FC"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C2D54" w16cex:dateUtc="2022-04-22T02:21:00Z"/>
  <w16cex:commentExtensible w16cex:durableId="260D6EDB" w16cex:dateUtc="2022-04-22T10:13:00Z"/>
  <w16cex:commentExtensible w16cex:durableId="260D4CCE" w16cex:dateUtc="2022-04-22T20:48:00Z"/>
  <w16cex:commentExtensible w16cex:durableId="2610103F" w16cex:dateUtc="2022-04-25T01:06: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C2E0F" w16cex:dateUtc="2022-04-22T02:25: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1011FC" w16cex:dateUtc="2022-04-25T01:14:00Z"/>
  <w16cex:commentExtensible w16cex:durableId="260D7077" w16cex:dateUtc="2022-04-22T10:20:00Z"/>
  <w16cex:commentExtensible w16cex:durableId="260C2E49" w16cex:dateUtc="2022-04-22T02:26: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C0DC2" w16cex:dateUtc="2022-04-22T00:07:00Z"/>
  <w16cex:commentExtensible w16cex:durableId="260583A7" w16cex:dateUtc="2022-04-19T22:20:00Z"/>
  <w16cex:commentExtensible w16cex:durableId="2605D6A2" w16cex:dateUtc="2022-04-19T22:20:00Z"/>
  <w16cex:commentExtensible w16cex:durableId="260A894A" w16cex:dateUtc="2022-04-20T20:29:00Z"/>
  <w16cex:commentExtensible w16cex:durableId="26101367" w16cex:dateUtc="2022-04-25T01:20:00Z"/>
  <w16cex:commentExtensible w16cex:durableId="26101448" w16cex:dateUtc="2022-04-25T01:24:00Z"/>
  <w16cex:commentExtensible w16cex:durableId="260AFEA3" w16cex:dateUtc="2022-04-20T19:50:00Z"/>
  <w16cex:commentExtensible w16cex:durableId="260C2EA8" w16cex:dateUtc="2022-04-22T02:27:00Z"/>
  <w16cex:commentExtensible w16cex:durableId="26058446" w16cex:dateUtc="2022-04-19T22:20:00Z"/>
  <w16cex:commentExtensible w16cex:durableId="26111B2B" w16cex:dateUtc="2022-04-25T11:05:00Z"/>
  <w16cex:commentExtensible w16cex:durableId="260AFD68" w16cex:dateUtc="2022-04-19T22:55:00Z"/>
  <w16cex:commentExtensible w16cex:durableId="26110749" w16cex:dateUtc="2022-04-25T09:40:00Z"/>
  <w16cex:commentExtensible w16cex:durableId="261107C0" w16cex:dateUtc="2022-04-25T09:42:00Z"/>
  <w16cex:commentExtensible w16cex:durableId="261016F0" w16cex:dateUtc="2022-04-25T01:35:00Z"/>
  <w16cex:commentExtensible w16cex:durableId="2610F276" w16cex:dateUtc="2022-04-25T17:12: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10F37B" w16cex:dateUtc="2022-04-25T17:16: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C2DB7" w16cex:dateUtc="2022-04-22T02:23:00Z"/>
  <w16cex:commentExtensible w16cex:durableId="260AFD74" w16cex:dateUtc="2022-04-19T22:56:00Z"/>
  <w16cex:commentExtensible w16cex:durableId="260C2D7C" w16cex:dateUtc="2022-04-22T02:22: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FAF75" w16cex:dateUtc="2022-04-24T18:13: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100321" w16cex:dateUtc="2022-04-24T21:33:00Z"/>
  <w16cex:commentExtensible w16cex:durableId="260AFD90" w16cex:dateUtc="2022-04-21T07:42:00Z"/>
  <w16cex:commentExtensible w16cex:durableId="260D6188" w16cex:dateUtc="2022-04-23T00:16:00Z"/>
  <w16cex:commentExtensible w16cex:durableId="260AFD91" w16cex:dateUtc="2022-04-21T07:42:00Z"/>
  <w16cex:commentExtensible w16cex:durableId="260AFD92" w16cex:dateUtc="2022-04-21T07:43:00Z"/>
  <w16cex:commentExtensible w16cex:durableId="26100326" w16cex:dateUtc="2022-04-24T21:36: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10032B" w16cex:dateUtc="2022-04-24T21:40:00Z"/>
  <w16cex:commentExtensible w16cex:durableId="260C0FCE" w16cex:dateUtc="2022-04-22T00:15:00Z"/>
  <w16cex:commentExtensible w16cex:durableId="2605D597" w16cex:dateUtc="2022-04-19T22:20:00Z"/>
  <w16cex:commentExtensible w16cex:durableId="2605D56B" w16cex:dateUtc="2022-04-19T22:20:00Z"/>
  <w16cex:commentExtensible w16cex:durableId="260B0350" w16cex:dateUtc="2022-04-20T20:10:00Z"/>
  <w16cex:commentExtensible w16cex:durableId="26100330" w16cex:dateUtc="2022-04-24T21:44: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0A5AE89E" w16cid:durableId="2610103F"/>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0D64DCC1" w16cid:durableId="261011FC"/>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71CD4BB3" w16cid:durableId="26101367"/>
  <w16cid:commentId w16cid:paraId="7C8346A3" w16cid:durableId="26101448"/>
  <w16cid:commentId w16cid:paraId="0D045BB8" w16cid:durableId="260AFEA3"/>
  <w16cid:commentId w16cid:paraId="53211F1B" w16cid:durableId="260C2EA8"/>
  <w16cid:commentId w16cid:paraId="41D0A7FC" w16cid:durableId="26058446"/>
  <w16cid:commentId w16cid:paraId="23C3E67F" w16cid:durableId="26111B2B"/>
  <w16cid:commentId w16cid:paraId="469A8C46" w16cid:durableId="260AFD68"/>
  <w16cid:commentId w16cid:paraId="3C8C50EC" w16cid:durableId="26110749"/>
  <w16cid:commentId w16cid:paraId="3FC7988C" w16cid:durableId="261107C0"/>
  <w16cid:commentId w16cid:paraId="41817D06" w16cid:durableId="261016F0"/>
  <w16cid:commentId w16cid:paraId="7625C50E" w16cid:durableId="2610F27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78485ECB" w16cid:durableId="2610F37B"/>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37A23D9" w16cid:durableId="260FAF75"/>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6D683560" w16cid:durableId="26100321"/>
  <w16cid:commentId w16cid:paraId="22109A56" w16cid:durableId="260AFD90"/>
  <w16cid:commentId w16cid:paraId="4AA691FD" w16cid:durableId="260D6188"/>
  <w16cid:commentId w16cid:paraId="0C411D3E" w16cid:durableId="260AFD91"/>
  <w16cid:commentId w16cid:paraId="6F665A21" w16cid:durableId="260AFD92"/>
  <w16cid:commentId w16cid:paraId="6A612BBB" w16cid:durableId="26100326"/>
  <w16cid:commentId w16cid:paraId="38FDC713" w16cid:durableId="2605D310"/>
  <w16cid:commentId w16cid:paraId="180A519E" w16cid:durableId="260AFD94"/>
  <w16cid:commentId w16cid:paraId="5CC82BEE" w16cid:durableId="2605D461"/>
  <w16cid:commentId w16cid:paraId="0FA0F266" w16cid:durableId="2605D366"/>
  <w16cid:commentId w16cid:paraId="5CDDEC0A" w16cid:durableId="2610032B"/>
  <w16cid:commentId w16cid:paraId="1499357F" w16cid:durableId="260C0FCE"/>
  <w16cid:commentId w16cid:paraId="30B189AA" w16cid:durableId="2605D597"/>
  <w16cid:commentId w16cid:paraId="2D5FF506" w16cid:durableId="2605D56B"/>
  <w16cid:commentId w16cid:paraId="3B01ACAD" w16cid:durableId="260B0350"/>
  <w16cid:commentId w16cid:paraId="45AA28FC" w16cid:durableId="2610033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188BA" w14:textId="77777777" w:rsidR="00F03E70" w:rsidRDefault="00F03E70">
      <w:r>
        <w:separator/>
      </w:r>
    </w:p>
  </w:endnote>
  <w:endnote w:type="continuationSeparator" w:id="0">
    <w:p w14:paraId="20F6E2C3" w14:textId="77777777" w:rsidR="00F03E70" w:rsidRDefault="00F03E70">
      <w:r>
        <w:continuationSeparator/>
      </w:r>
    </w:p>
  </w:endnote>
  <w:endnote w:type="continuationNotice" w:id="1">
    <w:p w14:paraId="7740E0C4" w14:textId="77777777" w:rsidR="00F03E70" w:rsidRDefault="00F03E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00"/>
    <w:family w:val="roman"/>
    <w:notTrueType/>
    <w:pitch w:val="default"/>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C3227B" w:rsidRDefault="00C3227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C3227B" w:rsidRDefault="00C3227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ABEFD" w14:textId="77777777" w:rsidR="00F03E70" w:rsidRDefault="00F03E70">
      <w:r>
        <w:separator/>
      </w:r>
    </w:p>
  </w:footnote>
  <w:footnote w:type="continuationSeparator" w:id="0">
    <w:p w14:paraId="12BE9D59" w14:textId="77777777" w:rsidR="00F03E70" w:rsidRDefault="00F03E70">
      <w:r>
        <w:continuationSeparator/>
      </w:r>
    </w:p>
  </w:footnote>
  <w:footnote w:type="continuationNotice" w:id="1">
    <w:p w14:paraId="650AE68F" w14:textId="77777777" w:rsidR="00F03E70" w:rsidRDefault="00F03E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AFB83B5" w:rsidR="00C3227B" w:rsidRDefault="00C3227B">
    <w:pPr>
      <w:framePr w:wrap="auto" w:vAnchor="text" w:hAnchor="margin" w:xAlign="right" w:y="1"/>
    </w:pPr>
    <w:r>
      <w:rPr>
        <w:noProof/>
      </w:rPr>
      <w:fldChar w:fldCharType="begin"/>
    </w:r>
    <w:r>
      <w:rPr>
        <w:noProof/>
      </w:rPr>
      <w:instrText xml:space="preserve"> STYLEREF ZA </w:instrText>
    </w:r>
    <w:r>
      <w:rPr>
        <w:noProof/>
      </w:rPr>
      <w:fldChar w:fldCharType="separate"/>
    </w:r>
    <w:r w:rsidR="00B1450C">
      <w:rPr>
        <w:noProof/>
      </w:rPr>
      <w:t>3GPP TS 37.355 V17.0.0 (2022-03)</w:t>
    </w:r>
    <w:r>
      <w:rPr>
        <w:noProof/>
      </w:rPr>
      <w:fldChar w:fldCharType="end"/>
    </w:r>
  </w:p>
  <w:p w14:paraId="5559EEB1" w14:textId="77777777" w:rsidR="00C3227B" w:rsidRDefault="00C3227B">
    <w:pPr>
      <w:framePr w:wrap="auto" w:vAnchor="text" w:hAnchor="margin" w:xAlign="center" w:y="1"/>
    </w:pPr>
    <w:r>
      <w:fldChar w:fldCharType="begin"/>
    </w:r>
    <w:r>
      <w:instrText xml:space="preserve"> PAGE </w:instrText>
    </w:r>
    <w:r>
      <w:fldChar w:fldCharType="separate"/>
    </w:r>
    <w:r>
      <w:rPr>
        <w:noProof/>
      </w:rPr>
      <w:t>221</w:t>
    </w:r>
    <w:r>
      <w:fldChar w:fldCharType="end"/>
    </w:r>
  </w:p>
  <w:p w14:paraId="7626E187" w14:textId="58DA8ED2" w:rsidR="00C3227B" w:rsidRDefault="00C3227B">
    <w:pPr>
      <w:framePr w:wrap="auto" w:vAnchor="text" w:hAnchor="margin" w:y="1"/>
    </w:pPr>
    <w:r>
      <w:rPr>
        <w:noProof/>
      </w:rPr>
      <w:fldChar w:fldCharType="begin"/>
    </w:r>
    <w:r>
      <w:rPr>
        <w:noProof/>
      </w:rPr>
      <w:instrText xml:space="preserve"> STYLEREF ZGSM </w:instrText>
    </w:r>
    <w:r>
      <w:rPr>
        <w:noProof/>
      </w:rPr>
      <w:fldChar w:fldCharType="separate"/>
    </w:r>
    <w:r w:rsidR="00B1450C">
      <w:rPr>
        <w:noProof/>
      </w:rPr>
      <w:t>Release 17</w:t>
    </w:r>
    <w:r>
      <w:rPr>
        <w:noProof/>
      </w:rPr>
      <w:fldChar w:fldCharType="end"/>
    </w:r>
  </w:p>
  <w:p w14:paraId="4CA6E118" w14:textId="77777777" w:rsidR="00C3227B" w:rsidRDefault="00C322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3E65C4B" w:rsidR="00C3227B" w:rsidRDefault="00C3227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66EC7">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C3227B" w:rsidRDefault="00C322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3E74789A" w:rsidR="00C3227B" w:rsidRDefault="00C3227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66EC7">
      <w:rPr>
        <w:rFonts w:ascii="Arial" w:hAnsi="Arial" w:cs="Arial"/>
        <w:b/>
        <w:noProof/>
        <w:sz w:val="18"/>
        <w:szCs w:val="18"/>
      </w:rPr>
      <w:t>Release 17</w:t>
    </w:r>
    <w:r>
      <w:rPr>
        <w:rFonts w:ascii="Arial" w:hAnsi="Arial" w:cs="Arial"/>
        <w:b/>
        <w:sz w:val="18"/>
        <w:szCs w:val="18"/>
      </w:rPr>
      <w:fldChar w:fldCharType="end"/>
    </w:r>
  </w:p>
  <w:p w14:paraId="1B216605" w14:textId="77777777" w:rsidR="00C3227B" w:rsidRDefault="00C322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MediaTek (Nathan)">
    <w15:presenceInfo w15:providerId="None" w15:userId="MediaTek (Nathan)"/>
  </w15:person>
  <w15:person w15:author="Qualcomm (Sven Fischer)">
    <w15:presenceInfo w15:providerId="None" w15:userId="Qualcomm (Sven Fischer)"/>
  </w15:person>
  <w15:person w15:author="(Huawei) GuoYinghao">
    <w15:presenceInfo w15:providerId="None" w15:userId="(Huawei) GuoYinghao"/>
  </w15:person>
  <w15:person w15:author="Ericsson (Fredrik)">
    <w15:presenceInfo w15:providerId="None" w15:userId="Ericsson (Fredrik)"/>
  </w15:person>
  <w15:person w15:author="Ericsson (Ritesh)">
    <w15:presenceInfo w15:providerId="None" w15:userId="Ericsson (Ritesh)"/>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2FE0"/>
    <w:rsid w:val="00003C7D"/>
    <w:rsid w:val="0000417F"/>
    <w:rsid w:val="000044AF"/>
    <w:rsid w:val="00004892"/>
    <w:rsid w:val="00005965"/>
    <w:rsid w:val="0000642E"/>
    <w:rsid w:val="000072C2"/>
    <w:rsid w:val="00007414"/>
    <w:rsid w:val="00013067"/>
    <w:rsid w:val="00013B07"/>
    <w:rsid w:val="0001462F"/>
    <w:rsid w:val="00014D02"/>
    <w:rsid w:val="00015187"/>
    <w:rsid w:val="00016B99"/>
    <w:rsid w:val="00016EBA"/>
    <w:rsid w:val="000173A4"/>
    <w:rsid w:val="00017B14"/>
    <w:rsid w:val="000209D7"/>
    <w:rsid w:val="00023014"/>
    <w:rsid w:val="00023635"/>
    <w:rsid w:val="0002498A"/>
    <w:rsid w:val="00026196"/>
    <w:rsid w:val="000267F6"/>
    <w:rsid w:val="00032188"/>
    <w:rsid w:val="00032928"/>
    <w:rsid w:val="000330F2"/>
    <w:rsid w:val="000340F0"/>
    <w:rsid w:val="00040BBC"/>
    <w:rsid w:val="00041D40"/>
    <w:rsid w:val="0004215D"/>
    <w:rsid w:val="00042FAE"/>
    <w:rsid w:val="00043787"/>
    <w:rsid w:val="000444DF"/>
    <w:rsid w:val="0004546E"/>
    <w:rsid w:val="00046481"/>
    <w:rsid w:val="0004667A"/>
    <w:rsid w:val="00055704"/>
    <w:rsid w:val="0006011C"/>
    <w:rsid w:val="000642FB"/>
    <w:rsid w:val="00064AF8"/>
    <w:rsid w:val="000675FA"/>
    <w:rsid w:val="00070CBE"/>
    <w:rsid w:val="00070E10"/>
    <w:rsid w:val="0007117B"/>
    <w:rsid w:val="000726B3"/>
    <w:rsid w:val="00072CE6"/>
    <w:rsid w:val="0007309F"/>
    <w:rsid w:val="00073478"/>
    <w:rsid w:val="00073C73"/>
    <w:rsid w:val="00074894"/>
    <w:rsid w:val="00074B56"/>
    <w:rsid w:val="000750E5"/>
    <w:rsid w:val="0007562D"/>
    <w:rsid w:val="0007581B"/>
    <w:rsid w:val="00075A80"/>
    <w:rsid w:val="00080067"/>
    <w:rsid w:val="000808EA"/>
    <w:rsid w:val="000811C8"/>
    <w:rsid w:val="000833A4"/>
    <w:rsid w:val="00083699"/>
    <w:rsid w:val="000841D7"/>
    <w:rsid w:val="00084DFC"/>
    <w:rsid w:val="00086F3F"/>
    <w:rsid w:val="0009069B"/>
    <w:rsid w:val="00091178"/>
    <w:rsid w:val="0009265C"/>
    <w:rsid w:val="00092E8E"/>
    <w:rsid w:val="00093BDF"/>
    <w:rsid w:val="00095341"/>
    <w:rsid w:val="000A1272"/>
    <w:rsid w:val="000A275C"/>
    <w:rsid w:val="000A2777"/>
    <w:rsid w:val="000A2838"/>
    <w:rsid w:val="000A3041"/>
    <w:rsid w:val="000A39BF"/>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A0E"/>
    <w:rsid w:val="000C1D18"/>
    <w:rsid w:val="000C1E90"/>
    <w:rsid w:val="000C28EB"/>
    <w:rsid w:val="000C507B"/>
    <w:rsid w:val="000C69FA"/>
    <w:rsid w:val="000D08D1"/>
    <w:rsid w:val="000D1C63"/>
    <w:rsid w:val="000D2CDB"/>
    <w:rsid w:val="000D4A78"/>
    <w:rsid w:val="000D5442"/>
    <w:rsid w:val="000D5AB9"/>
    <w:rsid w:val="000D63F0"/>
    <w:rsid w:val="000E1336"/>
    <w:rsid w:val="000E23FC"/>
    <w:rsid w:val="000E30F4"/>
    <w:rsid w:val="000E6E96"/>
    <w:rsid w:val="000F0161"/>
    <w:rsid w:val="000F1376"/>
    <w:rsid w:val="000F3491"/>
    <w:rsid w:val="000F3CBD"/>
    <w:rsid w:val="000F44BE"/>
    <w:rsid w:val="000F52AF"/>
    <w:rsid w:val="000F53B4"/>
    <w:rsid w:val="000F5A19"/>
    <w:rsid w:val="000F6FD0"/>
    <w:rsid w:val="00100E4A"/>
    <w:rsid w:val="00100ED9"/>
    <w:rsid w:val="0010137B"/>
    <w:rsid w:val="00102833"/>
    <w:rsid w:val="00102CC0"/>
    <w:rsid w:val="00103F4B"/>
    <w:rsid w:val="0010509D"/>
    <w:rsid w:val="00105920"/>
    <w:rsid w:val="0011021E"/>
    <w:rsid w:val="00110731"/>
    <w:rsid w:val="0011143C"/>
    <w:rsid w:val="00113865"/>
    <w:rsid w:val="00115BA2"/>
    <w:rsid w:val="00116486"/>
    <w:rsid w:val="00117B21"/>
    <w:rsid w:val="00120B5D"/>
    <w:rsid w:val="00120E41"/>
    <w:rsid w:val="00121D31"/>
    <w:rsid w:val="00121DA6"/>
    <w:rsid w:val="00122188"/>
    <w:rsid w:val="00124711"/>
    <w:rsid w:val="00125F4B"/>
    <w:rsid w:val="00126248"/>
    <w:rsid w:val="00126E8D"/>
    <w:rsid w:val="0012728D"/>
    <w:rsid w:val="00127436"/>
    <w:rsid w:val="001311F4"/>
    <w:rsid w:val="00131D30"/>
    <w:rsid w:val="0013215B"/>
    <w:rsid w:val="001323CB"/>
    <w:rsid w:val="00132557"/>
    <w:rsid w:val="00132913"/>
    <w:rsid w:val="001333C0"/>
    <w:rsid w:val="00134AD8"/>
    <w:rsid w:val="001350A0"/>
    <w:rsid w:val="001376E3"/>
    <w:rsid w:val="00137848"/>
    <w:rsid w:val="00140EC4"/>
    <w:rsid w:val="00141D73"/>
    <w:rsid w:val="00143F42"/>
    <w:rsid w:val="0014512F"/>
    <w:rsid w:val="00147304"/>
    <w:rsid w:val="0015029F"/>
    <w:rsid w:val="00150AAD"/>
    <w:rsid w:val="00150B14"/>
    <w:rsid w:val="00150E3F"/>
    <w:rsid w:val="00152296"/>
    <w:rsid w:val="00153A7D"/>
    <w:rsid w:val="00156489"/>
    <w:rsid w:val="0015707E"/>
    <w:rsid w:val="00160B7B"/>
    <w:rsid w:val="001614C7"/>
    <w:rsid w:val="001615DB"/>
    <w:rsid w:val="00161BBC"/>
    <w:rsid w:val="00161C3E"/>
    <w:rsid w:val="0016411A"/>
    <w:rsid w:val="00166F26"/>
    <w:rsid w:val="001675C2"/>
    <w:rsid w:val="00170157"/>
    <w:rsid w:val="001704C9"/>
    <w:rsid w:val="00172A4E"/>
    <w:rsid w:val="00173A93"/>
    <w:rsid w:val="00176A2C"/>
    <w:rsid w:val="00176FEF"/>
    <w:rsid w:val="001779C9"/>
    <w:rsid w:val="001808D6"/>
    <w:rsid w:val="00182165"/>
    <w:rsid w:val="00182ED1"/>
    <w:rsid w:val="00186AEA"/>
    <w:rsid w:val="00191A45"/>
    <w:rsid w:val="00192648"/>
    <w:rsid w:val="001926C7"/>
    <w:rsid w:val="00194480"/>
    <w:rsid w:val="00195D6D"/>
    <w:rsid w:val="00196347"/>
    <w:rsid w:val="00196A7C"/>
    <w:rsid w:val="001A048C"/>
    <w:rsid w:val="001A0977"/>
    <w:rsid w:val="001A1E07"/>
    <w:rsid w:val="001A1F4D"/>
    <w:rsid w:val="001A2EEE"/>
    <w:rsid w:val="001A2FD0"/>
    <w:rsid w:val="001A608C"/>
    <w:rsid w:val="001A60B8"/>
    <w:rsid w:val="001B0CAB"/>
    <w:rsid w:val="001B144C"/>
    <w:rsid w:val="001B74C6"/>
    <w:rsid w:val="001C052B"/>
    <w:rsid w:val="001C07E1"/>
    <w:rsid w:val="001C0C53"/>
    <w:rsid w:val="001C17BA"/>
    <w:rsid w:val="001C75A0"/>
    <w:rsid w:val="001C7BA2"/>
    <w:rsid w:val="001D0524"/>
    <w:rsid w:val="001D0601"/>
    <w:rsid w:val="001D3F75"/>
    <w:rsid w:val="001D6150"/>
    <w:rsid w:val="001D62B4"/>
    <w:rsid w:val="001D6559"/>
    <w:rsid w:val="001D71DE"/>
    <w:rsid w:val="001E0B0C"/>
    <w:rsid w:val="001E3049"/>
    <w:rsid w:val="001E3DFE"/>
    <w:rsid w:val="001E4BDF"/>
    <w:rsid w:val="001F0821"/>
    <w:rsid w:val="001F53AE"/>
    <w:rsid w:val="001F5421"/>
    <w:rsid w:val="001F60C9"/>
    <w:rsid w:val="001F7179"/>
    <w:rsid w:val="001F791D"/>
    <w:rsid w:val="00200B64"/>
    <w:rsid w:val="00200F08"/>
    <w:rsid w:val="00201B42"/>
    <w:rsid w:val="00211CC0"/>
    <w:rsid w:val="00213B37"/>
    <w:rsid w:val="0021614A"/>
    <w:rsid w:val="00217D58"/>
    <w:rsid w:val="00220580"/>
    <w:rsid w:val="002206C3"/>
    <w:rsid w:val="0022683B"/>
    <w:rsid w:val="00226F27"/>
    <w:rsid w:val="0022738B"/>
    <w:rsid w:val="0022769A"/>
    <w:rsid w:val="00230A11"/>
    <w:rsid w:val="00230FF2"/>
    <w:rsid w:val="00231950"/>
    <w:rsid w:val="00231DCA"/>
    <w:rsid w:val="0023312A"/>
    <w:rsid w:val="00235C96"/>
    <w:rsid w:val="00237827"/>
    <w:rsid w:val="00240A38"/>
    <w:rsid w:val="002412F4"/>
    <w:rsid w:val="00242D02"/>
    <w:rsid w:val="00242E07"/>
    <w:rsid w:val="00243BB6"/>
    <w:rsid w:val="002455BC"/>
    <w:rsid w:val="00247232"/>
    <w:rsid w:val="002509A0"/>
    <w:rsid w:val="00250C9C"/>
    <w:rsid w:val="002511CB"/>
    <w:rsid w:val="00251781"/>
    <w:rsid w:val="00251DF0"/>
    <w:rsid w:val="00253A19"/>
    <w:rsid w:val="0025492C"/>
    <w:rsid w:val="00254B05"/>
    <w:rsid w:val="002572B7"/>
    <w:rsid w:val="0025790A"/>
    <w:rsid w:val="00261606"/>
    <w:rsid w:val="00261CFD"/>
    <w:rsid w:val="002622AC"/>
    <w:rsid w:val="002644A5"/>
    <w:rsid w:val="00265727"/>
    <w:rsid w:val="002715E0"/>
    <w:rsid w:val="00271F46"/>
    <w:rsid w:val="0027426C"/>
    <w:rsid w:val="0027559C"/>
    <w:rsid w:val="00276037"/>
    <w:rsid w:val="00277A24"/>
    <w:rsid w:val="00280952"/>
    <w:rsid w:val="002818F5"/>
    <w:rsid w:val="00282441"/>
    <w:rsid w:val="00282B34"/>
    <w:rsid w:val="002838DE"/>
    <w:rsid w:val="00284708"/>
    <w:rsid w:val="00285604"/>
    <w:rsid w:val="00285988"/>
    <w:rsid w:val="002864A4"/>
    <w:rsid w:val="00287949"/>
    <w:rsid w:val="002903B3"/>
    <w:rsid w:val="0029054A"/>
    <w:rsid w:val="00290FF8"/>
    <w:rsid w:val="002913C8"/>
    <w:rsid w:val="0029476B"/>
    <w:rsid w:val="00295037"/>
    <w:rsid w:val="00296B8F"/>
    <w:rsid w:val="00297140"/>
    <w:rsid w:val="002A0296"/>
    <w:rsid w:val="002A044D"/>
    <w:rsid w:val="002A172A"/>
    <w:rsid w:val="002A2354"/>
    <w:rsid w:val="002A3251"/>
    <w:rsid w:val="002A3584"/>
    <w:rsid w:val="002A41D8"/>
    <w:rsid w:val="002A4329"/>
    <w:rsid w:val="002A511C"/>
    <w:rsid w:val="002A58B3"/>
    <w:rsid w:val="002A6C9D"/>
    <w:rsid w:val="002A7095"/>
    <w:rsid w:val="002A781C"/>
    <w:rsid w:val="002A79CF"/>
    <w:rsid w:val="002B024F"/>
    <w:rsid w:val="002B0908"/>
    <w:rsid w:val="002B0D02"/>
    <w:rsid w:val="002B1632"/>
    <w:rsid w:val="002B3564"/>
    <w:rsid w:val="002B3935"/>
    <w:rsid w:val="002B4869"/>
    <w:rsid w:val="002B528F"/>
    <w:rsid w:val="002B5D96"/>
    <w:rsid w:val="002B6F6D"/>
    <w:rsid w:val="002B7A0B"/>
    <w:rsid w:val="002C07D3"/>
    <w:rsid w:val="002C2A4E"/>
    <w:rsid w:val="002C3384"/>
    <w:rsid w:val="002C38C3"/>
    <w:rsid w:val="002C54F8"/>
    <w:rsid w:val="002C5B0E"/>
    <w:rsid w:val="002D04F7"/>
    <w:rsid w:val="002D2581"/>
    <w:rsid w:val="002D461B"/>
    <w:rsid w:val="002D4926"/>
    <w:rsid w:val="002D60CB"/>
    <w:rsid w:val="002D7C2A"/>
    <w:rsid w:val="002E06BD"/>
    <w:rsid w:val="002E0995"/>
    <w:rsid w:val="002E1C47"/>
    <w:rsid w:val="002E520E"/>
    <w:rsid w:val="002E53D6"/>
    <w:rsid w:val="002E6B73"/>
    <w:rsid w:val="002E70C8"/>
    <w:rsid w:val="002E726F"/>
    <w:rsid w:val="002F1CD5"/>
    <w:rsid w:val="002F33EA"/>
    <w:rsid w:val="002F3C87"/>
    <w:rsid w:val="002F557A"/>
    <w:rsid w:val="002F58D8"/>
    <w:rsid w:val="002F5D15"/>
    <w:rsid w:val="00300A99"/>
    <w:rsid w:val="0030112E"/>
    <w:rsid w:val="00301434"/>
    <w:rsid w:val="00301EBA"/>
    <w:rsid w:val="00303AC5"/>
    <w:rsid w:val="00304972"/>
    <w:rsid w:val="00304E85"/>
    <w:rsid w:val="00306283"/>
    <w:rsid w:val="0030677B"/>
    <w:rsid w:val="00314DA3"/>
    <w:rsid w:val="00315B6B"/>
    <w:rsid w:val="003179CC"/>
    <w:rsid w:val="0032018E"/>
    <w:rsid w:val="00323240"/>
    <w:rsid w:val="00331E5F"/>
    <w:rsid w:val="00332781"/>
    <w:rsid w:val="003328DB"/>
    <w:rsid w:val="00333979"/>
    <w:rsid w:val="00333B67"/>
    <w:rsid w:val="00334287"/>
    <w:rsid w:val="00335E70"/>
    <w:rsid w:val="0034068B"/>
    <w:rsid w:val="0034098B"/>
    <w:rsid w:val="00341105"/>
    <w:rsid w:val="00341B5B"/>
    <w:rsid w:val="00341EDB"/>
    <w:rsid w:val="003443C1"/>
    <w:rsid w:val="00345554"/>
    <w:rsid w:val="00346C4B"/>
    <w:rsid w:val="00350D6E"/>
    <w:rsid w:val="003523FE"/>
    <w:rsid w:val="00354230"/>
    <w:rsid w:val="00354C05"/>
    <w:rsid w:val="00354D6D"/>
    <w:rsid w:val="00355522"/>
    <w:rsid w:val="003608E4"/>
    <w:rsid w:val="00360E73"/>
    <w:rsid w:val="0036144C"/>
    <w:rsid w:val="00361946"/>
    <w:rsid w:val="00363CD8"/>
    <w:rsid w:val="00364D56"/>
    <w:rsid w:val="00364E78"/>
    <w:rsid w:val="00364F40"/>
    <w:rsid w:val="00365D8D"/>
    <w:rsid w:val="00366422"/>
    <w:rsid w:val="00371B75"/>
    <w:rsid w:val="00371DC8"/>
    <w:rsid w:val="00373724"/>
    <w:rsid w:val="00374182"/>
    <w:rsid w:val="0037552F"/>
    <w:rsid w:val="00380FCD"/>
    <w:rsid w:val="00381085"/>
    <w:rsid w:val="00382160"/>
    <w:rsid w:val="00382816"/>
    <w:rsid w:val="00383237"/>
    <w:rsid w:val="00384657"/>
    <w:rsid w:val="00386D5B"/>
    <w:rsid w:val="00387AC9"/>
    <w:rsid w:val="00390C83"/>
    <w:rsid w:val="00391744"/>
    <w:rsid w:val="00391915"/>
    <w:rsid w:val="00394F9F"/>
    <w:rsid w:val="00397CA8"/>
    <w:rsid w:val="003A0A90"/>
    <w:rsid w:val="003A1CAF"/>
    <w:rsid w:val="003A33E5"/>
    <w:rsid w:val="003A3E34"/>
    <w:rsid w:val="003A41C8"/>
    <w:rsid w:val="003A4682"/>
    <w:rsid w:val="003A49EE"/>
    <w:rsid w:val="003A5D8B"/>
    <w:rsid w:val="003A629A"/>
    <w:rsid w:val="003A68F0"/>
    <w:rsid w:val="003A7F13"/>
    <w:rsid w:val="003B1D71"/>
    <w:rsid w:val="003B2557"/>
    <w:rsid w:val="003B4310"/>
    <w:rsid w:val="003B441A"/>
    <w:rsid w:val="003B5408"/>
    <w:rsid w:val="003B56CE"/>
    <w:rsid w:val="003B67AB"/>
    <w:rsid w:val="003C0E35"/>
    <w:rsid w:val="003C2BBC"/>
    <w:rsid w:val="003C2BED"/>
    <w:rsid w:val="003C417E"/>
    <w:rsid w:val="003C6789"/>
    <w:rsid w:val="003C6C19"/>
    <w:rsid w:val="003D0D85"/>
    <w:rsid w:val="003D0FAE"/>
    <w:rsid w:val="003D1676"/>
    <w:rsid w:val="003D17A9"/>
    <w:rsid w:val="003D18EB"/>
    <w:rsid w:val="003D1B23"/>
    <w:rsid w:val="003D246F"/>
    <w:rsid w:val="003D38B0"/>
    <w:rsid w:val="003D3FBD"/>
    <w:rsid w:val="003D44F5"/>
    <w:rsid w:val="003D5FA6"/>
    <w:rsid w:val="003D7659"/>
    <w:rsid w:val="003D7844"/>
    <w:rsid w:val="003E2208"/>
    <w:rsid w:val="003E2485"/>
    <w:rsid w:val="003E34D3"/>
    <w:rsid w:val="003E4202"/>
    <w:rsid w:val="003E462D"/>
    <w:rsid w:val="003E79E3"/>
    <w:rsid w:val="003E7B03"/>
    <w:rsid w:val="003E7F76"/>
    <w:rsid w:val="003F0160"/>
    <w:rsid w:val="003F08D1"/>
    <w:rsid w:val="003F5282"/>
    <w:rsid w:val="003F55F5"/>
    <w:rsid w:val="003F5663"/>
    <w:rsid w:val="003F5F90"/>
    <w:rsid w:val="003F6A4D"/>
    <w:rsid w:val="003F766D"/>
    <w:rsid w:val="00400BD4"/>
    <w:rsid w:val="00401505"/>
    <w:rsid w:val="00402490"/>
    <w:rsid w:val="00402655"/>
    <w:rsid w:val="0040686B"/>
    <w:rsid w:val="00407B11"/>
    <w:rsid w:val="00407EA8"/>
    <w:rsid w:val="00410812"/>
    <w:rsid w:val="00410F08"/>
    <w:rsid w:val="0041278C"/>
    <w:rsid w:val="00413056"/>
    <w:rsid w:val="004131B8"/>
    <w:rsid w:val="00413AA7"/>
    <w:rsid w:val="00413CF0"/>
    <w:rsid w:val="00415A18"/>
    <w:rsid w:val="00416FD5"/>
    <w:rsid w:val="00417835"/>
    <w:rsid w:val="0042102A"/>
    <w:rsid w:val="004248F4"/>
    <w:rsid w:val="00425880"/>
    <w:rsid w:val="00425A12"/>
    <w:rsid w:val="00426CDD"/>
    <w:rsid w:val="00426EE4"/>
    <w:rsid w:val="00430B62"/>
    <w:rsid w:val="004313E3"/>
    <w:rsid w:val="004317E4"/>
    <w:rsid w:val="00432130"/>
    <w:rsid w:val="00432AFA"/>
    <w:rsid w:val="00436133"/>
    <w:rsid w:val="00436BF6"/>
    <w:rsid w:val="00436CFF"/>
    <w:rsid w:val="00437673"/>
    <w:rsid w:val="004377D5"/>
    <w:rsid w:val="00440959"/>
    <w:rsid w:val="00445C2F"/>
    <w:rsid w:val="00445F93"/>
    <w:rsid w:val="004461FB"/>
    <w:rsid w:val="0044641C"/>
    <w:rsid w:val="004475AE"/>
    <w:rsid w:val="0045520B"/>
    <w:rsid w:val="0045566F"/>
    <w:rsid w:val="00456DD5"/>
    <w:rsid w:val="004570D3"/>
    <w:rsid w:val="00457F27"/>
    <w:rsid w:val="004606F2"/>
    <w:rsid w:val="004611CE"/>
    <w:rsid w:val="00461815"/>
    <w:rsid w:val="00461CD8"/>
    <w:rsid w:val="004625C0"/>
    <w:rsid w:val="00463469"/>
    <w:rsid w:val="00464992"/>
    <w:rsid w:val="00467B8D"/>
    <w:rsid w:val="0047097A"/>
    <w:rsid w:val="00472033"/>
    <w:rsid w:val="00473A1D"/>
    <w:rsid w:val="0047601E"/>
    <w:rsid w:val="00477415"/>
    <w:rsid w:val="004827B5"/>
    <w:rsid w:val="00482E7C"/>
    <w:rsid w:val="004836BC"/>
    <w:rsid w:val="00487DA1"/>
    <w:rsid w:val="004900A8"/>
    <w:rsid w:val="0049010D"/>
    <w:rsid w:val="00493BF9"/>
    <w:rsid w:val="004948CA"/>
    <w:rsid w:val="00495338"/>
    <w:rsid w:val="004A11CF"/>
    <w:rsid w:val="004A215A"/>
    <w:rsid w:val="004A224A"/>
    <w:rsid w:val="004A2913"/>
    <w:rsid w:val="004A3794"/>
    <w:rsid w:val="004A4056"/>
    <w:rsid w:val="004A4B6D"/>
    <w:rsid w:val="004A535C"/>
    <w:rsid w:val="004A599E"/>
    <w:rsid w:val="004A5AC8"/>
    <w:rsid w:val="004A6051"/>
    <w:rsid w:val="004A6CF6"/>
    <w:rsid w:val="004B0A5E"/>
    <w:rsid w:val="004B24DF"/>
    <w:rsid w:val="004B492B"/>
    <w:rsid w:val="004B4CA0"/>
    <w:rsid w:val="004B4E85"/>
    <w:rsid w:val="004B637D"/>
    <w:rsid w:val="004B6BC1"/>
    <w:rsid w:val="004B726E"/>
    <w:rsid w:val="004C0D6D"/>
    <w:rsid w:val="004C1459"/>
    <w:rsid w:val="004C2005"/>
    <w:rsid w:val="004C2872"/>
    <w:rsid w:val="004C56B3"/>
    <w:rsid w:val="004C6747"/>
    <w:rsid w:val="004C757B"/>
    <w:rsid w:val="004D0602"/>
    <w:rsid w:val="004D13A7"/>
    <w:rsid w:val="004D2285"/>
    <w:rsid w:val="004D3452"/>
    <w:rsid w:val="004D3D55"/>
    <w:rsid w:val="004D4187"/>
    <w:rsid w:val="004D6477"/>
    <w:rsid w:val="004D7695"/>
    <w:rsid w:val="004E065F"/>
    <w:rsid w:val="004E1618"/>
    <w:rsid w:val="004E1857"/>
    <w:rsid w:val="004E2631"/>
    <w:rsid w:val="004E3D91"/>
    <w:rsid w:val="004E418F"/>
    <w:rsid w:val="004E4613"/>
    <w:rsid w:val="004E6D00"/>
    <w:rsid w:val="004E7DBA"/>
    <w:rsid w:val="004F3154"/>
    <w:rsid w:val="004F369A"/>
    <w:rsid w:val="0050095D"/>
    <w:rsid w:val="00501150"/>
    <w:rsid w:val="005029C1"/>
    <w:rsid w:val="00506938"/>
    <w:rsid w:val="00506AA0"/>
    <w:rsid w:val="00507E75"/>
    <w:rsid w:val="005119D9"/>
    <w:rsid w:val="00514101"/>
    <w:rsid w:val="005147D1"/>
    <w:rsid w:val="0051550D"/>
    <w:rsid w:val="005160FB"/>
    <w:rsid w:val="00517A42"/>
    <w:rsid w:val="0052026D"/>
    <w:rsid w:val="0052141D"/>
    <w:rsid w:val="00522B8D"/>
    <w:rsid w:val="00522E75"/>
    <w:rsid w:val="00524691"/>
    <w:rsid w:val="00525066"/>
    <w:rsid w:val="00525084"/>
    <w:rsid w:val="00525764"/>
    <w:rsid w:val="00527D90"/>
    <w:rsid w:val="005312E6"/>
    <w:rsid w:val="00531359"/>
    <w:rsid w:val="005314F9"/>
    <w:rsid w:val="00531F91"/>
    <w:rsid w:val="00533DB1"/>
    <w:rsid w:val="00534549"/>
    <w:rsid w:val="005354FA"/>
    <w:rsid w:val="00537EB5"/>
    <w:rsid w:val="005416A6"/>
    <w:rsid w:val="00542459"/>
    <w:rsid w:val="00546D4F"/>
    <w:rsid w:val="00547172"/>
    <w:rsid w:val="005479FE"/>
    <w:rsid w:val="005506BC"/>
    <w:rsid w:val="005508B4"/>
    <w:rsid w:val="00551277"/>
    <w:rsid w:val="00551996"/>
    <w:rsid w:val="00551AC9"/>
    <w:rsid w:val="0055367B"/>
    <w:rsid w:val="005579F9"/>
    <w:rsid w:val="00557BF2"/>
    <w:rsid w:val="00557C3C"/>
    <w:rsid w:val="00560301"/>
    <w:rsid w:val="00560807"/>
    <w:rsid w:val="005611D0"/>
    <w:rsid w:val="00561600"/>
    <w:rsid w:val="00563AB4"/>
    <w:rsid w:val="0056415C"/>
    <w:rsid w:val="00564706"/>
    <w:rsid w:val="00566284"/>
    <w:rsid w:val="005664BC"/>
    <w:rsid w:val="0056788C"/>
    <w:rsid w:val="00567EFE"/>
    <w:rsid w:val="00571836"/>
    <w:rsid w:val="0057226A"/>
    <w:rsid w:val="00574864"/>
    <w:rsid w:val="005768DB"/>
    <w:rsid w:val="00580EE8"/>
    <w:rsid w:val="00582705"/>
    <w:rsid w:val="00583699"/>
    <w:rsid w:val="005845C5"/>
    <w:rsid w:val="005903F8"/>
    <w:rsid w:val="00592158"/>
    <w:rsid w:val="00595EFB"/>
    <w:rsid w:val="00597611"/>
    <w:rsid w:val="005A02C8"/>
    <w:rsid w:val="005A0F21"/>
    <w:rsid w:val="005A1461"/>
    <w:rsid w:val="005A1A97"/>
    <w:rsid w:val="005A27F6"/>
    <w:rsid w:val="005A2BF4"/>
    <w:rsid w:val="005A3E5E"/>
    <w:rsid w:val="005A59AF"/>
    <w:rsid w:val="005A6B6D"/>
    <w:rsid w:val="005B01C9"/>
    <w:rsid w:val="005B06DB"/>
    <w:rsid w:val="005B0BD5"/>
    <w:rsid w:val="005B12C6"/>
    <w:rsid w:val="005B6522"/>
    <w:rsid w:val="005B680F"/>
    <w:rsid w:val="005B7EF5"/>
    <w:rsid w:val="005C3DFC"/>
    <w:rsid w:val="005C463C"/>
    <w:rsid w:val="005C543C"/>
    <w:rsid w:val="005C5F04"/>
    <w:rsid w:val="005C6250"/>
    <w:rsid w:val="005C660C"/>
    <w:rsid w:val="005C6E62"/>
    <w:rsid w:val="005D029B"/>
    <w:rsid w:val="005D0CBF"/>
    <w:rsid w:val="005D253C"/>
    <w:rsid w:val="005D3597"/>
    <w:rsid w:val="005D4A4E"/>
    <w:rsid w:val="005D5886"/>
    <w:rsid w:val="005D60A3"/>
    <w:rsid w:val="005D6509"/>
    <w:rsid w:val="005D7D36"/>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60B"/>
    <w:rsid w:val="005F5DB3"/>
    <w:rsid w:val="005F5FBE"/>
    <w:rsid w:val="005F698B"/>
    <w:rsid w:val="005F76BA"/>
    <w:rsid w:val="006007C6"/>
    <w:rsid w:val="0060160D"/>
    <w:rsid w:val="00602335"/>
    <w:rsid w:val="00603CA3"/>
    <w:rsid w:val="006051C9"/>
    <w:rsid w:val="00605DED"/>
    <w:rsid w:val="0061194F"/>
    <w:rsid w:val="0061198A"/>
    <w:rsid w:val="006134A4"/>
    <w:rsid w:val="00614585"/>
    <w:rsid w:val="00615C3C"/>
    <w:rsid w:val="006203F3"/>
    <w:rsid w:val="00620564"/>
    <w:rsid w:val="0062314F"/>
    <w:rsid w:val="00630AE1"/>
    <w:rsid w:val="00630FC6"/>
    <w:rsid w:val="006318C5"/>
    <w:rsid w:val="00631989"/>
    <w:rsid w:val="00631B54"/>
    <w:rsid w:val="00633288"/>
    <w:rsid w:val="00635693"/>
    <w:rsid w:val="00636C05"/>
    <w:rsid w:val="00637722"/>
    <w:rsid w:val="00640673"/>
    <w:rsid w:val="006415EA"/>
    <w:rsid w:val="00642210"/>
    <w:rsid w:val="00642A41"/>
    <w:rsid w:val="00642D67"/>
    <w:rsid w:val="00643C65"/>
    <w:rsid w:val="006442FB"/>
    <w:rsid w:val="006454CC"/>
    <w:rsid w:val="00646059"/>
    <w:rsid w:val="0064790C"/>
    <w:rsid w:val="00650ABD"/>
    <w:rsid w:val="00650E9C"/>
    <w:rsid w:val="00651367"/>
    <w:rsid w:val="00651CB5"/>
    <w:rsid w:val="00652CB7"/>
    <w:rsid w:val="00652EE5"/>
    <w:rsid w:val="0065398B"/>
    <w:rsid w:val="00654CAE"/>
    <w:rsid w:val="0065561D"/>
    <w:rsid w:val="006569AA"/>
    <w:rsid w:val="00660DE6"/>
    <w:rsid w:val="00662847"/>
    <w:rsid w:val="00662FB3"/>
    <w:rsid w:val="00662FEC"/>
    <w:rsid w:val="0066325E"/>
    <w:rsid w:val="00663CB2"/>
    <w:rsid w:val="006647C5"/>
    <w:rsid w:val="006666B3"/>
    <w:rsid w:val="00667018"/>
    <w:rsid w:val="00667825"/>
    <w:rsid w:val="00670648"/>
    <w:rsid w:val="006718D3"/>
    <w:rsid w:val="00672434"/>
    <w:rsid w:val="006724F6"/>
    <w:rsid w:val="006749F0"/>
    <w:rsid w:val="006751C4"/>
    <w:rsid w:val="006775B5"/>
    <w:rsid w:val="00680651"/>
    <w:rsid w:val="00680B78"/>
    <w:rsid w:val="0068122D"/>
    <w:rsid w:val="0068147B"/>
    <w:rsid w:val="00682D29"/>
    <w:rsid w:val="006832D1"/>
    <w:rsid w:val="00684330"/>
    <w:rsid w:val="0068481B"/>
    <w:rsid w:val="006909D8"/>
    <w:rsid w:val="00691873"/>
    <w:rsid w:val="00691DF3"/>
    <w:rsid w:val="00693328"/>
    <w:rsid w:val="00693E07"/>
    <w:rsid w:val="006A079F"/>
    <w:rsid w:val="006A3837"/>
    <w:rsid w:val="006A432F"/>
    <w:rsid w:val="006B2EA0"/>
    <w:rsid w:val="006B3A36"/>
    <w:rsid w:val="006B3E4F"/>
    <w:rsid w:val="006B7039"/>
    <w:rsid w:val="006C0BB0"/>
    <w:rsid w:val="006C2C60"/>
    <w:rsid w:val="006C2C72"/>
    <w:rsid w:val="006C581A"/>
    <w:rsid w:val="006C6D0E"/>
    <w:rsid w:val="006D1485"/>
    <w:rsid w:val="006D28F5"/>
    <w:rsid w:val="006D48C0"/>
    <w:rsid w:val="006D4B1D"/>
    <w:rsid w:val="006D5111"/>
    <w:rsid w:val="006D6ED1"/>
    <w:rsid w:val="006D74F9"/>
    <w:rsid w:val="006E0296"/>
    <w:rsid w:val="006E258E"/>
    <w:rsid w:val="006E2A26"/>
    <w:rsid w:val="006E4CA5"/>
    <w:rsid w:val="006E50D3"/>
    <w:rsid w:val="006E7BD4"/>
    <w:rsid w:val="006F0735"/>
    <w:rsid w:val="006F0D29"/>
    <w:rsid w:val="006F106C"/>
    <w:rsid w:val="006F271B"/>
    <w:rsid w:val="006F2E24"/>
    <w:rsid w:val="006F30D8"/>
    <w:rsid w:val="006F3330"/>
    <w:rsid w:val="006F742C"/>
    <w:rsid w:val="006F765C"/>
    <w:rsid w:val="007033BD"/>
    <w:rsid w:val="007048FA"/>
    <w:rsid w:val="00705750"/>
    <w:rsid w:val="00705CF5"/>
    <w:rsid w:val="00706D47"/>
    <w:rsid w:val="00707240"/>
    <w:rsid w:val="0070757D"/>
    <w:rsid w:val="00713D9D"/>
    <w:rsid w:val="00713E25"/>
    <w:rsid w:val="00714841"/>
    <w:rsid w:val="007157AA"/>
    <w:rsid w:val="00715AD3"/>
    <w:rsid w:val="00716755"/>
    <w:rsid w:val="007167C5"/>
    <w:rsid w:val="00716D9E"/>
    <w:rsid w:val="007174F3"/>
    <w:rsid w:val="007207AA"/>
    <w:rsid w:val="00721C29"/>
    <w:rsid w:val="00721FFF"/>
    <w:rsid w:val="00723B12"/>
    <w:rsid w:val="00726BA3"/>
    <w:rsid w:val="00726D03"/>
    <w:rsid w:val="00726F77"/>
    <w:rsid w:val="0072782C"/>
    <w:rsid w:val="00727BD6"/>
    <w:rsid w:val="00732AEB"/>
    <w:rsid w:val="00733007"/>
    <w:rsid w:val="00733563"/>
    <w:rsid w:val="00733B2B"/>
    <w:rsid w:val="0073588D"/>
    <w:rsid w:val="0073759E"/>
    <w:rsid w:val="007376D1"/>
    <w:rsid w:val="00737CB1"/>
    <w:rsid w:val="007419A7"/>
    <w:rsid w:val="00742298"/>
    <w:rsid w:val="007426D1"/>
    <w:rsid w:val="00742B56"/>
    <w:rsid w:val="00743531"/>
    <w:rsid w:val="00743662"/>
    <w:rsid w:val="007442D9"/>
    <w:rsid w:val="00744DB1"/>
    <w:rsid w:val="00745117"/>
    <w:rsid w:val="0074520D"/>
    <w:rsid w:val="007457F3"/>
    <w:rsid w:val="007474CF"/>
    <w:rsid w:val="00750181"/>
    <w:rsid w:val="007502A1"/>
    <w:rsid w:val="0075063D"/>
    <w:rsid w:val="00750BE8"/>
    <w:rsid w:val="00750E0F"/>
    <w:rsid w:val="00751017"/>
    <w:rsid w:val="00751CEF"/>
    <w:rsid w:val="00751D11"/>
    <w:rsid w:val="00752048"/>
    <w:rsid w:val="00755075"/>
    <w:rsid w:val="0075541B"/>
    <w:rsid w:val="00755969"/>
    <w:rsid w:val="00760FF3"/>
    <w:rsid w:val="007616EE"/>
    <w:rsid w:val="00763695"/>
    <w:rsid w:val="0076420A"/>
    <w:rsid w:val="00764DB9"/>
    <w:rsid w:val="007725E5"/>
    <w:rsid w:val="00773FD4"/>
    <w:rsid w:val="00776837"/>
    <w:rsid w:val="0078160D"/>
    <w:rsid w:val="0078176B"/>
    <w:rsid w:val="00781D6E"/>
    <w:rsid w:val="00782846"/>
    <w:rsid w:val="00782F71"/>
    <w:rsid w:val="007830F4"/>
    <w:rsid w:val="00783895"/>
    <w:rsid w:val="00783B6C"/>
    <w:rsid w:val="00784122"/>
    <w:rsid w:val="00784722"/>
    <w:rsid w:val="0078480B"/>
    <w:rsid w:val="00784F92"/>
    <w:rsid w:val="00786134"/>
    <w:rsid w:val="007872AA"/>
    <w:rsid w:val="007909CE"/>
    <w:rsid w:val="00790F5E"/>
    <w:rsid w:val="007928D2"/>
    <w:rsid w:val="00792EE9"/>
    <w:rsid w:val="00793291"/>
    <w:rsid w:val="00793EAF"/>
    <w:rsid w:val="00795655"/>
    <w:rsid w:val="007959C4"/>
    <w:rsid w:val="00797556"/>
    <w:rsid w:val="007A0A9D"/>
    <w:rsid w:val="007A1131"/>
    <w:rsid w:val="007A14A7"/>
    <w:rsid w:val="007A1546"/>
    <w:rsid w:val="007A3C04"/>
    <w:rsid w:val="007A4687"/>
    <w:rsid w:val="007A4B16"/>
    <w:rsid w:val="007A7CE5"/>
    <w:rsid w:val="007B2276"/>
    <w:rsid w:val="007B237C"/>
    <w:rsid w:val="007B2E20"/>
    <w:rsid w:val="007B401C"/>
    <w:rsid w:val="007B40A5"/>
    <w:rsid w:val="007B5F75"/>
    <w:rsid w:val="007B6693"/>
    <w:rsid w:val="007C146C"/>
    <w:rsid w:val="007C1986"/>
    <w:rsid w:val="007C1D0F"/>
    <w:rsid w:val="007C2F5F"/>
    <w:rsid w:val="007C3321"/>
    <w:rsid w:val="007C366F"/>
    <w:rsid w:val="007C3AD2"/>
    <w:rsid w:val="007C4503"/>
    <w:rsid w:val="007C4B71"/>
    <w:rsid w:val="007C67D4"/>
    <w:rsid w:val="007D1707"/>
    <w:rsid w:val="007D2DC6"/>
    <w:rsid w:val="007D42AE"/>
    <w:rsid w:val="007D5CDD"/>
    <w:rsid w:val="007D6592"/>
    <w:rsid w:val="007D7A3E"/>
    <w:rsid w:val="007E1DB7"/>
    <w:rsid w:val="007E3FDF"/>
    <w:rsid w:val="007E5867"/>
    <w:rsid w:val="007E6E89"/>
    <w:rsid w:val="007E73C7"/>
    <w:rsid w:val="007E7466"/>
    <w:rsid w:val="007F086D"/>
    <w:rsid w:val="007F14BF"/>
    <w:rsid w:val="007F6C52"/>
    <w:rsid w:val="00800E5E"/>
    <w:rsid w:val="0080162C"/>
    <w:rsid w:val="00802BA8"/>
    <w:rsid w:val="00802EF8"/>
    <w:rsid w:val="008038B8"/>
    <w:rsid w:val="0080543C"/>
    <w:rsid w:val="00807369"/>
    <w:rsid w:val="00811077"/>
    <w:rsid w:val="00811877"/>
    <w:rsid w:val="00813FBE"/>
    <w:rsid w:val="008140DF"/>
    <w:rsid w:val="0081565F"/>
    <w:rsid w:val="00815D71"/>
    <w:rsid w:val="00816BA7"/>
    <w:rsid w:val="00817D18"/>
    <w:rsid w:val="0082187C"/>
    <w:rsid w:val="00822670"/>
    <w:rsid w:val="0082374F"/>
    <w:rsid w:val="008241C0"/>
    <w:rsid w:val="00824ADA"/>
    <w:rsid w:val="00824CA4"/>
    <w:rsid w:val="00825C3F"/>
    <w:rsid w:val="00826689"/>
    <w:rsid w:val="008269E2"/>
    <w:rsid w:val="00826C56"/>
    <w:rsid w:val="00827399"/>
    <w:rsid w:val="00827EF0"/>
    <w:rsid w:val="008301B3"/>
    <w:rsid w:val="00830C1C"/>
    <w:rsid w:val="00831609"/>
    <w:rsid w:val="008318A5"/>
    <w:rsid w:val="00832A41"/>
    <w:rsid w:val="00833743"/>
    <w:rsid w:val="00834318"/>
    <w:rsid w:val="00835C9C"/>
    <w:rsid w:val="00837B13"/>
    <w:rsid w:val="00837C49"/>
    <w:rsid w:val="0084379E"/>
    <w:rsid w:val="008451B2"/>
    <w:rsid w:val="008515E3"/>
    <w:rsid w:val="00851FB5"/>
    <w:rsid w:val="008528F6"/>
    <w:rsid w:val="00855C34"/>
    <w:rsid w:val="008566EB"/>
    <w:rsid w:val="00860669"/>
    <w:rsid w:val="00862759"/>
    <w:rsid w:val="00862AD1"/>
    <w:rsid w:val="00863792"/>
    <w:rsid w:val="008671D1"/>
    <w:rsid w:val="008672A1"/>
    <w:rsid w:val="00870D25"/>
    <w:rsid w:val="00873251"/>
    <w:rsid w:val="00873634"/>
    <w:rsid w:val="00874F3D"/>
    <w:rsid w:val="00876093"/>
    <w:rsid w:val="00877117"/>
    <w:rsid w:val="00880D00"/>
    <w:rsid w:val="00881844"/>
    <w:rsid w:val="00882896"/>
    <w:rsid w:val="00884D73"/>
    <w:rsid w:val="008906EB"/>
    <w:rsid w:val="00890724"/>
    <w:rsid w:val="00890834"/>
    <w:rsid w:val="008910E8"/>
    <w:rsid w:val="0089137D"/>
    <w:rsid w:val="00892824"/>
    <w:rsid w:val="00892CBC"/>
    <w:rsid w:val="008935E8"/>
    <w:rsid w:val="00893A11"/>
    <w:rsid w:val="00894A75"/>
    <w:rsid w:val="00894D30"/>
    <w:rsid w:val="00896EE5"/>
    <w:rsid w:val="00897844"/>
    <w:rsid w:val="00897986"/>
    <w:rsid w:val="008A0263"/>
    <w:rsid w:val="008A2598"/>
    <w:rsid w:val="008A2B16"/>
    <w:rsid w:val="008A3A33"/>
    <w:rsid w:val="008A47C9"/>
    <w:rsid w:val="008A6589"/>
    <w:rsid w:val="008A6B03"/>
    <w:rsid w:val="008A7C86"/>
    <w:rsid w:val="008B0255"/>
    <w:rsid w:val="008B166B"/>
    <w:rsid w:val="008B2B4A"/>
    <w:rsid w:val="008B2D5E"/>
    <w:rsid w:val="008B2FD6"/>
    <w:rsid w:val="008B31B4"/>
    <w:rsid w:val="008B44FD"/>
    <w:rsid w:val="008B5136"/>
    <w:rsid w:val="008B63EC"/>
    <w:rsid w:val="008B6C6F"/>
    <w:rsid w:val="008B76BB"/>
    <w:rsid w:val="008B781C"/>
    <w:rsid w:val="008C0ABE"/>
    <w:rsid w:val="008C31BB"/>
    <w:rsid w:val="008C3395"/>
    <w:rsid w:val="008C4551"/>
    <w:rsid w:val="008C5B12"/>
    <w:rsid w:val="008D06BD"/>
    <w:rsid w:val="008D0F3C"/>
    <w:rsid w:val="008D0FE3"/>
    <w:rsid w:val="008D3254"/>
    <w:rsid w:val="008D33FD"/>
    <w:rsid w:val="008D38F9"/>
    <w:rsid w:val="008D4A97"/>
    <w:rsid w:val="008D4EBA"/>
    <w:rsid w:val="008D4FC8"/>
    <w:rsid w:val="008D67BF"/>
    <w:rsid w:val="008E1379"/>
    <w:rsid w:val="008E2138"/>
    <w:rsid w:val="008E2A09"/>
    <w:rsid w:val="008E391E"/>
    <w:rsid w:val="008E4587"/>
    <w:rsid w:val="008E5197"/>
    <w:rsid w:val="008E596F"/>
    <w:rsid w:val="008E673D"/>
    <w:rsid w:val="008E787A"/>
    <w:rsid w:val="008F050E"/>
    <w:rsid w:val="008F0906"/>
    <w:rsid w:val="008F1D9A"/>
    <w:rsid w:val="008F2A5E"/>
    <w:rsid w:val="008F315B"/>
    <w:rsid w:val="008F3A71"/>
    <w:rsid w:val="008F45E9"/>
    <w:rsid w:val="00900272"/>
    <w:rsid w:val="00902CD8"/>
    <w:rsid w:val="00903228"/>
    <w:rsid w:val="00905585"/>
    <w:rsid w:val="0090634C"/>
    <w:rsid w:val="00907516"/>
    <w:rsid w:val="009120CB"/>
    <w:rsid w:val="00913B6C"/>
    <w:rsid w:val="00913FE9"/>
    <w:rsid w:val="00914B93"/>
    <w:rsid w:val="00916A9D"/>
    <w:rsid w:val="00917D61"/>
    <w:rsid w:val="0092032E"/>
    <w:rsid w:val="00920E37"/>
    <w:rsid w:val="00922D69"/>
    <w:rsid w:val="00923B09"/>
    <w:rsid w:val="00923DD1"/>
    <w:rsid w:val="00924DA1"/>
    <w:rsid w:val="009276B5"/>
    <w:rsid w:val="00931DB5"/>
    <w:rsid w:val="00932A75"/>
    <w:rsid w:val="00932C1E"/>
    <w:rsid w:val="009339B4"/>
    <w:rsid w:val="00934429"/>
    <w:rsid w:val="00935CB0"/>
    <w:rsid w:val="00936098"/>
    <w:rsid w:val="00936629"/>
    <w:rsid w:val="00936C68"/>
    <w:rsid w:val="00937091"/>
    <w:rsid w:val="0094101D"/>
    <w:rsid w:val="009419B7"/>
    <w:rsid w:val="009423FE"/>
    <w:rsid w:val="00945327"/>
    <w:rsid w:val="0094566C"/>
    <w:rsid w:val="00946D8C"/>
    <w:rsid w:val="009512DC"/>
    <w:rsid w:val="009530EA"/>
    <w:rsid w:val="0095490C"/>
    <w:rsid w:val="00955748"/>
    <w:rsid w:val="009559CB"/>
    <w:rsid w:val="0096277A"/>
    <w:rsid w:val="00962C19"/>
    <w:rsid w:val="00963859"/>
    <w:rsid w:val="0096392D"/>
    <w:rsid w:val="00964284"/>
    <w:rsid w:val="0096499E"/>
    <w:rsid w:val="00965A55"/>
    <w:rsid w:val="0096618B"/>
    <w:rsid w:val="00966301"/>
    <w:rsid w:val="00966EC7"/>
    <w:rsid w:val="00967175"/>
    <w:rsid w:val="00967C1B"/>
    <w:rsid w:val="00972139"/>
    <w:rsid w:val="009745EF"/>
    <w:rsid w:val="00974952"/>
    <w:rsid w:val="009752B6"/>
    <w:rsid w:val="009756F6"/>
    <w:rsid w:val="009757A1"/>
    <w:rsid w:val="00980158"/>
    <w:rsid w:val="0098044E"/>
    <w:rsid w:val="0099663F"/>
    <w:rsid w:val="009A2DC8"/>
    <w:rsid w:val="009A4DE5"/>
    <w:rsid w:val="009A5A3E"/>
    <w:rsid w:val="009A6795"/>
    <w:rsid w:val="009A6A97"/>
    <w:rsid w:val="009B0E45"/>
    <w:rsid w:val="009B20F1"/>
    <w:rsid w:val="009B398D"/>
    <w:rsid w:val="009C1AB1"/>
    <w:rsid w:val="009C2E64"/>
    <w:rsid w:val="009C4ADA"/>
    <w:rsid w:val="009C4DD8"/>
    <w:rsid w:val="009C4E7D"/>
    <w:rsid w:val="009C5E35"/>
    <w:rsid w:val="009D0048"/>
    <w:rsid w:val="009D09B4"/>
    <w:rsid w:val="009D2E3F"/>
    <w:rsid w:val="009D4B60"/>
    <w:rsid w:val="009D4EAC"/>
    <w:rsid w:val="009D639F"/>
    <w:rsid w:val="009D7081"/>
    <w:rsid w:val="009D7191"/>
    <w:rsid w:val="009E1CEB"/>
    <w:rsid w:val="009E1D5E"/>
    <w:rsid w:val="009E5588"/>
    <w:rsid w:val="009E56FF"/>
    <w:rsid w:val="009E61AC"/>
    <w:rsid w:val="009E6D21"/>
    <w:rsid w:val="009E725D"/>
    <w:rsid w:val="009F0159"/>
    <w:rsid w:val="009F0A08"/>
    <w:rsid w:val="009F1C80"/>
    <w:rsid w:val="009F32C9"/>
    <w:rsid w:val="009F343B"/>
    <w:rsid w:val="009F3ABA"/>
    <w:rsid w:val="009F44D7"/>
    <w:rsid w:val="009F4711"/>
    <w:rsid w:val="009F4A88"/>
    <w:rsid w:val="009F7827"/>
    <w:rsid w:val="009F7A55"/>
    <w:rsid w:val="00A00388"/>
    <w:rsid w:val="00A0075F"/>
    <w:rsid w:val="00A03364"/>
    <w:rsid w:val="00A03B76"/>
    <w:rsid w:val="00A042A9"/>
    <w:rsid w:val="00A05239"/>
    <w:rsid w:val="00A05812"/>
    <w:rsid w:val="00A076FF"/>
    <w:rsid w:val="00A1231A"/>
    <w:rsid w:val="00A12B39"/>
    <w:rsid w:val="00A166AE"/>
    <w:rsid w:val="00A17BA8"/>
    <w:rsid w:val="00A20646"/>
    <w:rsid w:val="00A2255C"/>
    <w:rsid w:val="00A2494E"/>
    <w:rsid w:val="00A26FEB"/>
    <w:rsid w:val="00A30674"/>
    <w:rsid w:val="00A318F3"/>
    <w:rsid w:val="00A33CC3"/>
    <w:rsid w:val="00A350C1"/>
    <w:rsid w:val="00A3539D"/>
    <w:rsid w:val="00A358B8"/>
    <w:rsid w:val="00A35E9C"/>
    <w:rsid w:val="00A3756F"/>
    <w:rsid w:val="00A401EA"/>
    <w:rsid w:val="00A4109A"/>
    <w:rsid w:val="00A42225"/>
    <w:rsid w:val="00A426E3"/>
    <w:rsid w:val="00A4286A"/>
    <w:rsid w:val="00A453CD"/>
    <w:rsid w:val="00A462C5"/>
    <w:rsid w:val="00A47CC2"/>
    <w:rsid w:val="00A504AB"/>
    <w:rsid w:val="00A508C1"/>
    <w:rsid w:val="00A50AB9"/>
    <w:rsid w:val="00A50D81"/>
    <w:rsid w:val="00A528A4"/>
    <w:rsid w:val="00A53A1A"/>
    <w:rsid w:val="00A60506"/>
    <w:rsid w:val="00A649EE"/>
    <w:rsid w:val="00A64E4C"/>
    <w:rsid w:val="00A66B7C"/>
    <w:rsid w:val="00A70108"/>
    <w:rsid w:val="00A713A8"/>
    <w:rsid w:val="00A73A92"/>
    <w:rsid w:val="00A73ACD"/>
    <w:rsid w:val="00A743C5"/>
    <w:rsid w:val="00A756A3"/>
    <w:rsid w:val="00A756ED"/>
    <w:rsid w:val="00A766EE"/>
    <w:rsid w:val="00A776EA"/>
    <w:rsid w:val="00A81533"/>
    <w:rsid w:val="00A82EBF"/>
    <w:rsid w:val="00A85BC4"/>
    <w:rsid w:val="00A85E03"/>
    <w:rsid w:val="00A85E9E"/>
    <w:rsid w:val="00A86275"/>
    <w:rsid w:val="00A864F3"/>
    <w:rsid w:val="00A909B1"/>
    <w:rsid w:val="00A91B89"/>
    <w:rsid w:val="00A93054"/>
    <w:rsid w:val="00A9370E"/>
    <w:rsid w:val="00A93840"/>
    <w:rsid w:val="00A941AC"/>
    <w:rsid w:val="00A95B23"/>
    <w:rsid w:val="00A96804"/>
    <w:rsid w:val="00AA0FD7"/>
    <w:rsid w:val="00AA11F2"/>
    <w:rsid w:val="00AA122C"/>
    <w:rsid w:val="00AA1C26"/>
    <w:rsid w:val="00AA1FC6"/>
    <w:rsid w:val="00AA3CEA"/>
    <w:rsid w:val="00AA4199"/>
    <w:rsid w:val="00AA4779"/>
    <w:rsid w:val="00AA5800"/>
    <w:rsid w:val="00AA7E29"/>
    <w:rsid w:val="00AB26D2"/>
    <w:rsid w:val="00AB4830"/>
    <w:rsid w:val="00AB5EC6"/>
    <w:rsid w:val="00AB66DA"/>
    <w:rsid w:val="00AB6CD0"/>
    <w:rsid w:val="00AB7453"/>
    <w:rsid w:val="00AC03FA"/>
    <w:rsid w:val="00AC381D"/>
    <w:rsid w:val="00AC3F28"/>
    <w:rsid w:val="00AC54A1"/>
    <w:rsid w:val="00AC68ED"/>
    <w:rsid w:val="00AC73C8"/>
    <w:rsid w:val="00AD2B44"/>
    <w:rsid w:val="00AD7357"/>
    <w:rsid w:val="00AE16FB"/>
    <w:rsid w:val="00AE1B40"/>
    <w:rsid w:val="00AE1CBB"/>
    <w:rsid w:val="00AE5664"/>
    <w:rsid w:val="00AE57A4"/>
    <w:rsid w:val="00AE586B"/>
    <w:rsid w:val="00AE64E9"/>
    <w:rsid w:val="00AE6F0F"/>
    <w:rsid w:val="00AF2271"/>
    <w:rsid w:val="00AF37ED"/>
    <w:rsid w:val="00AF49B0"/>
    <w:rsid w:val="00AF49E9"/>
    <w:rsid w:val="00AF572C"/>
    <w:rsid w:val="00AF59DD"/>
    <w:rsid w:val="00AF6FB2"/>
    <w:rsid w:val="00B0006C"/>
    <w:rsid w:val="00B00A3A"/>
    <w:rsid w:val="00B00D9F"/>
    <w:rsid w:val="00B0152E"/>
    <w:rsid w:val="00B01CB4"/>
    <w:rsid w:val="00B01F20"/>
    <w:rsid w:val="00B03E96"/>
    <w:rsid w:val="00B05F48"/>
    <w:rsid w:val="00B06F2B"/>
    <w:rsid w:val="00B1011A"/>
    <w:rsid w:val="00B10402"/>
    <w:rsid w:val="00B1084B"/>
    <w:rsid w:val="00B1306D"/>
    <w:rsid w:val="00B13373"/>
    <w:rsid w:val="00B13B37"/>
    <w:rsid w:val="00B1450C"/>
    <w:rsid w:val="00B163E5"/>
    <w:rsid w:val="00B165DE"/>
    <w:rsid w:val="00B17E10"/>
    <w:rsid w:val="00B20E8A"/>
    <w:rsid w:val="00B21F4C"/>
    <w:rsid w:val="00B23D89"/>
    <w:rsid w:val="00B263C0"/>
    <w:rsid w:val="00B303DA"/>
    <w:rsid w:val="00B319F2"/>
    <w:rsid w:val="00B327AB"/>
    <w:rsid w:val="00B331B4"/>
    <w:rsid w:val="00B3423B"/>
    <w:rsid w:val="00B355C7"/>
    <w:rsid w:val="00B355CC"/>
    <w:rsid w:val="00B35F0B"/>
    <w:rsid w:val="00B3690C"/>
    <w:rsid w:val="00B3716C"/>
    <w:rsid w:val="00B377FF"/>
    <w:rsid w:val="00B421E9"/>
    <w:rsid w:val="00B42E49"/>
    <w:rsid w:val="00B43457"/>
    <w:rsid w:val="00B44C1A"/>
    <w:rsid w:val="00B46CFB"/>
    <w:rsid w:val="00B510FE"/>
    <w:rsid w:val="00B522AB"/>
    <w:rsid w:val="00B52692"/>
    <w:rsid w:val="00B536B9"/>
    <w:rsid w:val="00B538CB"/>
    <w:rsid w:val="00B54244"/>
    <w:rsid w:val="00B56301"/>
    <w:rsid w:val="00B6037C"/>
    <w:rsid w:val="00B60900"/>
    <w:rsid w:val="00B60BDA"/>
    <w:rsid w:val="00B60FF9"/>
    <w:rsid w:val="00B6167E"/>
    <w:rsid w:val="00B61832"/>
    <w:rsid w:val="00B62E75"/>
    <w:rsid w:val="00B63493"/>
    <w:rsid w:val="00B63AB8"/>
    <w:rsid w:val="00B64137"/>
    <w:rsid w:val="00B64176"/>
    <w:rsid w:val="00B64E64"/>
    <w:rsid w:val="00B64E6B"/>
    <w:rsid w:val="00B66C1F"/>
    <w:rsid w:val="00B66DFC"/>
    <w:rsid w:val="00B67DDF"/>
    <w:rsid w:val="00B7049D"/>
    <w:rsid w:val="00B70B76"/>
    <w:rsid w:val="00B70BDF"/>
    <w:rsid w:val="00B70C7C"/>
    <w:rsid w:val="00B710B8"/>
    <w:rsid w:val="00B714F9"/>
    <w:rsid w:val="00B72982"/>
    <w:rsid w:val="00B75605"/>
    <w:rsid w:val="00B77D73"/>
    <w:rsid w:val="00B815E6"/>
    <w:rsid w:val="00B824DE"/>
    <w:rsid w:val="00B85633"/>
    <w:rsid w:val="00B871B0"/>
    <w:rsid w:val="00B9110C"/>
    <w:rsid w:val="00B92DBA"/>
    <w:rsid w:val="00B97C7C"/>
    <w:rsid w:val="00BA008C"/>
    <w:rsid w:val="00BA345F"/>
    <w:rsid w:val="00BA3510"/>
    <w:rsid w:val="00BA3567"/>
    <w:rsid w:val="00BA3BFD"/>
    <w:rsid w:val="00BA5393"/>
    <w:rsid w:val="00BA56E0"/>
    <w:rsid w:val="00BA6A3E"/>
    <w:rsid w:val="00BA6DDD"/>
    <w:rsid w:val="00BA6FE6"/>
    <w:rsid w:val="00BB2A3B"/>
    <w:rsid w:val="00BB4512"/>
    <w:rsid w:val="00BB5A97"/>
    <w:rsid w:val="00BB5E18"/>
    <w:rsid w:val="00BB76FA"/>
    <w:rsid w:val="00BC01FA"/>
    <w:rsid w:val="00BC3A4F"/>
    <w:rsid w:val="00BC45CB"/>
    <w:rsid w:val="00BC4DFE"/>
    <w:rsid w:val="00BC53EA"/>
    <w:rsid w:val="00BD01D1"/>
    <w:rsid w:val="00BD47D2"/>
    <w:rsid w:val="00BD4A9C"/>
    <w:rsid w:val="00BD4ACC"/>
    <w:rsid w:val="00BD6B06"/>
    <w:rsid w:val="00BE149D"/>
    <w:rsid w:val="00BE2375"/>
    <w:rsid w:val="00BE329C"/>
    <w:rsid w:val="00BE3613"/>
    <w:rsid w:val="00BE3945"/>
    <w:rsid w:val="00BE3EF6"/>
    <w:rsid w:val="00BE4851"/>
    <w:rsid w:val="00BE6F13"/>
    <w:rsid w:val="00BE7E91"/>
    <w:rsid w:val="00BF1F37"/>
    <w:rsid w:val="00BF225D"/>
    <w:rsid w:val="00BF2B0C"/>
    <w:rsid w:val="00BF610D"/>
    <w:rsid w:val="00BF6A28"/>
    <w:rsid w:val="00C006D2"/>
    <w:rsid w:val="00C00FD3"/>
    <w:rsid w:val="00C02919"/>
    <w:rsid w:val="00C03696"/>
    <w:rsid w:val="00C041D0"/>
    <w:rsid w:val="00C051B6"/>
    <w:rsid w:val="00C058B6"/>
    <w:rsid w:val="00C063A3"/>
    <w:rsid w:val="00C10EF9"/>
    <w:rsid w:val="00C11F57"/>
    <w:rsid w:val="00C11F71"/>
    <w:rsid w:val="00C14109"/>
    <w:rsid w:val="00C14C26"/>
    <w:rsid w:val="00C159FC"/>
    <w:rsid w:val="00C16D06"/>
    <w:rsid w:val="00C20042"/>
    <w:rsid w:val="00C21E75"/>
    <w:rsid w:val="00C22228"/>
    <w:rsid w:val="00C22ABC"/>
    <w:rsid w:val="00C25D74"/>
    <w:rsid w:val="00C268B5"/>
    <w:rsid w:val="00C27C1E"/>
    <w:rsid w:val="00C27EC0"/>
    <w:rsid w:val="00C3227B"/>
    <w:rsid w:val="00C32A4B"/>
    <w:rsid w:val="00C340BA"/>
    <w:rsid w:val="00C3423B"/>
    <w:rsid w:val="00C3557D"/>
    <w:rsid w:val="00C357F6"/>
    <w:rsid w:val="00C35DE4"/>
    <w:rsid w:val="00C36B7C"/>
    <w:rsid w:val="00C374B5"/>
    <w:rsid w:val="00C40F41"/>
    <w:rsid w:val="00C41D26"/>
    <w:rsid w:val="00C42F64"/>
    <w:rsid w:val="00C43333"/>
    <w:rsid w:val="00C4382E"/>
    <w:rsid w:val="00C44EB8"/>
    <w:rsid w:val="00C46A15"/>
    <w:rsid w:val="00C46A6F"/>
    <w:rsid w:val="00C47DD8"/>
    <w:rsid w:val="00C502CE"/>
    <w:rsid w:val="00C50C3B"/>
    <w:rsid w:val="00C51C99"/>
    <w:rsid w:val="00C52022"/>
    <w:rsid w:val="00C520D7"/>
    <w:rsid w:val="00C53EA1"/>
    <w:rsid w:val="00C543A8"/>
    <w:rsid w:val="00C54547"/>
    <w:rsid w:val="00C55484"/>
    <w:rsid w:val="00C56470"/>
    <w:rsid w:val="00C5755A"/>
    <w:rsid w:val="00C614E7"/>
    <w:rsid w:val="00C655B5"/>
    <w:rsid w:val="00C662FD"/>
    <w:rsid w:val="00C67011"/>
    <w:rsid w:val="00C70C3F"/>
    <w:rsid w:val="00C72F35"/>
    <w:rsid w:val="00C73D86"/>
    <w:rsid w:val="00C7480A"/>
    <w:rsid w:val="00C7708D"/>
    <w:rsid w:val="00C77DB6"/>
    <w:rsid w:val="00C82526"/>
    <w:rsid w:val="00C83521"/>
    <w:rsid w:val="00C8555D"/>
    <w:rsid w:val="00C87327"/>
    <w:rsid w:val="00C9022C"/>
    <w:rsid w:val="00C90595"/>
    <w:rsid w:val="00C90C31"/>
    <w:rsid w:val="00C91812"/>
    <w:rsid w:val="00C91E6B"/>
    <w:rsid w:val="00C943F0"/>
    <w:rsid w:val="00C978CA"/>
    <w:rsid w:val="00CA1609"/>
    <w:rsid w:val="00CA2199"/>
    <w:rsid w:val="00CA6470"/>
    <w:rsid w:val="00CA685A"/>
    <w:rsid w:val="00CA7A04"/>
    <w:rsid w:val="00CB0BC4"/>
    <w:rsid w:val="00CB0CC3"/>
    <w:rsid w:val="00CB1005"/>
    <w:rsid w:val="00CB241F"/>
    <w:rsid w:val="00CB3721"/>
    <w:rsid w:val="00CB3A1F"/>
    <w:rsid w:val="00CB46B5"/>
    <w:rsid w:val="00CB4EA5"/>
    <w:rsid w:val="00CB568F"/>
    <w:rsid w:val="00CB5C8B"/>
    <w:rsid w:val="00CB6FF5"/>
    <w:rsid w:val="00CC06F0"/>
    <w:rsid w:val="00CC22CE"/>
    <w:rsid w:val="00CC345C"/>
    <w:rsid w:val="00CC361F"/>
    <w:rsid w:val="00CC4C4C"/>
    <w:rsid w:val="00CC55D7"/>
    <w:rsid w:val="00CC6655"/>
    <w:rsid w:val="00CC6DA7"/>
    <w:rsid w:val="00CC72B9"/>
    <w:rsid w:val="00CD0683"/>
    <w:rsid w:val="00CD296D"/>
    <w:rsid w:val="00CD2DC8"/>
    <w:rsid w:val="00CD2DDC"/>
    <w:rsid w:val="00CD4D64"/>
    <w:rsid w:val="00CE0871"/>
    <w:rsid w:val="00CE1E4D"/>
    <w:rsid w:val="00CE433D"/>
    <w:rsid w:val="00CE4AEC"/>
    <w:rsid w:val="00CE55D8"/>
    <w:rsid w:val="00CF01C4"/>
    <w:rsid w:val="00CF04E8"/>
    <w:rsid w:val="00CF08EF"/>
    <w:rsid w:val="00CF0A6A"/>
    <w:rsid w:val="00CF0B9D"/>
    <w:rsid w:val="00CF1A45"/>
    <w:rsid w:val="00CF4CDC"/>
    <w:rsid w:val="00D00C9E"/>
    <w:rsid w:val="00D00E29"/>
    <w:rsid w:val="00D013AF"/>
    <w:rsid w:val="00D01DE0"/>
    <w:rsid w:val="00D024E3"/>
    <w:rsid w:val="00D0274A"/>
    <w:rsid w:val="00D047C3"/>
    <w:rsid w:val="00D04D0A"/>
    <w:rsid w:val="00D05BEA"/>
    <w:rsid w:val="00D05D6C"/>
    <w:rsid w:val="00D05E71"/>
    <w:rsid w:val="00D06EDA"/>
    <w:rsid w:val="00D12EEE"/>
    <w:rsid w:val="00D1523C"/>
    <w:rsid w:val="00D16D84"/>
    <w:rsid w:val="00D16D92"/>
    <w:rsid w:val="00D171EE"/>
    <w:rsid w:val="00D20764"/>
    <w:rsid w:val="00D20E10"/>
    <w:rsid w:val="00D20F93"/>
    <w:rsid w:val="00D2373F"/>
    <w:rsid w:val="00D25252"/>
    <w:rsid w:val="00D328E2"/>
    <w:rsid w:val="00D32FB0"/>
    <w:rsid w:val="00D34A15"/>
    <w:rsid w:val="00D360FC"/>
    <w:rsid w:val="00D3617D"/>
    <w:rsid w:val="00D403CC"/>
    <w:rsid w:val="00D40CA5"/>
    <w:rsid w:val="00D42097"/>
    <w:rsid w:val="00D44B83"/>
    <w:rsid w:val="00D4583C"/>
    <w:rsid w:val="00D45A0B"/>
    <w:rsid w:val="00D50708"/>
    <w:rsid w:val="00D51DB9"/>
    <w:rsid w:val="00D559EA"/>
    <w:rsid w:val="00D56A61"/>
    <w:rsid w:val="00D56ACA"/>
    <w:rsid w:val="00D5701B"/>
    <w:rsid w:val="00D609C7"/>
    <w:rsid w:val="00D626B4"/>
    <w:rsid w:val="00D632CF"/>
    <w:rsid w:val="00D63690"/>
    <w:rsid w:val="00D63EDB"/>
    <w:rsid w:val="00D65C58"/>
    <w:rsid w:val="00D65DA6"/>
    <w:rsid w:val="00D667D2"/>
    <w:rsid w:val="00D7019F"/>
    <w:rsid w:val="00D72A62"/>
    <w:rsid w:val="00D7575D"/>
    <w:rsid w:val="00D76C47"/>
    <w:rsid w:val="00D80827"/>
    <w:rsid w:val="00D83116"/>
    <w:rsid w:val="00D8368C"/>
    <w:rsid w:val="00D84B50"/>
    <w:rsid w:val="00D85DDD"/>
    <w:rsid w:val="00D85E41"/>
    <w:rsid w:val="00D87037"/>
    <w:rsid w:val="00D9106A"/>
    <w:rsid w:val="00D910BE"/>
    <w:rsid w:val="00D9255C"/>
    <w:rsid w:val="00D9281F"/>
    <w:rsid w:val="00D928A7"/>
    <w:rsid w:val="00D92DA1"/>
    <w:rsid w:val="00D933F4"/>
    <w:rsid w:val="00D93C7D"/>
    <w:rsid w:val="00D961FC"/>
    <w:rsid w:val="00D9654C"/>
    <w:rsid w:val="00D9719F"/>
    <w:rsid w:val="00DA1C4D"/>
    <w:rsid w:val="00DA2487"/>
    <w:rsid w:val="00DA352B"/>
    <w:rsid w:val="00DA361D"/>
    <w:rsid w:val="00DA512C"/>
    <w:rsid w:val="00DA69D3"/>
    <w:rsid w:val="00DA76CD"/>
    <w:rsid w:val="00DB1591"/>
    <w:rsid w:val="00DB2CD7"/>
    <w:rsid w:val="00DB3145"/>
    <w:rsid w:val="00DB3BEF"/>
    <w:rsid w:val="00DC2457"/>
    <w:rsid w:val="00DC5291"/>
    <w:rsid w:val="00DC711F"/>
    <w:rsid w:val="00DC75FB"/>
    <w:rsid w:val="00DD0BE7"/>
    <w:rsid w:val="00DD1A41"/>
    <w:rsid w:val="00DD57D0"/>
    <w:rsid w:val="00DD6009"/>
    <w:rsid w:val="00DD63CE"/>
    <w:rsid w:val="00DD6F19"/>
    <w:rsid w:val="00DD7DAB"/>
    <w:rsid w:val="00DE053C"/>
    <w:rsid w:val="00DE0706"/>
    <w:rsid w:val="00DE17D8"/>
    <w:rsid w:val="00DE2CBF"/>
    <w:rsid w:val="00DE48F5"/>
    <w:rsid w:val="00DE5F5A"/>
    <w:rsid w:val="00DF1D11"/>
    <w:rsid w:val="00DF2DB7"/>
    <w:rsid w:val="00DF2E66"/>
    <w:rsid w:val="00DF378A"/>
    <w:rsid w:val="00DF39FE"/>
    <w:rsid w:val="00DF49B1"/>
    <w:rsid w:val="00DF4CD6"/>
    <w:rsid w:val="00DF52EB"/>
    <w:rsid w:val="00DF5F67"/>
    <w:rsid w:val="00DF7363"/>
    <w:rsid w:val="00E007A3"/>
    <w:rsid w:val="00E0112D"/>
    <w:rsid w:val="00E01422"/>
    <w:rsid w:val="00E02B24"/>
    <w:rsid w:val="00E02F63"/>
    <w:rsid w:val="00E03F73"/>
    <w:rsid w:val="00E05107"/>
    <w:rsid w:val="00E068D3"/>
    <w:rsid w:val="00E10960"/>
    <w:rsid w:val="00E122F0"/>
    <w:rsid w:val="00E13389"/>
    <w:rsid w:val="00E139A4"/>
    <w:rsid w:val="00E14400"/>
    <w:rsid w:val="00E156D4"/>
    <w:rsid w:val="00E17069"/>
    <w:rsid w:val="00E17AA4"/>
    <w:rsid w:val="00E17EDD"/>
    <w:rsid w:val="00E20EB8"/>
    <w:rsid w:val="00E21847"/>
    <w:rsid w:val="00E241C9"/>
    <w:rsid w:val="00E25811"/>
    <w:rsid w:val="00E25B0B"/>
    <w:rsid w:val="00E272C5"/>
    <w:rsid w:val="00E32A02"/>
    <w:rsid w:val="00E35CAB"/>
    <w:rsid w:val="00E40069"/>
    <w:rsid w:val="00E412F3"/>
    <w:rsid w:val="00E41E2E"/>
    <w:rsid w:val="00E42467"/>
    <w:rsid w:val="00E429E9"/>
    <w:rsid w:val="00E43799"/>
    <w:rsid w:val="00E43B26"/>
    <w:rsid w:val="00E43FDC"/>
    <w:rsid w:val="00E44809"/>
    <w:rsid w:val="00E46B3F"/>
    <w:rsid w:val="00E51971"/>
    <w:rsid w:val="00E529B7"/>
    <w:rsid w:val="00E52F3B"/>
    <w:rsid w:val="00E54350"/>
    <w:rsid w:val="00E56E63"/>
    <w:rsid w:val="00E56FC9"/>
    <w:rsid w:val="00E60267"/>
    <w:rsid w:val="00E6173E"/>
    <w:rsid w:val="00E61D69"/>
    <w:rsid w:val="00E62270"/>
    <w:rsid w:val="00E6348B"/>
    <w:rsid w:val="00E6403C"/>
    <w:rsid w:val="00E64B60"/>
    <w:rsid w:val="00E65B29"/>
    <w:rsid w:val="00E65ED7"/>
    <w:rsid w:val="00E66A61"/>
    <w:rsid w:val="00E701D8"/>
    <w:rsid w:val="00E73550"/>
    <w:rsid w:val="00E762AA"/>
    <w:rsid w:val="00E76DC7"/>
    <w:rsid w:val="00E77885"/>
    <w:rsid w:val="00E77E9C"/>
    <w:rsid w:val="00E800B9"/>
    <w:rsid w:val="00E82223"/>
    <w:rsid w:val="00E84492"/>
    <w:rsid w:val="00E8474A"/>
    <w:rsid w:val="00E84897"/>
    <w:rsid w:val="00E85F4C"/>
    <w:rsid w:val="00E86F61"/>
    <w:rsid w:val="00E87004"/>
    <w:rsid w:val="00E87E42"/>
    <w:rsid w:val="00E906A3"/>
    <w:rsid w:val="00E90DD2"/>
    <w:rsid w:val="00E91DFD"/>
    <w:rsid w:val="00E921B8"/>
    <w:rsid w:val="00E954F4"/>
    <w:rsid w:val="00E95708"/>
    <w:rsid w:val="00E96C3E"/>
    <w:rsid w:val="00E97FC5"/>
    <w:rsid w:val="00EA0AFC"/>
    <w:rsid w:val="00EA0B93"/>
    <w:rsid w:val="00EA2994"/>
    <w:rsid w:val="00EA4606"/>
    <w:rsid w:val="00EA4E8E"/>
    <w:rsid w:val="00EA5B55"/>
    <w:rsid w:val="00EA685C"/>
    <w:rsid w:val="00EB0849"/>
    <w:rsid w:val="00EB14CB"/>
    <w:rsid w:val="00EB2D26"/>
    <w:rsid w:val="00EB3B75"/>
    <w:rsid w:val="00EB3B99"/>
    <w:rsid w:val="00EB4742"/>
    <w:rsid w:val="00EB5961"/>
    <w:rsid w:val="00EC0324"/>
    <w:rsid w:val="00EC10D6"/>
    <w:rsid w:val="00EC162C"/>
    <w:rsid w:val="00EC2EF1"/>
    <w:rsid w:val="00EC3BBF"/>
    <w:rsid w:val="00EC643A"/>
    <w:rsid w:val="00ED00A5"/>
    <w:rsid w:val="00ED09C3"/>
    <w:rsid w:val="00ED22AF"/>
    <w:rsid w:val="00ED239C"/>
    <w:rsid w:val="00ED3497"/>
    <w:rsid w:val="00ED4445"/>
    <w:rsid w:val="00ED6478"/>
    <w:rsid w:val="00ED6936"/>
    <w:rsid w:val="00ED7EBC"/>
    <w:rsid w:val="00EE0077"/>
    <w:rsid w:val="00EE06AF"/>
    <w:rsid w:val="00EE148E"/>
    <w:rsid w:val="00EE20F7"/>
    <w:rsid w:val="00EE3B41"/>
    <w:rsid w:val="00EE4472"/>
    <w:rsid w:val="00EE4FD6"/>
    <w:rsid w:val="00EE5A12"/>
    <w:rsid w:val="00EF0BA0"/>
    <w:rsid w:val="00EF10DB"/>
    <w:rsid w:val="00EF28FA"/>
    <w:rsid w:val="00EF389B"/>
    <w:rsid w:val="00EF6B3E"/>
    <w:rsid w:val="00EF6EC4"/>
    <w:rsid w:val="00F01027"/>
    <w:rsid w:val="00F0194B"/>
    <w:rsid w:val="00F019CB"/>
    <w:rsid w:val="00F01C7D"/>
    <w:rsid w:val="00F02624"/>
    <w:rsid w:val="00F02EC4"/>
    <w:rsid w:val="00F03608"/>
    <w:rsid w:val="00F03E70"/>
    <w:rsid w:val="00F10893"/>
    <w:rsid w:val="00F12321"/>
    <w:rsid w:val="00F12E1B"/>
    <w:rsid w:val="00F16FA2"/>
    <w:rsid w:val="00F17DF2"/>
    <w:rsid w:val="00F2086B"/>
    <w:rsid w:val="00F216A8"/>
    <w:rsid w:val="00F21B21"/>
    <w:rsid w:val="00F22687"/>
    <w:rsid w:val="00F22C76"/>
    <w:rsid w:val="00F23248"/>
    <w:rsid w:val="00F23C92"/>
    <w:rsid w:val="00F246C5"/>
    <w:rsid w:val="00F24AFE"/>
    <w:rsid w:val="00F25085"/>
    <w:rsid w:val="00F25D41"/>
    <w:rsid w:val="00F30725"/>
    <w:rsid w:val="00F30DED"/>
    <w:rsid w:val="00F31436"/>
    <w:rsid w:val="00F31B4D"/>
    <w:rsid w:val="00F32A20"/>
    <w:rsid w:val="00F3323F"/>
    <w:rsid w:val="00F33CBF"/>
    <w:rsid w:val="00F34EB7"/>
    <w:rsid w:val="00F35590"/>
    <w:rsid w:val="00F35B8B"/>
    <w:rsid w:val="00F37152"/>
    <w:rsid w:val="00F474AE"/>
    <w:rsid w:val="00F47C25"/>
    <w:rsid w:val="00F5156F"/>
    <w:rsid w:val="00F522CE"/>
    <w:rsid w:val="00F52986"/>
    <w:rsid w:val="00F53E39"/>
    <w:rsid w:val="00F53ED4"/>
    <w:rsid w:val="00F5458D"/>
    <w:rsid w:val="00F57468"/>
    <w:rsid w:val="00F606BD"/>
    <w:rsid w:val="00F6079D"/>
    <w:rsid w:val="00F62C2E"/>
    <w:rsid w:val="00F6417D"/>
    <w:rsid w:val="00F65591"/>
    <w:rsid w:val="00F66AA1"/>
    <w:rsid w:val="00F670EB"/>
    <w:rsid w:val="00F703AE"/>
    <w:rsid w:val="00F71421"/>
    <w:rsid w:val="00F74D15"/>
    <w:rsid w:val="00F76FDD"/>
    <w:rsid w:val="00F80898"/>
    <w:rsid w:val="00F80BCA"/>
    <w:rsid w:val="00F817C6"/>
    <w:rsid w:val="00F81AF1"/>
    <w:rsid w:val="00F840D8"/>
    <w:rsid w:val="00F84B29"/>
    <w:rsid w:val="00F84B85"/>
    <w:rsid w:val="00F860F4"/>
    <w:rsid w:val="00F86A1E"/>
    <w:rsid w:val="00F872E5"/>
    <w:rsid w:val="00F8768B"/>
    <w:rsid w:val="00F87BE1"/>
    <w:rsid w:val="00F92DD2"/>
    <w:rsid w:val="00F932C6"/>
    <w:rsid w:val="00F9344B"/>
    <w:rsid w:val="00F9423F"/>
    <w:rsid w:val="00F94293"/>
    <w:rsid w:val="00F94C37"/>
    <w:rsid w:val="00F96E2A"/>
    <w:rsid w:val="00F97A69"/>
    <w:rsid w:val="00FA00CC"/>
    <w:rsid w:val="00FA07A5"/>
    <w:rsid w:val="00FA0808"/>
    <w:rsid w:val="00FA2950"/>
    <w:rsid w:val="00FA36C8"/>
    <w:rsid w:val="00FA4F17"/>
    <w:rsid w:val="00FA6B74"/>
    <w:rsid w:val="00FA7AED"/>
    <w:rsid w:val="00FB0756"/>
    <w:rsid w:val="00FB2DE8"/>
    <w:rsid w:val="00FB310B"/>
    <w:rsid w:val="00FB4AF0"/>
    <w:rsid w:val="00FB57CF"/>
    <w:rsid w:val="00FB631B"/>
    <w:rsid w:val="00FC150E"/>
    <w:rsid w:val="00FC2154"/>
    <w:rsid w:val="00FC2767"/>
    <w:rsid w:val="00FC3C5C"/>
    <w:rsid w:val="00FC56A8"/>
    <w:rsid w:val="00FC5B2A"/>
    <w:rsid w:val="00FC733D"/>
    <w:rsid w:val="00FD069E"/>
    <w:rsid w:val="00FD08AD"/>
    <w:rsid w:val="00FD1804"/>
    <w:rsid w:val="00FD299B"/>
    <w:rsid w:val="00FD4683"/>
    <w:rsid w:val="00FD5BCC"/>
    <w:rsid w:val="00FD5EAC"/>
    <w:rsid w:val="00FE7FBC"/>
    <w:rsid w:val="00FF2157"/>
    <w:rsid w:val="00FF26DF"/>
    <w:rsid w:val="00FF3185"/>
    <w:rsid w:val="00FF3C43"/>
    <w:rsid w:val="00FF62F8"/>
    <w:rsid w:val="00FF634D"/>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A288DC66-3A32-4AEA-95C5-B4D74FD5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oleObject" Target="embeddings/oleObject38.bin"/><Relationship Id="rId21" Type="http://schemas.openxmlformats.org/officeDocument/2006/relationships/image" Target="media/image4.wmf"/><Relationship Id="rId42" Type="http://schemas.openxmlformats.org/officeDocument/2006/relationships/oleObject" Target="embeddings/Microsoft_Visio_2003-2010_Drawing9.vsd"/><Relationship Id="rId47" Type="http://schemas.openxmlformats.org/officeDocument/2006/relationships/image" Target="media/image17.emf"/><Relationship Id="rId63" Type="http://schemas.openxmlformats.org/officeDocument/2006/relationships/oleObject" Target="embeddings/oleObject10.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22.bin"/><Relationship Id="rId112" Type="http://schemas.openxmlformats.org/officeDocument/2006/relationships/oleObject" Target="embeddings/oleObject34.bin"/><Relationship Id="rId133" Type="http://schemas.openxmlformats.org/officeDocument/2006/relationships/image" Target="media/image57.emf"/><Relationship Id="rId138" Type="http://schemas.openxmlformats.org/officeDocument/2006/relationships/footer" Target="footer2.xml"/><Relationship Id="rId16" Type="http://schemas.microsoft.com/office/2011/relationships/commentsExtended" Target="commentsExtended.xml"/><Relationship Id="rId107" Type="http://schemas.openxmlformats.org/officeDocument/2006/relationships/image" Target="media/image46.wmf"/><Relationship Id="rId11" Type="http://schemas.openxmlformats.org/officeDocument/2006/relationships/image" Target="media/image1.emf"/><Relationship Id="rId32" Type="http://schemas.openxmlformats.org/officeDocument/2006/relationships/oleObject" Target="embeddings/Microsoft_Visio_2003-2010_Drawing4.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7.bin"/><Relationship Id="rId74" Type="http://schemas.openxmlformats.org/officeDocument/2006/relationships/image" Target="media/image30.wmf"/><Relationship Id="rId79" Type="http://schemas.openxmlformats.org/officeDocument/2006/relationships/oleObject" Target="embeddings/oleObject17.bin"/><Relationship Id="rId102" Type="http://schemas.openxmlformats.org/officeDocument/2006/relationships/oleObject" Target="embeddings/oleObject29.bin"/><Relationship Id="rId123" Type="http://schemas.openxmlformats.org/officeDocument/2006/relationships/oleObject" Target="embeddings/oleObject42.bin"/><Relationship Id="rId128" Type="http://schemas.openxmlformats.org/officeDocument/2006/relationships/image" Target="media/image53.w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25.bin"/><Relationship Id="rId22" Type="http://schemas.openxmlformats.org/officeDocument/2006/relationships/oleObject" Target="embeddings/oleObject3.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2.vsd"/><Relationship Id="rId64" Type="http://schemas.openxmlformats.org/officeDocument/2006/relationships/image" Target="media/image25.wmf"/><Relationship Id="rId69" Type="http://schemas.openxmlformats.org/officeDocument/2006/relationships/oleObject" Target="embeddings/oleObject12.bin"/><Relationship Id="rId113" Type="http://schemas.openxmlformats.org/officeDocument/2006/relationships/image" Target="media/image48.wmf"/><Relationship Id="rId118" Type="http://schemas.openxmlformats.org/officeDocument/2006/relationships/oleObject" Target="embeddings/oleObject39.bin"/><Relationship Id="rId134" Type="http://schemas.openxmlformats.org/officeDocument/2006/relationships/package" Target="embeddings/Microsoft_Visio_Drawing2.vsdx"/><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20.bin"/><Relationship Id="rId93" Type="http://schemas.openxmlformats.org/officeDocument/2006/relationships/oleObject" Target="embeddings/oleObject24.bin"/><Relationship Id="rId98" Type="http://schemas.openxmlformats.org/officeDocument/2006/relationships/image" Target="media/image42.wmf"/><Relationship Id="rId121" Type="http://schemas.openxmlformats.org/officeDocument/2006/relationships/oleObject" Target="embeddings/oleObject41.bin"/><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Drawing7.vsd"/><Relationship Id="rId46" Type="http://schemas.openxmlformats.org/officeDocument/2006/relationships/oleObject" Target="embeddings/Microsoft_Visio_2003-2010_Drawing11.vsd"/><Relationship Id="rId59" Type="http://schemas.openxmlformats.org/officeDocument/2006/relationships/image" Target="media/image23.wmf"/><Relationship Id="rId67" Type="http://schemas.openxmlformats.org/officeDocument/2006/relationships/package" Target="embeddings/Microsoft_Visio_Drawing1.vsdx"/><Relationship Id="rId103" Type="http://schemas.openxmlformats.org/officeDocument/2006/relationships/image" Target="media/image44.wmf"/><Relationship Id="rId108" Type="http://schemas.openxmlformats.org/officeDocument/2006/relationships/oleObject" Target="embeddings/oleObject32.bin"/><Relationship Id="rId116" Type="http://schemas.openxmlformats.org/officeDocument/2006/relationships/oleObject" Target="embeddings/oleObject37.bin"/><Relationship Id="rId124" Type="http://schemas.openxmlformats.org/officeDocument/2006/relationships/image" Target="media/image51.wmf"/><Relationship Id="rId129" Type="http://schemas.openxmlformats.org/officeDocument/2006/relationships/oleObject" Target="embeddings/oleObject45.bin"/><Relationship Id="rId137" Type="http://schemas.openxmlformats.org/officeDocument/2006/relationships/header" Target="header2.xml"/><Relationship Id="rId20" Type="http://schemas.openxmlformats.org/officeDocument/2006/relationships/oleObject" Target="embeddings/oleObject2.bin"/><Relationship Id="rId41" Type="http://schemas.openxmlformats.org/officeDocument/2006/relationships/image" Target="media/image14.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image" Target="media/image28.w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37.wmf"/><Relationship Id="rId91" Type="http://schemas.openxmlformats.org/officeDocument/2006/relationships/oleObject" Target="embeddings/oleObject23.bin"/><Relationship Id="rId96" Type="http://schemas.openxmlformats.org/officeDocument/2006/relationships/image" Target="media/image41.wmf"/><Relationship Id="rId111" Type="http://schemas.openxmlformats.org/officeDocument/2006/relationships/oleObject" Target="embeddings/oleObject33.bin"/><Relationship Id="rId132" Type="http://schemas.openxmlformats.org/officeDocument/2006/relationships/image" Target="media/image55.e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5.emf"/><Relationship Id="rId28" Type="http://schemas.openxmlformats.org/officeDocument/2006/relationships/oleObject" Target="embeddings/Microsoft_Visio_2003-2010_Drawing2.vsd"/><Relationship Id="rId36" Type="http://schemas.openxmlformats.org/officeDocument/2006/relationships/oleObject" Target="embeddings/Microsoft_Visio_2003-2010_Drawing6.vsd"/><Relationship Id="rId49" Type="http://schemas.openxmlformats.org/officeDocument/2006/relationships/image" Target="media/image18.emf"/><Relationship Id="rId57" Type="http://schemas.openxmlformats.org/officeDocument/2006/relationships/image" Target="media/image22.wmf"/><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oleObject" Target="embeddings/oleObject40.bin"/><Relationship Id="rId127" Type="http://schemas.openxmlformats.org/officeDocument/2006/relationships/oleObject" Target="embeddings/oleObject44.bin"/><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Microsoft_Visio_2003-2010_Drawing10.vsd"/><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oleObject" Target="embeddings/oleObject11.bin"/><Relationship Id="rId73" Type="http://schemas.openxmlformats.org/officeDocument/2006/relationships/oleObject" Target="embeddings/oleObject14.bin"/><Relationship Id="rId78" Type="http://schemas.openxmlformats.org/officeDocument/2006/relationships/image" Target="media/image32.wmf"/><Relationship Id="rId81" Type="http://schemas.openxmlformats.org/officeDocument/2006/relationships/oleObject" Target="embeddings/oleObject18.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50.wmf"/><Relationship Id="rId130" Type="http://schemas.openxmlformats.org/officeDocument/2006/relationships/image" Target="media/image54.wmf"/><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microsoft.com/office/2018/08/relationships/commentsExtensible" Target="commentsExtensible.xml"/><Relationship Id="rId39" Type="http://schemas.openxmlformats.org/officeDocument/2006/relationships/image" Target="media/image13.emf"/><Relationship Id="rId109" Type="http://schemas.openxmlformats.org/officeDocument/2006/relationships/image" Target="media/image47.emf"/><Relationship Id="rId34" Type="http://schemas.openxmlformats.org/officeDocument/2006/relationships/oleObject" Target="embeddings/Microsoft_Visio_2003-2010_Drawing5.vsd"/><Relationship Id="rId50" Type="http://schemas.openxmlformats.org/officeDocument/2006/relationships/oleObject" Target="embeddings/Microsoft_Visio_2003-2010_Drawing13.vsd"/><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26.bin"/><Relationship Id="rId104" Type="http://schemas.openxmlformats.org/officeDocument/2006/relationships/oleObject" Target="embeddings/oleObject30.bin"/><Relationship Id="rId120" Type="http://schemas.openxmlformats.org/officeDocument/2006/relationships/image" Target="media/image49.wmf"/><Relationship Id="rId125" Type="http://schemas.openxmlformats.org/officeDocument/2006/relationships/oleObject" Target="embeddings/oleObject43.bin"/><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3.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Visio_2003-2010_Drawing.vsd"/><Relationship Id="rId40" Type="http://schemas.openxmlformats.org/officeDocument/2006/relationships/oleObject" Target="embeddings/Microsoft_Visio_2003-2010_Drawing8.vsd"/><Relationship Id="rId45" Type="http://schemas.openxmlformats.org/officeDocument/2006/relationships/image" Target="media/image16.emf"/><Relationship Id="rId66" Type="http://schemas.openxmlformats.org/officeDocument/2006/relationships/image" Target="media/image26.emf"/><Relationship Id="rId87" Type="http://schemas.openxmlformats.org/officeDocument/2006/relationships/oleObject" Target="embeddings/oleObject21.bin"/><Relationship Id="rId110" Type="http://schemas.openxmlformats.org/officeDocument/2006/relationships/oleObject" Target="embeddings/Microsoft_Visio_2003-2010_Drawing14.vsd"/><Relationship Id="rId115" Type="http://schemas.openxmlformats.org/officeDocument/2006/relationships/oleObject" Target="embeddings/oleObject36.bin"/><Relationship Id="rId131" Type="http://schemas.openxmlformats.org/officeDocument/2006/relationships/oleObject" Target="embeddings/oleObject46.bin"/><Relationship Id="rId136" Type="http://schemas.openxmlformats.org/officeDocument/2006/relationships/footer" Target="footer1.xml"/><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image" Target="media/image3.wmf"/><Relationship Id="rId14" Type="http://schemas.openxmlformats.org/officeDocument/2006/relationships/oleObject" Target="embeddings/oleObject1.bin"/><Relationship Id="rId30" Type="http://schemas.openxmlformats.org/officeDocument/2006/relationships/oleObject" Target="embeddings/Microsoft_Visio_2003-2010_Drawing3.vsd"/><Relationship Id="rId35" Type="http://schemas.openxmlformats.org/officeDocument/2006/relationships/image" Target="media/image11.emf"/><Relationship Id="rId56" Type="http://schemas.openxmlformats.org/officeDocument/2006/relationships/oleObject" Target="embeddings/oleObject6.bin"/><Relationship Id="rId77" Type="http://schemas.openxmlformats.org/officeDocument/2006/relationships/oleObject" Target="embeddings/oleObject16.bin"/><Relationship Id="rId100" Type="http://schemas.openxmlformats.org/officeDocument/2006/relationships/image" Target="media/image43.wmf"/><Relationship Id="rId105" Type="http://schemas.openxmlformats.org/officeDocument/2006/relationships/image" Target="media/image45.wmf"/><Relationship Id="rId126" Type="http://schemas.openxmlformats.org/officeDocument/2006/relationships/image" Target="media/image5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1F4500DC-AB38-4B73-97BB-77B19333AAA1}">
  <ds:schemaRefs>
    <ds:schemaRef ds:uri="http://schemas.openxmlformats.org/officeDocument/2006/bibliography"/>
  </ds:schemaRefs>
</ds:datastoreItem>
</file>

<file path=customXml/itemProps2.xml><?xml version="1.0" encoding="utf-8"?>
<ds:datastoreItem xmlns:ds="http://schemas.openxmlformats.org/officeDocument/2006/customXml" ds:itemID="{48C1C312-575A-4D5D-A009-D7371F16A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BB8D7-26DD-47B6-9731-07981B7DDC31}">
  <ds:schemaRefs>
    <ds:schemaRef ds:uri="http://schemas.microsoft.com/sharepoint/v3/contenttype/forms"/>
  </ds:schemaRefs>
</ds:datastoreItem>
</file>

<file path=customXml/itemProps4.xml><?xml version="1.0" encoding="utf-8"?>
<ds:datastoreItem xmlns:ds="http://schemas.openxmlformats.org/officeDocument/2006/customXml" ds:itemID="{3652F420-0ABF-4218-B9D8-AFABD054558F}">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Template>
  <TotalTime>2242</TotalTime>
  <Pages>339</Pages>
  <Words>134737</Words>
  <Characters>768005</Characters>
  <Application>Microsoft Office Word</Application>
  <DocSecurity>0</DocSecurity>
  <Lines>6400</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RAN2#118-e_v1</cp:lastModifiedBy>
  <cp:revision>565</cp:revision>
  <cp:lastPrinted>2010-09-20T12:59:00Z</cp:lastPrinted>
  <dcterms:created xsi:type="dcterms:W3CDTF">2022-04-25T12:01:00Z</dcterms:created>
  <dcterms:modified xsi:type="dcterms:W3CDTF">2022-04-29T14:01:00Z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y fmtid="{D5CDD505-2E9C-101B-9397-08002B2CF9AE}" pid="4" name="ContentTypeId">
    <vt:lpwstr>0x010100F3E9551B3FDDA24EBF0A209BAAD637CA</vt:lpwstr>
  </property>
</Properties>
</file>