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0.65pt" o:ole="">
            <v:imagedata r:id="rId8" o:title=""/>
          </v:shape>
          <o:OLEObject Type="Embed" ProgID="Visio.Drawing.15" ShapeID="_x0000_i1025" DrawAspect="Content" ObjectID="_1712153829" r:id="rId9"/>
        </w:object>
      </w:r>
      <w:r w:rsidR="002B1632" w:rsidRPr="00073C73">
        <w:tab/>
      </w:r>
      <w:r w:rsidR="002B1632" w:rsidRPr="00073C73">
        <w:object w:dxaOrig="2551" w:dyaOrig="1300" w14:anchorId="5475E657">
          <v:shape id="_x0000_i1026" type="#_x0000_t75" style="width:128.65pt;height:66.4pt" o:ole="">
            <v:imagedata r:id="rId10" o:title=""/>
          </v:shape>
          <o:OLEObject Type="Embed" ProgID="Word.Picture.8" ShapeID="_x0000_i1026" DrawAspect="Content" ObjectID="_1712153830"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CommentReference"/>
        </w:rPr>
        <w:commentReference w:id="44"/>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CommentReference"/>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CommentReference"/>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t>MBS</w:t>
      </w:r>
      <w:commentRangeEnd w:id="55"/>
      <w:r w:rsidR="00563AB4">
        <w:rPr>
          <w:rStyle w:val="CommentReference"/>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11808229"/>
    <w:bookmarkStart w:id="81" w:name="_MON_1321924054"/>
    <w:bookmarkStart w:id="82" w:name="_MON_1321932962"/>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Start w:id="91" w:name="_MON_1309808743"/>
    <w:bookmarkStart w:id="92" w:name="_MON_1309812323"/>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11196432"/>
    <w:bookmarkEnd w:id="93"/>
    <w:p w14:paraId="6AD27EC6" w14:textId="77777777" w:rsidR="002B1632" w:rsidRPr="00073C73" w:rsidRDefault="009E61AC" w:rsidP="002D60CB">
      <w:pPr>
        <w:pStyle w:val="TH"/>
      </w:pPr>
      <w:r w:rsidRPr="00073C73">
        <w:object w:dxaOrig="8222" w:dyaOrig="6914" w14:anchorId="4A128C0B">
          <v:shape id="_x0000_i1027" type="#_x0000_t75" style="width:345pt;height:292.5pt" o:ole="" fillcolor="window">
            <v:imagedata r:id="rId22" o:title=""/>
          </v:shape>
          <o:OLEObject Type="Embed" ProgID="Word.Picture.8" ShapeID="_x0000_i1027" DrawAspect="Content" ObjectID="_1712153831" r:id="rId2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75pt;height:221.25pt" o:ole="" fillcolor="window">
            <v:imagedata r:id="rId24" o:title=""/>
          </v:shape>
          <o:OLEObject Type="Embed" ProgID="Word.Picture.8" ShapeID="_x0000_i1028" DrawAspect="Content" ObjectID="_1712153832" r:id="rId2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5pt" o:ole="">
            <v:imagedata r:id="rId26" o:title=""/>
          </v:shape>
          <o:OLEObject Type="Embed" ProgID="Visio.Drawing.11" ShapeID="_x0000_i1029" DrawAspect="Content" ObjectID="_1712153833" r:id="rId2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39.65pt" o:ole="">
            <v:imagedata r:id="rId28" o:title=""/>
          </v:shape>
          <o:OLEObject Type="Embed" ProgID="Visio.Drawing.11" ShapeID="_x0000_i1030" DrawAspect="Content" ObjectID="_1712153834" r:id="rId2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4pt;height:231.75pt" o:ole="">
            <v:imagedata r:id="rId30" o:title=""/>
          </v:shape>
          <o:OLEObject Type="Embed" ProgID="Visio.Drawing.11" ShapeID="_x0000_i1031" DrawAspect="Content" ObjectID="_1712153835" r:id="rId3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9pt;height:147.4pt" o:ole="">
            <v:imagedata r:id="rId32" o:title=""/>
          </v:shape>
          <o:OLEObject Type="Embed" ProgID="Visio.Drawing.11" ShapeID="_x0000_i1032" DrawAspect="Content" ObjectID="_1712153836" r:id="rId3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9pt;height:111pt" o:ole="">
            <v:imagedata r:id="rId34" o:title=""/>
          </v:shape>
          <o:OLEObject Type="Embed" ProgID="Visio.Drawing.11" ShapeID="_x0000_i1033" DrawAspect="Content" ObjectID="_1712153837" r:id="rId3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9pt;height:147.4pt" o:ole="">
            <v:imagedata r:id="rId36" o:title=""/>
          </v:shape>
          <o:OLEObject Type="Embed" ProgID="Visio.Drawing.11" ShapeID="_x0000_i1034" DrawAspect="Content" ObjectID="_1712153838" r:id="rId3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4pt;height:492.75pt" o:ole="">
            <v:imagedata r:id="rId38" o:title=""/>
          </v:shape>
          <o:OLEObject Type="Embed" ProgID="Visio.Drawing.11" ShapeID="_x0000_i1035" DrawAspect="Content" ObjectID="_1712153839" r:id="rId3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4pt;height:286.15pt" o:ole="">
            <v:imagedata r:id="rId40" o:title=""/>
          </v:shape>
          <o:OLEObject Type="Embed" ProgID="Visio.Drawing.11" ShapeID="_x0000_i1036" DrawAspect="Content" ObjectID="_1712153840" r:id="rId4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4pt;height:161.25pt" o:ole="">
            <v:imagedata r:id="rId42" o:title=""/>
          </v:shape>
          <o:OLEObject Type="Embed" ProgID="Visio.Drawing.11" ShapeID="_x0000_i1037" DrawAspect="Content" ObjectID="_1712153841" r:id="rId4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65pt;height:429pt" o:ole="">
            <v:imagedata r:id="rId44" o:title=""/>
          </v:shape>
          <o:OLEObject Type="Embed" ProgID="Visio.Drawing.11" ShapeID="_x0000_i1038" DrawAspect="Content" ObjectID="_1712153842" r:id="rId4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9pt;height:147.4pt" o:ole="">
            <v:imagedata r:id="rId46" o:title=""/>
          </v:shape>
          <o:OLEObject Type="Embed" ProgID="Visio.Drawing.11" ShapeID="_x0000_i1039" DrawAspect="Content" ObjectID="_1712153843" r:id="rId4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4pt;height:177.4pt" o:ole="">
            <v:imagedata r:id="rId48" o:title=""/>
          </v:shape>
          <o:OLEObject Type="Embed" ProgID="Visio.Drawing.11" ShapeID="_x0000_i1040" DrawAspect="Content" ObjectID="_1712153844" r:id="rId4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75pt" o:ole="">
            <v:imagedata r:id="rId50" o:title=""/>
          </v:shape>
          <o:OLEObject Type="Embed" ProgID="Visio.Drawing.11" ShapeID="_x0000_i1041" DrawAspect="Content" ObjectID="_1712153845" r:id="rId5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7.25pt" o:ole="">
            <v:imagedata r:id="rId52" o:title=""/>
          </v:shape>
          <o:OLEObject Type="Embed" ProgID="Visio.Drawing.11" ShapeID="_x0000_i1042" DrawAspect="Content" ObjectID="_1712153846" r:id="rId5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Heading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CommentReference"/>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CommentReference"/>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CommentReference"/>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CommentReference"/>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CommentReference"/>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CommentReference"/>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CommentReference"/>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5"/>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5"/>
            <w:r w:rsidR="00AF572C">
              <w:rPr>
                <w:rStyle w:val="CommentReference"/>
              </w:rPr>
              <w:commentReference w:id="865"/>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6"/>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6"/>
            <w:r w:rsidR="00282B34">
              <w:rPr>
                <w:rStyle w:val="CommentReference"/>
              </w:rPr>
              <w:commentReference w:id="866"/>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67" w:name="_Toc37680842"/>
      <w:bookmarkStart w:id="868" w:name="_Toc46486413"/>
      <w:bookmarkStart w:id="869" w:name="_Toc52546758"/>
      <w:bookmarkStart w:id="870" w:name="_Toc52547288"/>
      <w:bookmarkStart w:id="871" w:name="_Toc52547818"/>
      <w:bookmarkStart w:id="872" w:name="_Toc52548348"/>
      <w:bookmarkStart w:id="873" w:name="_Toc90719594"/>
      <w:r w:rsidRPr="00073C73">
        <w:t>–</w:t>
      </w:r>
      <w:r w:rsidRPr="00073C73">
        <w:tab/>
      </w:r>
      <w:r w:rsidRPr="00073C73">
        <w:rPr>
          <w:i/>
          <w:iCs/>
        </w:rPr>
        <w:t>CommonIEsProvideLocationInformation</w:t>
      </w:r>
      <w:bookmarkEnd w:id="867"/>
      <w:bookmarkEnd w:id="868"/>
      <w:bookmarkEnd w:id="869"/>
      <w:bookmarkEnd w:id="870"/>
      <w:bookmarkEnd w:id="871"/>
      <w:bookmarkEnd w:id="872"/>
      <w:bookmarkEnd w:id="873"/>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4"/>
      <w:r w:rsidRPr="00783895">
        <w:rPr>
          <w:snapToGrid w:val="0"/>
        </w:rPr>
        <w:t>Need</w:t>
      </w:r>
      <w:commentRangeEnd w:id="874"/>
      <w:r w:rsidR="000444DF">
        <w:rPr>
          <w:rStyle w:val="CommentReference"/>
          <w:rFonts w:ascii="Times New Roman" w:hAnsi="Times New Roman"/>
          <w:noProof w:val="0"/>
        </w:rPr>
        <w:commentReference w:id="874"/>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5"/>
            <w:r w:rsidRPr="00796887">
              <w:rPr>
                <w:rFonts w:ascii="Arial" w:hAnsi="Arial" w:cs="Arial"/>
                <w:iCs/>
                <w:sz w:val="18"/>
                <w:szCs w:val="18"/>
              </w:rPr>
              <w:t>HPL</w:t>
            </w:r>
            <w:commentRangeEnd w:id="875"/>
            <w:r w:rsidR="003D246F">
              <w:rPr>
                <w:rStyle w:val="CommentReference"/>
              </w:rPr>
              <w:commentReference w:id="875"/>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6"/>
            <w:r w:rsidRPr="00796887">
              <w:rPr>
                <w:rFonts w:ascii="Arial" w:hAnsi="Arial" w:cs="Arial"/>
                <w:iCs/>
                <w:sz w:val="18"/>
                <w:szCs w:val="18"/>
              </w:rPr>
              <w:t>ellipse</w:t>
            </w:r>
            <w:commentRangeEnd w:id="876"/>
            <w:r w:rsidR="00837B13">
              <w:rPr>
                <w:rStyle w:val="CommentReference"/>
              </w:rPr>
              <w:commentReference w:id="876"/>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7"/>
      <w:r>
        <w:t xml:space="preserve">AL </w:t>
      </w:r>
      <w:commentRangeEnd w:id="877"/>
      <w:r w:rsidR="00D4583C">
        <w:rPr>
          <w:rStyle w:val="CommentReference"/>
        </w:rPr>
        <w:commentReference w:id="877"/>
      </w:r>
      <w:r>
        <w:t xml:space="preserve">and the PL being less than or equal to the AL, for longer than the </w:t>
      </w:r>
      <w:commentRangeStart w:id="878"/>
      <w:r>
        <w:t>TTA</w:t>
      </w:r>
      <w:commentRangeEnd w:id="878"/>
      <w:r w:rsidR="00CC72B9">
        <w:rPr>
          <w:rStyle w:val="CommentReference"/>
        </w:rPr>
        <w:commentReference w:id="878"/>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90719595"/>
      <w:r w:rsidRPr="00073C73">
        <w:rPr>
          <w:i/>
          <w:iCs/>
        </w:rPr>
        <w:t>–</w:t>
      </w:r>
      <w:r w:rsidRPr="00073C73">
        <w:rPr>
          <w:i/>
          <w:iCs/>
        </w:rPr>
        <w:tab/>
        <w:t>CommonIEsAbort</w:t>
      </w:r>
      <w:bookmarkEnd w:id="879"/>
      <w:bookmarkEnd w:id="880"/>
      <w:bookmarkEnd w:id="881"/>
      <w:bookmarkEnd w:id="882"/>
      <w:bookmarkEnd w:id="883"/>
      <w:bookmarkEnd w:id="884"/>
      <w:bookmarkEnd w:id="885"/>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90719596"/>
      <w:r w:rsidRPr="00073C73">
        <w:t>–</w:t>
      </w:r>
      <w:r w:rsidRPr="00073C73">
        <w:tab/>
      </w:r>
      <w:r w:rsidRPr="00073C73">
        <w:rPr>
          <w:i/>
          <w:iCs/>
        </w:rPr>
        <w:t>CommonIEsError</w:t>
      </w:r>
      <w:bookmarkEnd w:id="886"/>
      <w:bookmarkEnd w:id="887"/>
      <w:bookmarkEnd w:id="888"/>
      <w:bookmarkEnd w:id="889"/>
      <w:bookmarkEnd w:id="890"/>
      <w:bookmarkEnd w:id="891"/>
      <w:bookmarkEnd w:id="892"/>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90719597"/>
      <w:r w:rsidRPr="00073C73">
        <w:t>6.4.</w:t>
      </w:r>
      <w:r w:rsidR="00C55484" w:rsidRPr="00073C73">
        <w:t>3</w:t>
      </w:r>
      <w:r w:rsidRPr="00073C73">
        <w:tab/>
        <w:t xml:space="preserve">Common </w:t>
      </w:r>
      <w:r w:rsidR="009E61AC" w:rsidRPr="00073C73">
        <w:t xml:space="preserve">NR </w:t>
      </w:r>
      <w:r w:rsidRPr="00073C73">
        <w:t>Positioning</w:t>
      </w:r>
      <w:bookmarkEnd w:id="893"/>
      <w:r w:rsidR="009E61AC" w:rsidRPr="00073C73">
        <w:t xml:space="preserve"> Information Elements</w:t>
      </w:r>
      <w:bookmarkEnd w:id="894"/>
      <w:bookmarkEnd w:id="895"/>
      <w:bookmarkEnd w:id="896"/>
      <w:bookmarkEnd w:id="897"/>
      <w:bookmarkEnd w:id="898"/>
      <w:bookmarkEnd w:id="899"/>
      <w:bookmarkEnd w:id="900"/>
    </w:p>
    <w:p w14:paraId="47B2C6C3" w14:textId="77777777" w:rsidR="006E258E" w:rsidRPr="00073C73" w:rsidRDefault="006E258E" w:rsidP="006E258E">
      <w:pPr>
        <w:pStyle w:val="Heading4"/>
      </w:pPr>
      <w:bookmarkStart w:id="901" w:name="_Toc46486417"/>
      <w:bookmarkStart w:id="902" w:name="_Toc52546762"/>
      <w:bookmarkStart w:id="903" w:name="_Toc52547292"/>
      <w:bookmarkStart w:id="904" w:name="_Toc52547822"/>
      <w:bookmarkStart w:id="905" w:name="_Toc52548352"/>
      <w:bookmarkStart w:id="906" w:name="_Toc90719598"/>
      <w:r w:rsidRPr="00073C73">
        <w:t>–</w:t>
      </w:r>
      <w:r w:rsidRPr="00073C73">
        <w:tab/>
      </w:r>
      <w:r w:rsidRPr="005F2AC8">
        <w:rPr>
          <w:i/>
        </w:rPr>
        <w:t>Area-ID-C</w:t>
      </w:r>
      <w:commentRangeStart w:id="907"/>
      <w:r w:rsidRPr="005F2AC8">
        <w:rPr>
          <w:i/>
        </w:rPr>
        <w:t>ellList</w:t>
      </w:r>
      <w:commentRangeEnd w:id="907"/>
      <w:r w:rsidR="00CC72B9">
        <w:rPr>
          <w:rStyle w:val="CommentReference"/>
          <w:rFonts w:ascii="Times New Roman" w:hAnsi="Times New Roman"/>
          <w:lang w:eastAsia="en-US"/>
        </w:rPr>
        <w:commentReference w:id="907"/>
      </w:r>
    </w:p>
    <w:p w14:paraId="307FF8D0" w14:textId="77777777" w:rsidR="006E258E" w:rsidRPr="00073C73" w:rsidRDefault="006E258E" w:rsidP="006E258E">
      <w:pPr>
        <w:keepLines/>
        <w:rPr>
          <w:noProof/>
        </w:rPr>
      </w:pPr>
      <w:commentRangeStart w:id="908"/>
      <w:r w:rsidRPr="00073C73">
        <w:t xml:space="preserve">The </w:t>
      </w:r>
      <w:commentRangeEnd w:id="908"/>
      <w:r w:rsidR="00381085">
        <w:rPr>
          <w:rStyle w:val="CommentReference"/>
        </w:rPr>
        <w:commentReference w:id="908"/>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09"/>
      <w:r>
        <w:t>r17</w:t>
      </w:r>
      <w:r>
        <w:tab/>
      </w:r>
      <w:commentRangeEnd w:id="909"/>
      <w:r w:rsidR="00CC72B9">
        <w:rPr>
          <w:rStyle w:val="CommentReference"/>
          <w:rFonts w:ascii="Times New Roman" w:hAnsi="Times New Roman"/>
          <w:noProof w:val="0"/>
        </w:rPr>
        <w:commentReference w:id="909"/>
      </w:r>
      <w:r>
        <w:tab/>
      </w:r>
      <w:r>
        <w:tab/>
      </w:r>
      <w:r>
        <w:tab/>
        <w:t>INTEGER (1..</w:t>
      </w:r>
      <w:commentRangeStart w:id="910"/>
      <w:r w:rsidRPr="00FB1EA9">
        <w:t>maxAreaIDs</w:t>
      </w:r>
      <w:commentRangeEnd w:id="910"/>
      <w:r w:rsidR="005C543C">
        <w:rPr>
          <w:rStyle w:val="CommentReference"/>
          <w:rFonts w:ascii="Times New Roman" w:hAnsi="Times New Roman"/>
          <w:noProof w:val="0"/>
        </w:rPr>
        <w:commentReference w:id="910"/>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1"/>
            <w:r w:rsidRPr="006A7F98">
              <w:rPr>
                <w:i/>
              </w:rPr>
              <w:t>Area-ID-CellList</w:t>
            </w:r>
            <w:r w:rsidRPr="00073C73">
              <w:rPr>
                <w:noProof/>
              </w:rPr>
              <w:t xml:space="preserve"> </w:t>
            </w:r>
            <w:r w:rsidRPr="00073C73">
              <w:rPr>
                <w:iCs/>
                <w:noProof/>
              </w:rPr>
              <w:t>field descriptions</w:t>
            </w:r>
            <w:commentRangeEnd w:id="911"/>
            <w:r w:rsidR="00440959">
              <w:rPr>
                <w:rStyle w:val="CommentReference"/>
                <w:rFonts w:ascii="Times New Roman" w:hAnsi="Times New Roman"/>
                <w:b w:val="0"/>
              </w:rPr>
              <w:commentReference w:id="911"/>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901"/>
      <w:bookmarkEnd w:id="902"/>
      <w:bookmarkEnd w:id="903"/>
      <w:bookmarkEnd w:id="904"/>
      <w:bookmarkEnd w:id="905"/>
      <w:bookmarkEnd w:id="90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2"/>
      <w:r w:rsidRPr="00A85E9E">
        <w:rPr>
          <w:bCs/>
          <w:iCs/>
          <w:snapToGrid w:val="0"/>
        </w:rPr>
        <w:t xml:space="preserve">TR </w:t>
      </w:r>
      <w:commentRangeEnd w:id="912"/>
      <w:r w:rsidR="005C543C">
        <w:rPr>
          <w:rStyle w:val="CommentReference"/>
        </w:rPr>
        <w:commentReference w:id="912"/>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3"/>
      <w:r w:rsidRPr="00A85E9E">
        <w:t>16</w:t>
      </w:r>
      <w:commentRangeEnd w:id="913"/>
      <w:r w:rsidR="00CC72B9">
        <w:rPr>
          <w:rStyle w:val="CommentReference"/>
          <w:rFonts w:ascii="Times New Roman" w:hAnsi="Times New Roman"/>
          <w:noProof w:val="0"/>
        </w:rPr>
        <w:commentReference w:id="913"/>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4"/>
      <w:r>
        <w:rPr>
          <w:snapToGrid w:val="0"/>
        </w:rPr>
        <w:t>...</w:t>
      </w:r>
      <w:commentRangeEnd w:id="914"/>
      <w:r w:rsidR="00CF08EF">
        <w:rPr>
          <w:rStyle w:val="CommentReference"/>
          <w:rFonts w:ascii="Times New Roman" w:hAnsi="Times New Roman"/>
          <w:noProof w:val="0"/>
        </w:rPr>
        <w:commentReference w:id="914"/>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5"/>
            <w:r>
              <w:rPr>
                <w:rFonts w:ascii="Arial" w:hAnsi="Arial" w:cs="Arial"/>
                <w:noProof/>
                <w:sz w:val="18"/>
                <w:szCs w:val="18"/>
              </w:rPr>
              <w:t>Value '0' indicates NLOS and value '1' indicates LOS</w:t>
            </w:r>
            <w:commentRangeEnd w:id="915"/>
            <w:r w:rsidR="00235C96">
              <w:rPr>
                <w:rStyle w:val="CommentReference"/>
              </w:rPr>
              <w:commentReference w:id="915"/>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90719599"/>
      <w:r w:rsidRPr="00073C73">
        <w:rPr>
          <w:i/>
          <w:iCs/>
        </w:rPr>
        <w:t>–</w:t>
      </w:r>
      <w:r w:rsidRPr="00073C73">
        <w:rPr>
          <w:i/>
          <w:iCs/>
        </w:rPr>
        <w:tab/>
      </w:r>
      <w:r w:rsidRPr="00073C73">
        <w:rPr>
          <w:i/>
          <w:iCs/>
          <w:noProof/>
        </w:rPr>
        <w:t>NR-AdditionalPathList</w:t>
      </w:r>
      <w:bookmarkEnd w:id="916"/>
      <w:bookmarkEnd w:id="917"/>
      <w:bookmarkEnd w:id="918"/>
      <w:bookmarkEnd w:id="919"/>
      <w:bookmarkEnd w:id="920"/>
      <w:bookmarkEnd w:id="921"/>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2"/>
            <w:r w:rsidRPr="00A85E9E">
              <w:rPr>
                <w:noProof/>
              </w:rPr>
              <w:t>in TS 38.133 [46].</w:t>
            </w:r>
            <w:r>
              <w:rPr>
                <w:noProof/>
              </w:rPr>
              <w:t xml:space="preserve"> </w:t>
            </w:r>
            <w:r w:rsidRPr="00E529B7">
              <w:rPr>
                <w:noProof/>
              </w:rPr>
              <w:t>[FFS]</w:t>
            </w:r>
            <w:commentRangeEnd w:id="922"/>
            <w:r w:rsidR="00776837">
              <w:rPr>
                <w:rStyle w:val="CommentReference"/>
                <w:rFonts w:ascii="Times New Roman" w:hAnsi="Times New Roman"/>
              </w:rPr>
              <w:commentReference w:id="922"/>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23" w:name="_Toc46486419"/>
      <w:bookmarkStart w:id="924" w:name="_Toc52546764"/>
      <w:bookmarkStart w:id="925" w:name="_Toc52547294"/>
      <w:bookmarkStart w:id="926" w:name="_Toc52547824"/>
      <w:bookmarkStart w:id="927" w:name="_Toc52548354"/>
      <w:bookmarkStart w:id="928" w:name="_Toc90719600"/>
      <w:r w:rsidRPr="00073C73">
        <w:t>–</w:t>
      </w:r>
      <w:r w:rsidRPr="00073C73">
        <w:tab/>
      </w:r>
      <w:r w:rsidRPr="00073C73">
        <w:rPr>
          <w:i/>
        </w:rPr>
        <w:t>NR-DL-PRS-AssistanceData</w:t>
      </w:r>
      <w:bookmarkEnd w:id="923"/>
      <w:bookmarkEnd w:id="924"/>
      <w:bookmarkEnd w:id="925"/>
      <w:bookmarkEnd w:id="926"/>
      <w:bookmarkEnd w:id="927"/>
      <w:bookmarkEnd w:id="928"/>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29"/>
      <w:r>
        <w:rPr>
          <w:snapToGrid w:val="0"/>
        </w:rPr>
        <w:t>ExpectedAoD</w:t>
      </w:r>
      <w:commentRangeEnd w:id="929"/>
      <w:r w:rsidR="00654CAE">
        <w:rPr>
          <w:rStyle w:val="CommentReference"/>
          <w:rFonts w:ascii="Times New Roman" w:hAnsi="Times New Roman"/>
          <w:noProof w:val="0"/>
        </w:rPr>
        <w:commentReference w:id="929"/>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0"/>
      <w:r>
        <w:rPr>
          <w:snapToGrid w:val="0"/>
        </w:rPr>
        <w:t xml:space="preserve">r17 </w:t>
      </w:r>
      <w:commentRangeEnd w:id="930"/>
      <w:r w:rsidR="00CC72B9">
        <w:rPr>
          <w:rStyle w:val="CommentReference"/>
          <w:rFonts w:ascii="Times New Roman" w:hAnsi="Times New Roman"/>
          <w:noProof w:val="0"/>
        </w:rPr>
        <w:commentReference w:id="930"/>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1"/>
      <w:r w:rsidRPr="006E258E">
        <w:rPr>
          <w:snapToGrid w:val="0"/>
        </w:rPr>
        <w:t>Unc</w:t>
      </w:r>
      <w:commentRangeEnd w:id="931"/>
      <w:r w:rsidR="00235C96">
        <w:rPr>
          <w:rStyle w:val="CommentReference"/>
          <w:rFonts w:ascii="Times New Roman" w:hAnsi="Times New Roman"/>
          <w:noProof w:val="0"/>
        </w:rPr>
        <w:commentReference w:id="931"/>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2"/>
      <w:r w:rsidRPr="00E73550">
        <w:rPr>
          <w:snapToGrid w:val="0"/>
        </w:rPr>
        <w:t>1800</w:t>
      </w:r>
      <w:commentRangeEnd w:id="932"/>
      <w:r w:rsidR="00B6167E">
        <w:rPr>
          <w:rStyle w:val="CommentReference"/>
          <w:rFonts w:ascii="Times New Roman" w:hAnsi="Times New Roman"/>
          <w:noProof w:val="0"/>
        </w:rPr>
        <w:commentReference w:id="932"/>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3"/>
      <w:r w:rsidRPr="00E73550">
        <w:rPr>
          <w:snapToGrid w:val="0"/>
        </w:rPr>
        <w:t>1800</w:t>
      </w:r>
      <w:commentRangeEnd w:id="933"/>
      <w:r w:rsidR="00743531">
        <w:rPr>
          <w:rStyle w:val="CommentReference"/>
          <w:rFonts w:ascii="Times New Roman" w:hAnsi="Times New Roman"/>
          <w:noProof w:val="0"/>
        </w:rPr>
        <w:commentReference w:id="933"/>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4"/>
            <w:r w:rsidRPr="006E258E">
              <w:rPr>
                <w:rFonts w:ascii="Arial" w:hAnsi="Arial" w:cs="Arial"/>
                <w:noProof/>
                <w:sz w:val="18"/>
                <w:szCs w:val="18"/>
              </w:rPr>
              <w:t>359.9 degrees</w:t>
            </w:r>
            <w:commentRangeEnd w:id="934"/>
            <w:r w:rsidR="00C51C99">
              <w:rPr>
                <w:rStyle w:val="CommentReference"/>
              </w:rPr>
              <w:commentReference w:id="934"/>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5"/>
            <w:r w:rsidRPr="00E529B7">
              <w:rPr>
                <w:color w:val="FF0000"/>
              </w:rPr>
              <w:t>DL</w:t>
            </w:r>
            <w:commentRangeEnd w:id="935"/>
            <w:r w:rsidR="00560301">
              <w:rPr>
                <w:rStyle w:val="CommentReference"/>
                <w:rFonts w:ascii="Times New Roman" w:hAnsi="Times New Roman"/>
              </w:rPr>
              <w:commentReference w:id="935"/>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36" w:name="_Toc46486420"/>
      <w:bookmarkStart w:id="937" w:name="_Toc52546765"/>
      <w:bookmarkStart w:id="938" w:name="_Toc52547295"/>
      <w:bookmarkStart w:id="939" w:name="_Toc52547825"/>
      <w:bookmarkStart w:id="940" w:name="_Toc52548355"/>
      <w:bookmarkStart w:id="941" w:name="_Toc90719601"/>
      <w:r w:rsidRPr="00073C73">
        <w:t>–</w:t>
      </w:r>
      <w:r w:rsidRPr="00073C73">
        <w:tab/>
      </w:r>
      <w:r w:rsidRPr="00073C73">
        <w:rPr>
          <w:i/>
          <w:iCs/>
        </w:rPr>
        <w:t>NR-</w:t>
      </w:r>
      <w:r w:rsidRPr="00073C73">
        <w:rPr>
          <w:i/>
        </w:rPr>
        <w:t>DL-</w:t>
      </w:r>
      <w:r w:rsidRPr="00073C73">
        <w:rPr>
          <w:i/>
          <w:noProof/>
        </w:rPr>
        <w:t>PRS-BeamInfo</w:t>
      </w:r>
      <w:bookmarkEnd w:id="936"/>
      <w:bookmarkEnd w:id="937"/>
      <w:bookmarkEnd w:id="938"/>
      <w:bookmarkEnd w:id="939"/>
      <w:bookmarkEnd w:id="940"/>
      <w:bookmarkEnd w:id="94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w:t>
      </w:r>
      <w:commentRangeStart w:id="942"/>
      <w:r>
        <w:rPr>
          <w:i/>
        </w:rPr>
        <w:t>-</w:t>
      </w:r>
      <w:commentRangeEnd w:id="942"/>
      <w:r w:rsidR="00CC72B9">
        <w:rPr>
          <w:rStyle w:val="CommentReference"/>
          <w:rFonts w:ascii="Times New Roman" w:hAnsi="Times New Roman"/>
          <w:lang w:eastAsia="en-US"/>
        </w:rPr>
        <w:commentReference w:id="942"/>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3"/>
      <w:r>
        <w:t>device</w:t>
      </w:r>
      <w:commentRangeEnd w:id="943"/>
      <w:r w:rsidR="00C82526">
        <w:rPr>
          <w:rStyle w:val="CommentReference"/>
        </w:rPr>
        <w:commentReference w:id="943"/>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4"/>
      <w:r>
        <w:t>...</w:t>
      </w:r>
      <w:commentRangeEnd w:id="944"/>
      <w:r w:rsidR="00235C96">
        <w:rPr>
          <w:rStyle w:val="CommentReference"/>
          <w:rFonts w:ascii="Times New Roman" w:hAnsi="Times New Roman"/>
          <w:noProof w:val="0"/>
        </w:rPr>
        <w:commentReference w:id="944"/>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45" w:name="_Toc46486421"/>
      <w:bookmarkStart w:id="946" w:name="_Toc52546766"/>
      <w:bookmarkStart w:id="947" w:name="_Toc52547296"/>
      <w:bookmarkStart w:id="948" w:name="_Toc52547826"/>
      <w:bookmarkStart w:id="949" w:name="_Toc52548356"/>
      <w:bookmarkStart w:id="950" w:name="_Toc90719602"/>
      <w:r w:rsidRPr="00073C73">
        <w:rPr>
          <w:i/>
          <w:iCs/>
        </w:rPr>
        <w:t>–</w:t>
      </w:r>
      <w:r w:rsidRPr="00073C73">
        <w:rPr>
          <w:i/>
          <w:iCs/>
        </w:rPr>
        <w:tab/>
      </w:r>
      <w:r w:rsidRPr="00073C73">
        <w:rPr>
          <w:i/>
          <w:iCs/>
          <w:noProof/>
        </w:rPr>
        <w:t>NR-DL-PRS-Info</w:t>
      </w:r>
      <w:bookmarkEnd w:id="945"/>
      <w:bookmarkEnd w:id="946"/>
      <w:bookmarkEnd w:id="947"/>
      <w:bookmarkEnd w:id="948"/>
      <w:bookmarkEnd w:id="949"/>
      <w:bookmarkEnd w:id="950"/>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1" w:name="_Hlk96949066"/>
      <w:r>
        <w:t>DL-PRS-ResourcePrioritySubset</w:t>
      </w:r>
      <w:bookmarkEnd w:id="951"/>
      <w:r>
        <w:t>-r17</w:t>
      </w:r>
      <w:r>
        <w:tab/>
        <w:t>OPTIONAL</w:t>
      </w:r>
      <w:r>
        <w:tab/>
        <w:t xml:space="preserve">-- </w:t>
      </w:r>
      <w:commentRangeStart w:id="952"/>
      <w:r>
        <w:t xml:space="preserve">Need </w:t>
      </w:r>
      <w:commentRangeEnd w:id="952"/>
      <w:r w:rsidR="00235C96">
        <w:rPr>
          <w:rStyle w:val="CommentReference"/>
          <w:rFonts w:ascii="Times New Roman" w:hAnsi="Times New Roman"/>
          <w:noProof w:val="0"/>
        </w:rPr>
        <w:commentReference w:id="952"/>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3"/>
      <w:r w:rsidRPr="00D92A64">
        <w:rPr>
          <w:snapToGrid w:val="0"/>
        </w:rPr>
        <w:t>ResourcePrioritySubset</w:t>
      </w:r>
      <w:commentRangeEnd w:id="953"/>
      <w:r w:rsidR="00793291">
        <w:rPr>
          <w:rStyle w:val="CommentReference"/>
          <w:rFonts w:ascii="Times New Roman" w:hAnsi="Times New Roman"/>
          <w:noProof w:val="0"/>
        </w:rPr>
        <w:commentReference w:id="953"/>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4"/>
            <w:r w:rsidRPr="00707D14">
              <w:rPr>
                <w:i/>
              </w:rPr>
              <w:t>NotSameAsPrev</w:t>
            </w:r>
            <w:commentRangeEnd w:id="954"/>
            <w:r w:rsidR="00652CB7">
              <w:rPr>
                <w:rStyle w:val="CommentReference"/>
                <w:rFonts w:ascii="Times New Roman" w:hAnsi="Times New Roman"/>
              </w:rPr>
              <w:commentReference w:id="954"/>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5"/>
            <w:r w:rsidRPr="00620AD4">
              <w:rPr>
                <w:b/>
                <w:i/>
                <w:szCs w:val="18"/>
              </w:rPr>
              <w:t>dl-PRS-ResourcePrioritySubset</w:t>
            </w:r>
            <w:r w:rsidRPr="007253ED">
              <w:rPr>
                <w:b/>
                <w:i/>
                <w:szCs w:val="18"/>
              </w:rPr>
              <w:t xml:space="preserve"> </w:t>
            </w:r>
            <w:commentRangeEnd w:id="955"/>
            <w:r w:rsidR="009F0A08">
              <w:rPr>
                <w:rStyle w:val="CommentReference"/>
                <w:rFonts w:ascii="Times New Roman" w:hAnsi="Times New Roman"/>
              </w:rPr>
              <w:commentReference w:id="955"/>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6"/>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6"/>
            <w:r w:rsidR="001B0CAB">
              <w:rPr>
                <w:rStyle w:val="CommentReference"/>
                <w:rFonts w:ascii="Times New Roman" w:hAnsi="Times New Roman"/>
              </w:rPr>
              <w:commentReference w:id="956"/>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57" w:name="_Toc46486422"/>
      <w:bookmarkStart w:id="958" w:name="_Toc52546767"/>
      <w:bookmarkStart w:id="959" w:name="_Toc52547297"/>
      <w:bookmarkStart w:id="960" w:name="_Toc52547827"/>
      <w:bookmarkStart w:id="961" w:name="_Toc52548357"/>
      <w:bookmarkStart w:id="962" w:name="_Toc90719603"/>
      <w:r w:rsidRPr="00073C73">
        <w:rPr>
          <w:i/>
          <w:iCs/>
        </w:rPr>
        <w:t>–</w:t>
      </w:r>
      <w:r w:rsidRPr="00073C73">
        <w:rPr>
          <w:i/>
          <w:iCs/>
        </w:rPr>
        <w:tab/>
      </w:r>
      <w:r w:rsidRPr="00073C73">
        <w:rPr>
          <w:i/>
          <w:iCs/>
          <w:noProof/>
        </w:rPr>
        <w:t>NR-DL-PRS-ProcessingCapability</w:t>
      </w:r>
      <w:bookmarkEnd w:id="957"/>
      <w:bookmarkEnd w:id="958"/>
      <w:bookmarkEnd w:id="959"/>
      <w:bookmarkEnd w:id="960"/>
      <w:bookmarkEnd w:id="961"/>
      <w:bookmarkEnd w:id="962"/>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3"/>
      <w:r w:rsidRPr="009330D8">
        <w:rPr>
          <w:snapToGrid w:val="0"/>
        </w:rPr>
        <w:t>prs-Processing</w:t>
      </w:r>
      <w:r w:rsidRPr="009330D8">
        <w:t>CapabilityBandList</w:t>
      </w:r>
      <w:commentRangeEnd w:id="963"/>
      <w:r w:rsidR="00235C96">
        <w:rPr>
          <w:rStyle w:val="CommentReference"/>
          <w:rFonts w:ascii="Times New Roman" w:hAnsi="Times New Roman"/>
          <w:noProof w:val="0"/>
        </w:rPr>
        <w:commentReference w:id="963"/>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4"/>
      <w:r w:rsidRPr="00073C73">
        <w:tab/>
        <w:t>...</w:t>
      </w:r>
      <w:commentRangeEnd w:id="964"/>
      <w:r w:rsidR="00E02B24">
        <w:rPr>
          <w:rStyle w:val="CommentReference"/>
          <w:rFonts w:ascii="Times New Roman" w:hAnsi="Times New Roman"/>
          <w:noProof w:val="0"/>
        </w:rPr>
        <w:commentReference w:id="964"/>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5"/>
      <w:r w:rsidRPr="009330D8">
        <w:rPr>
          <w:snapToGrid w:val="0"/>
        </w:rPr>
        <w:t>PRS-Processing</w:t>
      </w:r>
      <w:r w:rsidRPr="009330D8">
        <w:t>CapabilityPerBand-r17 ::= SEQUENCE {</w:t>
      </w:r>
      <w:commentRangeEnd w:id="965"/>
      <w:r w:rsidR="00CA6470">
        <w:rPr>
          <w:rStyle w:val="CommentReference"/>
          <w:rFonts w:ascii="Times New Roman" w:hAnsi="Times New Roman"/>
          <w:noProof w:val="0"/>
        </w:rPr>
        <w:commentReference w:id="965"/>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6"/>
      <w:r>
        <w:t>PP</w:t>
      </w:r>
      <w:commentRangeEnd w:id="966"/>
      <w:r w:rsidR="00CC72B9">
        <w:rPr>
          <w:rStyle w:val="CommentReference"/>
          <w:rFonts w:ascii="Times New Roman" w:hAnsi="Times New Roman"/>
          <w:noProof w:val="0"/>
        </w:rPr>
        <w:commentReference w:id="966"/>
      </w:r>
      <w:r>
        <w:t>W-r17</w:t>
      </w:r>
      <w:r>
        <w:tab/>
      </w:r>
      <w:r>
        <w:tab/>
        <w:t xml:space="preserve">ENUMERATED { </w:t>
      </w:r>
      <w:commentRangeStart w:id="967"/>
      <w:r>
        <w:t>option1,option2,option3</w:t>
      </w:r>
      <w:commentRangeEnd w:id="967"/>
      <w:r w:rsidR="003B67AB">
        <w:rPr>
          <w:rStyle w:val="CommentReference"/>
          <w:rFonts w:ascii="Times New Roman" w:hAnsi="Times New Roman"/>
          <w:noProof w:val="0"/>
        </w:rPr>
        <w:commentReference w:id="967"/>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68"/>
      <w:r>
        <w:t>maxDL-PRS-ResourcesProcessInSlotRRC-Inactive-r17</w:t>
      </w:r>
      <w:commentRangeEnd w:id="968"/>
      <w:r w:rsidR="00784722">
        <w:rPr>
          <w:rStyle w:val="CommentReference"/>
          <w:rFonts w:ascii="Times New Roman" w:hAnsi="Times New Roman"/>
          <w:noProof w:val="0"/>
        </w:rPr>
        <w:commentReference w:id="968"/>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69"/>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69"/>
      <w:r w:rsidR="00CA6470">
        <w:rPr>
          <w:rStyle w:val="CommentReference"/>
          <w:rFonts w:ascii="Times New Roman" w:hAnsi="Times New Roman"/>
          <w:noProof w:val="0"/>
        </w:rPr>
        <w:commentReference w:id="969"/>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0"/>
            <w:r w:rsidRPr="0000206E">
              <w:rPr>
                <w:b/>
                <w:bCs/>
                <w:i/>
                <w:iCs/>
              </w:rPr>
              <w:t>supportedDL</w:t>
            </w:r>
            <w:commentRangeEnd w:id="970"/>
            <w:r w:rsidR="004C2872">
              <w:rPr>
                <w:rStyle w:val="CommentReference"/>
                <w:rFonts w:ascii="Times New Roman" w:hAnsi="Times New Roman"/>
              </w:rPr>
              <w:commentReference w:id="970"/>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1"/>
            <w:r>
              <w:rPr>
                <w:bCs/>
                <w:iCs/>
                <w:noProof/>
              </w:rPr>
              <w:t xml:space="preserve">Indicates </w:t>
            </w:r>
            <w:commentRangeEnd w:id="971"/>
            <w:r w:rsidR="004C2872">
              <w:rPr>
                <w:rStyle w:val="CommentReference"/>
                <w:rFonts w:ascii="Times New Roman" w:hAnsi="Times New Roman"/>
              </w:rPr>
              <w:commentReference w:id="971"/>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2"/>
      <w:r w:rsidRPr="00073C73">
        <w:t>NOTE</w:t>
      </w:r>
      <w:commentRangeEnd w:id="972"/>
      <w:r w:rsidR="00F22687">
        <w:rPr>
          <w:rStyle w:val="CommentReference"/>
        </w:rPr>
        <w:commentReference w:id="972"/>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73" w:name="_Toc46486423"/>
      <w:bookmarkStart w:id="974" w:name="_Toc52546768"/>
      <w:bookmarkStart w:id="975" w:name="_Toc52547298"/>
      <w:bookmarkStart w:id="976" w:name="_Toc52547828"/>
      <w:bookmarkStart w:id="977" w:name="_Toc52548358"/>
      <w:bookmarkStart w:id="978" w:name="_Toc90719604"/>
      <w:r w:rsidRPr="00073C73">
        <w:rPr>
          <w:i/>
          <w:iCs/>
        </w:rPr>
        <w:t>–</w:t>
      </w:r>
      <w:r w:rsidRPr="00073C73">
        <w:rPr>
          <w:i/>
          <w:iCs/>
        </w:rPr>
        <w:tab/>
      </w:r>
      <w:r w:rsidRPr="00073C73">
        <w:rPr>
          <w:i/>
          <w:iCs/>
          <w:noProof/>
        </w:rPr>
        <w:t>NR-DL-PRS-QCL-ProcessingCapability</w:t>
      </w:r>
      <w:bookmarkEnd w:id="973"/>
      <w:bookmarkEnd w:id="974"/>
      <w:bookmarkEnd w:id="975"/>
      <w:bookmarkEnd w:id="976"/>
      <w:bookmarkEnd w:id="977"/>
      <w:bookmarkEnd w:id="978"/>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79" w:name="_Toc46486424"/>
      <w:bookmarkStart w:id="980" w:name="_Toc52546769"/>
      <w:bookmarkStart w:id="981" w:name="_Toc52547299"/>
      <w:bookmarkStart w:id="982" w:name="_Toc52547829"/>
      <w:bookmarkStart w:id="983" w:name="_Toc52548359"/>
      <w:bookmarkStart w:id="984" w:name="_Toc90719605"/>
      <w:r w:rsidRPr="00073C73">
        <w:t>–</w:t>
      </w:r>
      <w:r w:rsidRPr="00073C73">
        <w:tab/>
      </w:r>
      <w:r w:rsidRPr="00073C73">
        <w:rPr>
          <w:i/>
        </w:rPr>
        <w:t>NR-DL-PRS-ResourceID</w:t>
      </w:r>
      <w:bookmarkEnd w:id="979"/>
      <w:bookmarkEnd w:id="980"/>
      <w:bookmarkEnd w:id="981"/>
      <w:bookmarkEnd w:id="982"/>
      <w:bookmarkEnd w:id="983"/>
      <w:bookmarkEnd w:id="984"/>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85" w:name="_Toc46486425"/>
      <w:bookmarkStart w:id="986" w:name="_Toc52546770"/>
      <w:bookmarkStart w:id="987" w:name="_Toc52547300"/>
      <w:bookmarkStart w:id="988" w:name="_Toc52547830"/>
      <w:bookmarkStart w:id="989" w:name="_Toc52548360"/>
      <w:bookmarkStart w:id="990" w:name="_Toc90719606"/>
      <w:r w:rsidRPr="00073C73">
        <w:rPr>
          <w:i/>
          <w:iCs/>
        </w:rPr>
        <w:t>–</w:t>
      </w:r>
      <w:r w:rsidRPr="00073C73">
        <w:rPr>
          <w:i/>
          <w:iCs/>
        </w:rPr>
        <w:tab/>
      </w:r>
      <w:r w:rsidRPr="00073C73">
        <w:rPr>
          <w:i/>
          <w:iCs/>
          <w:noProof/>
        </w:rPr>
        <w:t>NR-DL-PRS-ResourcesCapability</w:t>
      </w:r>
      <w:bookmarkEnd w:id="985"/>
      <w:bookmarkEnd w:id="986"/>
      <w:bookmarkEnd w:id="987"/>
      <w:bookmarkEnd w:id="988"/>
      <w:bookmarkEnd w:id="989"/>
      <w:bookmarkEnd w:id="990"/>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91" w:name="_Toc46486426"/>
      <w:bookmarkStart w:id="992" w:name="_Toc52546771"/>
      <w:bookmarkStart w:id="993" w:name="_Toc52547301"/>
      <w:bookmarkStart w:id="994" w:name="_Toc52547831"/>
      <w:bookmarkStart w:id="995" w:name="_Toc52548361"/>
      <w:bookmarkStart w:id="996" w:name="_Toc90719607"/>
      <w:r w:rsidRPr="00073C73">
        <w:t>–</w:t>
      </w:r>
      <w:r w:rsidRPr="00073C73">
        <w:tab/>
      </w:r>
      <w:r w:rsidRPr="00073C73">
        <w:rPr>
          <w:i/>
        </w:rPr>
        <w:t>NR-DL-PRS-ResourceSetID</w:t>
      </w:r>
      <w:bookmarkEnd w:id="991"/>
      <w:bookmarkEnd w:id="992"/>
      <w:bookmarkEnd w:id="993"/>
      <w:bookmarkEnd w:id="994"/>
      <w:bookmarkEnd w:id="995"/>
      <w:bookmarkEnd w:id="99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7" w:name="_Hlk89983110"/>
      <w:r w:rsidRPr="00A85E9E">
        <w:t xml:space="preserve">IE </w:t>
      </w:r>
      <w:r w:rsidRPr="00A70EB6">
        <w:rPr>
          <w:i/>
          <w:iCs/>
        </w:rPr>
        <w:t>NR-DL-PRS-TRP-TEG-Info</w:t>
      </w:r>
      <w:r>
        <w:rPr>
          <w:i/>
          <w:iCs/>
        </w:rPr>
        <w:t xml:space="preserve"> </w:t>
      </w:r>
      <w:r w:rsidRPr="00A85E9E">
        <w:rPr>
          <w:noProof/>
        </w:rPr>
        <w:t>is</w:t>
      </w:r>
      <w:bookmarkEnd w:id="997"/>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998"/>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998"/>
      <w:r w:rsidR="00F22687">
        <w:rPr>
          <w:rStyle w:val="CommentReference"/>
          <w:rFonts w:ascii="Times New Roman" w:hAnsi="Times New Roman"/>
          <w:noProof w:val="0"/>
        </w:rPr>
        <w:commentReference w:id="998"/>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999"/>
      <w:r w:rsidRPr="00703C2C">
        <w:t>Info</w:t>
      </w:r>
      <w:r>
        <w:t>PerResource</w:t>
      </w:r>
      <w:commentRangeEnd w:id="999"/>
      <w:r w:rsidR="00F22687">
        <w:rPr>
          <w:rStyle w:val="CommentReference"/>
          <w:rFonts w:ascii="Times New Roman" w:hAnsi="Times New Roman"/>
          <w:noProof w:val="0"/>
        </w:rPr>
        <w:commentReference w:id="999"/>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0"/>
      <w:r w:rsidRPr="00CC1552">
        <w:rPr>
          <w:snapToGrid w:val="0"/>
        </w:rPr>
        <w:t>Configurations</w:t>
      </w:r>
      <w:commentRangeEnd w:id="1000"/>
      <w:r w:rsidR="00E20EB8">
        <w:rPr>
          <w:rStyle w:val="CommentReference"/>
          <w:rFonts w:ascii="Times New Roman" w:hAnsi="Times New Roman"/>
          <w:noProof w:val="0"/>
        </w:rPr>
        <w:commentReference w:id="1000"/>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1"/>
      <w:r>
        <w:rPr>
          <w:snapToGrid w:val="0"/>
        </w:rPr>
        <w:t>maxDL-PRS-Configs</w:t>
      </w:r>
      <w:commentRangeEnd w:id="1001"/>
      <w:r w:rsidR="00F84B29">
        <w:rPr>
          <w:rStyle w:val="CommentReference"/>
          <w:rFonts w:ascii="Times New Roman" w:hAnsi="Times New Roman"/>
          <w:noProof w:val="0"/>
        </w:rPr>
        <w:commentReference w:id="1001"/>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2"/>
      <w:r>
        <w:rPr>
          <w:snapToGrid w:val="0"/>
        </w:rPr>
        <w:t>Configuration</w:t>
      </w:r>
      <w:commentRangeEnd w:id="1002"/>
      <w:r w:rsidR="00415A18">
        <w:rPr>
          <w:rStyle w:val="CommentReference"/>
          <w:rFonts w:ascii="Times New Roman" w:hAnsi="Times New Roman"/>
          <w:noProof w:val="0"/>
        </w:rPr>
        <w:commentReference w:id="1002"/>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3" w:name="_Hlk84546760"/>
      <w:r w:rsidRPr="00B62E75">
        <w:t>NR-DL-PRS-PositioningFrequencyLayer</w:t>
      </w:r>
      <w:bookmarkEnd w:id="1003"/>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4"/>
      <w:r>
        <w:rPr>
          <w:snapToGrid w:val="0"/>
        </w:rPr>
        <w:t>ENUMERATED { fr1, fr2, ...}</w:t>
      </w:r>
      <w:commentRangeEnd w:id="1004"/>
      <w:r w:rsidR="00B13373">
        <w:rPr>
          <w:rStyle w:val="CommentReference"/>
          <w:rFonts w:ascii="Times New Roman" w:hAnsi="Times New Roman"/>
          <w:noProof w:val="0"/>
        </w:rPr>
        <w:commentReference w:id="1004"/>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5"/>
      <w:r>
        <w:t>ENUMERATED</w:t>
      </w:r>
      <w:commentRangeEnd w:id="1005"/>
      <w:r w:rsidR="005C5F04">
        <w:rPr>
          <w:rStyle w:val="CommentReference"/>
          <w:rFonts w:ascii="Times New Roman" w:hAnsi="Times New Roman"/>
          <w:noProof w:val="0"/>
        </w:rPr>
        <w:commentReference w:id="1005"/>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06"/>
      <w:r>
        <w:rPr>
          <w:snapToGrid w:val="0"/>
        </w:rPr>
        <w:t>dl-prs-start-time-r17</w:t>
      </w:r>
      <w:commentRangeEnd w:id="1006"/>
      <w:r w:rsidR="003B67AB">
        <w:rPr>
          <w:rStyle w:val="CommentReference"/>
          <w:rFonts w:ascii="Times New Roman" w:hAnsi="Times New Roman"/>
          <w:noProof w:val="0"/>
        </w:rPr>
        <w:commentReference w:id="1006"/>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1007" w:name="_Toc46486427"/>
      <w:bookmarkStart w:id="1008" w:name="_Toc52546772"/>
      <w:bookmarkStart w:id="1009" w:name="_Toc52547302"/>
      <w:bookmarkStart w:id="1010" w:name="_Toc52547832"/>
      <w:bookmarkStart w:id="1011" w:name="_Toc52548362"/>
      <w:bookmarkStart w:id="1012" w:name="_Toc90719608"/>
      <w:r w:rsidRPr="00073C73">
        <w:rPr>
          <w:i/>
          <w:iCs/>
        </w:rPr>
        <w:t>–</w:t>
      </w:r>
      <w:r w:rsidRPr="00073C73">
        <w:rPr>
          <w:i/>
          <w:iCs/>
        </w:rPr>
        <w:tab/>
        <w:t>NR-PositionCalculationAssistance</w:t>
      </w:r>
      <w:bookmarkEnd w:id="1007"/>
      <w:bookmarkEnd w:id="1008"/>
      <w:bookmarkEnd w:id="1009"/>
      <w:bookmarkEnd w:id="1010"/>
      <w:bookmarkEnd w:id="1011"/>
      <w:bookmarkEnd w:id="101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3"/>
      <w:r>
        <w:t>nr-TRP-BeamAntennaInfo-r17</w:t>
      </w:r>
      <w:commentRangeEnd w:id="1013"/>
      <w:r w:rsidR="000209D7">
        <w:rPr>
          <w:rStyle w:val="CommentReference"/>
          <w:rFonts w:ascii="Times New Roman" w:hAnsi="Times New Roman"/>
          <w:noProof w:val="0"/>
        </w:rPr>
        <w:commentReference w:id="1013"/>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14" w:name="_Toc46486428"/>
      <w:bookmarkStart w:id="1015" w:name="_Toc52546773"/>
      <w:bookmarkStart w:id="1016" w:name="_Toc52547303"/>
      <w:bookmarkStart w:id="1017" w:name="_Toc52547833"/>
      <w:bookmarkStart w:id="1018" w:name="_Toc52548363"/>
      <w:bookmarkStart w:id="1019" w:name="_Toc90719609"/>
      <w:r w:rsidRPr="00073C73">
        <w:t>–</w:t>
      </w:r>
      <w:r w:rsidRPr="00073C73">
        <w:tab/>
      </w:r>
      <w:r w:rsidRPr="00073C73">
        <w:rPr>
          <w:i/>
          <w:iCs/>
        </w:rPr>
        <w:t>NR-</w:t>
      </w:r>
      <w:r w:rsidRPr="00073C73">
        <w:rPr>
          <w:i/>
        </w:rPr>
        <w:t>RTD</w:t>
      </w:r>
      <w:r w:rsidRPr="00073C73">
        <w:rPr>
          <w:i/>
          <w:noProof/>
        </w:rPr>
        <w:t>-Info</w:t>
      </w:r>
      <w:bookmarkEnd w:id="1014"/>
      <w:bookmarkEnd w:id="1015"/>
      <w:bookmarkEnd w:id="1016"/>
      <w:bookmarkEnd w:id="1017"/>
      <w:bookmarkEnd w:id="1018"/>
      <w:bookmarkEnd w:id="1019"/>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54" o:title=""/>
                </v:shape>
                <o:OLEObject Type="Embed" ProgID="Equation.3" ShapeID="_x0000_i1043" DrawAspect="Content" ObjectID="_1712153847" r:id="rId5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56" o:title=""/>
                </v:shape>
                <o:OLEObject Type="Embed" ProgID="Equation.3" ShapeID="_x0000_i1044" DrawAspect="Content" ObjectID="_1712153848" r:id="rId5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20" w:name="_Toc46486429"/>
      <w:bookmarkStart w:id="1021" w:name="_Toc52546774"/>
      <w:bookmarkStart w:id="1022" w:name="_Toc52547304"/>
      <w:bookmarkStart w:id="1023" w:name="_Toc52547834"/>
      <w:bookmarkStart w:id="1024" w:name="_Toc52548364"/>
      <w:bookmarkStart w:id="1025" w:name="_Toc90719610"/>
      <w:r w:rsidRPr="00073C73">
        <w:t>–</w:t>
      </w:r>
      <w:r w:rsidRPr="00073C73">
        <w:tab/>
      </w:r>
      <w:r w:rsidRPr="00073C73">
        <w:rPr>
          <w:i/>
        </w:rPr>
        <w:t>NR-SelectedDL-PRS-IndexList</w:t>
      </w:r>
      <w:bookmarkEnd w:id="1020"/>
      <w:bookmarkEnd w:id="1021"/>
      <w:bookmarkEnd w:id="1022"/>
      <w:bookmarkEnd w:id="1023"/>
      <w:bookmarkEnd w:id="1024"/>
      <w:bookmarkEnd w:id="1025"/>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26" w:name="_Toc46486430"/>
      <w:bookmarkStart w:id="1027" w:name="_Toc52546775"/>
      <w:bookmarkStart w:id="1028" w:name="_Toc52547305"/>
      <w:bookmarkStart w:id="1029" w:name="_Toc52547835"/>
      <w:bookmarkStart w:id="1030" w:name="_Toc52548365"/>
      <w:bookmarkStart w:id="1031" w:name="_Toc90719611"/>
      <w:r w:rsidRPr="00073C73">
        <w:rPr>
          <w:i/>
          <w:iCs/>
        </w:rPr>
        <w:t>–</w:t>
      </w:r>
      <w:r w:rsidRPr="00073C73">
        <w:rPr>
          <w:i/>
          <w:iCs/>
        </w:rPr>
        <w:tab/>
      </w:r>
      <w:r w:rsidRPr="00073C73">
        <w:rPr>
          <w:i/>
          <w:iCs/>
          <w:noProof/>
        </w:rPr>
        <w:t>NR-SSB-Config</w:t>
      </w:r>
      <w:bookmarkEnd w:id="1026"/>
      <w:bookmarkEnd w:id="1027"/>
      <w:bookmarkEnd w:id="1028"/>
      <w:bookmarkEnd w:id="1029"/>
      <w:bookmarkEnd w:id="1030"/>
      <w:bookmarkEnd w:id="1031"/>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32" w:name="_Toc46486431"/>
      <w:bookmarkStart w:id="1033" w:name="_Toc52546776"/>
      <w:bookmarkStart w:id="1034" w:name="_Toc52547306"/>
      <w:bookmarkStart w:id="1035" w:name="_Toc52547836"/>
      <w:bookmarkStart w:id="1036" w:name="_Toc52548366"/>
      <w:bookmarkStart w:id="1037" w:name="_Toc90719612"/>
      <w:r w:rsidRPr="00073C73">
        <w:rPr>
          <w:i/>
          <w:iCs/>
        </w:rPr>
        <w:t>–</w:t>
      </w:r>
      <w:r w:rsidRPr="00073C73">
        <w:rPr>
          <w:i/>
          <w:iCs/>
        </w:rPr>
        <w:tab/>
      </w:r>
      <w:r w:rsidRPr="00073C73">
        <w:rPr>
          <w:i/>
          <w:iCs/>
          <w:noProof/>
        </w:rPr>
        <w:t>NR-TimeStamp</w:t>
      </w:r>
      <w:bookmarkEnd w:id="1032"/>
      <w:bookmarkEnd w:id="1033"/>
      <w:bookmarkEnd w:id="1034"/>
      <w:bookmarkEnd w:id="1035"/>
      <w:bookmarkEnd w:id="1036"/>
      <w:bookmarkEnd w:id="1037"/>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38" w:name="_Toc46486432"/>
      <w:bookmarkStart w:id="1039" w:name="_Toc52546777"/>
      <w:bookmarkStart w:id="1040" w:name="_Toc52547307"/>
      <w:bookmarkStart w:id="1041" w:name="_Toc52547837"/>
      <w:bookmarkStart w:id="1042" w:name="_Toc52548367"/>
      <w:bookmarkStart w:id="1043" w:name="_Toc90719613"/>
      <w:r w:rsidRPr="00073C73">
        <w:rPr>
          <w:i/>
          <w:iCs/>
        </w:rPr>
        <w:t>–</w:t>
      </w:r>
      <w:r w:rsidRPr="00073C73">
        <w:rPr>
          <w:i/>
          <w:iCs/>
        </w:rPr>
        <w:tab/>
      </w:r>
      <w:r w:rsidRPr="00073C73">
        <w:rPr>
          <w:i/>
          <w:iCs/>
          <w:noProof/>
        </w:rPr>
        <w:t>NR-TimingQuality</w:t>
      </w:r>
      <w:bookmarkEnd w:id="1038"/>
      <w:bookmarkEnd w:id="1039"/>
      <w:bookmarkEnd w:id="1040"/>
      <w:bookmarkEnd w:id="1041"/>
      <w:bookmarkEnd w:id="1042"/>
      <w:bookmarkEnd w:id="1043"/>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4"/>
      <w:r w:rsidRPr="00532438">
        <w:t>NR-TRP-BeamAntennaInfo</w:t>
      </w:r>
      <w:r w:rsidRPr="00A85E9E">
        <w:t>Per</w:t>
      </w:r>
      <w:r>
        <w:t>TRP</w:t>
      </w:r>
      <w:r w:rsidRPr="00A85E9E">
        <w:t>-r1</w:t>
      </w:r>
      <w:r>
        <w:t>7</w:t>
      </w:r>
      <w:r w:rsidRPr="00A85E9E">
        <w:t xml:space="preserve"> </w:t>
      </w:r>
      <w:commentRangeEnd w:id="1044"/>
      <w:r w:rsidR="00903228">
        <w:rPr>
          <w:rStyle w:val="CommentReference"/>
          <w:rFonts w:ascii="Times New Roman" w:hAnsi="Times New Roman"/>
          <w:noProof w:val="0"/>
        </w:rPr>
        <w:commentReference w:id="1044"/>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45"/>
      <w:r>
        <w:t>RelativePower</w:t>
      </w:r>
      <w:commentRangeEnd w:id="1045"/>
      <w:r w:rsidR="003A49EE">
        <w:rPr>
          <w:rStyle w:val="CommentReference"/>
          <w:rFonts w:ascii="Times New Roman" w:hAnsi="Times New Roman"/>
          <w:noProof w:val="0"/>
        </w:rPr>
        <w:commentReference w:id="104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46" w:name="_Toc46486433"/>
      <w:bookmarkStart w:id="1047" w:name="_Toc52546778"/>
      <w:bookmarkStart w:id="1048" w:name="_Toc52547308"/>
      <w:bookmarkStart w:id="1049" w:name="_Toc52547838"/>
      <w:bookmarkStart w:id="1050" w:name="_Toc52548368"/>
      <w:bookmarkStart w:id="1051" w:name="_Toc90719614"/>
      <w:r w:rsidRPr="00073C73">
        <w:rPr>
          <w:i/>
          <w:iCs/>
        </w:rPr>
        <w:t>–</w:t>
      </w:r>
      <w:r w:rsidRPr="00073C73">
        <w:tab/>
      </w:r>
      <w:r w:rsidRPr="00073C73">
        <w:rPr>
          <w:i/>
          <w:iCs/>
        </w:rPr>
        <w:t>NR-</w:t>
      </w:r>
      <w:r w:rsidRPr="00073C73">
        <w:rPr>
          <w:i/>
        </w:rPr>
        <w:t>TRP-LocationInfo</w:t>
      </w:r>
      <w:bookmarkEnd w:id="1046"/>
      <w:bookmarkEnd w:id="1047"/>
      <w:bookmarkEnd w:id="1048"/>
      <w:bookmarkEnd w:id="1049"/>
      <w:bookmarkEnd w:id="1050"/>
      <w:bookmarkEnd w:id="105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52"/>
      <w:r>
        <w:rPr>
          <w:noProof/>
        </w:rPr>
        <w:t>TEG</w:t>
      </w:r>
      <w:commentRangeEnd w:id="1052"/>
      <w:r w:rsidR="00E6173E">
        <w:rPr>
          <w:rStyle w:val="CommentReference"/>
        </w:rPr>
        <w:commentReference w:id="1052"/>
      </w:r>
      <w:r>
        <w:rPr>
          <w:noProof/>
        </w:rPr>
        <w:t xml:space="preserve"> capability of the target device. </w:t>
      </w:r>
      <w:commentRangeStart w:id="105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53"/>
      <w:r w:rsidR="006C2C60">
        <w:rPr>
          <w:rStyle w:val="CommentReference"/>
        </w:rPr>
        <w:commentReference w:id="105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54"/>
      <w:r w:rsidRPr="00B371D7">
        <w:t>n3</w:t>
      </w:r>
      <w:commentRangeEnd w:id="1054"/>
      <w:r w:rsidR="00EE0077">
        <w:rPr>
          <w:rStyle w:val="CommentReference"/>
          <w:rFonts w:ascii="Times New Roman" w:hAnsi="Times New Roman"/>
          <w:noProof w:val="0"/>
        </w:rPr>
        <w:commentReference w:id="105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55"/>
            <w:r w:rsidRPr="00753DF9">
              <w:rPr>
                <w:rFonts w:eastAsia="DengXian"/>
                <w:noProof/>
                <w:lang w:eastAsia="zh-CN"/>
              </w:rPr>
              <w:t>positioning</w:t>
            </w:r>
            <w:commentRangeEnd w:id="1055"/>
            <w:r w:rsidR="00884D73">
              <w:rPr>
                <w:rStyle w:val="CommentReference"/>
                <w:rFonts w:ascii="Times New Roman" w:hAnsi="Times New Roman"/>
              </w:rPr>
              <w:commentReference w:id="1055"/>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56" w:name="_Toc46486434"/>
      <w:bookmarkStart w:id="1057" w:name="_Toc52546779"/>
      <w:bookmarkStart w:id="1058" w:name="_Toc52547309"/>
      <w:bookmarkStart w:id="1059" w:name="_Toc52547839"/>
      <w:bookmarkStart w:id="1060" w:name="_Toc52548369"/>
      <w:bookmarkStart w:id="1061" w:name="_Toc90719615"/>
      <w:r w:rsidRPr="00073C73">
        <w:rPr>
          <w:i/>
          <w:iCs/>
        </w:rPr>
        <w:t>–</w:t>
      </w:r>
      <w:r w:rsidRPr="00073C73">
        <w:rPr>
          <w:i/>
          <w:iCs/>
        </w:rPr>
        <w:tab/>
      </w:r>
      <w:r w:rsidRPr="00073C73">
        <w:rPr>
          <w:i/>
          <w:iCs/>
          <w:noProof/>
        </w:rPr>
        <w:t>NR-UL-SRS-Capability</w:t>
      </w:r>
      <w:bookmarkEnd w:id="1056"/>
      <w:bookmarkEnd w:id="1057"/>
      <w:bookmarkEnd w:id="1058"/>
      <w:bookmarkEnd w:id="1059"/>
      <w:bookmarkEnd w:id="1060"/>
      <w:bookmarkEnd w:id="106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62"/>
      <w:r w:rsidRPr="00073C73">
        <w:t>CapabilityPerBand</w:t>
      </w:r>
      <w:commentRangeEnd w:id="1062"/>
      <w:r w:rsidR="001675C2">
        <w:rPr>
          <w:rStyle w:val="CommentReference"/>
          <w:rFonts w:ascii="Times New Roman" w:hAnsi="Times New Roman"/>
          <w:noProof w:val="0"/>
        </w:rPr>
        <w:commentReference w:id="106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63" w:name="_Toc46486435"/>
      <w:bookmarkStart w:id="1064" w:name="_Toc52546780"/>
      <w:bookmarkStart w:id="1065" w:name="_Toc52547310"/>
      <w:bookmarkStart w:id="1066" w:name="_Toc52547840"/>
      <w:bookmarkStart w:id="1067" w:name="_Toc52548370"/>
      <w:bookmarkStart w:id="1068" w:name="_Toc90719616"/>
      <w:r w:rsidRPr="00073C73">
        <w:t>–</w:t>
      </w:r>
      <w:r w:rsidRPr="00073C73">
        <w:tab/>
      </w:r>
      <w:r w:rsidRPr="00073C73">
        <w:rPr>
          <w:i/>
        </w:rPr>
        <w:t>ReferencePoint</w:t>
      </w:r>
      <w:bookmarkEnd w:id="1063"/>
      <w:bookmarkEnd w:id="1064"/>
      <w:bookmarkEnd w:id="1065"/>
      <w:bookmarkEnd w:id="1066"/>
      <w:bookmarkEnd w:id="1067"/>
      <w:bookmarkEnd w:id="106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69" w:name="_Toc46486436"/>
      <w:bookmarkStart w:id="1070" w:name="_Toc52546781"/>
      <w:bookmarkStart w:id="1071" w:name="_Toc52547311"/>
      <w:bookmarkStart w:id="1072" w:name="_Toc52547841"/>
      <w:bookmarkStart w:id="1073" w:name="_Toc52548371"/>
      <w:bookmarkStart w:id="1074" w:name="_Toc90719617"/>
      <w:r w:rsidRPr="00073C73">
        <w:t>–</w:t>
      </w:r>
      <w:r w:rsidRPr="00073C73">
        <w:tab/>
      </w:r>
      <w:r w:rsidRPr="00073C73">
        <w:rPr>
          <w:i/>
        </w:rPr>
        <w:t>RelativeLocation</w:t>
      </w:r>
      <w:bookmarkEnd w:id="1069"/>
      <w:bookmarkEnd w:id="1070"/>
      <w:bookmarkEnd w:id="1071"/>
      <w:bookmarkEnd w:id="1072"/>
      <w:bookmarkEnd w:id="1073"/>
      <w:bookmarkEnd w:id="107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75" w:name="_Toc27765187"/>
      <w:bookmarkStart w:id="1076" w:name="_Toc37680866"/>
      <w:bookmarkStart w:id="1077" w:name="_Toc46486437"/>
      <w:bookmarkStart w:id="1078" w:name="_Toc52546782"/>
      <w:bookmarkStart w:id="1079" w:name="_Toc52547312"/>
      <w:bookmarkStart w:id="1080" w:name="_Toc52547842"/>
      <w:bookmarkStart w:id="1081" w:name="_Toc52548372"/>
      <w:bookmarkStart w:id="1082" w:name="_Toc90719618"/>
      <w:r w:rsidRPr="00073C73">
        <w:t>6.5</w:t>
      </w:r>
      <w:r w:rsidRPr="00073C73">
        <w:tab/>
        <w:t>Positioning Method IEs</w:t>
      </w:r>
      <w:bookmarkEnd w:id="1075"/>
      <w:bookmarkEnd w:id="1076"/>
      <w:bookmarkEnd w:id="1077"/>
      <w:bookmarkEnd w:id="1078"/>
      <w:bookmarkEnd w:id="1079"/>
      <w:bookmarkEnd w:id="1080"/>
      <w:bookmarkEnd w:id="1081"/>
      <w:bookmarkEnd w:id="1082"/>
    </w:p>
    <w:p w14:paraId="1CCE9A96" w14:textId="77777777" w:rsidR="00706D47" w:rsidRPr="00073C73" w:rsidRDefault="002B1632" w:rsidP="00706D47">
      <w:pPr>
        <w:pStyle w:val="Heading3"/>
      </w:pPr>
      <w:bookmarkStart w:id="1083" w:name="_Toc27765188"/>
      <w:bookmarkStart w:id="1084" w:name="_Toc37680867"/>
      <w:bookmarkStart w:id="1085" w:name="_Toc46486438"/>
      <w:bookmarkStart w:id="1086" w:name="_Toc52546783"/>
      <w:bookmarkStart w:id="1087" w:name="_Toc52547313"/>
      <w:bookmarkStart w:id="1088" w:name="_Toc52547843"/>
      <w:bookmarkStart w:id="1089" w:name="_Toc52548373"/>
      <w:bookmarkStart w:id="1090" w:name="_Toc90719619"/>
      <w:r w:rsidRPr="00073C73">
        <w:t>6.5</w:t>
      </w:r>
      <w:r w:rsidR="0030112E" w:rsidRPr="00073C73">
        <w:t>.1</w:t>
      </w:r>
      <w:r w:rsidR="0030112E" w:rsidRPr="00073C73">
        <w:tab/>
      </w:r>
      <w:r w:rsidRPr="00073C73">
        <w:t>OTDOA Positioning</w:t>
      </w:r>
      <w:bookmarkEnd w:id="1083"/>
      <w:bookmarkEnd w:id="1084"/>
      <w:bookmarkEnd w:id="1085"/>
      <w:bookmarkEnd w:id="1086"/>
      <w:bookmarkEnd w:id="1087"/>
      <w:bookmarkEnd w:id="1088"/>
      <w:bookmarkEnd w:id="1089"/>
      <w:bookmarkEnd w:id="109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91" w:name="_Toc27765189"/>
      <w:bookmarkStart w:id="1092" w:name="_Toc37680868"/>
      <w:bookmarkStart w:id="1093" w:name="_Toc46486439"/>
      <w:bookmarkStart w:id="1094" w:name="_Toc52546784"/>
      <w:bookmarkStart w:id="1095" w:name="_Toc52547314"/>
      <w:bookmarkStart w:id="1096" w:name="_Toc52547844"/>
      <w:bookmarkStart w:id="1097" w:name="_Toc52548374"/>
      <w:bookmarkStart w:id="1098" w:name="_Toc90719620"/>
      <w:r w:rsidRPr="00073C73">
        <w:t>6.5.1.1</w:t>
      </w:r>
      <w:r w:rsidRPr="00073C73">
        <w:tab/>
        <w:t>OTDOA Assistance Data</w:t>
      </w:r>
      <w:bookmarkEnd w:id="1091"/>
      <w:bookmarkEnd w:id="1092"/>
      <w:bookmarkEnd w:id="1093"/>
      <w:bookmarkEnd w:id="1094"/>
      <w:bookmarkEnd w:id="1095"/>
      <w:bookmarkEnd w:id="1096"/>
      <w:bookmarkEnd w:id="1097"/>
      <w:bookmarkEnd w:id="1098"/>
    </w:p>
    <w:p w14:paraId="1388B2E3" w14:textId="77777777" w:rsidR="002B1632" w:rsidRPr="00073C73" w:rsidRDefault="002B1632" w:rsidP="002D60CB">
      <w:pPr>
        <w:pStyle w:val="Heading4"/>
      </w:pPr>
      <w:bookmarkStart w:id="1099" w:name="_Toc27765190"/>
      <w:bookmarkStart w:id="1100" w:name="_Toc37680869"/>
      <w:bookmarkStart w:id="1101" w:name="_Toc46486440"/>
      <w:bookmarkStart w:id="1102" w:name="_Toc52546785"/>
      <w:bookmarkStart w:id="1103" w:name="_Toc52547315"/>
      <w:bookmarkStart w:id="1104" w:name="_Toc52547845"/>
      <w:bookmarkStart w:id="1105" w:name="_Toc52548375"/>
      <w:bookmarkStart w:id="1106" w:name="_Toc90719621"/>
      <w:r w:rsidRPr="00073C73">
        <w:t>–</w:t>
      </w:r>
      <w:r w:rsidRPr="00073C73">
        <w:tab/>
      </w:r>
      <w:r w:rsidRPr="00073C73">
        <w:rPr>
          <w:i/>
        </w:rPr>
        <w:t>OTDOA-Provide</w:t>
      </w:r>
      <w:r w:rsidRPr="00073C73">
        <w:rPr>
          <w:i/>
          <w:noProof/>
        </w:rPr>
        <w:t>AssistanceData</w:t>
      </w:r>
      <w:bookmarkEnd w:id="1099"/>
      <w:bookmarkEnd w:id="1100"/>
      <w:bookmarkEnd w:id="1101"/>
      <w:bookmarkEnd w:id="1102"/>
      <w:bookmarkEnd w:id="1103"/>
      <w:bookmarkEnd w:id="1104"/>
      <w:bookmarkEnd w:id="1105"/>
      <w:bookmarkEnd w:id="110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07" w:name="_Toc27765191"/>
      <w:bookmarkStart w:id="1108" w:name="_Toc37680870"/>
      <w:bookmarkStart w:id="1109" w:name="_Toc46486441"/>
      <w:bookmarkStart w:id="1110" w:name="_Toc52546786"/>
      <w:bookmarkStart w:id="1111" w:name="_Toc52547316"/>
      <w:bookmarkStart w:id="1112" w:name="_Toc52547846"/>
      <w:bookmarkStart w:id="1113" w:name="_Toc52548376"/>
      <w:bookmarkStart w:id="1114" w:name="_Toc90719622"/>
      <w:r w:rsidRPr="00073C73">
        <w:t>6.5.1.2</w:t>
      </w:r>
      <w:r w:rsidRPr="00073C73">
        <w:tab/>
        <w:t>OTDOA Assistance Data Elements</w:t>
      </w:r>
      <w:bookmarkEnd w:id="1107"/>
      <w:bookmarkEnd w:id="1108"/>
      <w:bookmarkEnd w:id="1109"/>
      <w:bookmarkEnd w:id="1110"/>
      <w:bookmarkEnd w:id="1111"/>
      <w:bookmarkEnd w:id="1112"/>
      <w:bookmarkEnd w:id="1113"/>
      <w:bookmarkEnd w:id="1114"/>
    </w:p>
    <w:p w14:paraId="222CDA23" w14:textId="77777777" w:rsidR="002B1632" w:rsidRPr="00073C73" w:rsidRDefault="002B1632" w:rsidP="002D60CB">
      <w:pPr>
        <w:pStyle w:val="Heading4"/>
      </w:pPr>
      <w:bookmarkStart w:id="1115" w:name="_Toc27765192"/>
      <w:bookmarkStart w:id="1116" w:name="_Toc37680871"/>
      <w:bookmarkStart w:id="1117" w:name="_Toc46486442"/>
      <w:bookmarkStart w:id="1118" w:name="_Toc52546787"/>
      <w:bookmarkStart w:id="1119" w:name="_Toc52547317"/>
      <w:bookmarkStart w:id="1120" w:name="_Toc52547847"/>
      <w:bookmarkStart w:id="1121" w:name="_Toc52548377"/>
      <w:bookmarkStart w:id="1122" w:name="_Toc90719623"/>
      <w:r w:rsidRPr="00073C73">
        <w:t>–</w:t>
      </w:r>
      <w:r w:rsidRPr="00073C73">
        <w:tab/>
      </w:r>
      <w:r w:rsidRPr="00073C73">
        <w:rPr>
          <w:i/>
          <w:noProof/>
        </w:rPr>
        <w:t>OTDOA-ReferenceCellInfo</w:t>
      </w:r>
      <w:bookmarkEnd w:id="1115"/>
      <w:bookmarkEnd w:id="1116"/>
      <w:bookmarkEnd w:id="1117"/>
      <w:bookmarkEnd w:id="1118"/>
      <w:bookmarkEnd w:id="1119"/>
      <w:bookmarkEnd w:id="1120"/>
      <w:bookmarkEnd w:id="1121"/>
      <w:bookmarkEnd w:id="112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23" w:name="_Toc27765193"/>
      <w:bookmarkStart w:id="1124" w:name="_Toc37680872"/>
      <w:bookmarkStart w:id="1125" w:name="_Toc46486443"/>
      <w:bookmarkStart w:id="1126" w:name="_Toc52546788"/>
      <w:bookmarkStart w:id="1127" w:name="_Toc52547318"/>
      <w:bookmarkStart w:id="1128" w:name="_Toc52547848"/>
      <w:bookmarkStart w:id="1129" w:name="_Toc52548378"/>
      <w:bookmarkStart w:id="1130" w:name="_Toc90719624"/>
      <w:r w:rsidRPr="00073C73">
        <w:t>–</w:t>
      </w:r>
      <w:r w:rsidRPr="00073C73">
        <w:tab/>
      </w:r>
      <w:r w:rsidRPr="00073C73">
        <w:rPr>
          <w:i/>
          <w:noProof/>
        </w:rPr>
        <w:t>PRS-Info</w:t>
      </w:r>
      <w:bookmarkEnd w:id="1123"/>
      <w:bookmarkEnd w:id="1124"/>
      <w:bookmarkEnd w:id="1125"/>
      <w:bookmarkEnd w:id="1126"/>
      <w:bookmarkEnd w:id="1127"/>
      <w:bookmarkEnd w:id="1128"/>
      <w:bookmarkEnd w:id="1129"/>
      <w:bookmarkEnd w:id="113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9.15pt" o:ole="">
                  <v:imagedata r:id="rId58" o:title=""/>
                </v:shape>
                <o:OLEObject Type="Embed" ProgID="Equation.3" ShapeID="_x0000_i1045" DrawAspect="Content" ObjectID="_1712153849" r:id="rId5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31" w:name="_Toc27765194"/>
      <w:bookmarkStart w:id="1132" w:name="_Toc37680873"/>
      <w:bookmarkStart w:id="1133" w:name="_Toc46486444"/>
      <w:bookmarkStart w:id="1134" w:name="_Toc52546789"/>
      <w:bookmarkStart w:id="1135" w:name="_Toc52547319"/>
      <w:bookmarkStart w:id="1136" w:name="_Toc52547849"/>
      <w:bookmarkStart w:id="1137" w:name="_Toc52548379"/>
      <w:bookmarkStart w:id="1138" w:name="_Toc90719625"/>
      <w:r w:rsidRPr="00073C73">
        <w:t>–</w:t>
      </w:r>
      <w:r w:rsidRPr="00073C73">
        <w:tab/>
      </w:r>
      <w:r w:rsidRPr="00073C73">
        <w:rPr>
          <w:i/>
          <w:noProof/>
        </w:rPr>
        <w:t>TDD-Config</w:t>
      </w:r>
      <w:bookmarkEnd w:id="1131"/>
      <w:bookmarkEnd w:id="1132"/>
      <w:bookmarkEnd w:id="1133"/>
      <w:bookmarkEnd w:id="1134"/>
      <w:bookmarkEnd w:id="1135"/>
      <w:bookmarkEnd w:id="1136"/>
      <w:bookmarkEnd w:id="1137"/>
      <w:bookmarkEnd w:id="113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39" w:name="_Toc27765195"/>
      <w:bookmarkStart w:id="1140" w:name="_Toc37680874"/>
      <w:bookmarkStart w:id="1141" w:name="_Toc46486445"/>
      <w:bookmarkStart w:id="1142" w:name="_Toc52546790"/>
      <w:bookmarkStart w:id="1143" w:name="_Toc52547320"/>
      <w:bookmarkStart w:id="1144" w:name="_Toc52547850"/>
      <w:bookmarkStart w:id="1145" w:name="_Toc52548380"/>
      <w:bookmarkStart w:id="1146" w:name="_Toc90719626"/>
      <w:r w:rsidRPr="00073C73">
        <w:t>–</w:t>
      </w:r>
      <w:r w:rsidRPr="00073C73">
        <w:tab/>
      </w:r>
      <w:r w:rsidRPr="00073C73">
        <w:rPr>
          <w:i/>
          <w:noProof/>
        </w:rPr>
        <w:t>OTDOA-NeighbourCellInfoList</w:t>
      </w:r>
      <w:bookmarkEnd w:id="1139"/>
      <w:bookmarkEnd w:id="1140"/>
      <w:bookmarkEnd w:id="1141"/>
      <w:bookmarkEnd w:id="1142"/>
      <w:bookmarkEnd w:id="1143"/>
      <w:bookmarkEnd w:id="1144"/>
      <w:bookmarkEnd w:id="1145"/>
      <w:bookmarkEnd w:id="114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47" w:name="_Toc27765196"/>
      <w:bookmarkStart w:id="1148" w:name="_Toc37680875"/>
      <w:bookmarkStart w:id="1149" w:name="_Toc46486446"/>
      <w:bookmarkStart w:id="1150" w:name="_Toc52546791"/>
      <w:bookmarkStart w:id="1151" w:name="_Toc52547321"/>
      <w:bookmarkStart w:id="1152" w:name="_Toc52547851"/>
      <w:bookmarkStart w:id="1153" w:name="_Toc52548381"/>
      <w:bookmarkStart w:id="1154" w:name="_Toc90719627"/>
      <w:r w:rsidRPr="00073C73">
        <w:t>–</w:t>
      </w:r>
      <w:r w:rsidRPr="00073C73">
        <w:tab/>
      </w:r>
      <w:r w:rsidRPr="00073C73">
        <w:rPr>
          <w:i/>
          <w:noProof/>
        </w:rPr>
        <w:t>OTDOA-ReferenceCellInfoNB</w:t>
      </w:r>
      <w:bookmarkEnd w:id="1147"/>
      <w:bookmarkEnd w:id="1148"/>
      <w:bookmarkEnd w:id="1149"/>
      <w:bookmarkEnd w:id="1150"/>
      <w:bookmarkEnd w:id="1151"/>
      <w:bookmarkEnd w:id="1152"/>
      <w:bookmarkEnd w:id="1153"/>
      <w:bookmarkEnd w:id="115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55" w:name="_Toc27765197"/>
      <w:bookmarkStart w:id="1156" w:name="_Toc37680876"/>
      <w:bookmarkStart w:id="1157" w:name="_Toc46486447"/>
      <w:bookmarkStart w:id="1158" w:name="_Toc52546792"/>
      <w:bookmarkStart w:id="1159" w:name="_Toc52547322"/>
      <w:bookmarkStart w:id="1160" w:name="_Toc52547852"/>
      <w:bookmarkStart w:id="1161" w:name="_Toc52548382"/>
      <w:bookmarkStart w:id="1162" w:name="_Toc90719628"/>
      <w:r w:rsidRPr="00073C73">
        <w:rPr>
          <w:lang w:eastAsia="ko-KR"/>
        </w:rPr>
        <w:t>–</w:t>
      </w:r>
      <w:r w:rsidR="00354C05" w:rsidRPr="00073C73">
        <w:rPr>
          <w:lang w:eastAsia="ko-KR"/>
        </w:rPr>
        <w:tab/>
      </w:r>
      <w:r w:rsidRPr="00073C73">
        <w:rPr>
          <w:i/>
          <w:lang w:eastAsia="ko-KR"/>
        </w:rPr>
        <w:t>PRS-Info-NB</w:t>
      </w:r>
      <w:bookmarkEnd w:id="1155"/>
      <w:bookmarkEnd w:id="1156"/>
      <w:bookmarkEnd w:id="1157"/>
      <w:bookmarkEnd w:id="1158"/>
      <w:bookmarkEnd w:id="1159"/>
      <w:bookmarkEnd w:id="1160"/>
      <w:bookmarkEnd w:id="1161"/>
      <w:bookmarkEnd w:id="116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63" w:name="OLE_LINK419"/>
      <w:bookmarkStart w:id="1164" w:name="OLE_LINK422"/>
      <w:bookmarkStart w:id="1165" w:name="OLE_LINK429"/>
      <w:bookmarkStart w:id="1166" w:name="OLE_LINK430"/>
      <w:r w:rsidRPr="00073C73">
        <w:rPr>
          <w:rFonts w:ascii="Courier New" w:hAnsi="Courier New"/>
          <w:noProof/>
          <w:sz w:val="16"/>
        </w:rPr>
        <w:t>sib1-SF-TDD</w:t>
      </w:r>
      <w:bookmarkEnd w:id="1163"/>
      <w:bookmarkEnd w:id="1164"/>
      <w:r w:rsidRPr="00073C73">
        <w:rPr>
          <w:rFonts w:ascii="Courier New" w:hAnsi="Courier New"/>
          <w:noProof/>
          <w:sz w:val="16"/>
        </w:rPr>
        <w:t>-r15</w:t>
      </w:r>
      <w:bookmarkEnd w:id="1165"/>
      <w:bookmarkEnd w:id="116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9.15pt" o:ole="">
                  <v:imagedata r:id="rId60" o:title=""/>
                </v:shape>
                <o:OLEObject Type="Embed" ProgID="Equation.3" ShapeID="_x0000_i1046" DrawAspect="Content" ObjectID="_1712153850" r:id="rId6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67" w:name="OLE_LINK205"/>
            <w:bookmarkStart w:id="1168" w:name="OLE_LINK206"/>
            <w:bookmarkStart w:id="116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9pt;height:15pt" o:ole="">
                  <v:imagedata r:id="rId62" o:title=""/>
                </v:shape>
                <o:OLEObject Type="Embed" ProgID="Equation.3" ShapeID="_x0000_i1047" DrawAspect="Content" ObjectID="_1712153851" r:id="rId6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5.4pt" o:ole="">
                  <v:imagedata r:id="rId64" o:title=""/>
                </v:shape>
                <o:OLEObject Type="Embed" ProgID="Equation.3" ShapeID="_x0000_i1048" DrawAspect="Content" ObjectID="_1712153852" r:id="rId6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9pt;height:15pt" o:ole="">
                  <v:imagedata r:id="rId62" o:title=""/>
                </v:shape>
                <o:OLEObject Type="Embed" ProgID="Equation.3" ShapeID="_x0000_i1049" DrawAspect="Content" ObjectID="_1712153853" r:id="rId6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5.4pt" o:ole="">
                  <v:imagedata r:id="rId67" o:title=""/>
                </v:shape>
                <o:OLEObject Type="Embed" ProgID="Equation.3" ShapeID="_x0000_i1050" DrawAspect="Content" ObjectID="_1712153854" r:id="rId6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67"/>
      <w:bookmarkEnd w:id="1168"/>
      <w:bookmarkEnd w:id="116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33397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75pt;height:108.75pt" o:ole="">
            <v:imagedata r:id="rId69" o:title="" cropbottom="25997f"/>
          </v:shape>
          <o:OLEObject Type="Embed" ProgID="Visio.Drawing.15" ShapeID="_x0000_i1051" DrawAspect="Content" ObjectID="_1712153855" r:id="rId7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70" w:name="_Toc27765198"/>
      <w:bookmarkStart w:id="1171" w:name="_Toc37680877"/>
      <w:bookmarkStart w:id="1172" w:name="_Toc46486448"/>
      <w:bookmarkStart w:id="1173" w:name="_Toc52546793"/>
      <w:bookmarkStart w:id="1174" w:name="_Toc52547323"/>
      <w:bookmarkStart w:id="1175" w:name="_Toc52547853"/>
      <w:bookmarkStart w:id="1176" w:name="_Toc52548383"/>
      <w:bookmarkStart w:id="1177" w:name="_Toc90719629"/>
      <w:r w:rsidRPr="00073C73">
        <w:t>–</w:t>
      </w:r>
      <w:r w:rsidRPr="00073C73">
        <w:tab/>
      </w:r>
      <w:r w:rsidRPr="00073C73">
        <w:rPr>
          <w:i/>
          <w:noProof/>
        </w:rPr>
        <w:t>OTDOA-NeighbourCellInfoListNB</w:t>
      </w:r>
      <w:bookmarkEnd w:id="1170"/>
      <w:bookmarkEnd w:id="1171"/>
      <w:bookmarkEnd w:id="1172"/>
      <w:bookmarkEnd w:id="1173"/>
      <w:bookmarkEnd w:id="1174"/>
      <w:bookmarkEnd w:id="1175"/>
      <w:bookmarkEnd w:id="1176"/>
      <w:bookmarkEnd w:id="117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78" w:name="OLE_LINK194"/>
            <w:bookmarkStart w:id="117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8"/>
            <w:bookmarkEnd w:id="117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80" w:name="_Toc27765199"/>
      <w:bookmarkStart w:id="1181" w:name="_Toc37680878"/>
      <w:bookmarkStart w:id="1182" w:name="_Toc46486449"/>
      <w:bookmarkStart w:id="1183" w:name="_Toc52546794"/>
      <w:bookmarkStart w:id="1184" w:name="_Toc52547324"/>
      <w:bookmarkStart w:id="1185" w:name="_Toc52547854"/>
      <w:bookmarkStart w:id="1186" w:name="_Toc52548384"/>
      <w:bookmarkStart w:id="1187" w:name="_Toc90719630"/>
      <w:r w:rsidRPr="00073C73">
        <w:t>6.5.1.3</w:t>
      </w:r>
      <w:r w:rsidRPr="00073C73">
        <w:tab/>
        <w:t>OTDOA Assistance Data Request</w:t>
      </w:r>
      <w:bookmarkEnd w:id="1180"/>
      <w:bookmarkEnd w:id="1181"/>
      <w:bookmarkEnd w:id="1182"/>
      <w:bookmarkEnd w:id="1183"/>
      <w:bookmarkEnd w:id="1184"/>
      <w:bookmarkEnd w:id="1185"/>
      <w:bookmarkEnd w:id="1186"/>
      <w:bookmarkEnd w:id="1187"/>
    </w:p>
    <w:p w14:paraId="2EED117E" w14:textId="77777777" w:rsidR="002B1632" w:rsidRPr="00073C73" w:rsidRDefault="002B1632" w:rsidP="002D60CB">
      <w:pPr>
        <w:pStyle w:val="Heading4"/>
      </w:pPr>
      <w:bookmarkStart w:id="1188" w:name="_Toc27765200"/>
      <w:bookmarkStart w:id="1189" w:name="_Toc37680879"/>
      <w:bookmarkStart w:id="1190" w:name="_Toc46486450"/>
      <w:bookmarkStart w:id="1191" w:name="_Toc52546795"/>
      <w:bookmarkStart w:id="1192" w:name="_Toc52547325"/>
      <w:bookmarkStart w:id="1193" w:name="_Toc52547855"/>
      <w:bookmarkStart w:id="1194" w:name="_Toc52548385"/>
      <w:bookmarkStart w:id="1195" w:name="_Toc90719631"/>
      <w:r w:rsidRPr="00073C73">
        <w:t>–</w:t>
      </w:r>
      <w:r w:rsidRPr="00073C73">
        <w:tab/>
      </w:r>
      <w:r w:rsidRPr="00073C73">
        <w:rPr>
          <w:i/>
        </w:rPr>
        <w:t>OTDOA-Request</w:t>
      </w:r>
      <w:r w:rsidRPr="00073C73">
        <w:rPr>
          <w:i/>
          <w:noProof/>
        </w:rPr>
        <w:t>AssistanceData</w:t>
      </w:r>
      <w:bookmarkEnd w:id="1188"/>
      <w:bookmarkEnd w:id="1189"/>
      <w:bookmarkEnd w:id="1190"/>
      <w:bookmarkEnd w:id="1191"/>
      <w:bookmarkEnd w:id="1192"/>
      <w:bookmarkEnd w:id="1193"/>
      <w:bookmarkEnd w:id="1194"/>
      <w:bookmarkEnd w:id="119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196" w:name="_Toc27765201"/>
      <w:bookmarkStart w:id="1197" w:name="_Toc37680880"/>
      <w:bookmarkStart w:id="1198" w:name="_Toc46486451"/>
      <w:bookmarkStart w:id="1199" w:name="_Toc52546796"/>
      <w:bookmarkStart w:id="1200" w:name="_Toc52547326"/>
      <w:bookmarkStart w:id="1201" w:name="_Toc52547856"/>
      <w:bookmarkStart w:id="1202" w:name="_Toc52548386"/>
      <w:bookmarkStart w:id="1203" w:name="_Toc90719632"/>
      <w:r w:rsidRPr="00073C73">
        <w:t>6.5.1.4</w:t>
      </w:r>
      <w:r w:rsidRPr="00073C73">
        <w:tab/>
        <w:t>OTDOA Location Information</w:t>
      </w:r>
      <w:bookmarkEnd w:id="1196"/>
      <w:bookmarkEnd w:id="1197"/>
      <w:bookmarkEnd w:id="1198"/>
      <w:bookmarkEnd w:id="1199"/>
      <w:bookmarkEnd w:id="1200"/>
      <w:bookmarkEnd w:id="1201"/>
      <w:bookmarkEnd w:id="1202"/>
      <w:bookmarkEnd w:id="1203"/>
    </w:p>
    <w:p w14:paraId="26470228" w14:textId="77777777" w:rsidR="002B1632" w:rsidRPr="00073C73" w:rsidRDefault="002B1632" w:rsidP="002D60CB">
      <w:pPr>
        <w:pStyle w:val="Heading4"/>
      </w:pPr>
      <w:bookmarkStart w:id="1204" w:name="_Toc27765202"/>
      <w:bookmarkStart w:id="1205" w:name="_Toc37680881"/>
      <w:bookmarkStart w:id="1206" w:name="_Toc46486452"/>
      <w:bookmarkStart w:id="1207" w:name="_Toc52546797"/>
      <w:bookmarkStart w:id="1208" w:name="_Toc52547327"/>
      <w:bookmarkStart w:id="1209" w:name="_Toc52547857"/>
      <w:bookmarkStart w:id="1210" w:name="_Toc52548387"/>
      <w:bookmarkStart w:id="1211" w:name="_Toc90719633"/>
      <w:r w:rsidRPr="00073C73">
        <w:t>–</w:t>
      </w:r>
      <w:r w:rsidRPr="00073C73">
        <w:tab/>
      </w:r>
      <w:r w:rsidRPr="00073C73">
        <w:rPr>
          <w:i/>
        </w:rPr>
        <w:t>OTDOA-Provide</w:t>
      </w:r>
      <w:r w:rsidRPr="00073C73">
        <w:rPr>
          <w:i/>
          <w:noProof/>
        </w:rPr>
        <w:t>LocationInformation</w:t>
      </w:r>
      <w:bookmarkEnd w:id="1204"/>
      <w:bookmarkEnd w:id="1205"/>
      <w:bookmarkEnd w:id="1206"/>
      <w:bookmarkEnd w:id="1207"/>
      <w:bookmarkEnd w:id="1208"/>
      <w:bookmarkEnd w:id="1209"/>
      <w:bookmarkEnd w:id="1210"/>
      <w:bookmarkEnd w:id="121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12" w:name="_Toc27765203"/>
      <w:bookmarkStart w:id="1213" w:name="_Toc37680882"/>
      <w:bookmarkStart w:id="1214" w:name="_Toc46486453"/>
      <w:bookmarkStart w:id="1215" w:name="_Toc52546798"/>
      <w:bookmarkStart w:id="1216" w:name="_Toc52547328"/>
      <w:bookmarkStart w:id="1217" w:name="_Toc52547858"/>
      <w:bookmarkStart w:id="1218" w:name="_Toc52548388"/>
      <w:bookmarkStart w:id="1219" w:name="_Toc90719634"/>
      <w:r w:rsidRPr="00073C73">
        <w:t>6.5.1.5</w:t>
      </w:r>
      <w:r w:rsidRPr="00073C73">
        <w:tab/>
        <w:t>OTDOA Location Information Elements</w:t>
      </w:r>
      <w:bookmarkEnd w:id="1212"/>
      <w:bookmarkEnd w:id="1213"/>
      <w:bookmarkEnd w:id="1214"/>
      <w:bookmarkEnd w:id="1215"/>
      <w:bookmarkEnd w:id="1216"/>
      <w:bookmarkEnd w:id="1217"/>
      <w:bookmarkEnd w:id="1218"/>
      <w:bookmarkEnd w:id="1219"/>
    </w:p>
    <w:p w14:paraId="13181EEF" w14:textId="77777777" w:rsidR="002B1632" w:rsidRPr="00073C73" w:rsidRDefault="002B1632" w:rsidP="002D60CB">
      <w:pPr>
        <w:pStyle w:val="Heading4"/>
        <w:rPr>
          <w:i/>
        </w:rPr>
      </w:pPr>
      <w:bookmarkStart w:id="1220" w:name="_Toc27765204"/>
      <w:bookmarkStart w:id="1221" w:name="_Toc37680883"/>
      <w:bookmarkStart w:id="1222" w:name="_Toc46486454"/>
      <w:bookmarkStart w:id="1223" w:name="_Toc52546799"/>
      <w:bookmarkStart w:id="1224" w:name="_Toc52547329"/>
      <w:bookmarkStart w:id="1225" w:name="_Toc52547859"/>
      <w:bookmarkStart w:id="1226" w:name="_Toc52548389"/>
      <w:bookmarkStart w:id="1227" w:name="_Toc90719635"/>
      <w:r w:rsidRPr="00073C73">
        <w:t>–</w:t>
      </w:r>
      <w:r w:rsidRPr="00073C73">
        <w:tab/>
      </w:r>
      <w:r w:rsidRPr="00073C73">
        <w:rPr>
          <w:i/>
        </w:rPr>
        <w:t>OTDOA-SignalMeasurementInformation</w:t>
      </w:r>
      <w:bookmarkEnd w:id="1220"/>
      <w:bookmarkEnd w:id="1221"/>
      <w:bookmarkEnd w:id="1222"/>
      <w:bookmarkEnd w:id="1223"/>
      <w:bookmarkEnd w:id="1224"/>
      <w:bookmarkEnd w:id="1225"/>
      <w:bookmarkEnd w:id="1226"/>
      <w:bookmarkEnd w:id="122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28" w:name="_Toc27765205"/>
      <w:bookmarkStart w:id="1229" w:name="_Toc37680884"/>
      <w:bookmarkStart w:id="1230" w:name="_Toc46486455"/>
      <w:bookmarkStart w:id="1231" w:name="_Toc52546800"/>
      <w:bookmarkStart w:id="1232" w:name="_Toc52547330"/>
      <w:bookmarkStart w:id="1233" w:name="_Toc52547860"/>
      <w:bookmarkStart w:id="1234" w:name="_Toc52548390"/>
      <w:bookmarkStart w:id="1235" w:name="_Toc90719636"/>
      <w:r w:rsidRPr="00073C73">
        <w:t>–</w:t>
      </w:r>
      <w:r w:rsidRPr="00073C73">
        <w:tab/>
      </w:r>
      <w:r w:rsidRPr="00073C73">
        <w:rPr>
          <w:i/>
        </w:rPr>
        <w:t>OTDOA-SignalMeasurementInformation-NB</w:t>
      </w:r>
      <w:bookmarkEnd w:id="1228"/>
      <w:bookmarkEnd w:id="1229"/>
      <w:bookmarkEnd w:id="1230"/>
      <w:bookmarkEnd w:id="1231"/>
      <w:bookmarkEnd w:id="1232"/>
      <w:bookmarkEnd w:id="1233"/>
      <w:bookmarkEnd w:id="1234"/>
      <w:bookmarkEnd w:id="123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36" w:name="_Toc27765206"/>
      <w:bookmarkStart w:id="1237" w:name="_Toc37680885"/>
      <w:bookmarkStart w:id="1238" w:name="_Toc46486456"/>
      <w:bookmarkStart w:id="1239" w:name="_Toc52546801"/>
      <w:bookmarkStart w:id="1240" w:name="_Toc52547331"/>
      <w:bookmarkStart w:id="1241" w:name="_Toc52547861"/>
      <w:bookmarkStart w:id="1242" w:name="_Toc52548391"/>
      <w:bookmarkStart w:id="1243" w:name="_Toc90719637"/>
      <w:r w:rsidRPr="00073C73">
        <w:t>–</w:t>
      </w:r>
      <w:r w:rsidRPr="00073C73">
        <w:tab/>
      </w:r>
      <w:r w:rsidRPr="00073C73">
        <w:rPr>
          <w:i/>
        </w:rPr>
        <w:t>OTDOA-MeasQuality</w:t>
      </w:r>
      <w:bookmarkEnd w:id="1236"/>
      <w:bookmarkEnd w:id="1237"/>
      <w:bookmarkEnd w:id="1238"/>
      <w:bookmarkEnd w:id="1239"/>
      <w:bookmarkEnd w:id="1240"/>
      <w:bookmarkEnd w:id="1241"/>
      <w:bookmarkEnd w:id="1242"/>
      <w:bookmarkEnd w:id="124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44" w:name="_Toc27765207"/>
      <w:bookmarkStart w:id="1245" w:name="_Toc37680886"/>
      <w:bookmarkStart w:id="1246" w:name="_Toc46486457"/>
      <w:bookmarkStart w:id="1247" w:name="_Toc52546802"/>
      <w:bookmarkStart w:id="1248" w:name="_Toc52547332"/>
      <w:bookmarkStart w:id="1249" w:name="_Toc52547862"/>
      <w:bookmarkStart w:id="1250" w:name="_Toc52548392"/>
      <w:bookmarkStart w:id="1251" w:name="_Toc90719638"/>
      <w:r w:rsidRPr="00073C73">
        <w:t>–</w:t>
      </w:r>
      <w:r w:rsidRPr="00073C73">
        <w:tab/>
      </w:r>
      <w:r w:rsidRPr="00073C73">
        <w:rPr>
          <w:i/>
        </w:rPr>
        <w:t>AdditionalPath</w:t>
      </w:r>
      <w:bookmarkEnd w:id="1244"/>
      <w:bookmarkEnd w:id="1245"/>
      <w:bookmarkEnd w:id="1246"/>
      <w:bookmarkEnd w:id="1247"/>
      <w:bookmarkEnd w:id="1248"/>
      <w:bookmarkEnd w:id="1249"/>
      <w:bookmarkEnd w:id="1250"/>
      <w:bookmarkEnd w:id="125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52" w:name="_Toc27765208"/>
      <w:bookmarkStart w:id="1253" w:name="_Toc37680887"/>
      <w:bookmarkStart w:id="1254" w:name="_Toc46486458"/>
      <w:bookmarkStart w:id="1255" w:name="_Toc52546803"/>
      <w:bookmarkStart w:id="1256" w:name="_Toc52547333"/>
      <w:bookmarkStart w:id="1257" w:name="_Toc52547863"/>
      <w:bookmarkStart w:id="1258" w:name="_Toc52548393"/>
      <w:bookmarkStart w:id="1259" w:name="_Toc90719639"/>
      <w:r w:rsidRPr="00073C73">
        <w:t>6.5.1.6</w:t>
      </w:r>
      <w:r w:rsidRPr="00073C73">
        <w:tab/>
        <w:t>OTDOA Location Information Request</w:t>
      </w:r>
      <w:bookmarkEnd w:id="1252"/>
      <w:bookmarkEnd w:id="1253"/>
      <w:bookmarkEnd w:id="1254"/>
      <w:bookmarkEnd w:id="1255"/>
      <w:bookmarkEnd w:id="1256"/>
      <w:bookmarkEnd w:id="1257"/>
      <w:bookmarkEnd w:id="1258"/>
      <w:bookmarkEnd w:id="1259"/>
    </w:p>
    <w:p w14:paraId="24E02222" w14:textId="77777777" w:rsidR="002B1632" w:rsidRPr="00073C73" w:rsidRDefault="002B1632" w:rsidP="002D60CB">
      <w:pPr>
        <w:pStyle w:val="Heading4"/>
      </w:pPr>
      <w:bookmarkStart w:id="1260" w:name="_Toc27765209"/>
      <w:bookmarkStart w:id="1261" w:name="_Toc37680888"/>
      <w:bookmarkStart w:id="1262" w:name="_Toc46486459"/>
      <w:bookmarkStart w:id="1263" w:name="_Toc52546804"/>
      <w:bookmarkStart w:id="1264" w:name="_Toc52547334"/>
      <w:bookmarkStart w:id="1265" w:name="_Toc52547864"/>
      <w:bookmarkStart w:id="1266" w:name="_Toc52548394"/>
      <w:bookmarkStart w:id="1267" w:name="_Toc90719640"/>
      <w:r w:rsidRPr="00073C73">
        <w:t>–</w:t>
      </w:r>
      <w:r w:rsidRPr="00073C73">
        <w:tab/>
      </w:r>
      <w:r w:rsidRPr="00073C73">
        <w:rPr>
          <w:i/>
        </w:rPr>
        <w:t>OTDOA-Request</w:t>
      </w:r>
      <w:r w:rsidRPr="00073C73">
        <w:rPr>
          <w:i/>
          <w:noProof/>
        </w:rPr>
        <w:t>LocationInformation</w:t>
      </w:r>
      <w:bookmarkEnd w:id="1260"/>
      <w:bookmarkEnd w:id="1261"/>
      <w:bookmarkEnd w:id="1262"/>
      <w:bookmarkEnd w:id="1263"/>
      <w:bookmarkEnd w:id="1264"/>
      <w:bookmarkEnd w:id="1265"/>
      <w:bookmarkEnd w:id="1266"/>
      <w:bookmarkEnd w:id="126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68" w:name="_Toc27765210"/>
      <w:bookmarkStart w:id="1269" w:name="_Toc37680889"/>
      <w:bookmarkStart w:id="1270" w:name="_Toc46486460"/>
      <w:bookmarkStart w:id="1271" w:name="_Toc52546805"/>
      <w:bookmarkStart w:id="1272" w:name="_Toc52547335"/>
      <w:bookmarkStart w:id="1273" w:name="_Toc52547865"/>
      <w:bookmarkStart w:id="1274" w:name="_Toc52548395"/>
      <w:bookmarkStart w:id="1275" w:name="_Toc90719641"/>
      <w:r w:rsidRPr="00073C73">
        <w:t>6.5.1.7</w:t>
      </w:r>
      <w:r w:rsidRPr="00073C73">
        <w:tab/>
        <w:t>OTDOA Capability Information</w:t>
      </w:r>
      <w:bookmarkEnd w:id="1268"/>
      <w:bookmarkEnd w:id="1269"/>
      <w:bookmarkEnd w:id="1270"/>
      <w:bookmarkEnd w:id="1271"/>
      <w:bookmarkEnd w:id="1272"/>
      <w:bookmarkEnd w:id="1273"/>
      <w:bookmarkEnd w:id="1274"/>
      <w:bookmarkEnd w:id="1275"/>
    </w:p>
    <w:p w14:paraId="1A87D6E9" w14:textId="77777777" w:rsidR="002B1632" w:rsidRPr="00073C73" w:rsidRDefault="002B1632" w:rsidP="002D60CB">
      <w:pPr>
        <w:pStyle w:val="Heading4"/>
      </w:pPr>
      <w:bookmarkStart w:id="1276" w:name="_Toc27765211"/>
      <w:bookmarkStart w:id="1277" w:name="_Toc37680890"/>
      <w:bookmarkStart w:id="1278" w:name="_Toc46486461"/>
      <w:bookmarkStart w:id="1279" w:name="_Toc52546806"/>
      <w:bookmarkStart w:id="1280" w:name="_Toc52547336"/>
      <w:bookmarkStart w:id="1281" w:name="_Toc52547866"/>
      <w:bookmarkStart w:id="1282" w:name="_Toc52548396"/>
      <w:bookmarkStart w:id="1283" w:name="_Toc90719642"/>
      <w:r w:rsidRPr="00073C73">
        <w:t>–</w:t>
      </w:r>
      <w:r w:rsidRPr="00073C73">
        <w:tab/>
      </w:r>
      <w:r w:rsidRPr="00073C73">
        <w:rPr>
          <w:i/>
        </w:rPr>
        <w:t>OTDOA-Provide</w:t>
      </w:r>
      <w:r w:rsidRPr="00073C73">
        <w:rPr>
          <w:i/>
          <w:noProof/>
        </w:rPr>
        <w:t>Capabilities</w:t>
      </w:r>
      <w:bookmarkEnd w:id="1276"/>
      <w:bookmarkEnd w:id="1277"/>
      <w:bookmarkEnd w:id="1278"/>
      <w:bookmarkEnd w:id="1279"/>
      <w:bookmarkEnd w:id="1280"/>
      <w:bookmarkEnd w:id="1281"/>
      <w:bookmarkEnd w:id="1282"/>
      <w:bookmarkEnd w:id="128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84"/>
      <w:r>
        <w:rPr>
          <w:snapToGrid w:val="0"/>
        </w:rPr>
        <w:t>scheduledLocationRequest</w:t>
      </w:r>
      <w:commentRangeEnd w:id="1284"/>
      <w:r w:rsidR="000750E5">
        <w:rPr>
          <w:rStyle w:val="CommentReference"/>
          <w:rFonts w:ascii="Times New Roman" w:hAnsi="Times New Roman"/>
          <w:noProof w:val="0"/>
        </w:rPr>
        <w:commentReference w:id="128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85" w:name="_Toc27765212"/>
      <w:bookmarkStart w:id="1286" w:name="_Toc37680891"/>
      <w:bookmarkStart w:id="1287" w:name="_Toc46486462"/>
      <w:bookmarkStart w:id="1288" w:name="_Toc52546807"/>
      <w:bookmarkStart w:id="1289" w:name="_Toc52547337"/>
      <w:bookmarkStart w:id="1290" w:name="_Toc52547867"/>
      <w:bookmarkStart w:id="1291" w:name="_Toc52548397"/>
      <w:bookmarkStart w:id="1292" w:name="_Toc90719643"/>
      <w:r w:rsidRPr="00073C73">
        <w:t>6.5.1.8</w:t>
      </w:r>
      <w:r w:rsidRPr="00073C73">
        <w:tab/>
        <w:t>OTDOA Capability Information Request</w:t>
      </w:r>
      <w:bookmarkEnd w:id="1285"/>
      <w:bookmarkEnd w:id="1286"/>
      <w:bookmarkEnd w:id="1287"/>
      <w:bookmarkEnd w:id="1288"/>
      <w:bookmarkEnd w:id="1289"/>
      <w:bookmarkEnd w:id="1290"/>
      <w:bookmarkEnd w:id="1291"/>
      <w:bookmarkEnd w:id="1292"/>
    </w:p>
    <w:p w14:paraId="6CE53E00" w14:textId="77777777" w:rsidR="002B1632" w:rsidRPr="00073C73" w:rsidRDefault="002B1632" w:rsidP="002D60CB">
      <w:pPr>
        <w:pStyle w:val="Heading4"/>
      </w:pPr>
      <w:bookmarkStart w:id="1293" w:name="_Toc27765213"/>
      <w:bookmarkStart w:id="1294" w:name="_Toc37680892"/>
      <w:bookmarkStart w:id="1295" w:name="_Toc46486463"/>
      <w:bookmarkStart w:id="1296" w:name="_Toc52546808"/>
      <w:bookmarkStart w:id="1297" w:name="_Toc52547338"/>
      <w:bookmarkStart w:id="1298" w:name="_Toc52547868"/>
      <w:bookmarkStart w:id="1299" w:name="_Toc52548398"/>
      <w:bookmarkStart w:id="1300" w:name="_Toc90719644"/>
      <w:r w:rsidRPr="00073C73">
        <w:t>–</w:t>
      </w:r>
      <w:r w:rsidRPr="00073C73">
        <w:tab/>
      </w:r>
      <w:r w:rsidRPr="00073C73">
        <w:rPr>
          <w:i/>
        </w:rPr>
        <w:t>OTDOA-Request</w:t>
      </w:r>
      <w:r w:rsidRPr="00073C73">
        <w:rPr>
          <w:i/>
          <w:noProof/>
        </w:rPr>
        <w:t>Capabilities</w:t>
      </w:r>
      <w:bookmarkEnd w:id="1293"/>
      <w:bookmarkEnd w:id="1294"/>
      <w:bookmarkEnd w:id="1295"/>
      <w:bookmarkEnd w:id="1296"/>
      <w:bookmarkEnd w:id="1297"/>
      <w:bookmarkEnd w:id="1298"/>
      <w:bookmarkEnd w:id="1299"/>
      <w:bookmarkEnd w:id="130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01" w:name="_Toc27765214"/>
      <w:bookmarkStart w:id="1302" w:name="_Toc37680893"/>
      <w:bookmarkStart w:id="1303" w:name="_Toc46486464"/>
      <w:bookmarkStart w:id="1304" w:name="_Toc52546809"/>
      <w:bookmarkStart w:id="1305" w:name="_Toc52547339"/>
      <w:bookmarkStart w:id="1306" w:name="_Toc52547869"/>
      <w:bookmarkStart w:id="1307" w:name="_Toc52548399"/>
      <w:bookmarkStart w:id="1308" w:name="_Toc90719645"/>
      <w:r w:rsidRPr="00073C73">
        <w:t>6.5.1.9</w:t>
      </w:r>
      <w:r w:rsidRPr="00073C73">
        <w:tab/>
        <w:t>OTDOA Error Elements</w:t>
      </w:r>
      <w:bookmarkEnd w:id="1301"/>
      <w:bookmarkEnd w:id="1302"/>
      <w:bookmarkEnd w:id="1303"/>
      <w:bookmarkEnd w:id="1304"/>
      <w:bookmarkEnd w:id="1305"/>
      <w:bookmarkEnd w:id="1306"/>
      <w:bookmarkEnd w:id="1307"/>
      <w:bookmarkEnd w:id="1308"/>
    </w:p>
    <w:p w14:paraId="14291776" w14:textId="77777777" w:rsidR="002B1632" w:rsidRPr="00073C73" w:rsidRDefault="002B1632" w:rsidP="002D60CB">
      <w:pPr>
        <w:pStyle w:val="Heading4"/>
      </w:pPr>
      <w:bookmarkStart w:id="1309" w:name="_Toc27765215"/>
      <w:bookmarkStart w:id="1310" w:name="_Toc37680894"/>
      <w:bookmarkStart w:id="1311" w:name="_Toc46486465"/>
      <w:bookmarkStart w:id="1312" w:name="_Toc52546810"/>
      <w:bookmarkStart w:id="1313" w:name="_Toc52547340"/>
      <w:bookmarkStart w:id="1314" w:name="_Toc52547870"/>
      <w:bookmarkStart w:id="1315" w:name="_Toc52548400"/>
      <w:bookmarkStart w:id="1316" w:name="_Toc90719646"/>
      <w:r w:rsidRPr="00073C73">
        <w:t>–</w:t>
      </w:r>
      <w:r w:rsidRPr="00073C73">
        <w:tab/>
      </w:r>
      <w:r w:rsidRPr="00073C73">
        <w:rPr>
          <w:i/>
        </w:rPr>
        <w:t>OTDOA-Error</w:t>
      </w:r>
      <w:bookmarkEnd w:id="1309"/>
      <w:bookmarkEnd w:id="1310"/>
      <w:bookmarkEnd w:id="1311"/>
      <w:bookmarkEnd w:id="1312"/>
      <w:bookmarkEnd w:id="1313"/>
      <w:bookmarkEnd w:id="1314"/>
      <w:bookmarkEnd w:id="1315"/>
      <w:bookmarkEnd w:id="131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17" w:name="_Toc27765216"/>
      <w:bookmarkStart w:id="1318" w:name="_Toc37680895"/>
      <w:bookmarkStart w:id="1319" w:name="_Toc46486466"/>
      <w:bookmarkStart w:id="1320" w:name="_Toc52546811"/>
      <w:bookmarkStart w:id="1321" w:name="_Toc52547341"/>
      <w:bookmarkStart w:id="1322" w:name="_Toc52547871"/>
      <w:bookmarkStart w:id="1323" w:name="_Toc52548401"/>
      <w:bookmarkStart w:id="1324" w:name="_Toc90719647"/>
      <w:r w:rsidRPr="00073C73">
        <w:t>–</w:t>
      </w:r>
      <w:r w:rsidRPr="00073C73">
        <w:tab/>
      </w:r>
      <w:r w:rsidRPr="00073C73">
        <w:rPr>
          <w:i/>
        </w:rPr>
        <w:t>OTDOA-</w:t>
      </w:r>
      <w:r w:rsidRPr="00073C73">
        <w:rPr>
          <w:i/>
          <w:noProof/>
        </w:rPr>
        <w:t>LocationServerErrorCauses</w:t>
      </w:r>
      <w:bookmarkEnd w:id="1317"/>
      <w:bookmarkEnd w:id="1318"/>
      <w:bookmarkEnd w:id="1319"/>
      <w:bookmarkEnd w:id="1320"/>
      <w:bookmarkEnd w:id="1321"/>
      <w:bookmarkEnd w:id="1322"/>
      <w:bookmarkEnd w:id="1323"/>
      <w:bookmarkEnd w:id="132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25" w:name="_Toc27765217"/>
      <w:bookmarkStart w:id="1326" w:name="_Toc37680896"/>
      <w:bookmarkStart w:id="1327" w:name="_Toc46486467"/>
      <w:bookmarkStart w:id="1328" w:name="_Toc52546812"/>
      <w:bookmarkStart w:id="1329" w:name="_Toc52547342"/>
      <w:bookmarkStart w:id="1330" w:name="_Toc52547872"/>
      <w:bookmarkStart w:id="1331" w:name="_Toc52548402"/>
      <w:bookmarkStart w:id="1332" w:name="_Toc90719648"/>
      <w:r w:rsidRPr="00073C73">
        <w:t>–</w:t>
      </w:r>
      <w:r w:rsidRPr="00073C73">
        <w:tab/>
      </w:r>
      <w:r w:rsidRPr="00073C73">
        <w:rPr>
          <w:i/>
        </w:rPr>
        <w:t>OTDOA-</w:t>
      </w:r>
      <w:r w:rsidRPr="00073C73">
        <w:rPr>
          <w:i/>
          <w:noProof/>
        </w:rPr>
        <w:t>TargetDeviceErrorCauses</w:t>
      </w:r>
      <w:bookmarkEnd w:id="1325"/>
      <w:bookmarkEnd w:id="1326"/>
      <w:bookmarkEnd w:id="1327"/>
      <w:bookmarkEnd w:id="1328"/>
      <w:bookmarkEnd w:id="1329"/>
      <w:bookmarkEnd w:id="1330"/>
      <w:bookmarkEnd w:id="1331"/>
      <w:bookmarkEnd w:id="133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33" w:name="_Toc27765218"/>
      <w:bookmarkStart w:id="1334" w:name="_Toc37680897"/>
      <w:bookmarkStart w:id="1335" w:name="_Toc46486468"/>
      <w:bookmarkStart w:id="1336" w:name="_Toc52546813"/>
      <w:bookmarkStart w:id="1337" w:name="_Toc52547343"/>
      <w:bookmarkStart w:id="1338" w:name="_Toc52547873"/>
      <w:bookmarkStart w:id="1339" w:name="_Toc52548403"/>
      <w:bookmarkStart w:id="1340" w:name="_Toc90719649"/>
      <w:r w:rsidRPr="00073C73">
        <w:t>6.5.2</w:t>
      </w:r>
      <w:r w:rsidRPr="00073C73">
        <w:tab/>
        <w:t>A-GNSS Positioning</w:t>
      </w:r>
      <w:bookmarkEnd w:id="1333"/>
      <w:bookmarkEnd w:id="1334"/>
      <w:bookmarkEnd w:id="1335"/>
      <w:bookmarkEnd w:id="1336"/>
      <w:bookmarkEnd w:id="1337"/>
      <w:bookmarkEnd w:id="1338"/>
      <w:bookmarkEnd w:id="1339"/>
      <w:bookmarkEnd w:id="1340"/>
    </w:p>
    <w:p w14:paraId="4D1F156F" w14:textId="77777777" w:rsidR="002B1632" w:rsidRPr="00073C73" w:rsidRDefault="002B1632" w:rsidP="002D60CB">
      <w:pPr>
        <w:pStyle w:val="Heading4"/>
      </w:pPr>
      <w:bookmarkStart w:id="1341" w:name="_Toc27765219"/>
      <w:bookmarkStart w:id="1342" w:name="_Toc37680898"/>
      <w:bookmarkStart w:id="1343" w:name="_Toc46486469"/>
      <w:bookmarkStart w:id="1344" w:name="_Toc52546814"/>
      <w:bookmarkStart w:id="1345" w:name="_Toc52547344"/>
      <w:bookmarkStart w:id="1346" w:name="_Toc52547874"/>
      <w:bookmarkStart w:id="1347" w:name="_Toc52548404"/>
      <w:bookmarkStart w:id="1348" w:name="_Toc90719650"/>
      <w:r w:rsidRPr="00073C73">
        <w:t>6.5.2.1</w:t>
      </w:r>
      <w:r w:rsidRPr="00073C73">
        <w:tab/>
        <w:t>GNSS Assistance Data</w:t>
      </w:r>
      <w:bookmarkEnd w:id="1341"/>
      <w:bookmarkEnd w:id="1342"/>
      <w:bookmarkEnd w:id="1343"/>
      <w:bookmarkEnd w:id="1344"/>
      <w:bookmarkEnd w:id="1345"/>
      <w:bookmarkEnd w:id="1346"/>
      <w:bookmarkEnd w:id="1347"/>
      <w:bookmarkEnd w:id="1348"/>
    </w:p>
    <w:p w14:paraId="3C8633B8" w14:textId="77777777" w:rsidR="002B1632" w:rsidRPr="00073C73" w:rsidRDefault="002B1632" w:rsidP="002D60CB">
      <w:pPr>
        <w:pStyle w:val="Heading4"/>
      </w:pPr>
      <w:bookmarkStart w:id="1349" w:name="_Toc27765220"/>
      <w:bookmarkStart w:id="1350" w:name="_Toc37680899"/>
      <w:bookmarkStart w:id="1351" w:name="_Toc46486470"/>
      <w:bookmarkStart w:id="1352" w:name="_Toc52546815"/>
      <w:bookmarkStart w:id="1353" w:name="_Toc52547345"/>
      <w:bookmarkStart w:id="1354" w:name="_Toc52547875"/>
      <w:bookmarkStart w:id="1355" w:name="_Toc52548405"/>
      <w:bookmarkStart w:id="1356" w:name="_Toc90719651"/>
      <w:r w:rsidRPr="00073C73">
        <w:t>–</w:t>
      </w:r>
      <w:r w:rsidRPr="00073C73">
        <w:tab/>
      </w:r>
      <w:r w:rsidRPr="00073C73">
        <w:rPr>
          <w:i/>
          <w:noProof/>
        </w:rPr>
        <w:t>A-GNSS-ProvideAssistanceData</w:t>
      </w:r>
      <w:bookmarkEnd w:id="1349"/>
      <w:bookmarkEnd w:id="1350"/>
      <w:bookmarkEnd w:id="1351"/>
      <w:bookmarkEnd w:id="1352"/>
      <w:bookmarkEnd w:id="1353"/>
      <w:bookmarkEnd w:id="1354"/>
      <w:bookmarkEnd w:id="1355"/>
      <w:bookmarkEnd w:id="135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57" w:name="_Toc27765221"/>
      <w:bookmarkStart w:id="1358" w:name="_Toc37680900"/>
      <w:bookmarkStart w:id="1359" w:name="_Toc46486471"/>
      <w:bookmarkStart w:id="1360" w:name="_Toc52546816"/>
      <w:bookmarkStart w:id="1361" w:name="_Toc52547346"/>
      <w:bookmarkStart w:id="1362" w:name="_Toc52547876"/>
      <w:bookmarkStart w:id="1363" w:name="_Toc52548406"/>
      <w:bookmarkStart w:id="1364" w:name="_Toc90719652"/>
      <w:r w:rsidRPr="00073C73">
        <w:t>–</w:t>
      </w:r>
      <w:r w:rsidRPr="00073C73">
        <w:tab/>
      </w:r>
      <w:r w:rsidRPr="00073C73">
        <w:rPr>
          <w:i/>
          <w:noProof/>
        </w:rPr>
        <w:t>GNSS-CommonAssistData</w:t>
      </w:r>
      <w:bookmarkEnd w:id="1357"/>
      <w:bookmarkEnd w:id="1358"/>
      <w:bookmarkEnd w:id="1359"/>
      <w:bookmarkEnd w:id="1360"/>
      <w:bookmarkEnd w:id="1361"/>
      <w:bookmarkEnd w:id="1362"/>
      <w:bookmarkEnd w:id="1363"/>
      <w:bookmarkEnd w:id="136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65" w:name="_Toc27765222"/>
      <w:bookmarkStart w:id="1366" w:name="_Toc37680901"/>
      <w:bookmarkStart w:id="1367" w:name="_Toc46486472"/>
      <w:bookmarkStart w:id="1368" w:name="_Toc52546817"/>
      <w:bookmarkStart w:id="1369" w:name="_Toc52547347"/>
      <w:bookmarkStart w:id="1370" w:name="_Toc52547877"/>
      <w:bookmarkStart w:id="1371" w:name="_Toc52548407"/>
      <w:bookmarkStart w:id="1372" w:name="_Toc90719653"/>
      <w:r w:rsidRPr="00073C73">
        <w:t>–</w:t>
      </w:r>
      <w:r w:rsidRPr="00073C73">
        <w:tab/>
      </w:r>
      <w:r w:rsidRPr="00073C73">
        <w:rPr>
          <w:i/>
          <w:noProof/>
        </w:rPr>
        <w:t>GNSS-GenericAssistData</w:t>
      </w:r>
      <w:bookmarkEnd w:id="1365"/>
      <w:bookmarkEnd w:id="1366"/>
      <w:bookmarkEnd w:id="1367"/>
      <w:bookmarkEnd w:id="1368"/>
      <w:bookmarkEnd w:id="1369"/>
      <w:bookmarkEnd w:id="1370"/>
      <w:bookmarkEnd w:id="1371"/>
      <w:bookmarkEnd w:id="137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73" w:name="_Toc27765223"/>
      <w:bookmarkStart w:id="1374" w:name="_Toc37680902"/>
      <w:bookmarkStart w:id="1375" w:name="_Toc46486473"/>
      <w:bookmarkStart w:id="1376" w:name="_Toc52546818"/>
      <w:bookmarkStart w:id="1377" w:name="_Toc52547348"/>
      <w:bookmarkStart w:id="1378" w:name="_Toc52547878"/>
      <w:bookmarkStart w:id="1379" w:name="_Toc52548408"/>
      <w:bookmarkStart w:id="1380" w:name="_Toc90719654"/>
      <w:r w:rsidRPr="00073C73">
        <w:rPr>
          <w:i/>
        </w:rPr>
        <w:t>–</w:t>
      </w:r>
      <w:r w:rsidRPr="00073C73">
        <w:rPr>
          <w:i/>
        </w:rPr>
        <w:tab/>
      </w:r>
      <w:r w:rsidRPr="00073C73">
        <w:rPr>
          <w:i/>
          <w:noProof/>
        </w:rPr>
        <w:t>GNSS-PeriodicAssistData</w:t>
      </w:r>
      <w:bookmarkEnd w:id="1373"/>
      <w:bookmarkEnd w:id="1374"/>
      <w:bookmarkEnd w:id="1375"/>
      <w:bookmarkEnd w:id="1376"/>
      <w:bookmarkEnd w:id="1377"/>
      <w:bookmarkEnd w:id="1378"/>
      <w:bookmarkEnd w:id="1379"/>
      <w:bookmarkEnd w:id="138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81" w:name="_Toc27765224"/>
      <w:bookmarkStart w:id="1382" w:name="_Toc37680903"/>
      <w:bookmarkStart w:id="1383" w:name="_Toc46486474"/>
      <w:bookmarkStart w:id="1384" w:name="_Toc52546819"/>
      <w:bookmarkStart w:id="1385" w:name="_Toc52547349"/>
      <w:bookmarkStart w:id="1386" w:name="_Toc52547879"/>
      <w:bookmarkStart w:id="1387" w:name="_Toc52548409"/>
      <w:bookmarkStart w:id="1388" w:name="_Toc90719655"/>
      <w:r w:rsidRPr="00073C73">
        <w:t>6.5.2.2</w:t>
      </w:r>
      <w:r w:rsidRPr="00073C73">
        <w:tab/>
        <w:t>GNSS Assistance Data Elements</w:t>
      </w:r>
      <w:bookmarkEnd w:id="1381"/>
      <w:bookmarkEnd w:id="1382"/>
      <w:bookmarkEnd w:id="1383"/>
      <w:bookmarkEnd w:id="1384"/>
      <w:bookmarkEnd w:id="1385"/>
      <w:bookmarkEnd w:id="1386"/>
      <w:bookmarkEnd w:id="1387"/>
      <w:bookmarkEnd w:id="1388"/>
    </w:p>
    <w:p w14:paraId="3E09C956" w14:textId="77777777" w:rsidR="002B1632" w:rsidRPr="00073C73" w:rsidRDefault="002B1632" w:rsidP="002D60CB">
      <w:pPr>
        <w:pStyle w:val="Heading4"/>
      </w:pPr>
      <w:bookmarkStart w:id="1389" w:name="_Toc27765225"/>
      <w:bookmarkStart w:id="1390" w:name="_Toc37680904"/>
      <w:bookmarkStart w:id="1391" w:name="_Toc46486475"/>
      <w:bookmarkStart w:id="1392" w:name="_Toc52546820"/>
      <w:bookmarkStart w:id="1393" w:name="_Toc52547350"/>
      <w:bookmarkStart w:id="1394" w:name="_Toc52547880"/>
      <w:bookmarkStart w:id="1395" w:name="_Toc52548410"/>
      <w:bookmarkStart w:id="1396" w:name="_Toc90719656"/>
      <w:r w:rsidRPr="00073C73">
        <w:t>–</w:t>
      </w:r>
      <w:r w:rsidRPr="00073C73">
        <w:tab/>
      </w:r>
      <w:r w:rsidRPr="00073C73">
        <w:rPr>
          <w:i/>
          <w:snapToGrid w:val="0"/>
        </w:rPr>
        <w:t>GNSS-ReferenceTime</w:t>
      </w:r>
      <w:bookmarkEnd w:id="1389"/>
      <w:bookmarkEnd w:id="1390"/>
      <w:bookmarkEnd w:id="1391"/>
      <w:bookmarkEnd w:id="1392"/>
      <w:bookmarkEnd w:id="1393"/>
      <w:bookmarkEnd w:id="1394"/>
      <w:bookmarkEnd w:id="1395"/>
      <w:bookmarkEnd w:id="139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397" w:name="_Toc27765226"/>
      <w:bookmarkStart w:id="1398" w:name="_Toc37680905"/>
      <w:bookmarkStart w:id="1399" w:name="_Toc46486476"/>
      <w:bookmarkStart w:id="1400" w:name="_Toc52546821"/>
      <w:bookmarkStart w:id="1401" w:name="_Toc52547351"/>
      <w:bookmarkStart w:id="1402" w:name="_Toc52547881"/>
      <w:bookmarkStart w:id="1403" w:name="_Toc52548411"/>
      <w:bookmarkStart w:id="1404" w:name="_Toc90719657"/>
      <w:r w:rsidRPr="00073C73">
        <w:t>–</w:t>
      </w:r>
      <w:r w:rsidRPr="00073C73">
        <w:tab/>
      </w:r>
      <w:r w:rsidRPr="00073C73">
        <w:rPr>
          <w:i/>
          <w:snapToGrid w:val="0"/>
        </w:rPr>
        <w:t>GNSS-SystemTime</w:t>
      </w:r>
      <w:bookmarkEnd w:id="1397"/>
      <w:bookmarkEnd w:id="1398"/>
      <w:bookmarkEnd w:id="1399"/>
      <w:bookmarkEnd w:id="1400"/>
      <w:bookmarkEnd w:id="1401"/>
      <w:bookmarkEnd w:id="1402"/>
      <w:bookmarkEnd w:id="1403"/>
      <w:bookmarkEnd w:id="140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05" w:name="_Toc27765227"/>
      <w:bookmarkStart w:id="1406" w:name="_Toc37680906"/>
      <w:bookmarkStart w:id="1407" w:name="_Toc46486477"/>
      <w:bookmarkStart w:id="1408" w:name="_Toc52546822"/>
      <w:bookmarkStart w:id="1409" w:name="_Toc52547352"/>
      <w:bookmarkStart w:id="1410" w:name="_Toc52547882"/>
      <w:bookmarkStart w:id="1411" w:name="_Toc52548412"/>
      <w:bookmarkStart w:id="1412" w:name="_Toc90719658"/>
      <w:r w:rsidRPr="00073C73">
        <w:t>–</w:t>
      </w:r>
      <w:r w:rsidRPr="00073C73">
        <w:tab/>
      </w:r>
      <w:r w:rsidRPr="00073C73">
        <w:rPr>
          <w:i/>
          <w:snapToGrid w:val="0"/>
        </w:rPr>
        <w:t>GPS-TOW-Assist</w:t>
      </w:r>
      <w:bookmarkEnd w:id="1405"/>
      <w:bookmarkEnd w:id="1406"/>
      <w:bookmarkEnd w:id="1407"/>
      <w:bookmarkEnd w:id="1408"/>
      <w:bookmarkEnd w:id="1409"/>
      <w:bookmarkEnd w:id="1410"/>
      <w:bookmarkEnd w:id="1411"/>
      <w:bookmarkEnd w:id="141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13" w:name="_Toc27765228"/>
      <w:bookmarkStart w:id="1414" w:name="_Toc37680907"/>
      <w:bookmarkStart w:id="1415" w:name="_Toc46486478"/>
      <w:bookmarkStart w:id="1416" w:name="_Toc52546823"/>
      <w:bookmarkStart w:id="1417" w:name="_Toc52547353"/>
      <w:bookmarkStart w:id="1418" w:name="_Toc52547883"/>
      <w:bookmarkStart w:id="1419" w:name="_Toc52548413"/>
      <w:bookmarkStart w:id="1420" w:name="_Toc90719659"/>
      <w:r w:rsidRPr="00073C73">
        <w:t>–</w:t>
      </w:r>
      <w:r w:rsidRPr="00073C73">
        <w:tab/>
      </w:r>
      <w:r w:rsidRPr="00073C73">
        <w:rPr>
          <w:i/>
          <w:snapToGrid w:val="0"/>
        </w:rPr>
        <w:t>NetworkTime</w:t>
      </w:r>
      <w:bookmarkEnd w:id="1413"/>
      <w:bookmarkEnd w:id="1414"/>
      <w:bookmarkEnd w:id="1415"/>
      <w:bookmarkEnd w:id="1416"/>
      <w:bookmarkEnd w:id="1417"/>
      <w:bookmarkEnd w:id="1418"/>
      <w:bookmarkEnd w:id="1419"/>
      <w:bookmarkEnd w:id="142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21" w:name="_Toc27765229"/>
      <w:bookmarkStart w:id="1422" w:name="_Toc37680908"/>
      <w:bookmarkStart w:id="1423" w:name="_Toc46486479"/>
      <w:bookmarkStart w:id="1424" w:name="_Toc52546824"/>
      <w:bookmarkStart w:id="1425" w:name="_Toc52547354"/>
      <w:bookmarkStart w:id="1426" w:name="_Toc52547884"/>
      <w:bookmarkStart w:id="1427" w:name="_Toc52548414"/>
      <w:bookmarkStart w:id="1428" w:name="_Toc90719660"/>
      <w:r w:rsidRPr="00073C73">
        <w:t>–</w:t>
      </w:r>
      <w:r w:rsidRPr="00073C73">
        <w:tab/>
      </w:r>
      <w:r w:rsidRPr="00073C73">
        <w:rPr>
          <w:i/>
          <w:snapToGrid w:val="0"/>
        </w:rPr>
        <w:t>GNSS-ReferenceLocation</w:t>
      </w:r>
      <w:bookmarkEnd w:id="1421"/>
      <w:bookmarkEnd w:id="1422"/>
      <w:bookmarkEnd w:id="1423"/>
      <w:bookmarkEnd w:id="1424"/>
      <w:bookmarkEnd w:id="1425"/>
      <w:bookmarkEnd w:id="1426"/>
      <w:bookmarkEnd w:id="1427"/>
      <w:bookmarkEnd w:id="142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29" w:name="_Toc27765230"/>
      <w:bookmarkStart w:id="1430" w:name="_Toc37680909"/>
      <w:bookmarkStart w:id="1431" w:name="_Toc46486480"/>
      <w:bookmarkStart w:id="1432" w:name="_Toc52546825"/>
      <w:bookmarkStart w:id="1433" w:name="_Toc52547355"/>
      <w:bookmarkStart w:id="1434" w:name="_Toc52547885"/>
      <w:bookmarkStart w:id="1435" w:name="_Toc52548415"/>
      <w:bookmarkStart w:id="1436" w:name="_Toc90719661"/>
      <w:r w:rsidRPr="00073C73">
        <w:t>–</w:t>
      </w:r>
      <w:r w:rsidRPr="00073C73">
        <w:tab/>
      </w:r>
      <w:r w:rsidRPr="00073C73">
        <w:rPr>
          <w:i/>
          <w:snapToGrid w:val="0"/>
        </w:rPr>
        <w:t>GNSS-IonosphericModel</w:t>
      </w:r>
      <w:bookmarkEnd w:id="1429"/>
      <w:bookmarkEnd w:id="1430"/>
      <w:bookmarkEnd w:id="1431"/>
      <w:bookmarkEnd w:id="1432"/>
      <w:bookmarkEnd w:id="1433"/>
      <w:bookmarkEnd w:id="1434"/>
      <w:bookmarkEnd w:id="1435"/>
      <w:bookmarkEnd w:id="143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37" w:name="OLE_LINK33"/>
      <w:bookmarkStart w:id="1438" w:name="OLE_LINK34"/>
      <w:r w:rsidRPr="00073C73">
        <w:rPr>
          <w:snapToGrid w:val="0"/>
        </w:rPr>
        <w:t>klobucharModel</w:t>
      </w:r>
      <w:r w:rsidRPr="00073C73">
        <w:rPr>
          <w:snapToGrid w:val="0"/>
          <w:lang w:eastAsia="zh-CN"/>
        </w:rPr>
        <w:t>2</w:t>
      </w:r>
      <w:bookmarkEnd w:id="1437"/>
      <w:bookmarkEnd w:id="143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39" w:name="_Toc27765231"/>
      <w:bookmarkStart w:id="1440" w:name="_Toc37680910"/>
      <w:bookmarkStart w:id="1441" w:name="_Toc46486481"/>
      <w:bookmarkStart w:id="1442" w:name="_Toc52546826"/>
      <w:bookmarkStart w:id="1443" w:name="_Toc52547356"/>
      <w:bookmarkStart w:id="1444" w:name="_Toc52547886"/>
      <w:bookmarkStart w:id="1445" w:name="_Toc52548416"/>
      <w:bookmarkStart w:id="1446" w:name="_Toc90719662"/>
      <w:r w:rsidRPr="00073C73">
        <w:t>–</w:t>
      </w:r>
      <w:r w:rsidRPr="00073C73">
        <w:tab/>
      </w:r>
      <w:r w:rsidRPr="00073C73">
        <w:rPr>
          <w:i/>
          <w:snapToGrid w:val="0"/>
        </w:rPr>
        <w:t>KlobucharModelParameter</w:t>
      </w:r>
      <w:bookmarkEnd w:id="1439"/>
      <w:bookmarkEnd w:id="1440"/>
      <w:bookmarkEnd w:id="1441"/>
      <w:bookmarkEnd w:id="1442"/>
      <w:bookmarkEnd w:id="1443"/>
      <w:bookmarkEnd w:id="1444"/>
      <w:bookmarkEnd w:id="1445"/>
      <w:bookmarkEnd w:id="144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47" w:name="_Toc14967456"/>
      <w:bookmarkStart w:id="1448" w:name="_Toc37680911"/>
      <w:bookmarkStart w:id="1449" w:name="_Toc46486482"/>
      <w:bookmarkStart w:id="1450" w:name="_Toc52546827"/>
      <w:bookmarkStart w:id="1451" w:name="_Toc52547357"/>
      <w:bookmarkStart w:id="1452" w:name="_Toc52547887"/>
      <w:bookmarkStart w:id="1453" w:name="_Toc52548417"/>
      <w:bookmarkStart w:id="1454" w:name="_Toc90719663"/>
      <w:r w:rsidRPr="00073C73">
        <w:t>–</w:t>
      </w:r>
      <w:r w:rsidRPr="00073C73">
        <w:tab/>
      </w:r>
      <w:bookmarkEnd w:id="1447"/>
      <w:r w:rsidRPr="00073C73">
        <w:rPr>
          <w:i/>
          <w:snapToGrid w:val="0"/>
        </w:rPr>
        <w:t>KlobucharModel2Parameter</w:t>
      </w:r>
      <w:bookmarkEnd w:id="1448"/>
      <w:bookmarkEnd w:id="1449"/>
      <w:bookmarkEnd w:id="1450"/>
      <w:bookmarkEnd w:id="1451"/>
      <w:bookmarkEnd w:id="1452"/>
      <w:bookmarkEnd w:id="1453"/>
      <w:bookmarkEnd w:id="145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55" w:name="OLE_LINK29"/>
      <w:bookmarkStart w:id="145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55"/>
    <w:bookmarkEnd w:id="145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57" w:name="OLE_LINK57"/>
            <w:bookmarkStart w:id="145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57"/>
            <w:bookmarkEnd w:id="145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59" w:name="_Toc27765232"/>
      <w:bookmarkStart w:id="1460" w:name="_Toc37680912"/>
      <w:bookmarkStart w:id="1461" w:name="_Toc46486483"/>
      <w:bookmarkStart w:id="1462" w:name="_Toc52546828"/>
      <w:bookmarkStart w:id="1463" w:name="_Toc52547358"/>
      <w:bookmarkStart w:id="1464" w:name="_Toc52547888"/>
      <w:bookmarkStart w:id="1465" w:name="_Toc52548418"/>
      <w:bookmarkStart w:id="1466" w:name="_Toc90719664"/>
      <w:r w:rsidRPr="00073C73">
        <w:t>–</w:t>
      </w:r>
      <w:r w:rsidRPr="00073C73">
        <w:tab/>
      </w:r>
      <w:r w:rsidRPr="00073C73">
        <w:rPr>
          <w:i/>
          <w:snapToGrid w:val="0"/>
        </w:rPr>
        <w:t>NeQuickModelParameter</w:t>
      </w:r>
      <w:bookmarkEnd w:id="1459"/>
      <w:bookmarkEnd w:id="1460"/>
      <w:bookmarkEnd w:id="1461"/>
      <w:bookmarkEnd w:id="1462"/>
      <w:bookmarkEnd w:id="1463"/>
      <w:bookmarkEnd w:id="1464"/>
      <w:bookmarkEnd w:id="1465"/>
      <w:bookmarkEnd w:id="146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67" w:name="_Toc27765233"/>
      <w:bookmarkStart w:id="1468" w:name="_Toc37680913"/>
      <w:bookmarkStart w:id="1469" w:name="_Toc46486484"/>
      <w:bookmarkStart w:id="1470" w:name="_Toc52546829"/>
      <w:bookmarkStart w:id="1471" w:name="_Toc52547359"/>
      <w:bookmarkStart w:id="1472" w:name="_Toc52547889"/>
      <w:bookmarkStart w:id="1473" w:name="_Toc52548419"/>
      <w:bookmarkStart w:id="1474" w:name="_Toc90719665"/>
      <w:r w:rsidRPr="00073C73">
        <w:t>–</w:t>
      </w:r>
      <w:r w:rsidRPr="00073C73">
        <w:tab/>
      </w:r>
      <w:r w:rsidRPr="00073C73">
        <w:rPr>
          <w:i/>
          <w:snapToGrid w:val="0"/>
        </w:rPr>
        <w:t>GNSS-EarthOrientationParameters</w:t>
      </w:r>
      <w:bookmarkEnd w:id="1467"/>
      <w:bookmarkEnd w:id="1468"/>
      <w:bookmarkEnd w:id="1469"/>
      <w:bookmarkEnd w:id="1470"/>
      <w:bookmarkEnd w:id="1471"/>
      <w:bookmarkEnd w:id="1472"/>
      <w:bookmarkEnd w:id="1473"/>
      <w:bookmarkEnd w:id="147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75" w:name="_heading=h.1t3h5sf" w:colFirst="0" w:colLast="0"/>
      <w:bookmarkStart w:id="1476" w:name="_heading=h.4d34og8" w:colFirst="0" w:colLast="0"/>
      <w:bookmarkStart w:id="1477" w:name="_heading=h.2s8eyo1" w:colFirst="0" w:colLast="0"/>
      <w:bookmarkStart w:id="1478" w:name="_heading=h.17dp8vu" w:colFirst="0" w:colLast="0"/>
      <w:bookmarkEnd w:id="1475"/>
      <w:bookmarkEnd w:id="1476"/>
      <w:bookmarkEnd w:id="1477"/>
      <w:bookmarkEnd w:id="1478"/>
    </w:p>
    <w:p w14:paraId="33DAE4A4" w14:textId="77777777" w:rsidR="009559CB" w:rsidRPr="00073C73" w:rsidRDefault="009559CB" w:rsidP="009559CB">
      <w:pPr>
        <w:pStyle w:val="Heading4"/>
        <w:rPr>
          <w:i/>
        </w:rPr>
      </w:pPr>
      <w:bookmarkStart w:id="1479" w:name="_Toc27765234"/>
      <w:bookmarkStart w:id="1480" w:name="_Toc37680914"/>
      <w:bookmarkStart w:id="1481" w:name="_Toc46486485"/>
      <w:bookmarkStart w:id="1482" w:name="_Toc52546830"/>
      <w:bookmarkStart w:id="1483" w:name="_Toc52547360"/>
      <w:bookmarkStart w:id="1484" w:name="_Toc52547890"/>
      <w:bookmarkStart w:id="1485" w:name="_Toc52548420"/>
      <w:bookmarkStart w:id="1486" w:name="_Toc90719666"/>
      <w:r w:rsidRPr="00073C73">
        <w:rPr>
          <w:i/>
        </w:rPr>
        <w:t>–</w:t>
      </w:r>
      <w:r w:rsidRPr="00073C73">
        <w:rPr>
          <w:i/>
        </w:rPr>
        <w:tab/>
        <w:t>GNSS-RTK-ReferenceStationInfo</w:t>
      </w:r>
      <w:bookmarkEnd w:id="1479"/>
      <w:bookmarkEnd w:id="1480"/>
      <w:bookmarkEnd w:id="1481"/>
      <w:bookmarkEnd w:id="1482"/>
      <w:bookmarkEnd w:id="1483"/>
      <w:bookmarkEnd w:id="1484"/>
      <w:bookmarkEnd w:id="1485"/>
      <w:bookmarkEnd w:id="1486"/>
    </w:p>
    <w:p w14:paraId="6F822CCF" w14:textId="77777777" w:rsidR="009559CB" w:rsidRPr="00073C73" w:rsidRDefault="009559CB" w:rsidP="009559CB">
      <w:r w:rsidRPr="00073C73">
        <w:t xml:space="preserve">The IE </w:t>
      </w:r>
      <w:bookmarkStart w:id="1487" w:name="_Hlk499115237"/>
      <w:r w:rsidRPr="00073C73">
        <w:rPr>
          <w:i/>
        </w:rPr>
        <w:t xml:space="preserve">GNSS-RTK-ReferenceStationInfo </w:t>
      </w:r>
      <w:bookmarkEnd w:id="148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88" w:name="_Hlk499115228"/>
      <w:r w:rsidRPr="00073C73">
        <w:rPr>
          <w:snapToGrid w:val="0"/>
        </w:rPr>
        <w:t>antennaDescription</w:t>
      </w:r>
      <w:bookmarkEnd w:id="148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89" w:name="_Hlk499118114"/>
      <w:r w:rsidRPr="00073C73">
        <w:rPr>
          <w:snapToGrid w:val="0"/>
        </w:rPr>
        <w:t>AntennaDescription</w:t>
      </w:r>
      <w:bookmarkEnd w:id="148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90" w:name="_Toc27765235"/>
      <w:bookmarkStart w:id="1491" w:name="_Toc37680915"/>
      <w:bookmarkStart w:id="1492" w:name="_Toc46486486"/>
      <w:bookmarkStart w:id="1493" w:name="_Toc52546831"/>
      <w:bookmarkStart w:id="1494" w:name="_Toc52547361"/>
      <w:bookmarkStart w:id="1495" w:name="_Toc52547891"/>
      <w:bookmarkStart w:id="1496" w:name="_Toc52548421"/>
      <w:bookmarkStart w:id="1497" w:name="_Toc90719667"/>
      <w:r w:rsidRPr="00073C73">
        <w:rPr>
          <w:i/>
        </w:rPr>
        <w:t>–</w:t>
      </w:r>
      <w:r w:rsidRPr="00073C73">
        <w:rPr>
          <w:i/>
        </w:rPr>
        <w:tab/>
        <w:t>GNSS-RTK-CommonObservationInfo</w:t>
      </w:r>
      <w:bookmarkEnd w:id="1490"/>
      <w:bookmarkEnd w:id="1491"/>
      <w:bookmarkEnd w:id="1492"/>
      <w:bookmarkEnd w:id="1493"/>
      <w:bookmarkEnd w:id="1494"/>
      <w:bookmarkEnd w:id="1495"/>
      <w:bookmarkEnd w:id="1496"/>
      <w:bookmarkEnd w:id="149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498" w:name="_Toc27765236"/>
      <w:bookmarkStart w:id="1499" w:name="_Toc37680916"/>
      <w:bookmarkStart w:id="1500" w:name="_Toc46486487"/>
      <w:bookmarkStart w:id="1501" w:name="_Toc52546832"/>
      <w:bookmarkStart w:id="1502" w:name="_Toc52547362"/>
      <w:bookmarkStart w:id="1503" w:name="_Toc52547892"/>
      <w:bookmarkStart w:id="1504" w:name="_Toc52548422"/>
      <w:bookmarkStart w:id="1505" w:name="_Toc90719668"/>
      <w:r w:rsidRPr="00073C73">
        <w:rPr>
          <w:i/>
        </w:rPr>
        <w:t>–</w:t>
      </w:r>
      <w:r w:rsidRPr="00073C73">
        <w:rPr>
          <w:i/>
        </w:rPr>
        <w:tab/>
      </w:r>
      <w:r w:rsidRPr="00073C73">
        <w:rPr>
          <w:i/>
          <w:snapToGrid w:val="0"/>
        </w:rPr>
        <w:t>GNSS-RTK-AuxiliaryStationData</w:t>
      </w:r>
      <w:bookmarkEnd w:id="1498"/>
      <w:bookmarkEnd w:id="1499"/>
      <w:bookmarkEnd w:id="1500"/>
      <w:bookmarkEnd w:id="1501"/>
      <w:bookmarkEnd w:id="1502"/>
      <w:bookmarkEnd w:id="1503"/>
      <w:bookmarkEnd w:id="1504"/>
      <w:bookmarkEnd w:id="150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06" w:name="_Toc37680917"/>
      <w:bookmarkStart w:id="1507" w:name="_Toc46486488"/>
      <w:bookmarkStart w:id="1508" w:name="_Toc52546833"/>
      <w:bookmarkStart w:id="1509" w:name="_Toc52547363"/>
      <w:bookmarkStart w:id="1510" w:name="_Toc52547893"/>
      <w:bookmarkStart w:id="1511" w:name="_Toc52548423"/>
      <w:bookmarkStart w:id="1512" w:name="_Toc90719669"/>
      <w:r w:rsidRPr="00073C73">
        <w:rPr>
          <w:i/>
        </w:rPr>
        <w:t>–</w:t>
      </w:r>
      <w:r w:rsidRPr="00073C73">
        <w:rPr>
          <w:i/>
        </w:rPr>
        <w:tab/>
      </w:r>
      <w:r w:rsidRPr="00073C73">
        <w:rPr>
          <w:i/>
          <w:snapToGrid w:val="0"/>
        </w:rPr>
        <w:t>GNSS-SSR-CorrectionPoints</w:t>
      </w:r>
      <w:bookmarkEnd w:id="1506"/>
      <w:bookmarkEnd w:id="1507"/>
      <w:bookmarkEnd w:id="1508"/>
      <w:bookmarkEnd w:id="1509"/>
      <w:bookmarkEnd w:id="1510"/>
      <w:bookmarkEnd w:id="1511"/>
      <w:bookmarkEnd w:id="1512"/>
    </w:p>
    <w:p w14:paraId="35719FB6" w14:textId="77777777" w:rsidR="009E61AC" w:rsidRPr="00073C73" w:rsidRDefault="009E61AC" w:rsidP="009E61AC">
      <w:pPr>
        <w:keepLines/>
      </w:pPr>
      <w:r w:rsidRPr="00073C73">
        <w:t xml:space="preserve">The </w:t>
      </w:r>
      <w:bookmarkStart w:id="1513" w:name="_Hlk23942697"/>
      <w:r w:rsidRPr="00073C73">
        <w:t xml:space="preserve">IE </w:t>
      </w:r>
      <w:r w:rsidRPr="00073C73">
        <w:rPr>
          <w:i/>
          <w:noProof/>
        </w:rPr>
        <w:t>GNSS-SSR-CorrectionPoints</w:t>
      </w:r>
      <w:r w:rsidRPr="00073C73" w:rsidDel="005D5212">
        <w:rPr>
          <w:i/>
          <w:noProof/>
        </w:rPr>
        <w:t xml:space="preserve"> </w:t>
      </w:r>
      <w:bookmarkEnd w:id="151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1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14"/>
      <w:r w:rsidRPr="00073C73">
        <w:t>are valid.</w:t>
      </w:r>
    </w:p>
    <w:p w14:paraId="6308CAD4" w14:textId="77777777" w:rsidR="009E61AC" w:rsidRPr="00073C73" w:rsidRDefault="009E61AC" w:rsidP="009E61AC">
      <w:pPr>
        <w:pStyle w:val="PL"/>
        <w:shd w:val="clear" w:color="auto" w:fill="E6E6E6"/>
      </w:pPr>
      <w:bookmarkStart w:id="151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16" w:name="_Hlk23465048"/>
      <w:r w:rsidRPr="00073C73">
        <w:rPr>
          <w:snapToGrid w:val="0"/>
        </w:rPr>
        <w:t>GNSS-SSR-CorrectionPoints</w:t>
      </w:r>
      <w:bookmarkEnd w:id="151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17" w:name="_Hlk23464872"/>
      <w:r w:rsidRPr="00073C73">
        <w:rPr>
          <w:snapToGrid w:val="0"/>
        </w:rPr>
        <w:t>bitmaskOfGrids</w:t>
      </w:r>
      <w:bookmarkEnd w:id="151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1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25pt;height:26.65pt" o:ole="">
                  <v:imagedata r:id="rId71" o:title=""/>
                </v:shape>
                <o:OLEObject Type="Embed" ProgID="Equation.3" ShapeID="_x0000_i1052" DrawAspect="Content" ObjectID="_1712153856" r:id="rId7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5.4pt" o:ole="">
                  <v:imagedata r:id="rId73" o:title=""/>
                </v:shape>
                <o:OLEObject Type="Embed" ProgID="Equation.3" ShapeID="_x0000_i1053" DrawAspect="Content" ObjectID="_1712153857" r:id="rId7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9pt;height:26.65pt" o:ole="">
                  <v:imagedata r:id="rId75" o:title=""/>
                </v:shape>
                <o:OLEObject Type="Embed" ProgID="Equation.3" ShapeID="_x0000_i1054" DrawAspect="Content" ObjectID="_1712153858" r:id="rId7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5"/>
      <w:bookmarkEnd w:id="1518"/>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51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19"/>
      <w:r w:rsidR="000B58E2">
        <w:rPr>
          <w:rStyle w:val="CommentReference"/>
        </w:rPr>
        <w:commentReference w:id="151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20"/>
            <w:r w:rsidRPr="0004419C">
              <w:rPr>
                <w:rFonts w:eastAsia="Arial"/>
              </w:rPr>
              <w:t>TBD</w:t>
            </w:r>
            <w:commentRangeEnd w:id="1520"/>
            <w:r w:rsidR="00402490">
              <w:rPr>
                <w:rStyle w:val="CommentReference"/>
                <w:rFonts w:ascii="Times New Roman" w:hAnsi="Times New Roman"/>
              </w:rPr>
              <w:commentReference w:id="1520"/>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21"/>
            <w:r w:rsidRPr="0004419C">
              <w:rPr>
                <w:rFonts w:eastAsia="Arial"/>
              </w:rPr>
              <w:t>TBD</w:t>
            </w:r>
            <w:commentRangeEnd w:id="1521"/>
            <w:r w:rsidR="00402490">
              <w:rPr>
                <w:rStyle w:val="CommentReference"/>
                <w:rFonts w:ascii="Times New Roman" w:hAnsi="Times New Roman"/>
              </w:rPr>
              <w:commentReference w:id="1521"/>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22" w:name="_Toc27765237"/>
      <w:bookmarkStart w:id="1523" w:name="_Toc37680918"/>
      <w:bookmarkStart w:id="1524" w:name="_Toc46486489"/>
      <w:bookmarkStart w:id="1525" w:name="_Toc52546834"/>
      <w:bookmarkStart w:id="1526" w:name="_Toc52547364"/>
      <w:bookmarkStart w:id="1527" w:name="_Toc52547894"/>
      <w:bookmarkStart w:id="1528" w:name="_Toc52548424"/>
      <w:bookmarkStart w:id="1529" w:name="_Toc90719670"/>
      <w:r w:rsidRPr="00073C73">
        <w:t>–</w:t>
      </w:r>
      <w:r w:rsidRPr="00073C73">
        <w:tab/>
      </w:r>
      <w:r w:rsidRPr="00073C73">
        <w:rPr>
          <w:i/>
          <w:snapToGrid w:val="0"/>
        </w:rPr>
        <w:t>GNSS-TimeModelList</w:t>
      </w:r>
      <w:bookmarkEnd w:id="1522"/>
      <w:bookmarkEnd w:id="1523"/>
      <w:bookmarkEnd w:id="1524"/>
      <w:bookmarkEnd w:id="1525"/>
      <w:bookmarkEnd w:id="1526"/>
      <w:bookmarkEnd w:id="1527"/>
      <w:bookmarkEnd w:id="1528"/>
      <w:bookmarkEnd w:id="1529"/>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30" w:name="_Toc27765238"/>
      <w:bookmarkStart w:id="1531" w:name="_Toc37680919"/>
      <w:bookmarkStart w:id="1532" w:name="_Toc46486490"/>
      <w:bookmarkStart w:id="1533" w:name="_Toc52546835"/>
      <w:bookmarkStart w:id="1534" w:name="_Toc52547365"/>
      <w:bookmarkStart w:id="1535" w:name="_Toc52547895"/>
      <w:bookmarkStart w:id="1536" w:name="_Toc52548425"/>
      <w:bookmarkStart w:id="1537" w:name="_Toc90719671"/>
      <w:r w:rsidRPr="00073C73">
        <w:t>–</w:t>
      </w:r>
      <w:r w:rsidRPr="00073C73">
        <w:tab/>
      </w:r>
      <w:r w:rsidRPr="00073C73">
        <w:rPr>
          <w:i/>
          <w:snapToGrid w:val="0"/>
        </w:rPr>
        <w:t>GNSS-DifferentialCorrections</w:t>
      </w:r>
      <w:bookmarkEnd w:id="1530"/>
      <w:bookmarkEnd w:id="1531"/>
      <w:bookmarkEnd w:id="1532"/>
      <w:bookmarkEnd w:id="1533"/>
      <w:bookmarkEnd w:id="1534"/>
      <w:bookmarkEnd w:id="1535"/>
      <w:bookmarkEnd w:id="1536"/>
      <w:bookmarkEnd w:id="1537"/>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38" w:name="_Toc27765239"/>
      <w:bookmarkStart w:id="1539" w:name="_Toc37680920"/>
      <w:bookmarkStart w:id="1540" w:name="_Toc46486491"/>
      <w:bookmarkStart w:id="1541" w:name="_Toc52546836"/>
      <w:bookmarkStart w:id="1542" w:name="_Toc52547366"/>
      <w:bookmarkStart w:id="1543" w:name="_Toc52547896"/>
      <w:bookmarkStart w:id="1544" w:name="_Toc52548426"/>
      <w:bookmarkStart w:id="1545" w:name="_Toc90719672"/>
      <w:r w:rsidRPr="00073C73">
        <w:t>–</w:t>
      </w:r>
      <w:r w:rsidRPr="00073C73">
        <w:tab/>
      </w:r>
      <w:r w:rsidRPr="00073C73">
        <w:rPr>
          <w:i/>
          <w:snapToGrid w:val="0"/>
        </w:rPr>
        <w:t>GNSS-NavigationModel</w:t>
      </w:r>
      <w:bookmarkEnd w:id="1538"/>
      <w:bookmarkEnd w:id="1539"/>
      <w:bookmarkEnd w:id="1540"/>
      <w:bookmarkEnd w:id="1541"/>
      <w:bookmarkEnd w:id="1542"/>
      <w:bookmarkEnd w:id="1543"/>
      <w:bookmarkEnd w:id="1544"/>
      <w:bookmarkEnd w:id="1545"/>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46" w:name="OLE_LINK63"/>
      <w:bookmarkStart w:id="1547"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46"/>
    <w:bookmarkEnd w:id="1547"/>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48" w:name="_Toc27765240"/>
      <w:bookmarkStart w:id="1549" w:name="_Toc37680921"/>
      <w:bookmarkStart w:id="1550" w:name="_Toc46486492"/>
      <w:bookmarkStart w:id="1551" w:name="_Toc52546837"/>
      <w:bookmarkStart w:id="1552" w:name="_Toc52547367"/>
      <w:bookmarkStart w:id="1553" w:name="_Toc52547897"/>
      <w:bookmarkStart w:id="1554" w:name="_Toc52548427"/>
      <w:bookmarkStart w:id="1555" w:name="_Toc90719673"/>
      <w:r w:rsidRPr="00073C73">
        <w:t>–</w:t>
      </w:r>
      <w:r w:rsidRPr="00073C73">
        <w:tab/>
      </w:r>
      <w:r w:rsidRPr="00073C73">
        <w:rPr>
          <w:i/>
          <w:snapToGrid w:val="0"/>
        </w:rPr>
        <w:t>StandardClockModelList</w:t>
      </w:r>
      <w:bookmarkEnd w:id="1548"/>
      <w:bookmarkEnd w:id="1549"/>
      <w:bookmarkEnd w:id="1550"/>
      <w:bookmarkEnd w:id="1551"/>
      <w:bookmarkEnd w:id="1552"/>
      <w:bookmarkEnd w:id="1553"/>
      <w:bookmarkEnd w:id="1554"/>
      <w:bookmarkEnd w:id="1555"/>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56" w:name="_Toc27765241"/>
      <w:bookmarkStart w:id="1557" w:name="_Toc37680922"/>
      <w:bookmarkStart w:id="1558" w:name="_Toc46486493"/>
      <w:bookmarkStart w:id="1559" w:name="_Toc52546838"/>
      <w:bookmarkStart w:id="1560" w:name="_Toc52547368"/>
      <w:bookmarkStart w:id="1561" w:name="_Toc52547898"/>
      <w:bookmarkStart w:id="1562" w:name="_Toc52548428"/>
      <w:bookmarkStart w:id="1563" w:name="_Toc90719674"/>
      <w:r w:rsidRPr="00073C73">
        <w:t>–</w:t>
      </w:r>
      <w:r w:rsidRPr="00073C73">
        <w:tab/>
      </w:r>
      <w:r w:rsidRPr="00073C73">
        <w:rPr>
          <w:i/>
          <w:snapToGrid w:val="0"/>
        </w:rPr>
        <w:t>NAV-ClockModel</w:t>
      </w:r>
      <w:bookmarkEnd w:id="1556"/>
      <w:bookmarkEnd w:id="1557"/>
      <w:bookmarkEnd w:id="1558"/>
      <w:bookmarkEnd w:id="1559"/>
      <w:bookmarkEnd w:id="1560"/>
      <w:bookmarkEnd w:id="1561"/>
      <w:bookmarkEnd w:id="1562"/>
      <w:bookmarkEnd w:id="1563"/>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64" w:name="_Toc27765242"/>
      <w:bookmarkStart w:id="1565" w:name="_Toc37680923"/>
      <w:bookmarkStart w:id="1566" w:name="_Toc46486494"/>
      <w:bookmarkStart w:id="1567" w:name="_Toc52546839"/>
      <w:bookmarkStart w:id="1568" w:name="_Toc52547369"/>
      <w:bookmarkStart w:id="1569" w:name="_Toc52547899"/>
      <w:bookmarkStart w:id="1570" w:name="_Toc52548429"/>
      <w:bookmarkStart w:id="1571" w:name="_Toc90719675"/>
      <w:r w:rsidRPr="00073C73">
        <w:t>–</w:t>
      </w:r>
      <w:r w:rsidRPr="00073C73">
        <w:tab/>
      </w:r>
      <w:r w:rsidRPr="00073C73">
        <w:rPr>
          <w:i/>
          <w:snapToGrid w:val="0"/>
        </w:rPr>
        <w:t>CNAV-ClockModel</w:t>
      </w:r>
      <w:bookmarkEnd w:id="1564"/>
      <w:bookmarkEnd w:id="1565"/>
      <w:bookmarkEnd w:id="1566"/>
      <w:bookmarkEnd w:id="1567"/>
      <w:bookmarkEnd w:id="1568"/>
      <w:bookmarkEnd w:id="1569"/>
      <w:bookmarkEnd w:id="1570"/>
      <w:bookmarkEnd w:id="1571"/>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72" w:name="_Toc27765243"/>
      <w:bookmarkStart w:id="1573" w:name="_Toc37680924"/>
      <w:bookmarkStart w:id="1574" w:name="_Toc46486495"/>
      <w:bookmarkStart w:id="1575" w:name="_Toc52546840"/>
      <w:bookmarkStart w:id="1576" w:name="_Toc52547370"/>
      <w:bookmarkStart w:id="1577" w:name="_Toc52547900"/>
      <w:bookmarkStart w:id="1578" w:name="_Toc52548430"/>
      <w:bookmarkStart w:id="1579" w:name="_Toc90719676"/>
      <w:r w:rsidRPr="00073C73">
        <w:t>–</w:t>
      </w:r>
      <w:r w:rsidRPr="00073C73">
        <w:tab/>
      </w:r>
      <w:r w:rsidRPr="00073C73">
        <w:rPr>
          <w:i/>
          <w:snapToGrid w:val="0"/>
        </w:rPr>
        <w:t>GLONASS-ClockModel</w:t>
      </w:r>
      <w:bookmarkEnd w:id="1572"/>
      <w:bookmarkEnd w:id="1573"/>
      <w:bookmarkEnd w:id="1574"/>
      <w:bookmarkEnd w:id="1575"/>
      <w:bookmarkEnd w:id="1576"/>
      <w:bookmarkEnd w:id="1577"/>
      <w:bookmarkEnd w:id="1578"/>
      <w:bookmarkEnd w:id="1579"/>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80" w:name="_Toc27765244"/>
      <w:bookmarkStart w:id="1581" w:name="_Toc37680925"/>
      <w:bookmarkStart w:id="1582" w:name="_Toc46486496"/>
      <w:bookmarkStart w:id="1583" w:name="_Toc52546841"/>
      <w:bookmarkStart w:id="1584" w:name="_Toc52547371"/>
      <w:bookmarkStart w:id="1585" w:name="_Toc52547901"/>
      <w:bookmarkStart w:id="1586" w:name="_Toc52548431"/>
      <w:bookmarkStart w:id="1587" w:name="_Toc90719677"/>
      <w:r w:rsidRPr="00073C73">
        <w:t>–</w:t>
      </w:r>
      <w:r w:rsidRPr="00073C73">
        <w:tab/>
      </w:r>
      <w:r w:rsidRPr="00073C73">
        <w:rPr>
          <w:i/>
          <w:snapToGrid w:val="0"/>
        </w:rPr>
        <w:t>SBAS-ClockModel</w:t>
      </w:r>
      <w:bookmarkEnd w:id="1580"/>
      <w:bookmarkEnd w:id="1581"/>
      <w:bookmarkEnd w:id="1582"/>
      <w:bookmarkEnd w:id="1583"/>
      <w:bookmarkEnd w:id="1584"/>
      <w:bookmarkEnd w:id="1585"/>
      <w:bookmarkEnd w:id="1586"/>
      <w:bookmarkEnd w:id="1587"/>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88" w:name="_Toc27765245"/>
      <w:bookmarkStart w:id="1589" w:name="_Toc37680926"/>
      <w:bookmarkStart w:id="1590" w:name="_Toc46486497"/>
      <w:bookmarkStart w:id="1591" w:name="_Toc52546842"/>
      <w:bookmarkStart w:id="1592" w:name="_Toc52547372"/>
      <w:bookmarkStart w:id="1593" w:name="_Toc52547902"/>
      <w:bookmarkStart w:id="1594" w:name="_Toc52548432"/>
      <w:bookmarkStart w:id="1595" w:name="_Toc90719678"/>
      <w:r w:rsidRPr="00073C73">
        <w:t>–</w:t>
      </w:r>
      <w:r w:rsidRPr="00073C73">
        <w:tab/>
      </w:r>
      <w:r w:rsidRPr="00073C73">
        <w:rPr>
          <w:i/>
          <w:snapToGrid w:val="0"/>
        </w:rPr>
        <w:t>BDS-ClockModel</w:t>
      </w:r>
      <w:bookmarkEnd w:id="1588"/>
      <w:bookmarkEnd w:id="1589"/>
      <w:bookmarkEnd w:id="1590"/>
      <w:bookmarkEnd w:id="1591"/>
      <w:bookmarkEnd w:id="1592"/>
      <w:bookmarkEnd w:id="1593"/>
      <w:bookmarkEnd w:id="1594"/>
      <w:bookmarkEnd w:id="1595"/>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596" w:name="_Toc14967471"/>
      <w:bookmarkStart w:id="1597" w:name="_Toc37680927"/>
      <w:bookmarkStart w:id="1598" w:name="_Toc46486498"/>
      <w:bookmarkStart w:id="1599" w:name="_Toc52546843"/>
      <w:bookmarkStart w:id="1600" w:name="_Toc52547373"/>
      <w:bookmarkStart w:id="1601" w:name="_Toc52547903"/>
      <w:bookmarkStart w:id="1602" w:name="_Toc52548433"/>
      <w:bookmarkStart w:id="1603" w:name="_Toc90719679"/>
      <w:r w:rsidRPr="00073C73">
        <w:t>–</w:t>
      </w:r>
      <w:r w:rsidRPr="00073C73">
        <w:tab/>
      </w:r>
      <w:r w:rsidRPr="00073C73">
        <w:rPr>
          <w:i/>
          <w:snapToGrid w:val="0"/>
        </w:rPr>
        <w:t>BDS-</w:t>
      </w:r>
      <w:r w:rsidRPr="00073C73">
        <w:rPr>
          <w:i/>
        </w:rPr>
        <w:t>ClockModel</w:t>
      </w:r>
      <w:r w:rsidRPr="00073C73">
        <w:rPr>
          <w:i/>
          <w:lang w:eastAsia="zh-CN"/>
        </w:rPr>
        <w:t>2</w:t>
      </w:r>
      <w:bookmarkEnd w:id="1596"/>
      <w:bookmarkEnd w:id="1597"/>
      <w:bookmarkEnd w:id="1598"/>
      <w:bookmarkEnd w:id="1599"/>
      <w:bookmarkEnd w:id="1600"/>
      <w:bookmarkEnd w:id="1601"/>
      <w:bookmarkEnd w:id="1602"/>
      <w:bookmarkEnd w:id="1603"/>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04" w:name="OLE_LINK15"/>
      <w:bookmarkStart w:id="1605" w:name="OLE_LINK18"/>
      <w:r w:rsidRPr="00073C73">
        <w:rPr>
          <w:lang w:eastAsia="zh-CN"/>
        </w:rPr>
        <w:tab/>
        <w:t>bdsTgdB1Cp</w:t>
      </w:r>
      <w:bookmarkEnd w:id="1604"/>
      <w:bookmarkEnd w:id="1605"/>
      <w:r w:rsidRPr="00073C73">
        <w:rPr>
          <w:lang w:eastAsia="zh-CN"/>
        </w:rPr>
        <w:t>-r16</w:t>
      </w:r>
      <w:r w:rsidRPr="00073C73">
        <w:rPr>
          <w:lang w:eastAsia="zh-CN"/>
        </w:rPr>
        <w:tab/>
      </w:r>
      <w:bookmarkStart w:id="1606" w:name="OLE_LINK5"/>
      <w:bookmarkStart w:id="1607" w:name="OLE_LINK6"/>
      <w:r w:rsidRPr="00073C73">
        <w:rPr>
          <w:lang w:eastAsia="zh-CN"/>
        </w:rPr>
        <w:t>INTEGER (-2048..2047)</w:t>
      </w:r>
      <w:bookmarkEnd w:id="1606"/>
      <w:bookmarkEnd w:id="1607"/>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08" w:name="OLE_LINK19"/>
      <w:bookmarkStart w:id="1609" w:name="OLE_LINK20"/>
      <w:r w:rsidRPr="00073C73">
        <w:rPr>
          <w:lang w:eastAsia="zh-CN"/>
        </w:rPr>
        <w:tab/>
        <w:t>bdsIscB1Cd</w:t>
      </w:r>
      <w:bookmarkEnd w:id="1608"/>
      <w:bookmarkEnd w:id="1609"/>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10" w:name="OLE_LINK13"/>
            <w:bookmarkStart w:id="1611"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610"/>
          <w:bookmarkEnd w:id="1611"/>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12" w:name="_Toc37680928"/>
      <w:bookmarkStart w:id="1613" w:name="_Toc46486499"/>
      <w:bookmarkStart w:id="1614" w:name="_Toc52546844"/>
      <w:bookmarkStart w:id="1615" w:name="_Toc52547374"/>
      <w:bookmarkStart w:id="1616" w:name="_Toc52547904"/>
      <w:bookmarkStart w:id="1617" w:name="_Toc52548434"/>
      <w:bookmarkStart w:id="1618" w:name="_Toc90719680"/>
      <w:r w:rsidRPr="00073C73">
        <w:t>–</w:t>
      </w:r>
      <w:r w:rsidRPr="00073C73">
        <w:tab/>
      </w:r>
      <w:r w:rsidRPr="00073C73">
        <w:rPr>
          <w:i/>
          <w:snapToGrid w:val="0"/>
        </w:rPr>
        <w:t>NavIC-ClockModel</w:t>
      </w:r>
      <w:bookmarkEnd w:id="1612"/>
      <w:bookmarkEnd w:id="1613"/>
      <w:bookmarkEnd w:id="1614"/>
      <w:bookmarkEnd w:id="1615"/>
      <w:bookmarkEnd w:id="1616"/>
      <w:bookmarkEnd w:id="1617"/>
      <w:bookmarkEnd w:id="1618"/>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619" w:name="_Toc27765246"/>
      <w:bookmarkStart w:id="1620" w:name="_Toc37680929"/>
      <w:bookmarkStart w:id="1621" w:name="_Toc46486500"/>
      <w:bookmarkStart w:id="1622" w:name="_Toc52546845"/>
      <w:bookmarkStart w:id="1623" w:name="_Toc52547375"/>
      <w:bookmarkStart w:id="1624" w:name="_Toc52547905"/>
      <w:bookmarkStart w:id="1625" w:name="_Toc52548435"/>
      <w:bookmarkStart w:id="1626" w:name="_Toc90719681"/>
      <w:r w:rsidRPr="00073C73">
        <w:t>–</w:t>
      </w:r>
      <w:r w:rsidRPr="00073C73">
        <w:tab/>
      </w:r>
      <w:r w:rsidRPr="00073C73">
        <w:rPr>
          <w:i/>
          <w:snapToGrid w:val="0"/>
        </w:rPr>
        <w:t>NavModelKeplerianSet</w:t>
      </w:r>
      <w:bookmarkEnd w:id="1619"/>
      <w:bookmarkEnd w:id="1620"/>
      <w:bookmarkEnd w:id="1621"/>
      <w:bookmarkEnd w:id="1622"/>
      <w:bookmarkEnd w:id="1623"/>
      <w:bookmarkEnd w:id="1624"/>
      <w:bookmarkEnd w:id="1625"/>
      <w:bookmarkEnd w:id="162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27" w:name="_Toc27765247"/>
      <w:bookmarkStart w:id="1628" w:name="_Toc37680930"/>
      <w:bookmarkStart w:id="1629" w:name="_Toc46486501"/>
      <w:bookmarkStart w:id="1630" w:name="_Toc52546846"/>
      <w:bookmarkStart w:id="1631" w:name="_Toc52547376"/>
      <w:bookmarkStart w:id="1632" w:name="_Toc52547906"/>
      <w:bookmarkStart w:id="1633" w:name="_Toc52548436"/>
      <w:bookmarkStart w:id="1634" w:name="_Toc90719682"/>
      <w:r w:rsidRPr="00073C73">
        <w:t>–</w:t>
      </w:r>
      <w:r w:rsidRPr="00073C73">
        <w:tab/>
      </w:r>
      <w:r w:rsidRPr="00073C73">
        <w:rPr>
          <w:i/>
          <w:snapToGrid w:val="0"/>
        </w:rPr>
        <w:t>NavModelNAV-KeplerianSet</w:t>
      </w:r>
      <w:bookmarkEnd w:id="1627"/>
      <w:bookmarkEnd w:id="1628"/>
      <w:bookmarkEnd w:id="1629"/>
      <w:bookmarkEnd w:id="1630"/>
      <w:bookmarkEnd w:id="1631"/>
      <w:bookmarkEnd w:id="1632"/>
      <w:bookmarkEnd w:id="1633"/>
      <w:bookmarkEnd w:id="163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77" o:title=""/>
                </v:shape>
                <o:OLEObject Type="Embed" ProgID="Equation.3" ShapeID="_x0000_i1055" DrawAspect="Content" ObjectID="_1712153859" r:id="rId7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79" o:title=""/>
                </v:shape>
                <o:OLEObject Type="Embed" ProgID="Equation.3" ShapeID="_x0000_i1056" DrawAspect="Content" ObjectID="_1712153860" r:id="rId8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35" w:name="_Toc27765248"/>
      <w:bookmarkStart w:id="1636" w:name="_Toc37680931"/>
      <w:bookmarkStart w:id="1637" w:name="_Toc46486502"/>
      <w:bookmarkStart w:id="1638" w:name="_Toc52546847"/>
      <w:bookmarkStart w:id="1639" w:name="_Toc52547377"/>
      <w:bookmarkStart w:id="1640" w:name="_Toc52547907"/>
      <w:bookmarkStart w:id="1641" w:name="_Toc52548437"/>
      <w:bookmarkStart w:id="1642" w:name="_Toc90719683"/>
      <w:r w:rsidRPr="00073C73">
        <w:t>–</w:t>
      </w:r>
      <w:r w:rsidRPr="00073C73">
        <w:tab/>
      </w:r>
      <w:r w:rsidRPr="00073C73">
        <w:rPr>
          <w:i/>
          <w:snapToGrid w:val="0"/>
        </w:rPr>
        <w:t>NavModelCNAV-KeplerianSet</w:t>
      </w:r>
      <w:bookmarkEnd w:id="1635"/>
      <w:bookmarkEnd w:id="1636"/>
      <w:bookmarkEnd w:id="1637"/>
      <w:bookmarkEnd w:id="1638"/>
      <w:bookmarkEnd w:id="1639"/>
      <w:bookmarkEnd w:id="1640"/>
      <w:bookmarkEnd w:id="1641"/>
      <w:bookmarkEnd w:id="164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81" o:title=""/>
                </v:shape>
                <o:OLEObject Type="Embed" ProgID="Equation.3" ShapeID="_x0000_i1057" DrawAspect="Content" ObjectID="_1712153861" r:id="rId8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4pt" o:ole="">
                  <v:imagedata r:id="rId83" o:title=""/>
                </v:shape>
                <o:OLEObject Type="Embed" ProgID="Equation.3" ShapeID="_x0000_i1058" DrawAspect="Content" ObjectID="_1712153862" r:id="rId8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85" o:title=""/>
                </v:shape>
                <o:OLEObject Type="Embed" ProgID="Equation.3" ShapeID="_x0000_i1059" DrawAspect="Content" ObjectID="_1712153863" r:id="rId8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43" w:name="_Toc27765249"/>
      <w:bookmarkStart w:id="1644" w:name="_Toc37680932"/>
      <w:bookmarkStart w:id="1645" w:name="_Toc46486503"/>
      <w:bookmarkStart w:id="1646" w:name="_Toc52546848"/>
      <w:bookmarkStart w:id="1647" w:name="_Toc52547378"/>
      <w:bookmarkStart w:id="1648" w:name="_Toc52547908"/>
      <w:bookmarkStart w:id="1649" w:name="_Toc52548438"/>
      <w:bookmarkStart w:id="1650" w:name="_Toc90719684"/>
      <w:r w:rsidRPr="00073C73">
        <w:t>–</w:t>
      </w:r>
      <w:r w:rsidRPr="00073C73">
        <w:tab/>
      </w:r>
      <w:r w:rsidRPr="00073C73">
        <w:rPr>
          <w:i/>
          <w:snapToGrid w:val="0"/>
        </w:rPr>
        <w:t>NavModel-GLONASS-ECEF</w:t>
      </w:r>
      <w:bookmarkEnd w:id="1643"/>
      <w:bookmarkEnd w:id="1644"/>
      <w:bookmarkEnd w:id="1645"/>
      <w:bookmarkEnd w:id="1646"/>
      <w:bookmarkEnd w:id="1647"/>
      <w:bookmarkEnd w:id="1648"/>
      <w:bookmarkEnd w:id="1649"/>
      <w:bookmarkEnd w:id="165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4pt" o:ole="">
                  <v:imagedata r:id="rId87" o:title=""/>
                </v:shape>
                <o:OLEObject Type="Embed" ProgID="Equation.3" ShapeID="_x0000_i1060" DrawAspect="Content" ObjectID="_1712153864" r:id="rId8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4pt" o:ole="">
                  <v:imagedata r:id="rId89" o:title=""/>
                </v:shape>
                <o:OLEObject Type="Embed" ProgID="Equation.3" ShapeID="_x0000_i1061" DrawAspect="Content" ObjectID="_1712153865" r:id="rId9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4pt" o:ole="">
                  <v:imagedata r:id="rId91" o:title=""/>
                </v:shape>
                <o:OLEObject Type="Embed" ProgID="Equation.3" ShapeID="_x0000_i1062" DrawAspect="Content" ObjectID="_1712153866" r:id="rId9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4pt;height:18.4pt" o:ole="">
                  <v:imagedata r:id="rId93" o:title=""/>
                </v:shape>
                <o:OLEObject Type="Embed" ProgID="Equation.3" ShapeID="_x0000_i1063" DrawAspect="Content" ObjectID="_1712153867" r:id="rId9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4pt;height:18.4pt" o:ole="">
                  <v:imagedata r:id="rId95" o:title=""/>
                </v:shape>
                <o:OLEObject Type="Embed" ProgID="Equation.3" ShapeID="_x0000_i1064" DrawAspect="Content" ObjectID="_1712153868" r:id="rId9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4pt;height:18.4pt" o:ole="">
                  <v:imagedata r:id="rId97" o:title=""/>
                </v:shape>
                <o:OLEObject Type="Embed" ProgID="Equation.3" ShapeID="_x0000_i1065" DrawAspect="Content" ObjectID="_1712153869" r:id="rId9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4pt" o:ole="">
                  <v:imagedata r:id="rId99" o:title=""/>
                </v:shape>
                <o:OLEObject Type="Embed" ProgID="Equation.3" ShapeID="_x0000_i1066" DrawAspect="Content" ObjectID="_1712153870" r:id="rId10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4pt" o:ole="">
                  <v:imagedata r:id="rId101" o:title=""/>
                </v:shape>
                <o:OLEObject Type="Embed" ProgID="Equation.3" ShapeID="_x0000_i1067" DrawAspect="Content" ObjectID="_1712153871" r:id="rId10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4pt" o:ole="">
                  <v:imagedata r:id="rId103" o:title=""/>
                </v:shape>
                <o:OLEObject Type="Embed" ProgID="Equation.3" ShapeID="_x0000_i1068" DrawAspect="Content" ObjectID="_1712153872" r:id="rId10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51" w:name="_Toc27765250"/>
      <w:bookmarkStart w:id="1652" w:name="_Toc37680933"/>
      <w:bookmarkStart w:id="1653" w:name="_Toc46486504"/>
      <w:bookmarkStart w:id="1654" w:name="_Toc52546849"/>
      <w:bookmarkStart w:id="1655" w:name="_Toc52547379"/>
      <w:bookmarkStart w:id="1656" w:name="_Toc52547909"/>
      <w:bookmarkStart w:id="1657" w:name="_Toc52548439"/>
      <w:bookmarkStart w:id="1658" w:name="_Toc90719685"/>
      <w:r w:rsidRPr="00073C73">
        <w:t>–</w:t>
      </w:r>
      <w:r w:rsidRPr="00073C73">
        <w:tab/>
      </w:r>
      <w:r w:rsidRPr="00073C73">
        <w:rPr>
          <w:i/>
          <w:snapToGrid w:val="0"/>
        </w:rPr>
        <w:t>NavModel-SBAS-ECEF</w:t>
      </w:r>
      <w:bookmarkEnd w:id="1651"/>
      <w:bookmarkEnd w:id="1652"/>
      <w:bookmarkEnd w:id="1653"/>
      <w:bookmarkEnd w:id="1654"/>
      <w:bookmarkEnd w:id="1655"/>
      <w:bookmarkEnd w:id="1656"/>
      <w:bookmarkEnd w:id="1657"/>
      <w:bookmarkEnd w:id="165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59" w:name="_Toc27765251"/>
      <w:bookmarkStart w:id="1660" w:name="_Toc37680934"/>
      <w:bookmarkStart w:id="1661" w:name="_Toc46486505"/>
      <w:bookmarkStart w:id="1662" w:name="_Toc52546850"/>
      <w:bookmarkStart w:id="1663" w:name="_Toc52547380"/>
      <w:bookmarkStart w:id="1664" w:name="_Toc52547910"/>
      <w:bookmarkStart w:id="1665" w:name="_Toc52548440"/>
      <w:bookmarkStart w:id="1666" w:name="_Toc90719686"/>
      <w:r w:rsidRPr="00073C73">
        <w:t>–</w:t>
      </w:r>
      <w:r w:rsidRPr="00073C73">
        <w:tab/>
      </w:r>
      <w:r w:rsidRPr="00073C73">
        <w:rPr>
          <w:i/>
          <w:snapToGrid w:val="0"/>
        </w:rPr>
        <w:t>NavModel-BDS-KeplerianSet</w:t>
      </w:r>
      <w:bookmarkEnd w:id="1659"/>
      <w:bookmarkEnd w:id="1660"/>
      <w:bookmarkEnd w:id="1661"/>
      <w:bookmarkEnd w:id="1662"/>
      <w:bookmarkEnd w:id="1663"/>
      <w:bookmarkEnd w:id="1664"/>
      <w:bookmarkEnd w:id="1665"/>
      <w:bookmarkEnd w:id="166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77" o:title=""/>
                </v:shape>
                <o:OLEObject Type="Embed" ProgID="Equation.3" ShapeID="_x0000_i1069" DrawAspect="Content" ObjectID="_1712153873" r:id="rId10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67" w:name="_Toc37680935"/>
      <w:bookmarkStart w:id="1668" w:name="_Toc46486506"/>
      <w:bookmarkStart w:id="1669" w:name="_Toc52546851"/>
      <w:bookmarkStart w:id="1670" w:name="_Toc52547381"/>
      <w:bookmarkStart w:id="1671" w:name="_Toc52547911"/>
      <w:bookmarkStart w:id="1672" w:name="_Toc52548441"/>
      <w:bookmarkStart w:id="1673" w:name="_Toc90719687"/>
      <w:r w:rsidRPr="00073C73">
        <w:t>–</w:t>
      </w:r>
      <w:r w:rsidRPr="00073C73">
        <w:tab/>
      </w:r>
      <w:r w:rsidRPr="00073C73">
        <w:rPr>
          <w:i/>
          <w:snapToGrid w:val="0"/>
        </w:rPr>
        <w:t>NavModel-BDS-KeplerianSet</w:t>
      </w:r>
      <w:r w:rsidRPr="00073C73">
        <w:rPr>
          <w:i/>
          <w:snapToGrid w:val="0"/>
          <w:lang w:eastAsia="zh-CN"/>
        </w:rPr>
        <w:t>2</w:t>
      </w:r>
      <w:bookmarkEnd w:id="1667"/>
      <w:bookmarkEnd w:id="1668"/>
      <w:bookmarkEnd w:id="1669"/>
      <w:bookmarkEnd w:id="1670"/>
      <w:bookmarkEnd w:id="1671"/>
      <w:bookmarkEnd w:id="1672"/>
      <w:bookmarkEnd w:id="167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74" w:name="OLE_LINK21"/>
      <w:bookmarkStart w:id="1675" w:name="OLE_LINK22"/>
      <w:r w:rsidRPr="00073C73">
        <w:rPr>
          <w:lang w:eastAsia="zh-CN"/>
        </w:rPr>
        <w:t>b</w:t>
      </w:r>
      <w:r w:rsidRPr="00073C73">
        <w:t>ds</w:t>
      </w:r>
      <w:r w:rsidRPr="00073C73">
        <w:rPr>
          <w:lang w:eastAsia="zh-CN"/>
        </w:rPr>
        <w:t>I</w:t>
      </w:r>
      <w:r w:rsidRPr="00073C73">
        <w:t>ODE</w:t>
      </w:r>
      <w:r w:rsidRPr="00073C73">
        <w:rPr>
          <w:lang w:eastAsia="zh-CN"/>
        </w:rPr>
        <w:t>-r1</w:t>
      </w:r>
      <w:bookmarkEnd w:id="1674"/>
      <w:bookmarkEnd w:id="1675"/>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76" w:name="OLE_LINK25"/>
      <w:bookmarkStart w:id="1677" w:name="OLE_LINK26"/>
      <w:r w:rsidRPr="00073C73">
        <w:rPr>
          <w:lang w:eastAsia="zh-CN"/>
        </w:rPr>
        <w:tab/>
        <w:t>bds</w:t>
      </w:r>
      <w:r w:rsidRPr="00073C73">
        <w:rPr>
          <w:rFonts w:eastAsia="DengXian"/>
          <w:lang w:eastAsia="zh-CN"/>
        </w:rPr>
        <w:t>D</w:t>
      </w:r>
      <w:r w:rsidRPr="00073C73">
        <w:rPr>
          <w:lang w:eastAsia="zh-CN"/>
        </w:rPr>
        <w:t>eltaA</w:t>
      </w:r>
      <w:bookmarkEnd w:id="1676"/>
      <w:bookmarkEnd w:id="1677"/>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4pt;height:20.25pt" o:ole="">
                  <v:imagedata r:id="rId106" o:title=""/>
                </v:shape>
                <o:OLEObject Type="Embed" ProgID="Equation.3" ShapeID="_x0000_i1070" DrawAspect="Content" ObjectID="_1712153874" r:id="rId10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65pt;height:11.65pt" o:ole="">
                  <v:imagedata r:id="rId108" o:title=""/>
                </v:shape>
                <o:OLEObject Type="Embed" ProgID="Equation.3" ShapeID="_x0000_i1071" DrawAspect="Content" ObjectID="_1712153875" r:id="rId10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4pt" o:ole="">
                  <v:imagedata r:id="rId110" o:title=""/>
                </v:shape>
                <o:OLEObject Type="Embed" ProgID="Equation.3" ShapeID="_x0000_i1072" DrawAspect="Content" ObjectID="_1712153876" r:id="rId111"/>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78" w:name="_Toc46486507"/>
      <w:bookmarkStart w:id="1679" w:name="_Toc52546852"/>
      <w:bookmarkStart w:id="1680" w:name="_Toc52547382"/>
      <w:bookmarkStart w:id="1681" w:name="_Toc52547912"/>
      <w:bookmarkStart w:id="1682" w:name="_Toc52548442"/>
      <w:bookmarkStart w:id="1683" w:name="_Toc90719688"/>
      <w:r w:rsidRPr="00073C73">
        <w:t>–</w:t>
      </w:r>
      <w:r w:rsidRPr="00073C73">
        <w:tab/>
      </w:r>
      <w:r w:rsidRPr="00073C73">
        <w:rPr>
          <w:i/>
          <w:iCs/>
          <w:snapToGrid w:val="0"/>
        </w:rPr>
        <w:t>NavModel-NavIC-KeplerianSet</w:t>
      </w:r>
      <w:bookmarkEnd w:id="1678"/>
      <w:bookmarkEnd w:id="1679"/>
      <w:bookmarkEnd w:id="1680"/>
      <w:bookmarkEnd w:id="1681"/>
      <w:bookmarkEnd w:id="1682"/>
      <w:bookmarkEnd w:id="1683"/>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84" w:name="_Toc27765252"/>
      <w:bookmarkStart w:id="1685" w:name="_Toc37680936"/>
      <w:bookmarkStart w:id="1686" w:name="_Toc46486508"/>
      <w:bookmarkStart w:id="1687" w:name="_Toc52546853"/>
      <w:bookmarkStart w:id="1688" w:name="_Toc52547383"/>
      <w:bookmarkStart w:id="1689" w:name="_Toc52547913"/>
      <w:bookmarkStart w:id="1690" w:name="_Toc52548443"/>
      <w:bookmarkStart w:id="1691" w:name="_Toc90719689"/>
      <w:r w:rsidRPr="00073C73">
        <w:t>–</w:t>
      </w:r>
      <w:r w:rsidRPr="00073C73">
        <w:tab/>
      </w:r>
      <w:r w:rsidRPr="00073C73">
        <w:rPr>
          <w:i/>
          <w:snapToGrid w:val="0"/>
        </w:rPr>
        <w:t>GNSS-RealTimeIntegrity</w:t>
      </w:r>
      <w:bookmarkEnd w:id="1684"/>
      <w:bookmarkEnd w:id="1685"/>
      <w:bookmarkEnd w:id="1686"/>
      <w:bookmarkEnd w:id="1687"/>
      <w:bookmarkEnd w:id="1688"/>
      <w:bookmarkEnd w:id="1689"/>
      <w:bookmarkEnd w:id="1690"/>
      <w:bookmarkEnd w:id="1691"/>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92" w:name="_Toc27765253"/>
      <w:bookmarkStart w:id="1693" w:name="_Toc37680937"/>
      <w:bookmarkStart w:id="1694" w:name="_Toc46486509"/>
      <w:bookmarkStart w:id="1695" w:name="_Toc52546854"/>
      <w:bookmarkStart w:id="1696" w:name="_Toc52547384"/>
      <w:bookmarkStart w:id="1697" w:name="_Toc52547914"/>
      <w:bookmarkStart w:id="1698" w:name="_Toc52548444"/>
      <w:bookmarkStart w:id="1699" w:name="_Toc90719690"/>
      <w:r w:rsidRPr="00073C73">
        <w:t>–</w:t>
      </w:r>
      <w:r w:rsidRPr="00073C73">
        <w:tab/>
      </w:r>
      <w:r w:rsidRPr="00073C73">
        <w:rPr>
          <w:i/>
          <w:snapToGrid w:val="0"/>
        </w:rPr>
        <w:t>GNSS-DataBitAssistance</w:t>
      </w:r>
      <w:bookmarkEnd w:id="1692"/>
      <w:bookmarkEnd w:id="1693"/>
      <w:bookmarkEnd w:id="1694"/>
      <w:bookmarkEnd w:id="1695"/>
      <w:bookmarkEnd w:id="1696"/>
      <w:bookmarkEnd w:id="1697"/>
      <w:bookmarkEnd w:id="1698"/>
      <w:bookmarkEnd w:id="1699"/>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00" w:name="_Toc27765254"/>
      <w:bookmarkStart w:id="1701" w:name="_Toc37680938"/>
      <w:bookmarkStart w:id="1702" w:name="_Toc46486510"/>
      <w:bookmarkStart w:id="1703" w:name="_Toc52546855"/>
      <w:bookmarkStart w:id="1704" w:name="_Toc52547385"/>
      <w:bookmarkStart w:id="1705" w:name="_Toc52547915"/>
      <w:bookmarkStart w:id="1706" w:name="_Toc52548445"/>
      <w:bookmarkStart w:id="1707" w:name="_Toc90719691"/>
      <w:r w:rsidRPr="00073C73">
        <w:t>–</w:t>
      </w:r>
      <w:r w:rsidRPr="00073C73">
        <w:tab/>
      </w:r>
      <w:r w:rsidRPr="00073C73">
        <w:rPr>
          <w:i/>
          <w:snapToGrid w:val="0"/>
        </w:rPr>
        <w:t>GNSS-AcquisitionAssistance</w:t>
      </w:r>
      <w:bookmarkEnd w:id="1700"/>
      <w:bookmarkEnd w:id="1701"/>
      <w:bookmarkEnd w:id="1702"/>
      <w:bookmarkEnd w:id="1703"/>
      <w:bookmarkEnd w:id="1704"/>
      <w:bookmarkEnd w:id="1705"/>
      <w:bookmarkEnd w:id="1706"/>
      <w:bookmarkEnd w:id="170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08" w:name="_Ref65473125"/>
    <w:bookmarkStart w:id="1709" w:name="_Ref65473118"/>
    <w:p w14:paraId="5219E0FE" w14:textId="77777777" w:rsidR="002B1632" w:rsidRPr="00073C73" w:rsidRDefault="0007309F" w:rsidP="002D60CB">
      <w:pPr>
        <w:pStyle w:val="TH"/>
      </w:pPr>
      <w:r w:rsidRPr="00073C73">
        <w:object w:dxaOrig="10349" w:dyaOrig="7889" w14:anchorId="55D6A0D7">
          <v:shape id="_x0000_i1073" type="#_x0000_t75" style="width:482.65pt;height:393.4pt" o:ole="">
            <v:imagedata r:id="rId112" o:title=""/>
          </v:shape>
          <o:OLEObject Type="Embed" ProgID="Visio.Drawing.11" ShapeID="_x0000_i1073" DrawAspect="Content" ObjectID="_1712153877" r:id="rId113"/>
        </w:object>
      </w:r>
    </w:p>
    <w:p w14:paraId="45D95341" w14:textId="77777777" w:rsidR="002B1632" w:rsidRPr="00073C73" w:rsidRDefault="002B1632" w:rsidP="005903F8">
      <w:pPr>
        <w:pStyle w:val="TF"/>
      </w:pPr>
      <w:r w:rsidRPr="00073C73">
        <w:t>Figure</w:t>
      </w:r>
      <w:bookmarkEnd w:id="1708"/>
      <w:r w:rsidRPr="00073C73">
        <w:t xml:space="preserve"> 6.5.2.2-1: </w:t>
      </w:r>
      <w:bookmarkEnd w:id="1709"/>
      <w:r w:rsidRPr="00073C73">
        <w:t>Exemplary calculation of some GNSS Acquisition Assistance fields.</w:t>
      </w:r>
    </w:p>
    <w:p w14:paraId="3D5BBC6E" w14:textId="77777777" w:rsidR="002B1632" w:rsidRPr="00073C73" w:rsidRDefault="002B1632" w:rsidP="002D60CB">
      <w:pPr>
        <w:pStyle w:val="Heading4"/>
      </w:pPr>
      <w:bookmarkStart w:id="1710" w:name="_Toc27765255"/>
      <w:bookmarkStart w:id="1711" w:name="_Toc37680939"/>
      <w:bookmarkStart w:id="1712" w:name="_Toc46486511"/>
      <w:bookmarkStart w:id="1713" w:name="_Toc52546856"/>
      <w:bookmarkStart w:id="1714" w:name="_Toc52547386"/>
      <w:bookmarkStart w:id="1715" w:name="_Toc52547916"/>
      <w:bookmarkStart w:id="1716" w:name="_Toc52548446"/>
      <w:bookmarkStart w:id="1717" w:name="_Toc90719692"/>
      <w:r w:rsidRPr="00073C73">
        <w:t>–</w:t>
      </w:r>
      <w:r w:rsidRPr="00073C73">
        <w:tab/>
      </w:r>
      <w:r w:rsidRPr="00073C73">
        <w:rPr>
          <w:i/>
          <w:snapToGrid w:val="0"/>
        </w:rPr>
        <w:t>GNSS-Almanac</w:t>
      </w:r>
      <w:bookmarkEnd w:id="1710"/>
      <w:bookmarkEnd w:id="1711"/>
      <w:bookmarkEnd w:id="1712"/>
      <w:bookmarkEnd w:id="1713"/>
      <w:bookmarkEnd w:id="1714"/>
      <w:bookmarkEnd w:id="1715"/>
      <w:bookmarkEnd w:id="1716"/>
      <w:bookmarkEnd w:id="171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18" w:name="_Toc27765256"/>
      <w:bookmarkStart w:id="1719" w:name="_Toc37680940"/>
      <w:bookmarkStart w:id="1720" w:name="_Toc46486512"/>
      <w:bookmarkStart w:id="1721" w:name="_Toc52546857"/>
      <w:bookmarkStart w:id="1722" w:name="_Toc52547387"/>
      <w:bookmarkStart w:id="1723" w:name="_Toc52547917"/>
      <w:bookmarkStart w:id="1724" w:name="_Toc52548447"/>
      <w:bookmarkStart w:id="1725" w:name="_Toc90719693"/>
      <w:r w:rsidRPr="00073C73">
        <w:t>–</w:t>
      </w:r>
      <w:r w:rsidRPr="00073C73">
        <w:tab/>
      </w:r>
      <w:r w:rsidRPr="00073C73">
        <w:rPr>
          <w:i/>
          <w:snapToGrid w:val="0"/>
        </w:rPr>
        <w:t>AlmanacKeplerianSet</w:t>
      </w:r>
      <w:bookmarkEnd w:id="1718"/>
      <w:bookmarkEnd w:id="1719"/>
      <w:bookmarkEnd w:id="1720"/>
      <w:bookmarkEnd w:id="1721"/>
      <w:bookmarkEnd w:id="1722"/>
      <w:bookmarkEnd w:id="1723"/>
      <w:bookmarkEnd w:id="1724"/>
      <w:bookmarkEnd w:id="172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77" o:title=""/>
                </v:shape>
                <o:OLEObject Type="Embed" ProgID="Equation.3" ShapeID="_x0000_i1074" DrawAspect="Content" ObjectID="_1712153878" r:id="rId11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26" w:name="_Toc27765257"/>
      <w:bookmarkStart w:id="1727" w:name="_Toc37680941"/>
      <w:bookmarkStart w:id="1728" w:name="_Toc46486513"/>
      <w:bookmarkStart w:id="1729" w:name="_Toc52546858"/>
      <w:bookmarkStart w:id="1730" w:name="_Toc52547388"/>
      <w:bookmarkStart w:id="1731" w:name="_Toc52547918"/>
      <w:bookmarkStart w:id="1732" w:name="_Toc52548448"/>
      <w:bookmarkStart w:id="1733" w:name="_Toc90719694"/>
      <w:r w:rsidRPr="00073C73">
        <w:t>–</w:t>
      </w:r>
      <w:r w:rsidRPr="00073C73">
        <w:tab/>
      </w:r>
      <w:r w:rsidRPr="00073C73">
        <w:rPr>
          <w:i/>
          <w:snapToGrid w:val="0"/>
        </w:rPr>
        <w:t>AlmanacNAV-KeplerianSet</w:t>
      </w:r>
      <w:bookmarkEnd w:id="1726"/>
      <w:bookmarkEnd w:id="1727"/>
      <w:bookmarkEnd w:id="1728"/>
      <w:bookmarkEnd w:id="1729"/>
      <w:bookmarkEnd w:id="1730"/>
      <w:bookmarkEnd w:id="1731"/>
      <w:bookmarkEnd w:id="1732"/>
      <w:bookmarkEnd w:id="173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77" o:title=""/>
                </v:shape>
                <o:OLEObject Type="Embed" ProgID="Equation.3" ShapeID="_x0000_i1075" DrawAspect="Content" ObjectID="_1712153879" r:id="rId11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16" o:title=""/>
                </v:shape>
                <o:OLEObject Type="Embed" ProgID="Equation.3" ShapeID="_x0000_i1076" DrawAspect="Content" ObjectID="_1712153880" r:id="rId11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34" w:name="_Toc27765258"/>
      <w:bookmarkStart w:id="1735" w:name="_Toc37680942"/>
      <w:bookmarkStart w:id="1736" w:name="_Toc46486514"/>
      <w:bookmarkStart w:id="1737" w:name="_Toc52546859"/>
      <w:bookmarkStart w:id="1738" w:name="_Toc52547389"/>
      <w:bookmarkStart w:id="1739" w:name="_Toc52547919"/>
      <w:bookmarkStart w:id="1740" w:name="_Toc52548449"/>
      <w:bookmarkStart w:id="1741" w:name="_Toc90719695"/>
      <w:r w:rsidRPr="00073C73">
        <w:t>–</w:t>
      </w:r>
      <w:r w:rsidRPr="00073C73">
        <w:tab/>
      </w:r>
      <w:r w:rsidRPr="00073C73">
        <w:rPr>
          <w:i/>
          <w:snapToGrid w:val="0"/>
        </w:rPr>
        <w:t>AlmanacReducedKeplerianSet</w:t>
      </w:r>
      <w:bookmarkEnd w:id="1734"/>
      <w:bookmarkEnd w:id="1735"/>
      <w:bookmarkEnd w:id="1736"/>
      <w:bookmarkEnd w:id="1737"/>
      <w:bookmarkEnd w:id="1738"/>
      <w:bookmarkEnd w:id="1739"/>
      <w:bookmarkEnd w:id="1740"/>
      <w:bookmarkEnd w:id="174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42" w:name="_Toc27765259"/>
      <w:bookmarkStart w:id="1743" w:name="_Toc37680943"/>
      <w:bookmarkStart w:id="1744" w:name="_Toc46486515"/>
      <w:bookmarkStart w:id="1745" w:name="_Toc52546860"/>
      <w:bookmarkStart w:id="1746" w:name="_Toc52547390"/>
      <w:bookmarkStart w:id="1747" w:name="_Toc52547920"/>
      <w:bookmarkStart w:id="1748" w:name="_Toc52548450"/>
      <w:bookmarkStart w:id="1749" w:name="_Toc90719696"/>
      <w:r w:rsidRPr="00073C73">
        <w:t>–</w:t>
      </w:r>
      <w:r w:rsidRPr="00073C73">
        <w:tab/>
      </w:r>
      <w:r w:rsidRPr="00073C73">
        <w:rPr>
          <w:i/>
          <w:snapToGrid w:val="0"/>
        </w:rPr>
        <w:t>AlmanacMidiAlmanacSet</w:t>
      </w:r>
      <w:bookmarkEnd w:id="1742"/>
      <w:bookmarkEnd w:id="1743"/>
      <w:bookmarkEnd w:id="1744"/>
      <w:bookmarkEnd w:id="1745"/>
      <w:bookmarkEnd w:id="1746"/>
      <w:bookmarkEnd w:id="1747"/>
      <w:bookmarkEnd w:id="1748"/>
      <w:bookmarkEnd w:id="174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77" o:title=""/>
                </v:shape>
                <o:OLEObject Type="Embed" ProgID="Equation.3" ShapeID="_x0000_i1077" DrawAspect="Content" ObjectID="_1712153881" r:id="rId11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16" o:title=""/>
                </v:shape>
                <o:OLEObject Type="Embed" ProgID="Equation.3" ShapeID="_x0000_i1078" DrawAspect="Content" ObjectID="_1712153882" r:id="rId11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50" w:name="OLE_LINK27"/>
            <w:bookmarkStart w:id="1751"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50"/>
            <w:bookmarkEnd w:id="1751"/>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52" w:name="_Toc27765260"/>
      <w:bookmarkStart w:id="1753" w:name="_Toc37680944"/>
      <w:bookmarkStart w:id="1754" w:name="_Toc46486516"/>
      <w:bookmarkStart w:id="1755" w:name="_Toc52546861"/>
      <w:bookmarkStart w:id="1756" w:name="_Toc52547391"/>
      <w:bookmarkStart w:id="1757" w:name="_Toc52547921"/>
      <w:bookmarkStart w:id="1758" w:name="_Toc52548451"/>
      <w:bookmarkStart w:id="1759" w:name="_Toc90719697"/>
      <w:r w:rsidRPr="00073C73">
        <w:t>–</w:t>
      </w:r>
      <w:r w:rsidRPr="00073C73">
        <w:tab/>
      </w:r>
      <w:r w:rsidRPr="00073C73">
        <w:rPr>
          <w:i/>
          <w:snapToGrid w:val="0"/>
        </w:rPr>
        <w:t>AlmanacGLONASS-AlmanacSet</w:t>
      </w:r>
      <w:bookmarkEnd w:id="1752"/>
      <w:bookmarkEnd w:id="1753"/>
      <w:bookmarkEnd w:id="1754"/>
      <w:bookmarkEnd w:id="1755"/>
      <w:bookmarkEnd w:id="1756"/>
      <w:bookmarkEnd w:id="1757"/>
      <w:bookmarkEnd w:id="1758"/>
      <w:bookmarkEnd w:id="175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60" w:name="_Toc27765261"/>
      <w:bookmarkStart w:id="1761" w:name="_Toc37680945"/>
      <w:bookmarkStart w:id="1762" w:name="_Toc46486517"/>
      <w:bookmarkStart w:id="1763" w:name="_Toc52546862"/>
      <w:bookmarkStart w:id="1764" w:name="_Toc52547392"/>
      <w:bookmarkStart w:id="1765" w:name="_Toc52547922"/>
      <w:bookmarkStart w:id="1766" w:name="_Toc52548452"/>
      <w:bookmarkStart w:id="1767" w:name="_Toc90719698"/>
      <w:r w:rsidRPr="00073C73">
        <w:t>–</w:t>
      </w:r>
      <w:r w:rsidRPr="00073C73">
        <w:tab/>
      </w:r>
      <w:r w:rsidRPr="00073C73">
        <w:rPr>
          <w:i/>
          <w:snapToGrid w:val="0"/>
        </w:rPr>
        <w:t>AlmanacECEF-SBAS-AlmanacSet</w:t>
      </w:r>
      <w:bookmarkEnd w:id="1760"/>
      <w:bookmarkEnd w:id="1761"/>
      <w:bookmarkEnd w:id="1762"/>
      <w:bookmarkEnd w:id="1763"/>
      <w:bookmarkEnd w:id="1764"/>
      <w:bookmarkEnd w:id="1765"/>
      <w:bookmarkEnd w:id="1766"/>
      <w:bookmarkEnd w:id="176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68" w:name="_Toc27765262"/>
      <w:bookmarkStart w:id="1769" w:name="_Toc37680946"/>
      <w:bookmarkStart w:id="1770" w:name="_Toc46486518"/>
      <w:bookmarkStart w:id="1771" w:name="_Toc52546863"/>
      <w:bookmarkStart w:id="1772" w:name="_Toc52547393"/>
      <w:bookmarkStart w:id="1773" w:name="_Toc52547923"/>
      <w:bookmarkStart w:id="1774" w:name="_Toc52548453"/>
      <w:bookmarkStart w:id="1775" w:name="_Toc90719699"/>
      <w:r w:rsidRPr="00073C73">
        <w:t>–</w:t>
      </w:r>
      <w:r w:rsidRPr="00073C73">
        <w:tab/>
      </w:r>
      <w:r w:rsidRPr="00073C73">
        <w:rPr>
          <w:i/>
          <w:snapToGrid w:val="0"/>
        </w:rPr>
        <w:t>AlmanacBDS-AlmanacSet</w:t>
      </w:r>
      <w:bookmarkEnd w:id="1768"/>
      <w:bookmarkEnd w:id="1769"/>
      <w:bookmarkEnd w:id="1770"/>
      <w:bookmarkEnd w:id="1771"/>
      <w:bookmarkEnd w:id="1772"/>
      <w:bookmarkEnd w:id="1773"/>
      <w:bookmarkEnd w:id="1774"/>
      <w:bookmarkEnd w:id="177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77" o:title=""/>
                </v:shape>
                <o:OLEObject Type="Embed" ProgID="Equation.3" ShapeID="_x0000_i1079" DrawAspect="Content" ObjectID="_1712153883" r:id="rId12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76" w:name="_Toc37680947"/>
      <w:bookmarkStart w:id="1777" w:name="_Toc46486519"/>
      <w:bookmarkStart w:id="1778" w:name="_Toc52546864"/>
      <w:bookmarkStart w:id="1779" w:name="_Toc52547394"/>
      <w:bookmarkStart w:id="1780" w:name="_Toc52547924"/>
      <w:bookmarkStart w:id="1781" w:name="_Toc52548454"/>
      <w:bookmarkStart w:id="1782" w:name="_Toc90719700"/>
      <w:r w:rsidRPr="00073C73">
        <w:t>–</w:t>
      </w:r>
      <w:r w:rsidRPr="00073C73">
        <w:tab/>
      </w:r>
      <w:r w:rsidRPr="00073C73">
        <w:rPr>
          <w:i/>
          <w:snapToGrid w:val="0"/>
        </w:rPr>
        <w:t>AlmanacNavIC-AlmanacSet</w:t>
      </w:r>
      <w:bookmarkEnd w:id="1776"/>
      <w:bookmarkEnd w:id="1777"/>
      <w:bookmarkEnd w:id="1778"/>
      <w:bookmarkEnd w:id="1779"/>
      <w:bookmarkEnd w:id="1780"/>
      <w:bookmarkEnd w:id="1781"/>
      <w:bookmarkEnd w:id="178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7" o:title=""/>
                </v:shape>
                <o:OLEObject Type="Embed" ProgID="Equation.3" ShapeID="_x0000_i1080" DrawAspect="Content" ObjectID="_1712153884" r:id="rId12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16" o:title=""/>
                </v:shape>
                <o:OLEObject Type="Embed" ProgID="Equation.3" ShapeID="_x0000_i1081" DrawAspect="Content" ObjectID="_1712153885" r:id="rId12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83" w:name="_Toc27765263"/>
      <w:bookmarkStart w:id="1784" w:name="_Toc37680948"/>
      <w:bookmarkStart w:id="1785" w:name="_Toc46486520"/>
      <w:bookmarkStart w:id="1786" w:name="_Toc52546865"/>
      <w:bookmarkStart w:id="1787" w:name="_Toc52547395"/>
      <w:bookmarkStart w:id="1788" w:name="_Toc52547925"/>
      <w:bookmarkStart w:id="1789" w:name="_Toc52548455"/>
      <w:bookmarkStart w:id="1790" w:name="_Toc90719701"/>
      <w:r w:rsidRPr="00073C73">
        <w:t>–</w:t>
      </w:r>
      <w:r w:rsidRPr="00073C73">
        <w:tab/>
      </w:r>
      <w:r w:rsidRPr="00073C73">
        <w:rPr>
          <w:i/>
          <w:snapToGrid w:val="0"/>
        </w:rPr>
        <w:t>GNSS-UTC-Model</w:t>
      </w:r>
      <w:bookmarkEnd w:id="1783"/>
      <w:bookmarkEnd w:id="1784"/>
      <w:bookmarkEnd w:id="1785"/>
      <w:bookmarkEnd w:id="1786"/>
      <w:bookmarkEnd w:id="1787"/>
      <w:bookmarkEnd w:id="1788"/>
      <w:bookmarkEnd w:id="1789"/>
      <w:bookmarkEnd w:id="179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91" w:name="_Toc27765264"/>
      <w:bookmarkStart w:id="1792" w:name="_Toc37680949"/>
      <w:bookmarkStart w:id="1793" w:name="_Toc46486521"/>
      <w:bookmarkStart w:id="1794" w:name="_Toc52546866"/>
      <w:bookmarkStart w:id="1795" w:name="_Toc52547396"/>
      <w:bookmarkStart w:id="1796" w:name="_Toc52547926"/>
      <w:bookmarkStart w:id="1797" w:name="_Toc52548456"/>
      <w:bookmarkStart w:id="1798" w:name="_Toc90719702"/>
      <w:r w:rsidRPr="00073C73">
        <w:t>–</w:t>
      </w:r>
      <w:r w:rsidRPr="00073C73">
        <w:tab/>
      </w:r>
      <w:r w:rsidRPr="00073C73">
        <w:rPr>
          <w:i/>
          <w:snapToGrid w:val="0"/>
        </w:rPr>
        <w:t>UTC-ModelSet1</w:t>
      </w:r>
      <w:bookmarkEnd w:id="1791"/>
      <w:bookmarkEnd w:id="1792"/>
      <w:bookmarkEnd w:id="1793"/>
      <w:bookmarkEnd w:id="1794"/>
      <w:bookmarkEnd w:id="1795"/>
      <w:bookmarkEnd w:id="1796"/>
      <w:bookmarkEnd w:id="1797"/>
      <w:bookmarkEnd w:id="1798"/>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799" w:name="_Toc27765265"/>
      <w:bookmarkStart w:id="1800" w:name="_Toc37680950"/>
      <w:bookmarkStart w:id="1801" w:name="_Toc46486522"/>
      <w:bookmarkStart w:id="1802" w:name="_Toc52546867"/>
      <w:bookmarkStart w:id="1803" w:name="_Toc52547397"/>
      <w:bookmarkStart w:id="1804" w:name="_Toc52547927"/>
      <w:bookmarkStart w:id="1805" w:name="_Toc52548457"/>
      <w:bookmarkStart w:id="1806" w:name="_Toc90719703"/>
      <w:r w:rsidRPr="00073C73">
        <w:t>–</w:t>
      </w:r>
      <w:r w:rsidRPr="00073C73">
        <w:tab/>
      </w:r>
      <w:r w:rsidRPr="00073C73">
        <w:rPr>
          <w:i/>
          <w:snapToGrid w:val="0"/>
        </w:rPr>
        <w:t>UTC-ModelSet2</w:t>
      </w:r>
      <w:bookmarkEnd w:id="1799"/>
      <w:bookmarkEnd w:id="1800"/>
      <w:bookmarkEnd w:id="1801"/>
      <w:bookmarkEnd w:id="1802"/>
      <w:bookmarkEnd w:id="1803"/>
      <w:bookmarkEnd w:id="1804"/>
      <w:bookmarkEnd w:id="1805"/>
      <w:bookmarkEnd w:id="1806"/>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07" w:name="_Toc27765266"/>
      <w:bookmarkStart w:id="1808" w:name="_Toc37680951"/>
      <w:bookmarkStart w:id="1809" w:name="_Toc46486523"/>
      <w:bookmarkStart w:id="1810" w:name="_Toc52546868"/>
      <w:bookmarkStart w:id="1811" w:name="_Toc52547398"/>
      <w:bookmarkStart w:id="1812" w:name="_Toc52547928"/>
      <w:bookmarkStart w:id="1813" w:name="_Toc52548458"/>
      <w:bookmarkStart w:id="1814" w:name="_Toc90719704"/>
      <w:r w:rsidRPr="00073C73">
        <w:t>–</w:t>
      </w:r>
      <w:r w:rsidRPr="00073C73">
        <w:tab/>
      </w:r>
      <w:r w:rsidRPr="00073C73">
        <w:rPr>
          <w:i/>
          <w:snapToGrid w:val="0"/>
        </w:rPr>
        <w:t>UTC-ModelSet3</w:t>
      </w:r>
      <w:bookmarkEnd w:id="1807"/>
      <w:bookmarkEnd w:id="1808"/>
      <w:bookmarkEnd w:id="1809"/>
      <w:bookmarkEnd w:id="1810"/>
      <w:bookmarkEnd w:id="1811"/>
      <w:bookmarkEnd w:id="1812"/>
      <w:bookmarkEnd w:id="1813"/>
      <w:bookmarkEnd w:id="181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15" w:name="_Toc27765267"/>
      <w:bookmarkStart w:id="1816" w:name="_Toc37680952"/>
      <w:bookmarkStart w:id="1817" w:name="_Toc46486524"/>
      <w:bookmarkStart w:id="1818" w:name="_Toc52546869"/>
      <w:bookmarkStart w:id="1819" w:name="_Toc52547399"/>
      <w:bookmarkStart w:id="1820" w:name="_Toc52547929"/>
      <w:bookmarkStart w:id="1821" w:name="_Toc52548459"/>
      <w:bookmarkStart w:id="1822" w:name="_Toc90719705"/>
      <w:r w:rsidRPr="00073C73">
        <w:t>–</w:t>
      </w:r>
      <w:r w:rsidRPr="00073C73">
        <w:tab/>
      </w:r>
      <w:r w:rsidRPr="00073C73">
        <w:rPr>
          <w:i/>
          <w:snapToGrid w:val="0"/>
        </w:rPr>
        <w:t>UTC-ModelSet4</w:t>
      </w:r>
      <w:bookmarkEnd w:id="1815"/>
      <w:bookmarkEnd w:id="1816"/>
      <w:bookmarkEnd w:id="1817"/>
      <w:bookmarkEnd w:id="1818"/>
      <w:bookmarkEnd w:id="1819"/>
      <w:bookmarkEnd w:id="1820"/>
      <w:bookmarkEnd w:id="1821"/>
      <w:bookmarkEnd w:id="182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23" w:name="_Toc27765268"/>
      <w:bookmarkStart w:id="1824" w:name="_Toc37680953"/>
      <w:bookmarkStart w:id="1825" w:name="_Toc46486525"/>
      <w:bookmarkStart w:id="1826" w:name="_Toc52546870"/>
      <w:bookmarkStart w:id="1827" w:name="_Toc52547400"/>
      <w:bookmarkStart w:id="1828" w:name="_Toc52547930"/>
      <w:bookmarkStart w:id="1829" w:name="_Toc52548460"/>
      <w:bookmarkStart w:id="1830" w:name="_Toc90719706"/>
      <w:r w:rsidRPr="00073C73">
        <w:t>–</w:t>
      </w:r>
      <w:r w:rsidRPr="00073C73">
        <w:tab/>
      </w:r>
      <w:r w:rsidRPr="00073C73">
        <w:rPr>
          <w:i/>
          <w:snapToGrid w:val="0"/>
        </w:rPr>
        <w:t>UTC-ModelSet5</w:t>
      </w:r>
      <w:bookmarkEnd w:id="1823"/>
      <w:bookmarkEnd w:id="1824"/>
      <w:bookmarkEnd w:id="1825"/>
      <w:bookmarkEnd w:id="1826"/>
      <w:bookmarkEnd w:id="1827"/>
      <w:bookmarkEnd w:id="1828"/>
      <w:bookmarkEnd w:id="1829"/>
      <w:bookmarkEnd w:id="183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31" w:name="_Toc27765269"/>
      <w:bookmarkStart w:id="1832" w:name="_Toc37680954"/>
      <w:bookmarkStart w:id="1833" w:name="_Toc46486526"/>
      <w:bookmarkStart w:id="1834" w:name="_Toc52546871"/>
      <w:bookmarkStart w:id="1835" w:name="_Toc52547401"/>
      <w:bookmarkStart w:id="1836" w:name="_Toc52547931"/>
      <w:bookmarkStart w:id="1837" w:name="_Toc52548461"/>
      <w:bookmarkStart w:id="1838" w:name="_Toc90719707"/>
      <w:r w:rsidRPr="00073C73">
        <w:t>–</w:t>
      </w:r>
      <w:r w:rsidRPr="00073C73">
        <w:tab/>
      </w:r>
      <w:r w:rsidRPr="00073C73">
        <w:rPr>
          <w:i/>
          <w:snapToGrid w:val="0"/>
        </w:rPr>
        <w:t>GNSS-AuxiliaryInformation</w:t>
      </w:r>
      <w:bookmarkEnd w:id="1831"/>
      <w:bookmarkEnd w:id="1832"/>
      <w:bookmarkEnd w:id="1833"/>
      <w:bookmarkEnd w:id="1834"/>
      <w:bookmarkEnd w:id="1835"/>
      <w:bookmarkEnd w:id="1836"/>
      <w:bookmarkEnd w:id="1837"/>
      <w:bookmarkEnd w:id="183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39" w:name="_Toc27765270"/>
      <w:bookmarkStart w:id="1840" w:name="_Toc37680955"/>
      <w:bookmarkStart w:id="1841" w:name="_Toc46486527"/>
      <w:bookmarkStart w:id="1842" w:name="_Toc52546872"/>
      <w:bookmarkStart w:id="1843" w:name="_Toc52547402"/>
      <w:bookmarkStart w:id="1844" w:name="_Toc52547932"/>
      <w:bookmarkStart w:id="1845" w:name="_Toc52548462"/>
      <w:bookmarkStart w:id="1846" w:name="_Toc90719708"/>
      <w:r w:rsidRPr="00073C73">
        <w:t>–</w:t>
      </w:r>
      <w:r w:rsidRPr="00073C73">
        <w:tab/>
      </w:r>
      <w:r w:rsidRPr="00073C73">
        <w:rPr>
          <w:i/>
          <w:snapToGrid w:val="0"/>
          <w:lang w:eastAsia="zh-CN"/>
        </w:rPr>
        <w:t>BDS</w:t>
      </w:r>
      <w:r w:rsidRPr="00073C73">
        <w:rPr>
          <w:i/>
          <w:snapToGrid w:val="0"/>
        </w:rPr>
        <w:t>-DifferentialCorrections</w:t>
      </w:r>
      <w:bookmarkEnd w:id="1839"/>
      <w:bookmarkEnd w:id="1840"/>
      <w:bookmarkEnd w:id="1841"/>
      <w:bookmarkEnd w:id="1842"/>
      <w:bookmarkEnd w:id="1843"/>
      <w:bookmarkEnd w:id="1844"/>
      <w:bookmarkEnd w:id="1845"/>
      <w:bookmarkEnd w:id="1846"/>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47" w:name="_Toc27765271"/>
      <w:bookmarkStart w:id="1848" w:name="_Toc37680956"/>
      <w:bookmarkStart w:id="1849" w:name="_Toc46486528"/>
      <w:bookmarkStart w:id="1850" w:name="_Toc52546873"/>
      <w:bookmarkStart w:id="1851" w:name="_Toc52547403"/>
      <w:bookmarkStart w:id="1852" w:name="_Toc52547933"/>
      <w:bookmarkStart w:id="1853" w:name="_Toc52548463"/>
      <w:bookmarkStart w:id="1854"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47"/>
      <w:bookmarkEnd w:id="1848"/>
      <w:bookmarkEnd w:id="1849"/>
      <w:bookmarkEnd w:id="1850"/>
      <w:bookmarkEnd w:id="1851"/>
      <w:bookmarkEnd w:id="1852"/>
      <w:bookmarkEnd w:id="1853"/>
      <w:bookmarkEnd w:id="1854"/>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55" w:name="OLE_LINK7"/>
      <w:bookmarkStart w:id="1856" w:name="OLE_LINK8"/>
      <w:r w:rsidRPr="00073C73">
        <w:rPr>
          <w:lang w:eastAsia="zh-CN"/>
        </w:rPr>
        <w:t>GridIonElement-r12</w:t>
      </w:r>
      <w:bookmarkEnd w:id="1855"/>
      <w:bookmarkEnd w:id="185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57" w:name="OLE_LINK9"/>
            <w:bookmarkStart w:id="1858" w:name="OLE_LINK10"/>
            <w:r w:rsidRPr="00073C73">
              <w:rPr>
                <w:b/>
                <w:i/>
                <w:noProof/>
                <w:lang w:eastAsia="zh-CN"/>
              </w:rPr>
              <w:t>gridIonList</w:t>
            </w:r>
          </w:p>
          <w:p w14:paraId="506D8EFA" w14:textId="77777777" w:rsidR="00013067" w:rsidRPr="00073C73" w:rsidRDefault="00013067" w:rsidP="002D60CB">
            <w:pPr>
              <w:pStyle w:val="TAL"/>
            </w:pPr>
            <w:bookmarkStart w:id="1859" w:name="OLE_LINK11"/>
            <w:bookmarkStart w:id="1860" w:name="OLE_LINK12"/>
            <w:bookmarkEnd w:id="1857"/>
            <w:bookmarkEnd w:id="185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59"/>
            <w:bookmarkEnd w:id="186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61" w:name="_Toc27765272"/>
      <w:bookmarkStart w:id="1862" w:name="_Toc37680957"/>
      <w:bookmarkStart w:id="1863" w:name="_Toc46486529"/>
      <w:bookmarkStart w:id="1864" w:name="_Toc52546874"/>
      <w:bookmarkStart w:id="1865" w:name="_Toc52547404"/>
      <w:bookmarkStart w:id="1866" w:name="_Toc52547934"/>
      <w:bookmarkStart w:id="1867" w:name="_Toc52548464"/>
      <w:bookmarkStart w:id="1868" w:name="_Toc90719710"/>
      <w:r w:rsidRPr="00073C73">
        <w:rPr>
          <w:i/>
        </w:rPr>
        <w:t>–</w:t>
      </w:r>
      <w:r w:rsidRPr="00073C73">
        <w:rPr>
          <w:i/>
        </w:rPr>
        <w:tab/>
        <w:t>GNSS-RTK-Observations</w:t>
      </w:r>
      <w:bookmarkEnd w:id="1861"/>
      <w:bookmarkEnd w:id="1862"/>
      <w:bookmarkEnd w:id="1863"/>
      <w:bookmarkEnd w:id="1864"/>
      <w:bookmarkEnd w:id="1865"/>
      <w:bookmarkEnd w:id="1866"/>
      <w:bookmarkEnd w:id="1867"/>
      <w:bookmarkEnd w:id="186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69" w:name="_Hlk499264042"/>
      <w:r w:rsidRPr="00073C73">
        <w:t>phaserange-rate (Doppler), and carrier-to-noise ratio</w:t>
      </w:r>
      <w:bookmarkEnd w:id="1869"/>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70" w:name="_Toc27765273"/>
      <w:bookmarkStart w:id="1871" w:name="_Toc37680958"/>
      <w:bookmarkStart w:id="1872" w:name="_Toc46486530"/>
      <w:bookmarkStart w:id="1873" w:name="_Toc52546875"/>
      <w:bookmarkStart w:id="1874" w:name="_Toc52547405"/>
      <w:bookmarkStart w:id="1875" w:name="_Toc52547935"/>
      <w:bookmarkStart w:id="1876" w:name="_Toc52548465"/>
      <w:bookmarkStart w:id="1877" w:name="_Toc90719711"/>
      <w:r w:rsidRPr="00073C73">
        <w:rPr>
          <w:i/>
        </w:rPr>
        <w:t>–</w:t>
      </w:r>
      <w:r w:rsidRPr="00073C73">
        <w:rPr>
          <w:i/>
        </w:rPr>
        <w:tab/>
        <w:t>GLO-RTK-BiasInformation</w:t>
      </w:r>
      <w:bookmarkEnd w:id="1870"/>
      <w:bookmarkEnd w:id="1871"/>
      <w:bookmarkEnd w:id="1872"/>
      <w:bookmarkEnd w:id="1873"/>
      <w:bookmarkEnd w:id="1874"/>
      <w:bookmarkEnd w:id="1875"/>
      <w:bookmarkEnd w:id="1876"/>
      <w:bookmarkEnd w:id="187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78" w:name="_Toc27765274"/>
      <w:bookmarkStart w:id="1879" w:name="_Toc37680959"/>
      <w:bookmarkStart w:id="1880" w:name="_Toc46486531"/>
      <w:bookmarkStart w:id="1881" w:name="_Toc52546876"/>
      <w:bookmarkStart w:id="1882" w:name="_Toc52547406"/>
      <w:bookmarkStart w:id="1883" w:name="_Toc52547936"/>
      <w:bookmarkStart w:id="1884" w:name="_Toc52548466"/>
      <w:bookmarkStart w:id="1885" w:name="_Toc90719712"/>
      <w:r w:rsidRPr="00073C73">
        <w:rPr>
          <w:i/>
        </w:rPr>
        <w:t>–</w:t>
      </w:r>
      <w:r w:rsidRPr="00073C73">
        <w:rPr>
          <w:i/>
        </w:rPr>
        <w:tab/>
        <w:t>GNSS-RTK-MAC-CorrectionDifferences</w:t>
      </w:r>
      <w:bookmarkEnd w:id="1878"/>
      <w:bookmarkEnd w:id="1879"/>
      <w:bookmarkEnd w:id="1880"/>
      <w:bookmarkEnd w:id="1881"/>
      <w:bookmarkEnd w:id="1882"/>
      <w:bookmarkEnd w:id="1883"/>
      <w:bookmarkEnd w:id="1884"/>
      <w:bookmarkEnd w:id="188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65pt;height:25.5pt" o:ole="">
                  <v:imagedata r:id="rId123" o:title=""/>
                </v:shape>
                <o:OLEObject Type="Embed" ProgID="Equation.3" ShapeID="_x0000_i1082" DrawAspect="Content" ObjectID="_1712153886" r:id="rId12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5.9pt" o:ole="">
                  <v:imagedata r:id="rId125" o:title=""/>
                </v:shape>
                <o:OLEObject Type="Embed" ProgID="Equation.3" ShapeID="_x0000_i1083" DrawAspect="Content" ObjectID="_1712153887" r:id="rId12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86" w:name="_Toc27765275"/>
      <w:bookmarkStart w:id="1887" w:name="_Toc37680960"/>
      <w:bookmarkStart w:id="1888" w:name="_Toc46486532"/>
      <w:bookmarkStart w:id="1889" w:name="_Toc52546877"/>
      <w:bookmarkStart w:id="1890" w:name="_Toc52547407"/>
      <w:bookmarkStart w:id="1891" w:name="_Toc52547937"/>
      <w:bookmarkStart w:id="1892" w:name="_Toc52548467"/>
      <w:bookmarkStart w:id="1893" w:name="_Toc90719713"/>
      <w:r w:rsidRPr="00073C73">
        <w:rPr>
          <w:i/>
        </w:rPr>
        <w:t>–</w:t>
      </w:r>
      <w:r w:rsidRPr="00073C73">
        <w:rPr>
          <w:i/>
        </w:rPr>
        <w:tab/>
        <w:t>GNSS-RTK-Residuals</w:t>
      </w:r>
      <w:bookmarkEnd w:id="1886"/>
      <w:bookmarkEnd w:id="1887"/>
      <w:bookmarkEnd w:id="1888"/>
      <w:bookmarkEnd w:id="1889"/>
      <w:bookmarkEnd w:id="1890"/>
      <w:bookmarkEnd w:id="1891"/>
      <w:bookmarkEnd w:id="1892"/>
      <w:bookmarkEnd w:id="189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9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9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95" w:name="_Hlk504961628"/>
      <w:r w:rsidRPr="00073C73">
        <w:rPr>
          <w:snapToGrid w:val="0"/>
        </w:rPr>
        <w:t xml:space="preserve">RTK-Residuals-Element-r15 </w:t>
      </w:r>
      <w:bookmarkEnd w:id="189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96" w:name="_Hlk504961615"/>
      <w:r w:rsidRPr="00073C73">
        <w:rPr>
          <w:snapToGrid w:val="0"/>
        </w:rPr>
        <w:t>s-oh-r15</w:t>
      </w:r>
      <w:bookmarkEnd w:id="189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15pt;height:20.25pt" o:ole="">
            <v:imagedata r:id="rId127" o:title=""/>
          </v:shape>
          <o:OLEObject Type="Embed" ProgID="Equation.3" ShapeID="_x0000_i1084" DrawAspect="Content" ObjectID="_1712153888" r:id="rId12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65pt;height:20.25pt" o:ole="">
            <v:imagedata r:id="rId129" o:title=""/>
          </v:shape>
          <o:OLEObject Type="Embed" ProgID="Equation.3" ShapeID="_x0000_i1085" DrawAspect="Content" ObjectID="_1712153889" r:id="rId13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9pt" o:ole="">
            <v:imagedata r:id="rId131" o:title=""/>
          </v:shape>
          <o:OLEObject Type="Embed" ProgID="Equation.3" ShapeID="_x0000_i1086" DrawAspect="Content" ObjectID="_1712153890" r:id="rId13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897" w:name="_Toc27765276"/>
      <w:bookmarkStart w:id="1898" w:name="_Toc37680961"/>
      <w:bookmarkStart w:id="1899" w:name="_Toc46486533"/>
      <w:bookmarkStart w:id="1900" w:name="_Toc52546878"/>
      <w:bookmarkStart w:id="1901" w:name="_Toc52547408"/>
      <w:bookmarkStart w:id="1902" w:name="_Toc52547938"/>
      <w:bookmarkStart w:id="1903" w:name="_Toc52548468"/>
      <w:bookmarkStart w:id="1904" w:name="_Toc90719714"/>
      <w:r w:rsidRPr="00073C73">
        <w:rPr>
          <w:i/>
        </w:rPr>
        <w:t>–</w:t>
      </w:r>
      <w:r w:rsidRPr="00073C73">
        <w:rPr>
          <w:i/>
        </w:rPr>
        <w:tab/>
        <w:t>GNSS-RTK-FKP-Gradients</w:t>
      </w:r>
      <w:bookmarkEnd w:id="1897"/>
      <w:bookmarkEnd w:id="1898"/>
      <w:bookmarkEnd w:id="1899"/>
      <w:bookmarkEnd w:id="1900"/>
      <w:bookmarkEnd w:id="1901"/>
      <w:bookmarkEnd w:id="1902"/>
      <w:bookmarkEnd w:id="1903"/>
      <w:bookmarkEnd w:id="190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33" o:title=""/>
          </v:shape>
          <o:OLEObject Type="Embed" ProgID="Equation.3" ShapeID="_x0000_i1087" DrawAspect="Content" ObjectID="_1712153891" r:id="rId13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05" w:name="_Toc27765277"/>
      <w:bookmarkStart w:id="1906" w:name="_Toc37680962"/>
      <w:bookmarkStart w:id="1907" w:name="_Toc46486534"/>
      <w:bookmarkStart w:id="1908" w:name="_Toc52546879"/>
      <w:bookmarkStart w:id="1909" w:name="_Toc52547409"/>
      <w:bookmarkStart w:id="1910" w:name="_Toc52547939"/>
      <w:bookmarkStart w:id="1911" w:name="_Toc52548469"/>
      <w:bookmarkStart w:id="1912" w:name="_Toc90719715"/>
      <w:r w:rsidRPr="00073C73">
        <w:rPr>
          <w:i/>
        </w:rPr>
        <w:t>–</w:t>
      </w:r>
      <w:r w:rsidRPr="00073C73">
        <w:rPr>
          <w:i/>
        </w:rPr>
        <w:tab/>
        <w:t>GNSS-SSR-OrbitCorrections</w:t>
      </w:r>
      <w:bookmarkEnd w:id="1905"/>
      <w:bookmarkEnd w:id="1906"/>
      <w:bookmarkEnd w:id="1907"/>
      <w:bookmarkEnd w:id="1908"/>
      <w:bookmarkEnd w:id="1909"/>
      <w:bookmarkEnd w:id="1910"/>
      <w:bookmarkEnd w:id="1911"/>
      <w:bookmarkEnd w:id="1912"/>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13"/>
      <w:r w:rsidRPr="006C4BE4">
        <w:rPr>
          <w:snapToGrid w:val="0"/>
        </w:rPr>
        <w:t>-- Need ON</w:t>
      </w:r>
      <w:commentRangeEnd w:id="1913"/>
      <w:r w:rsidR="00C00FD3">
        <w:rPr>
          <w:rStyle w:val="CommentReference"/>
          <w:rFonts w:ascii="Times New Roman" w:hAnsi="Times New Roman"/>
          <w:noProof w:val="0"/>
        </w:rPr>
        <w:commentReference w:id="1913"/>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14"/>
            <w:r w:rsidRPr="00527CFF">
              <w:rPr>
                <w:bCs/>
                <w:iCs/>
                <w:snapToGrid w:val="0"/>
                <w:highlight w:val="yellow"/>
              </w:rPr>
              <w:t>FFS</w:t>
            </w:r>
            <w:commentRangeEnd w:id="1914"/>
            <w:r w:rsidR="00C00FD3">
              <w:rPr>
                <w:rStyle w:val="CommentReference"/>
                <w:rFonts w:ascii="Times New Roman" w:hAnsi="Times New Roman"/>
              </w:rPr>
              <w:commentReference w:id="1914"/>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15"/>
            <w:r w:rsidRPr="00527CFF">
              <w:rPr>
                <w:bCs/>
                <w:iCs/>
                <w:snapToGrid w:val="0"/>
                <w:highlight w:val="yellow"/>
              </w:rPr>
              <w:t>FFS</w:t>
            </w:r>
            <w:commentRangeEnd w:id="1915"/>
            <w:r w:rsidR="00C00FD3">
              <w:rPr>
                <w:rStyle w:val="CommentReference"/>
                <w:rFonts w:ascii="Times New Roman" w:hAnsi="Times New Roman"/>
              </w:rPr>
              <w:commentReference w:id="1915"/>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333979"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16" w:name="_Toc27765278"/>
      <w:bookmarkStart w:id="1917" w:name="_Toc37680963"/>
      <w:bookmarkStart w:id="1918" w:name="_Toc46486535"/>
      <w:bookmarkStart w:id="1919" w:name="_Toc52546880"/>
      <w:bookmarkStart w:id="1920" w:name="_Toc52547410"/>
      <w:bookmarkStart w:id="1921" w:name="_Toc52547940"/>
      <w:bookmarkStart w:id="1922" w:name="_Toc52548470"/>
      <w:bookmarkStart w:id="1923" w:name="_Toc90719716"/>
      <w:r w:rsidRPr="00073C73">
        <w:rPr>
          <w:i/>
        </w:rPr>
        <w:t>–</w:t>
      </w:r>
      <w:r w:rsidRPr="00073C73">
        <w:rPr>
          <w:i/>
        </w:rPr>
        <w:tab/>
        <w:t>GNSS-SSR-ClockCorrections</w:t>
      </w:r>
      <w:bookmarkEnd w:id="1916"/>
      <w:bookmarkEnd w:id="1917"/>
      <w:bookmarkEnd w:id="1918"/>
      <w:bookmarkEnd w:id="1919"/>
      <w:bookmarkEnd w:id="1920"/>
      <w:bookmarkEnd w:id="1921"/>
      <w:bookmarkEnd w:id="1922"/>
      <w:bookmarkEnd w:id="192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24" w:name="_Hlk504961156"/>
      <w:r w:rsidRPr="00073C73">
        <w:rPr>
          <w:snapToGrid w:val="0"/>
        </w:rPr>
        <w:t xml:space="preserve">GNSS-SSR-ClockCorrections-r15 </w:t>
      </w:r>
      <w:bookmarkEnd w:id="192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25" w:name="_Toc27765279"/>
      <w:bookmarkStart w:id="1926" w:name="_Toc37680964"/>
      <w:bookmarkStart w:id="1927" w:name="_Toc46486536"/>
      <w:bookmarkStart w:id="1928" w:name="_Toc52546881"/>
      <w:bookmarkStart w:id="1929" w:name="_Toc52547411"/>
      <w:bookmarkStart w:id="1930" w:name="_Toc52547941"/>
      <w:bookmarkStart w:id="1931" w:name="_Toc52548471"/>
      <w:bookmarkStart w:id="1932" w:name="_Toc90719717"/>
      <w:r w:rsidRPr="00073C73">
        <w:rPr>
          <w:i/>
        </w:rPr>
        <w:t>–</w:t>
      </w:r>
      <w:r w:rsidRPr="00073C73">
        <w:rPr>
          <w:i/>
        </w:rPr>
        <w:tab/>
        <w:t>GNSS-SSR-CodeBias</w:t>
      </w:r>
      <w:bookmarkEnd w:id="1925"/>
      <w:bookmarkEnd w:id="1926"/>
      <w:bookmarkEnd w:id="1927"/>
      <w:bookmarkEnd w:id="1928"/>
      <w:bookmarkEnd w:id="1929"/>
      <w:bookmarkEnd w:id="1930"/>
      <w:bookmarkEnd w:id="1931"/>
      <w:bookmarkEnd w:id="193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33" w:name="_Hlk504960919"/>
      <w:r w:rsidRPr="00073C73">
        <w:rPr>
          <w:snapToGrid w:val="0"/>
        </w:rPr>
        <w:t xml:space="preserve">SSR-CodeBiasSatElement-r15 </w:t>
      </w:r>
      <w:bookmarkEnd w:id="193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34" w:name="_Toc37680965"/>
      <w:bookmarkStart w:id="1935" w:name="_Toc46486537"/>
      <w:bookmarkStart w:id="1936" w:name="_Toc52546882"/>
      <w:bookmarkStart w:id="1937" w:name="_Toc52547412"/>
      <w:bookmarkStart w:id="1938" w:name="_Toc52547942"/>
      <w:bookmarkStart w:id="1939" w:name="_Toc52548472"/>
      <w:bookmarkStart w:id="1940" w:name="_Toc90719718"/>
      <w:r w:rsidRPr="00073C73">
        <w:rPr>
          <w:i/>
        </w:rPr>
        <w:t>–</w:t>
      </w:r>
      <w:r w:rsidRPr="00073C73">
        <w:rPr>
          <w:i/>
        </w:rPr>
        <w:tab/>
        <w:t>GNSS-SSR-URA</w:t>
      </w:r>
      <w:bookmarkEnd w:id="1934"/>
      <w:bookmarkEnd w:id="1935"/>
      <w:bookmarkEnd w:id="1936"/>
      <w:bookmarkEnd w:id="1937"/>
      <w:bookmarkEnd w:id="1938"/>
      <w:bookmarkEnd w:id="1939"/>
      <w:bookmarkEnd w:id="194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41" w:name="_Toc37680966"/>
      <w:bookmarkStart w:id="1942" w:name="_Toc46486538"/>
      <w:bookmarkStart w:id="1943" w:name="_Toc52546883"/>
      <w:bookmarkStart w:id="1944" w:name="_Toc52547413"/>
      <w:bookmarkStart w:id="1945" w:name="_Toc52547943"/>
      <w:bookmarkStart w:id="1946" w:name="_Toc52548473"/>
      <w:bookmarkStart w:id="1947" w:name="_Toc90719719"/>
      <w:r w:rsidRPr="00073C73">
        <w:rPr>
          <w:i/>
        </w:rPr>
        <w:t>–</w:t>
      </w:r>
      <w:r w:rsidRPr="00073C73">
        <w:rPr>
          <w:i/>
        </w:rPr>
        <w:tab/>
        <w:t>GNSS-SSR-PhaseBias</w:t>
      </w:r>
      <w:bookmarkEnd w:id="1941"/>
      <w:bookmarkEnd w:id="1942"/>
      <w:bookmarkEnd w:id="1943"/>
      <w:bookmarkEnd w:id="1944"/>
      <w:bookmarkEnd w:id="1945"/>
      <w:bookmarkEnd w:id="1946"/>
      <w:bookmarkEnd w:id="194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48" w:name="_Toc37680967"/>
      <w:bookmarkStart w:id="1949" w:name="_Toc46486539"/>
      <w:bookmarkStart w:id="1950" w:name="_Toc52546884"/>
      <w:bookmarkStart w:id="1951" w:name="_Toc52547414"/>
      <w:bookmarkStart w:id="1952" w:name="_Toc52547944"/>
      <w:bookmarkStart w:id="1953" w:name="_Toc52548474"/>
      <w:bookmarkStart w:id="1954" w:name="_Toc90719720"/>
      <w:r w:rsidRPr="00073C73">
        <w:rPr>
          <w:i/>
        </w:rPr>
        <w:t>–</w:t>
      </w:r>
      <w:r w:rsidRPr="00073C73">
        <w:rPr>
          <w:i/>
        </w:rPr>
        <w:tab/>
        <w:t>GNSS-SSR-STEC-Correction</w:t>
      </w:r>
      <w:bookmarkEnd w:id="1948"/>
      <w:bookmarkEnd w:id="1949"/>
      <w:bookmarkEnd w:id="1950"/>
      <w:bookmarkEnd w:id="1951"/>
      <w:bookmarkEnd w:id="1952"/>
      <w:bookmarkEnd w:id="1953"/>
      <w:bookmarkEnd w:id="1954"/>
    </w:p>
    <w:p w14:paraId="507EA423" w14:textId="5CC08E4D" w:rsidR="009E61AC" w:rsidRPr="00073C73" w:rsidRDefault="009E61AC" w:rsidP="009E61AC">
      <w:r w:rsidRPr="00073C73">
        <w:t xml:space="preserve">The IE </w:t>
      </w:r>
      <w:bookmarkStart w:id="1955" w:name="_Hlk23942472"/>
      <w:r w:rsidRPr="00073C73">
        <w:rPr>
          <w:i/>
        </w:rPr>
        <w:t xml:space="preserve">GNSS-SSR-STEC-Correction </w:t>
      </w:r>
      <w:bookmarkEnd w:id="195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56" w:name="_Hlk23942502"/>
      <w:r w:rsidRPr="00073C73">
        <w:rPr>
          <w:snapToGrid w:val="0"/>
        </w:rPr>
        <w:t>GNSS-SSR-STEC-Correction</w:t>
      </w:r>
      <w:bookmarkEnd w:id="195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57" w:name="_Toc37680968"/>
      <w:bookmarkStart w:id="1958" w:name="_Toc46486540"/>
      <w:bookmarkStart w:id="1959" w:name="_Toc52546885"/>
      <w:bookmarkStart w:id="1960" w:name="_Toc52547415"/>
      <w:bookmarkStart w:id="1961" w:name="_Toc52547945"/>
      <w:bookmarkStart w:id="1962" w:name="_Toc52548475"/>
      <w:bookmarkStart w:id="1963" w:name="_Toc90719721"/>
      <w:r w:rsidRPr="00073C73">
        <w:rPr>
          <w:i/>
        </w:rPr>
        <w:t>–</w:t>
      </w:r>
      <w:r w:rsidRPr="00073C73">
        <w:rPr>
          <w:i/>
        </w:rPr>
        <w:tab/>
        <w:t>GNSS-SSR-GriddedCorrection</w:t>
      </w:r>
      <w:bookmarkEnd w:id="1957"/>
      <w:bookmarkEnd w:id="1958"/>
      <w:bookmarkEnd w:id="1959"/>
      <w:bookmarkEnd w:id="1960"/>
      <w:bookmarkEnd w:id="1961"/>
      <w:bookmarkEnd w:id="1962"/>
      <w:bookmarkEnd w:id="1963"/>
    </w:p>
    <w:p w14:paraId="4F3CC6C3" w14:textId="2CAF32E6" w:rsidR="009E61AC" w:rsidRPr="00073C73" w:rsidRDefault="009E61AC" w:rsidP="009E61AC">
      <w:r w:rsidRPr="00073C73">
        <w:t xml:space="preserve">The </w:t>
      </w:r>
      <w:bookmarkStart w:id="1964" w:name="_Hlk23624996"/>
      <w:r w:rsidRPr="00073C73">
        <w:t xml:space="preserve">IE </w:t>
      </w:r>
      <w:bookmarkStart w:id="1965" w:name="_Hlk23624848"/>
      <w:r w:rsidRPr="00073C73">
        <w:rPr>
          <w:i/>
        </w:rPr>
        <w:t>GNSS-SSR-GriddedCorrection</w:t>
      </w:r>
      <w:r w:rsidRPr="00073C73">
        <w:rPr>
          <w:noProof/>
        </w:rPr>
        <w:t xml:space="preserve"> </w:t>
      </w:r>
      <w:bookmarkEnd w:id="1964"/>
      <w:bookmarkEnd w:id="196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6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67" w:name="_Hlk23625147"/>
      <w:r w:rsidRPr="00073C73">
        <w:rPr>
          <w:snapToGrid w:val="0"/>
        </w:rPr>
        <w:t>GNSS-SSR-GriddedCorrection</w:t>
      </w:r>
      <w:bookmarkEnd w:id="196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68" w:name="_Hlk23625053"/>
      <w:r w:rsidRPr="00073C73">
        <w:rPr>
          <w:snapToGrid w:val="0"/>
        </w:rPr>
        <w:t>iod-ssr</w:t>
      </w:r>
      <w:bookmarkEnd w:id="196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69" w:name="_Hlk23624931"/>
      <w:r w:rsidRPr="00073C73">
        <w:rPr>
          <w:snapToGrid w:val="0"/>
        </w:rPr>
        <w:t>correctionPointSetID</w:t>
      </w:r>
      <w:bookmarkEnd w:id="196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7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7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7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7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6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72"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7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7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7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74" w:name="_Toc37680969"/>
      <w:bookmarkStart w:id="1975" w:name="_Toc46486541"/>
      <w:bookmarkStart w:id="1976" w:name="_Toc52546886"/>
      <w:bookmarkStart w:id="1977" w:name="_Toc52547416"/>
      <w:bookmarkStart w:id="1978" w:name="_Toc52547946"/>
      <w:bookmarkStart w:id="1979" w:name="_Toc52548476"/>
      <w:bookmarkStart w:id="1980" w:name="_Toc90719722"/>
      <w:r w:rsidRPr="00073C73">
        <w:t>–</w:t>
      </w:r>
      <w:r w:rsidRPr="00073C73">
        <w:tab/>
      </w:r>
      <w:r w:rsidRPr="00073C73">
        <w:rPr>
          <w:i/>
          <w:snapToGrid w:val="0"/>
          <w:lang w:eastAsia="zh-CN"/>
        </w:rPr>
        <w:t>NavIC</w:t>
      </w:r>
      <w:r w:rsidRPr="00073C73">
        <w:rPr>
          <w:i/>
          <w:snapToGrid w:val="0"/>
        </w:rPr>
        <w:t>-DifferentialCorrections</w:t>
      </w:r>
      <w:bookmarkEnd w:id="1974"/>
      <w:bookmarkEnd w:id="1975"/>
      <w:bookmarkEnd w:id="1976"/>
      <w:bookmarkEnd w:id="1977"/>
      <w:bookmarkEnd w:id="1978"/>
      <w:bookmarkEnd w:id="1979"/>
      <w:bookmarkEnd w:id="198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81" w:name="_Toc37680970"/>
      <w:bookmarkStart w:id="1982" w:name="_Toc46486542"/>
      <w:bookmarkStart w:id="1983" w:name="_Toc52546887"/>
      <w:bookmarkStart w:id="1984" w:name="_Toc52547417"/>
      <w:bookmarkStart w:id="1985" w:name="_Toc52547947"/>
      <w:bookmarkStart w:id="1986" w:name="_Toc52548477"/>
      <w:bookmarkStart w:id="198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81"/>
      <w:bookmarkEnd w:id="1982"/>
      <w:bookmarkEnd w:id="1983"/>
      <w:bookmarkEnd w:id="1984"/>
      <w:bookmarkEnd w:id="1985"/>
      <w:bookmarkEnd w:id="1986"/>
      <w:bookmarkEnd w:id="198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88" w:name="_Toc27765280"/>
      <w:bookmarkStart w:id="1989" w:name="_Toc37680971"/>
      <w:bookmarkStart w:id="1990" w:name="_Toc46486543"/>
      <w:bookmarkStart w:id="1991" w:name="_Toc52546888"/>
      <w:bookmarkStart w:id="1992" w:name="_Toc52547418"/>
      <w:bookmarkStart w:id="1993" w:name="_Toc52547948"/>
      <w:bookmarkStart w:id="1994" w:name="_Toc52548478"/>
      <w:bookmarkStart w:id="1995" w:name="_Toc90719724"/>
      <w:r w:rsidRPr="00073C73">
        <w:t>6.5.2.3</w:t>
      </w:r>
      <w:r w:rsidRPr="00073C73">
        <w:tab/>
        <w:t>GNSS Assistance Data Request</w:t>
      </w:r>
      <w:bookmarkEnd w:id="1988"/>
      <w:bookmarkEnd w:id="1989"/>
      <w:bookmarkEnd w:id="1990"/>
      <w:bookmarkEnd w:id="1991"/>
      <w:bookmarkEnd w:id="1992"/>
      <w:bookmarkEnd w:id="1993"/>
      <w:bookmarkEnd w:id="1994"/>
      <w:bookmarkEnd w:id="1995"/>
    </w:p>
    <w:p w14:paraId="7D37A13C" w14:textId="77777777" w:rsidR="002B1632" w:rsidRPr="00073C73" w:rsidRDefault="002B1632" w:rsidP="002D60CB">
      <w:pPr>
        <w:pStyle w:val="Heading4"/>
      </w:pPr>
      <w:bookmarkStart w:id="1996" w:name="_Toc27765281"/>
      <w:bookmarkStart w:id="1997" w:name="_Toc37680972"/>
      <w:bookmarkStart w:id="1998" w:name="_Toc46486544"/>
      <w:bookmarkStart w:id="1999" w:name="_Toc52546889"/>
      <w:bookmarkStart w:id="2000" w:name="_Toc52547419"/>
      <w:bookmarkStart w:id="2001" w:name="_Toc52547949"/>
      <w:bookmarkStart w:id="2002" w:name="_Toc52548479"/>
      <w:bookmarkStart w:id="2003" w:name="_Toc90719725"/>
      <w:r w:rsidRPr="00073C73">
        <w:t>–</w:t>
      </w:r>
      <w:r w:rsidRPr="00073C73">
        <w:tab/>
      </w:r>
      <w:r w:rsidRPr="00073C73">
        <w:rPr>
          <w:i/>
        </w:rPr>
        <w:t>A-GNSS-RequestAssistanceData</w:t>
      </w:r>
      <w:bookmarkEnd w:id="1996"/>
      <w:bookmarkEnd w:id="1997"/>
      <w:bookmarkEnd w:id="1998"/>
      <w:bookmarkEnd w:id="1999"/>
      <w:bookmarkEnd w:id="2000"/>
      <w:bookmarkEnd w:id="2001"/>
      <w:bookmarkEnd w:id="2002"/>
      <w:bookmarkEnd w:id="200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04" w:name="_Toc27765282"/>
      <w:bookmarkStart w:id="2005" w:name="_Toc37680973"/>
      <w:bookmarkStart w:id="2006" w:name="_Toc46486545"/>
      <w:bookmarkStart w:id="2007" w:name="_Toc52546890"/>
      <w:bookmarkStart w:id="2008" w:name="_Toc52547420"/>
      <w:bookmarkStart w:id="2009" w:name="_Toc52547950"/>
      <w:bookmarkStart w:id="2010" w:name="_Toc52548480"/>
      <w:bookmarkStart w:id="2011" w:name="_Toc90719726"/>
      <w:r w:rsidRPr="00073C73">
        <w:t>–</w:t>
      </w:r>
      <w:r w:rsidRPr="00073C73">
        <w:tab/>
      </w:r>
      <w:r w:rsidRPr="00073C73">
        <w:rPr>
          <w:i/>
          <w:noProof/>
        </w:rPr>
        <w:t>GNSS-CommonAssistDataReq</w:t>
      </w:r>
      <w:bookmarkEnd w:id="2004"/>
      <w:bookmarkEnd w:id="2005"/>
      <w:bookmarkEnd w:id="2006"/>
      <w:bookmarkEnd w:id="2007"/>
      <w:bookmarkEnd w:id="2008"/>
      <w:bookmarkEnd w:id="2009"/>
      <w:bookmarkEnd w:id="2010"/>
      <w:bookmarkEnd w:id="201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12" w:name="_Hlk23206986"/>
      <w:r w:rsidRPr="00073C73">
        <w:rPr>
          <w:snapToGrid w:val="0"/>
        </w:rPr>
        <w:t>GNSS-SSR-CorrectionPointsReq</w:t>
      </w:r>
      <w:bookmarkEnd w:id="201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13" w:name="_Toc27765283"/>
      <w:bookmarkStart w:id="2014" w:name="_Toc37680974"/>
      <w:bookmarkStart w:id="2015" w:name="_Toc46486546"/>
      <w:bookmarkStart w:id="2016" w:name="_Toc52546891"/>
      <w:bookmarkStart w:id="2017" w:name="_Toc52547421"/>
      <w:bookmarkStart w:id="2018" w:name="_Toc52547951"/>
      <w:bookmarkStart w:id="2019" w:name="_Toc52548481"/>
      <w:bookmarkStart w:id="2020" w:name="_Toc90719727"/>
      <w:r w:rsidRPr="00073C73">
        <w:t>–</w:t>
      </w:r>
      <w:r w:rsidRPr="00073C73">
        <w:tab/>
      </w:r>
      <w:r w:rsidRPr="00073C73">
        <w:rPr>
          <w:i/>
          <w:noProof/>
        </w:rPr>
        <w:t>GNSS-GenericAssistDataReq</w:t>
      </w:r>
      <w:bookmarkEnd w:id="2013"/>
      <w:bookmarkEnd w:id="2014"/>
      <w:bookmarkEnd w:id="2015"/>
      <w:bookmarkEnd w:id="2016"/>
      <w:bookmarkEnd w:id="2017"/>
      <w:bookmarkEnd w:id="2018"/>
      <w:bookmarkEnd w:id="2019"/>
      <w:bookmarkEnd w:id="202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21" w:name="_Toc27765284"/>
      <w:bookmarkStart w:id="2022" w:name="_Toc37680975"/>
      <w:bookmarkStart w:id="2023" w:name="_Toc46486547"/>
      <w:bookmarkStart w:id="2024" w:name="_Toc52546892"/>
      <w:bookmarkStart w:id="2025" w:name="_Toc52547422"/>
      <w:bookmarkStart w:id="2026" w:name="_Toc52547952"/>
      <w:bookmarkStart w:id="2027" w:name="_Toc52548482"/>
      <w:bookmarkStart w:id="2028" w:name="_Toc90719728"/>
      <w:r w:rsidRPr="00073C73">
        <w:rPr>
          <w:i/>
        </w:rPr>
        <w:t>–</w:t>
      </w:r>
      <w:r w:rsidRPr="00073C73">
        <w:rPr>
          <w:i/>
        </w:rPr>
        <w:tab/>
      </w:r>
      <w:r w:rsidRPr="00073C73">
        <w:rPr>
          <w:i/>
          <w:noProof/>
        </w:rPr>
        <w:t>GNSS-PeriodicAssistDataReq</w:t>
      </w:r>
      <w:bookmarkEnd w:id="2021"/>
      <w:bookmarkEnd w:id="2022"/>
      <w:bookmarkEnd w:id="2023"/>
      <w:bookmarkEnd w:id="2024"/>
      <w:bookmarkEnd w:id="2025"/>
      <w:bookmarkEnd w:id="2026"/>
      <w:bookmarkEnd w:id="2027"/>
      <w:bookmarkEnd w:id="202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29" w:name="_Toc27765285"/>
      <w:bookmarkStart w:id="2030" w:name="_Toc37680976"/>
      <w:bookmarkStart w:id="2031" w:name="_Toc46486548"/>
      <w:bookmarkStart w:id="2032" w:name="_Toc52546893"/>
      <w:bookmarkStart w:id="2033" w:name="_Toc52547423"/>
      <w:bookmarkStart w:id="2034" w:name="_Toc52547953"/>
      <w:bookmarkStart w:id="2035" w:name="_Toc52548483"/>
      <w:bookmarkStart w:id="2036" w:name="_Toc90719729"/>
      <w:r w:rsidRPr="00073C73">
        <w:t>6.5.2.4</w:t>
      </w:r>
      <w:r w:rsidRPr="00073C73">
        <w:tab/>
        <w:t>GNSS Assistance Data Request Elements</w:t>
      </w:r>
      <w:bookmarkEnd w:id="2029"/>
      <w:bookmarkEnd w:id="2030"/>
      <w:bookmarkEnd w:id="2031"/>
      <w:bookmarkEnd w:id="2032"/>
      <w:bookmarkEnd w:id="2033"/>
      <w:bookmarkEnd w:id="2034"/>
      <w:bookmarkEnd w:id="2035"/>
      <w:bookmarkEnd w:id="2036"/>
    </w:p>
    <w:p w14:paraId="601F2B34" w14:textId="77777777" w:rsidR="002B1632" w:rsidRPr="00073C73" w:rsidRDefault="002B1632" w:rsidP="002D60CB">
      <w:pPr>
        <w:pStyle w:val="Heading4"/>
        <w:rPr>
          <w:i/>
          <w:snapToGrid w:val="0"/>
        </w:rPr>
      </w:pPr>
      <w:bookmarkStart w:id="2037" w:name="_Toc27765286"/>
      <w:bookmarkStart w:id="2038" w:name="_Toc37680977"/>
      <w:bookmarkStart w:id="2039" w:name="_Toc46486549"/>
      <w:bookmarkStart w:id="2040" w:name="_Toc52546894"/>
      <w:bookmarkStart w:id="2041" w:name="_Toc52547424"/>
      <w:bookmarkStart w:id="2042" w:name="_Toc52547954"/>
      <w:bookmarkStart w:id="2043" w:name="_Toc52548484"/>
      <w:bookmarkStart w:id="2044" w:name="_Toc90719730"/>
      <w:r w:rsidRPr="00073C73">
        <w:t>–</w:t>
      </w:r>
      <w:r w:rsidRPr="00073C73">
        <w:tab/>
      </w:r>
      <w:r w:rsidRPr="00073C73">
        <w:rPr>
          <w:i/>
          <w:snapToGrid w:val="0"/>
        </w:rPr>
        <w:t>GNSS-ReferenceTimeReq</w:t>
      </w:r>
      <w:bookmarkEnd w:id="2037"/>
      <w:bookmarkEnd w:id="2038"/>
      <w:bookmarkEnd w:id="2039"/>
      <w:bookmarkEnd w:id="2040"/>
      <w:bookmarkEnd w:id="2041"/>
      <w:bookmarkEnd w:id="2042"/>
      <w:bookmarkEnd w:id="2043"/>
      <w:bookmarkEnd w:id="204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45" w:name="_Toc27765287"/>
      <w:bookmarkStart w:id="2046" w:name="_Toc37680978"/>
      <w:bookmarkStart w:id="2047" w:name="_Toc46486550"/>
      <w:bookmarkStart w:id="2048" w:name="_Toc52546895"/>
      <w:bookmarkStart w:id="2049" w:name="_Toc52547425"/>
      <w:bookmarkStart w:id="2050" w:name="_Toc52547955"/>
      <w:bookmarkStart w:id="2051" w:name="_Toc52548485"/>
      <w:bookmarkStart w:id="2052" w:name="_Toc90719731"/>
      <w:r w:rsidRPr="00073C73">
        <w:t>–</w:t>
      </w:r>
      <w:r w:rsidRPr="00073C73">
        <w:tab/>
      </w:r>
      <w:r w:rsidRPr="00073C73">
        <w:rPr>
          <w:i/>
          <w:snapToGrid w:val="0"/>
        </w:rPr>
        <w:t>GNSS-ReferenceLocationReq</w:t>
      </w:r>
      <w:bookmarkEnd w:id="2045"/>
      <w:bookmarkEnd w:id="2046"/>
      <w:bookmarkEnd w:id="2047"/>
      <w:bookmarkEnd w:id="2048"/>
      <w:bookmarkEnd w:id="2049"/>
      <w:bookmarkEnd w:id="2050"/>
      <w:bookmarkEnd w:id="2051"/>
      <w:bookmarkEnd w:id="205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53" w:name="_Toc27765288"/>
      <w:bookmarkStart w:id="2054" w:name="_Toc37680979"/>
      <w:bookmarkStart w:id="2055" w:name="_Toc46486551"/>
      <w:bookmarkStart w:id="2056" w:name="_Toc52546896"/>
      <w:bookmarkStart w:id="2057" w:name="_Toc52547426"/>
      <w:bookmarkStart w:id="2058" w:name="_Toc52547956"/>
      <w:bookmarkStart w:id="2059" w:name="_Toc52548486"/>
      <w:bookmarkStart w:id="2060" w:name="_Toc90719732"/>
      <w:r w:rsidRPr="00073C73">
        <w:t>–</w:t>
      </w:r>
      <w:r w:rsidRPr="00073C73">
        <w:tab/>
      </w:r>
      <w:r w:rsidRPr="00073C73">
        <w:rPr>
          <w:i/>
          <w:snapToGrid w:val="0"/>
        </w:rPr>
        <w:t>GNSS-IonosphericModelReq</w:t>
      </w:r>
      <w:bookmarkEnd w:id="2053"/>
      <w:bookmarkEnd w:id="2054"/>
      <w:bookmarkEnd w:id="2055"/>
      <w:bookmarkEnd w:id="2056"/>
      <w:bookmarkEnd w:id="2057"/>
      <w:bookmarkEnd w:id="2058"/>
      <w:bookmarkEnd w:id="2059"/>
      <w:bookmarkEnd w:id="206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61" w:name="_Toc27765289"/>
      <w:bookmarkStart w:id="2062" w:name="_Toc37680980"/>
      <w:bookmarkStart w:id="2063" w:name="_Toc46486552"/>
      <w:bookmarkStart w:id="2064" w:name="_Toc52546897"/>
      <w:bookmarkStart w:id="2065" w:name="_Toc52547427"/>
      <w:bookmarkStart w:id="2066" w:name="_Toc52547957"/>
      <w:bookmarkStart w:id="2067" w:name="_Toc52548487"/>
      <w:bookmarkStart w:id="2068" w:name="_Toc90719733"/>
      <w:r w:rsidRPr="00073C73">
        <w:t>–</w:t>
      </w:r>
      <w:r w:rsidRPr="00073C73">
        <w:tab/>
      </w:r>
      <w:r w:rsidRPr="00073C73">
        <w:rPr>
          <w:i/>
          <w:snapToGrid w:val="0"/>
        </w:rPr>
        <w:t>GNSS-EarthOrientationParametersReq</w:t>
      </w:r>
      <w:bookmarkEnd w:id="2061"/>
      <w:bookmarkEnd w:id="2062"/>
      <w:bookmarkEnd w:id="2063"/>
      <w:bookmarkEnd w:id="2064"/>
      <w:bookmarkEnd w:id="2065"/>
      <w:bookmarkEnd w:id="2066"/>
      <w:bookmarkEnd w:id="2067"/>
      <w:bookmarkEnd w:id="206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69" w:name="_Toc27765290"/>
      <w:bookmarkStart w:id="2070" w:name="_Toc37680981"/>
      <w:bookmarkStart w:id="2071" w:name="_Toc46486553"/>
      <w:bookmarkStart w:id="2072" w:name="_Toc52546898"/>
      <w:bookmarkStart w:id="2073" w:name="_Toc52547428"/>
      <w:bookmarkStart w:id="2074" w:name="_Toc52547958"/>
      <w:bookmarkStart w:id="2075" w:name="_Toc52548488"/>
      <w:bookmarkStart w:id="2076" w:name="_Toc90719734"/>
      <w:r w:rsidRPr="00073C73">
        <w:rPr>
          <w:i/>
        </w:rPr>
        <w:t>–</w:t>
      </w:r>
      <w:r w:rsidRPr="00073C73">
        <w:rPr>
          <w:i/>
        </w:rPr>
        <w:tab/>
      </w:r>
      <w:r w:rsidRPr="00073C73">
        <w:rPr>
          <w:i/>
          <w:snapToGrid w:val="0"/>
        </w:rPr>
        <w:t>GNSS-RTK-ReferenceStationInfoReq</w:t>
      </w:r>
      <w:bookmarkEnd w:id="2069"/>
      <w:bookmarkEnd w:id="2070"/>
      <w:bookmarkEnd w:id="2071"/>
      <w:bookmarkEnd w:id="2072"/>
      <w:bookmarkEnd w:id="2073"/>
      <w:bookmarkEnd w:id="2074"/>
      <w:bookmarkEnd w:id="2075"/>
      <w:bookmarkEnd w:id="207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77" w:name="_Toc27765291"/>
      <w:bookmarkStart w:id="2078" w:name="_Toc37680982"/>
      <w:bookmarkStart w:id="2079" w:name="_Toc46486554"/>
      <w:bookmarkStart w:id="2080" w:name="_Toc52546899"/>
      <w:bookmarkStart w:id="2081" w:name="_Toc52547429"/>
      <w:bookmarkStart w:id="2082" w:name="_Toc52547959"/>
      <w:bookmarkStart w:id="2083" w:name="_Toc52548489"/>
      <w:bookmarkStart w:id="2084" w:name="_Toc90719735"/>
      <w:r w:rsidRPr="00073C73">
        <w:rPr>
          <w:i/>
        </w:rPr>
        <w:t>–</w:t>
      </w:r>
      <w:r w:rsidRPr="00073C73">
        <w:rPr>
          <w:i/>
        </w:rPr>
        <w:tab/>
      </w:r>
      <w:r w:rsidRPr="00073C73">
        <w:rPr>
          <w:i/>
          <w:snapToGrid w:val="0"/>
        </w:rPr>
        <w:t>GNSS-RTK-AuxiliaryStationDataReq</w:t>
      </w:r>
      <w:bookmarkEnd w:id="2077"/>
      <w:bookmarkEnd w:id="2078"/>
      <w:bookmarkEnd w:id="2079"/>
      <w:bookmarkEnd w:id="2080"/>
      <w:bookmarkEnd w:id="2081"/>
      <w:bookmarkEnd w:id="2082"/>
      <w:bookmarkEnd w:id="2083"/>
      <w:bookmarkEnd w:id="208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85" w:name="_Toc37680983"/>
      <w:bookmarkStart w:id="2086" w:name="_Toc46486555"/>
      <w:bookmarkStart w:id="2087" w:name="_Toc52546900"/>
      <w:bookmarkStart w:id="2088" w:name="_Toc52547430"/>
      <w:bookmarkStart w:id="2089" w:name="_Toc52547960"/>
      <w:bookmarkStart w:id="2090" w:name="_Toc52548490"/>
      <w:bookmarkStart w:id="2091" w:name="_Toc90719736"/>
      <w:r w:rsidRPr="00073C73">
        <w:t>–</w:t>
      </w:r>
      <w:r w:rsidRPr="00073C73">
        <w:tab/>
      </w:r>
      <w:r w:rsidRPr="00073C73">
        <w:rPr>
          <w:i/>
          <w:snapToGrid w:val="0"/>
        </w:rPr>
        <w:t>GNSS-SSR-CorrectionPointsReq</w:t>
      </w:r>
      <w:bookmarkEnd w:id="2085"/>
      <w:bookmarkEnd w:id="2086"/>
      <w:bookmarkEnd w:id="2087"/>
      <w:bookmarkEnd w:id="2088"/>
      <w:bookmarkEnd w:id="2089"/>
      <w:bookmarkEnd w:id="2090"/>
      <w:bookmarkEnd w:id="209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9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9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93" w:name="_Toc27765292"/>
      <w:bookmarkStart w:id="2094" w:name="_Toc37680984"/>
      <w:bookmarkStart w:id="2095" w:name="_Toc46486556"/>
      <w:bookmarkStart w:id="2096" w:name="_Toc52546901"/>
      <w:bookmarkStart w:id="2097" w:name="_Toc52547431"/>
      <w:bookmarkStart w:id="2098" w:name="_Toc52547961"/>
      <w:bookmarkStart w:id="2099" w:name="_Toc52548491"/>
      <w:bookmarkStart w:id="2100" w:name="_Toc90719737"/>
      <w:r w:rsidRPr="00073C73">
        <w:t>–</w:t>
      </w:r>
      <w:r w:rsidRPr="00073C73">
        <w:tab/>
      </w:r>
      <w:r w:rsidRPr="00073C73">
        <w:rPr>
          <w:i/>
          <w:snapToGrid w:val="0"/>
        </w:rPr>
        <w:t>GNSS-TimeModelListReq</w:t>
      </w:r>
      <w:bookmarkEnd w:id="2093"/>
      <w:bookmarkEnd w:id="2094"/>
      <w:bookmarkEnd w:id="2095"/>
      <w:bookmarkEnd w:id="2096"/>
      <w:bookmarkEnd w:id="2097"/>
      <w:bookmarkEnd w:id="2098"/>
      <w:bookmarkEnd w:id="2099"/>
      <w:bookmarkEnd w:id="210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01" w:name="_Toc27765293"/>
      <w:bookmarkStart w:id="2102" w:name="_Toc37680985"/>
      <w:bookmarkStart w:id="2103" w:name="_Toc46486557"/>
      <w:bookmarkStart w:id="2104" w:name="_Toc52546902"/>
      <w:bookmarkStart w:id="2105" w:name="_Toc52547432"/>
      <w:bookmarkStart w:id="2106" w:name="_Toc52547962"/>
      <w:bookmarkStart w:id="2107" w:name="_Toc52548492"/>
      <w:bookmarkStart w:id="2108" w:name="_Toc90719738"/>
      <w:r w:rsidRPr="00073C73">
        <w:t>–</w:t>
      </w:r>
      <w:r w:rsidRPr="00073C73">
        <w:tab/>
      </w:r>
      <w:r w:rsidRPr="00073C73">
        <w:rPr>
          <w:i/>
          <w:snapToGrid w:val="0"/>
        </w:rPr>
        <w:t>GNSS-DifferentialCorrectionsReq</w:t>
      </w:r>
      <w:bookmarkEnd w:id="2101"/>
      <w:bookmarkEnd w:id="2102"/>
      <w:bookmarkEnd w:id="2103"/>
      <w:bookmarkEnd w:id="2104"/>
      <w:bookmarkEnd w:id="2105"/>
      <w:bookmarkEnd w:id="2106"/>
      <w:bookmarkEnd w:id="2107"/>
      <w:bookmarkEnd w:id="210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09" w:name="_Toc27765294"/>
      <w:bookmarkStart w:id="2110" w:name="_Toc37680986"/>
      <w:bookmarkStart w:id="2111" w:name="_Toc46486558"/>
      <w:bookmarkStart w:id="2112" w:name="_Toc52546903"/>
      <w:bookmarkStart w:id="2113" w:name="_Toc52547433"/>
      <w:bookmarkStart w:id="2114" w:name="_Toc52547963"/>
      <w:bookmarkStart w:id="2115" w:name="_Toc52548493"/>
      <w:bookmarkStart w:id="2116" w:name="_Toc90719739"/>
      <w:r w:rsidRPr="00073C73">
        <w:t>–</w:t>
      </w:r>
      <w:r w:rsidRPr="00073C73">
        <w:tab/>
      </w:r>
      <w:r w:rsidRPr="00073C73">
        <w:rPr>
          <w:i/>
          <w:snapToGrid w:val="0"/>
        </w:rPr>
        <w:t>GNSS-NavigationModelReq</w:t>
      </w:r>
      <w:bookmarkEnd w:id="2109"/>
      <w:bookmarkEnd w:id="2110"/>
      <w:bookmarkEnd w:id="2111"/>
      <w:bookmarkEnd w:id="2112"/>
      <w:bookmarkEnd w:id="2113"/>
      <w:bookmarkEnd w:id="2114"/>
      <w:bookmarkEnd w:id="2115"/>
      <w:bookmarkEnd w:id="211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17" w:name="_Toc27765295"/>
      <w:bookmarkStart w:id="2118" w:name="_Toc37680987"/>
      <w:bookmarkStart w:id="2119" w:name="_Toc46486559"/>
      <w:bookmarkStart w:id="2120" w:name="_Toc52546904"/>
      <w:bookmarkStart w:id="2121" w:name="_Toc52547434"/>
      <w:bookmarkStart w:id="2122" w:name="_Toc52547964"/>
      <w:bookmarkStart w:id="2123" w:name="_Toc52548494"/>
      <w:bookmarkStart w:id="2124" w:name="_Toc90719740"/>
      <w:r w:rsidRPr="00073C73">
        <w:t>–</w:t>
      </w:r>
      <w:r w:rsidRPr="00073C73">
        <w:tab/>
      </w:r>
      <w:r w:rsidRPr="00073C73">
        <w:rPr>
          <w:i/>
          <w:snapToGrid w:val="0"/>
        </w:rPr>
        <w:t>GNSS-RealTimeIntegrityReq</w:t>
      </w:r>
      <w:bookmarkEnd w:id="2117"/>
      <w:bookmarkEnd w:id="2118"/>
      <w:bookmarkEnd w:id="2119"/>
      <w:bookmarkEnd w:id="2120"/>
      <w:bookmarkEnd w:id="2121"/>
      <w:bookmarkEnd w:id="2122"/>
      <w:bookmarkEnd w:id="2123"/>
      <w:bookmarkEnd w:id="212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25" w:name="_Toc27765296"/>
      <w:bookmarkStart w:id="2126" w:name="_Toc37680988"/>
      <w:bookmarkStart w:id="2127" w:name="_Toc46486560"/>
      <w:bookmarkStart w:id="2128" w:name="_Toc52546905"/>
      <w:bookmarkStart w:id="2129" w:name="_Toc52547435"/>
      <w:bookmarkStart w:id="2130" w:name="_Toc52547965"/>
      <w:bookmarkStart w:id="2131" w:name="_Toc52548495"/>
      <w:bookmarkStart w:id="2132" w:name="_Toc90719741"/>
      <w:r w:rsidRPr="00073C73">
        <w:t>–</w:t>
      </w:r>
      <w:r w:rsidRPr="00073C73">
        <w:tab/>
      </w:r>
      <w:r w:rsidRPr="00073C73">
        <w:rPr>
          <w:i/>
          <w:snapToGrid w:val="0"/>
        </w:rPr>
        <w:t>GNSS-DataBitAssistanceReq</w:t>
      </w:r>
      <w:bookmarkEnd w:id="2125"/>
      <w:bookmarkEnd w:id="2126"/>
      <w:bookmarkEnd w:id="2127"/>
      <w:bookmarkEnd w:id="2128"/>
      <w:bookmarkEnd w:id="2129"/>
      <w:bookmarkEnd w:id="2130"/>
      <w:bookmarkEnd w:id="2131"/>
      <w:bookmarkEnd w:id="213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33" w:name="_Toc27765297"/>
      <w:bookmarkStart w:id="2134" w:name="_Toc37680989"/>
      <w:bookmarkStart w:id="2135" w:name="_Toc46486561"/>
      <w:bookmarkStart w:id="2136" w:name="_Toc52546906"/>
      <w:bookmarkStart w:id="2137" w:name="_Toc52547436"/>
      <w:bookmarkStart w:id="2138" w:name="_Toc52547966"/>
      <w:bookmarkStart w:id="2139" w:name="_Toc52548496"/>
      <w:bookmarkStart w:id="2140" w:name="_Toc90719742"/>
      <w:r w:rsidRPr="00073C73">
        <w:t>–</w:t>
      </w:r>
      <w:r w:rsidRPr="00073C73">
        <w:tab/>
      </w:r>
      <w:r w:rsidRPr="00073C73">
        <w:rPr>
          <w:i/>
          <w:snapToGrid w:val="0"/>
        </w:rPr>
        <w:t>GNSS-AcquisitionAssistanceReq</w:t>
      </w:r>
      <w:bookmarkEnd w:id="2133"/>
      <w:bookmarkEnd w:id="2134"/>
      <w:bookmarkEnd w:id="2135"/>
      <w:bookmarkEnd w:id="2136"/>
      <w:bookmarkEnd w:id="2137"/>
      <w:bookmarkEnd w:id="2138"/>
      <w:bookmarkEnd w:id="2139"/>
      <w:bookmarkEnd w:id="214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41" w:name="_Toc27765298"/>
      <w:bookmarkStart w:id="2142" w:name="_Toc37680990"/>
      <w:bookmarkStart w:id="2143" w:name="_Toc46486562"/>
      <w:bookmarkStart w:id="2144" w:name="_Toc52546907"/>
      <w:bookmarkStart w:id="2145" w:name="_Toc52547437"/>
      <w:bookmarkStart w:id="2146" w:name="_Toc52547967"/>
      <w:bookmarkStart w:id="2147" w:name="_Toc52548497"/>
      <w:bookmarkStart w:id="2148" w:name="_Toc90719743"/>
      <w:r w:rsidRPr="00073C73">
        <w:t>–</w:t>
      </w:r>
      <w:r w:rsidRPr="00073C73">
        <w:tab/>
      </w:r>
      <w:r w:rsidRPr="00073C73">
        <w:rPr>
          <w:i/>
          <w:snapToGrid w:val="0"/>
        </w:rPr>
        <w:t>GNSS-AlmanacReq</w:t>
      </w:r>
      <w:bookmarkEnd w:id="2141"/>
      <w:bookmarkEnd w:id="2142"/>
      <w:bookmarkEnd w:id="2143"/>
      <w:bookmarkEnd w:id="2144"/>
      <w:bookmarkEnd w:id="2145"/>
      <w:bookmarkEnd w:id="2146"/>
      <w:bookmarkEnd w:id="2147"/>
      <w:bookmarkEnd w:id="214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49" w:name="_Toc27765299"/>
      <w:bookmarkStart w:id="2150" w:name="_Toc37680991"/>
      <w:bookmarkStart w:id="2151" w:name="_Toc46486563"/>
      <w:bookmarkStart w:id="2152" w:name="_Toc52546908"/>
      <w:bookmarkStart w:id="2153" w:name="_Toc52547438"/>
      <w:bookmarkStart w:id="2154" w:name="_Toc52547968"/>
      <w:bookmarkStart w:id="2155" w:name="_Toc52548498"/>
      <w:bookmarkStart w:id="2156" w:name="_Toc90719744"/>
      <w:r w:rsidRPr="00073C73">
        <w:t>–</w:t>
      </w:r>
      <w:r w:rsidRPr="00073C73">
        <w:tab/>
      </w:r>
      <w:r w:rsidRPr="00073C73">
        <w:rPr>
          <w:i/>
          <w:snapToGrid w:val="0"/>
        </w:rPr>
        <w:t>GNSS-UTC-ModelReq</w:t>
      </w:r>
      <w:bookmarkEnd w:id="2149"/>
      <w:bookmarkEnd w:id="2150"/>
      <w:bookmarkEnd w:id="2151"/>
      <w:bookmarkEnd w:id="2152"/>
      <w:bookmarkEnd w:id="2153"/>
      <w:bookmarkEnd w:id="2154"/>
      <w:bookmarkEnd w:id="2155"/>
      <w:bookmarkEnd w:id="215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57" w:name="_Toc27765300"/>
      <w:bookmarkStart w:id="2158" w:name="_Toc37680992"/>
      <w:bookmarkStart w:id="2159" w:name="_Toc46486564"/>
      <w:bookmarkStart w:id="2160" w:name="_Toc52546909"/>
      <w:bookmarkStart w:id="2161" w:name="_Toc52547439"/>
      <w:bookmarkStart w:id="2162" w:name="_Toc52547969"/>
      <w:bookmarkStart w:id="2163" w:name="_Toc52548499"/>
      <w:bookmarkStart w:id="2164" w:name="_Toc90719745"/>
      <w:r w:rsidRPr="00073C73">
        <w:t>–</w:t>
      </w:r>
      <w:r w:rsidRPr="00073C73">
        <w:tab/>
      </w:r>
      <w:r w:rsidRPr="00073C73">
        <w:rPr>
          <w:i/>
          <w:snapToGrid w:val="0"/>
        </w:rPr>
        <w:t>GNSS-AuxiliaryInformationReq</w:t>
      </w:r>
      <w:bookmarkEnd w:id="2157"/>
      <w:bookmarkEnd w:id="2158"/>
      <w:bookmarkEnd w:id="2159"/>
      <w:bookmarkEnd w:id="2160"/>
      <w:bookmarkEnd w:id="2161"/>
      <w:bookmarkEnd w:id="2162"/>
      <w:bookmarkEnd w:id="2163"/>
      <w:bookmarkEnd w:id="216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65" w:name="_Toc27765301"/>
      <w:bookmarkStart w:id="2166" w:name="_Toc37680993"/>
      <w:bookmarkStart w:id="2167" w:name="_Toc46486565"/>
      <w:bookmarkStart w:id="2168" w:name="_Toc52546910"/>
      <w:bookmarkStart w:id="2169" w:name="_Toc52547440"/>
      <w:bookmarkStart w:id="2170" w:name="_Toc52547970"/>
      <w:bookmarkStart w:id="2171" w:name="_Toc52548500"/>
      <w:bookmarkStart w:id="2172" w:name="_Toc90719746"/>
      <w:r w:rsidRPr="00073C73">
        <w:t>–</w:t>
      </w:r>
      <w:r w:rsidRPr="00073C73">
        <w:tab/>
      </w:r>
      <w:r w:rsidRPr="00073C73">
        <w:rPr>
          <w:i/>
          <w:snapToGrid w:val="0"/>
          <w:lang w:eastAsia="zh-CN"/>
        </w:rPr>
        <w:t>BDS</w:t>
      </w:r>
      <w:r w:rsidRPr="00073C73">
        <w:rPr>
          <w:i/>
          <w:snapToGrid w:val="0"/>
        </w:rPr>
        <w:t>-DifferentialCorrectionsReq</w:t>
      </w:r>
      <w:bookmarkEnd w:id="2165"/>
      <w:bookmarkEnd w:id="2166"/>
      <w:bookmarkEnd w:id="2167"/>
      <w:bookmarkEnd w:id="2168"/>
      <w:bookmarkEnd w:id="2169"/>
      <w:bookmarkEnd w:id="2170"/>
      <w:bookmarkEnd w:id="2171"/>
      <w:bookmarkEnd w:id="217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73" w:name="_Toc27765302"/>
      <w:bookmarkStart w:id="2174" w:name="_Toc37680994"/>
      <w:bookmarkStart w:id="2175" w:name="_Toc46486566"/>
      <w:bookmarkStart w:id="2176" w:name="_Toc52546911"/>
      <w:bookmarkStart w:id="2177" w:name="_Toc52547441"/>
      <w:bookmarkStart w:id="2178" w:name="_Toc52547971"/>
      <w:bookmarkStart w:id="2179" w:name="_Toc52548501"/>
      <w:bookmarkStart w:id="218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73"/>
      <w:bookmarkEnd w:id="2174"/>
      <w:bookmarkEnd w:id="2175"/>
      <w:bookmarkEnd w:id="2176"/>
      <w:bookmarkEnd w:id="2177"/>
      <w:bookmarkEnd w:id="2178"/>
      <w:bookmarkEnd w:id="2179"/>
      <w:bookmarkEnd w:id="218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81" w:name="_Toc27765303"/>
      <w:bookmarkStart w:id="2182" w:name="_Toc37680995"/>
      <w:bookmarkStart w:id="2183" w:name="_Toc46486567"/>
      <w:bookmarkStart w:id="2184" w:name="_Toc52546912"/>
      <w:bookmarkStart w:id="2185" w:name="_Toc52547442"/>
      <w:bookmarkStart w:id="2186" w:name="_Toc52547972"/>
      <w:bookmarkStart w:id="2187" w:name="_Toc52548502"/>
      <w:bookmarkStart w:id="2188" w:name="_Toc90719748"/>
      <w:r w:rsidRPr="00073C73">
        <w:rPr>
          <w:i/>
        </w:rPr>
        <w:t>–</w:t>
      </w:r>
      <w:r w:rsidRPr="00073C73">
        <w:rPr>
          <w:i/>
        </w:rPr>
        <w:tab/>
      </w:r>
      <w:r w:rsidRPr="00073C73">
        <w:rPr>
          <w:i/>
          <w:snapToGrid w:val="0"/>
          <w:lang w:eastAsia="zh-CN"/>
        </w:rPr>
        <w:t>GNSS-RTK-ObservationsReq</w:t>
      </w:r>
      <w:bookmarkEnd w:id="2181"/>
      <w:bookmarkEnd w:id="2182"/>
      <w:bookmarkEnd w:id="2183"/>
      <w:bookmarkEnd w:id="2184"/>
      <w:bookmarkEnd w:id="2185"/>
      <w:bookmarkEnd w:id="2186"/>
      <w:bookmarkEnd w:id="2187"/>
      <w:bookmarkEnd w:id="218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89" w:name="_Hlk499264629"/>
      <w:r w:rsidRPr="00073C73">
        <w:rPr>
          <w:snapToGrid w:val="0"/>
          <w:lang w:eastAsia="zh-CN"/>
        </w:rPr>
        <w:t>gnss-RTK-CNR-Req</w:t>
      </w:r>
      <w:bookmarkEnd w:id="218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90" w:name="_Toc27765304"/>
      <w:bookmarkStart w:id="2191" w:name="_Toc37680996"/>
      <w:bookmarkStart w:id="2192" w:name="_Toc46486568"/>
      <w:bookmarkStart w:id="2193" w:name="_Toc52546913"/>
      <w:bookmarkStart w:id="2194" w:name="_Toc52547443"/>
      <w:bookmarkStart w:id="2195" w:name="_Toc52547973"/>
      <w:bookmarkStart w:id="2196" w:name="_Toc52548503"/>
      <w:bookmarkStart w:id="2197" w:name="_Toc90719749"/>
      <w:r w:rsidRPr="00073C73">
        <w:rPr>
          <w:i/>
        </w:rPr>
        <w:t>–</w:t>
      </w:r>
      <w:r w:rsidRPr="00073C73">
        <w:rPr>
          <w:i/>
        </w:rPr>
        <w:tab/>
      </w:r>
      <w:r w:rsidRPr="00073C73">
        <w:rPr>
          <w:i/>
          <w:snapToGrid w:val="0"/>
          <w:lang w:eastAsia="zh-CN"/>
        </w:rPr>
        <w:t>GLO-RTK-BiasInformationReq</w:t>
      </w:r>
      <w:bookmarkEnd w:id="2190"/>
      <w:bookmarkEnd w:id="2191"/>
      <w:bookmarkEnd w:id="2192"/>
      <w:bookmarkEnd w:id="2193"/>
      <w:bookmarkEnd w:id="2194"/>
      <w:bookmarkEnd w:id="2195"/>
      <w:bookmarkEnd w:id="2196"/>
      <w:bookmarkEnd w:id="219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198" w:name="_Toc27765305"/>
      <w:bookmarkStart w:id="2199" w:name="_Toc37680997"/>
      <w:bookmarkStart w:id="2200" w:name="_Toc46486569"/>
      <w:bookmarkStart w:id="2201" w:name="_Toc52546914"/>
      <w:bookmarkStart w:id="2202" w:name="_Toc52547444"/>
      <w:bookmarkStart w:id="2203" w:name="_Toc52547974"/>
      <w:bookmarkStart w:id="2204" w:name="_Toc52548504"/>
      <w:bookmarkStart w:id="2205" w:name="_Toc90719750"/>
      <w:r w:rsidRPr="00073C73">
        <w:rPr>
          <w:i/>
        </w:rPr>
        <w:t>–</w:t>
      </w:r>
      <w:r w:rsidRPr="00073C73">
        <w:rPr>
          <w:i/>
        </w:rPr>
        <w:tab/>
      </w:r>
      <w:r w:rsidRPr="00073C73">
        <w:rPr>
          <w:i/>
          <w:snapToGrid w:val="0"/>
          <w:lang w:eastAsia="zh-CN"/>
        </w:rPr>
        <w:t>GNSS-RTK-MAC-CorrectionDifferencesReq</w:t>
      </w:r>
      <w:bookmarkEnd w:id="2198"/>
      <w:bookmarkEnd w:id="2199"/>
      <w:bookmarkEnd w:id="2200"/>
      <w:bookmarkEnd w:id="2201"/>
      <w:bookmarkEnd w:id="2202"/>
      <w:bookmarkEnd w:id="2203"/>
      <w:bookmarkEnd w:id="2204"/>
      <w:bookmarkEnd w:id="220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06" w:name="_Toc27765306"/>
      <w:bookmarkStart w:id="2207" w:name="_Toc37680998"/>
      <w:bookmarkStart w:id="2208" w:name="_Toc46486570"/>
      <w:bookmarkStart w:id="2209" w:name="_Toc52546915"/>
      <w:bookmarkStart w:id="2210" w:name="_Toc52547445"/>
      <w:bookmarkStart w:id="2211" w:name="_Toc52547975"/>
      <w:bookmarkStart w:id="2212" w:name="_Toc52548505"/>
      <w:bookmarkStart w:id="2213" w:name="_Toc90719751"/>
      <w:r w:rsidRPr="00073C73">
        <w:rPr>
          <w:i/>
        </w:rPr>
        <w:t>–</w:t>
      </w:r>
      <w:r w:rsidRPr="00073C73">
        <w:rPr>
          <w:i/>
        </w:rPr>
        <w:tab/>
      </w:r>
      <w:r w:rsidRPr="00073C73">
        <w:rPr>
          <w:i/>
          <w:snapToGrid w:val="0"/>
          <w:lang w:eastAsia="zh-CN"/>
        </w:rPr>
        <w:t>GNSS-RTK-ResidualsReq</w:t>
      </w:r>
      <w:bookmarkEnd w:id="2206"/>
      <w:bookmarkEnd w:id="2207"/>
      <w:bookmarkEnd w:id="2208"/>
      <w:bookmarkEnd w:id="2209"/>
      <w:bookmarkEnd w:id="2210"/>
      <w:bookmarkEnd w:id="2211"/>
      <w:bookmarkEnd w:id="2212"/>
      <w:bookmarkEnd w:id="221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14" w:name="_Toc27765307"/>
      <w:bookmarkStart w:id="2215" w:name="_Toc37680999"/>
      <w:bookmarkStart w:id="2216" w:name="_Toc46486571"/>
      <w:bookmarkStart w:id="2217" w:name="_Toc52546916"/>
      <w:bookmarkStart w:id="2218" w:name="_Toc52547446"/>
      <w:bookmarkStart w:id="2219" w:name="_Toc52547976"/>
      <w:bookmarkStart w:id="2220" w:name="_Toc52548506"/>
      <w:bookmarkStart w:id="2221" w:name="_Toc90719752"/>
      <w:r w:rsidRPr="00073C73">
        <w:rPr>
          <w:i/>
        </w:rPr>
        <w:t>–</w:t>
      </w:r>
      <w:r w:rsidRPr="00073C73">
        <w:rPr>
          <w:i/>
        </w:rPr>
        <w:tab/>
      </w:r>
      <w:r w:rsidRPr="00073C73">
        <w:rPr>
          <w:i/>
          <w:snapToGrid w:val="0"/>
          <w:lang w:eastAsia="zh-CN"/>
        </w:rPr>
        <w:t>GNSS-RTK-FKP-GradientsReq</w:t>
      </w:r>
      <w:bookmarkEnd w:id="2214"/>
      <w:bookmarkEnd w:id="2215"/>
      <w:bookmarkEnd w:id="2216"/>
      <w:bookmarkEnd w:id="2217"/>
      <w:bookmarkEnd w:id="2218"/>
      <w:bookmarkEnd w:id="2219"/>
      <w:bookmarkEnd w:id="2220"/>
      <w:bookmarkEnd w:id="222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22" w:name="_Hlk512485626"/>
      <w:r w:rsidRPr="00073C73">
        <w:t>linkCombinations-PrefList-r15</w:t>
      </w:r>
      <w:r w:rsidRPr="00073C73">
        <w:tab/>
      </w:r>
      <w:r w:rsidRPr="00073C73">
        <w:tab/>
        <w:t>GNSS-Link-CombinationsList-r15</w:t>
      </w:r>
      <w:r w:rsidRPr="00073C73">
        <w:tab/>
        <w:t>OPTIONAL,</w:t>
      </w:r>
      <w:bookmarkEnd w:id="222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23" w:name="_Toc27765308"/>
      <w:bookmarkStart w:id="2224" w:name="_Toc37681000"/>
      <w:bookmarkStart w:id="2225" w:name="_Toc46486572"/>
      <w:bookmarkStart w:id="2226" w:name="_Toc52546917"/>
      <w:bookmarkStart w:id="2227" w:name="_Toc52547447"/>
      <w:bookmarkStart w:id="2228" w:name="_Toc52547977"/>
      <w:bookmarkStart w:id="2229" w:name="_Toc52548507"/>
      <w:bookmarkStart w:id="2230" w:name="_Toc90719753"/>
      <w:r w:rsidRPr="00073C73">
        <w:rPr>
          <w:i/>
        </w:rPr>
        <w:t>–</w:t>
      </w:r>
      <w:r w:rsidRPr="00073C73">
        <w:rPr>
          <w:i/>
        </w:rPr>
        <w:tab/>
      </w:r>
      <w:r w:rsidRPr="00073C73">
        <w:rPr>
          <w:i/>
          <w:snapToGrid w:val="0"/>
          <w:lang w:eastAsia="zh-CN"/>
        </w:rPr>
        <w:t>GNSS-SSR-OrbitCorrectionsReq</w:t>
      </w:r>
      <w:bookmarkEnd w:id="2223"/>
      <w:bookmarkEnd w:id="2224"/>
      <w:bookmarkEnd w:id="2225"/>
      <w:bookmarkEnd w:id="2226"/>
      <w:bookmarkEnd w:id="2227"/>
      <w:bookmarkEnd w:id="2228"/>
      <w:bookmarkEnd w:id="2229"/>
      <w:bookmarkEnd w:id="223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31"/>
      <w:r>
        <w:t>orbit-IntegrityReq-r17</w:t>
      </w:r>
      <w:commentRangeEnd w:id="2231"/>
      <w:r w:rsidR="00A0075F">
        <w:rPr>
          <w:rStyle w:val="CommentReference"/>
          <w:rFonts w:ascii="Times New Roman" w:hAnsi="Times New Roman"/>
          <w:noProof w:val="0"/>
        </w:rPr>
        <w:commentReference w:id="223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32" w:name="_Toc27765309"/>
      <w:bookmarkStart w:id="2233" w:name="_Toc37681001"/>
      <w:bookmarkStart w:id="2234" w:name="_Toc46486573"/>
      <w:bookmarkStart w:id="2235" w:name="_Toc52546918"/>
      <w:bookmarkStart w:id="2236" w:name="_Toc52547448"/>
      <w:bookmarkStart w:id="2237" w:name="_Toc52547978"/>
      <w:bookmarkStart w:id="2238" w:name="_Toc52548508"/>
      <w:bookmarkStart w:id="2239" w:name="_Toc90719754"/>
      <w:r w:rsidRPr="00073C73">
        <w:rPr>
          <w:i/>
        </w:rPr>
        <w:t>–</w:t>
      </w:r>
      <w:r w:rsidRPr="00073C73">
        <w:rPr>
          <w:i/>
        </w:rPr>
        <w:tab/>
      </w:r>
      <w:r w:rsidRPr="00073C73">
        <w:rPr>
          <w:i/>
          <w:snapToGrid w:val="0"/>
          <w:lang w:eastAsia="zh-CN"/>
        </w:rPr>
        <w:t>GNSS-SSR-ClockCorrectionsReq</w:t>
      </w:r>
      <w:bookmarkEnd w:id="2232"/>
      <w:bookmarkEnd w:id="2233"/>
      <w:bookmarkEnd w:id="2234"/>
      <w:bookmarkEnd w:id="2235"/>
      <w:bookmarkEnd w:id="2236"/>
      <w:bookmarkEnd w:id="2237"/>
      <w:bookmarkEnd w:id="2238"/>
      <w:bookmarkEnd w:id="2239"/>
    </w:p>
    <w:p w14:paraId="2363205A" w14:textId="77777777" w:rsidR="00AB5EC6" w:rsidRPr="00073C73" w:rsidRDefault="00AB5EC6" w:rsidP="00AB5EC6">
      <w:pPr>
        <w:keepLines/>
      </w:pPr>
      <w:r w:rsidRPr="00073C73">
        <w:t xml:space="preserve">The </w:t>
      </w:r>
      <w:bookmarkStart w:id="2240" w:name="_Hlk506343943"/>
      <w:r w:rsidRPr="00073C73">
        <w:t xml:space="preserve">IE </w:t>
      </w:r>
      <w:r w:rsidRPr="00073C73">
        <w:rPr>
          <w:i/>
          <w:snapToGrid w:val="0"/>
          <w:lang w:eastAsia="zh-CN"/>
        </w:rPr>
        <w:t xml:space="preserve">GNSS-SSR-ClockCorrectionsReq </w:t>
      </w:r>
      <w:bookmarkEnd w:id="224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41" w:name="_Toc27765310"/>
      <w:bookmarkStart w:id="2242" w:name="_Toc37681002"/>
      <w:bookmarkStart w:id="2243" w:name="_Toc46486574"/>
      <w:bookmarkStart w:id="2244" w:name="_Toc52546919"/>
      <w:bookmarkStart w:id="2245" w:name="_Toc52547449"/>
      <w:bookmarkStart w:id="2246" w:name="_Toc52547979"/>
      <w:bookmarkStart w:id="2247" w:name="_Toc52548509"/>
      <w:bookmarkStart w:id="2248" w:name="_Toc90719755"/>
      <w:r w:rsidRPr="00073C73">
        <w:rPr>
          <w:i/>
        </w:rPr>
        <w:t>–</w:t>
      </w:r>
      <w:r w:rsidRPr="00073C73">
        <w:rPr>
          <w:i/>
        </w:rPr>
        <w:tab/>
      </w:r>
      <w:r w:rsidRPr="00073C73">
        <w:rPr>
          <w:i/>
          <w:snapToGrid w:val="0"/>
          <w:lang w:eastAsia="zh-CN"/>
        </w:rPr>
        <w:t>GNSS-SSR-CodeBiasReq</w:t>
      </w:r>
      <w:bookmarkEnd w:id="2241"/>
      <w:bookmarkEnd w:id="2242"/>
      <w:bookmarkEnd w:id="2243"/>
      <w:bookmarkEnd w:id="2244"/>
      <w:bookmarkEnd w:id="2245"/>
      <w:bookmarkEnd w:id="2246"/>
      <w:bookmarkEnd w:id="2247"/>
      <w:bookmarkEnd w:id="224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49" w:name="_Hlk506343890"/>
      <w:r w:rsidRPr="00073C73">
        <w:rPr>
          <w:snapToGrid w:val="0"/>
          <w:lang w:eastAsia="zh-CN"/>
        </w:rPr>
        <w:t>GNSS-SSR-CodeBiasReq-r15</w:t>
      </w:r>
      <w:r w:rsidRPr="00073C73">
        <w:rPr>
          <w:snapToGrid w:val="0"/>
        </w:rPr>
        <w:t xml:space="preserve"> </w:t>
      </w:r>
      <w:bookmarkEnd w:id="224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50" w:name="_Hlk506343869"/>
      <w:r w:rsidRPr="00073C73">
        <w:rPr>
          <w:snapToGrid w:val="0"/>
        </w:rPr>
        <w:t>storedNavList-r15</w:t>
      </w:r>
      <w:bookmarkEnd w:id="225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51" w:name="_Toc37681003"/>
      <w:bookmarkStart w:id="2252" w:name="_Toc46486575"/>
      <w:bookmarkStart w:id="2253" w:name="_Toc52546920"/>
      <w:bookmarkStart w:id="2254" w:name="_Toc52547450"/>
      <w:bookmarkStart w:id="2255" w:name="_Toc52547980"/>
      <w:bookmarkStart w:id="2256" w:name="_Toc52548510"/>
      <w:bookmarkStart w:id="2257" w:name="_Toc90719756"/>
      <w:r w:rsidRPr="00073C73">
        <w:rPr>
          <w:i/>
        </w:rPr>
        <w:t>–</w:t>
      </w:r>
      <w:r w:rsidRPr="00073C73">
        <w:rPr>
          <w:i/>
        </w:rPr>
        <w:tab/>
      </w:r>
      <w:r w:rsidRPr="00073C73">
        <w:rPr>
          <w:i/>
          <w:snapToGrid w:val="0"/>
          <w:lang w:eastAsia="zh-CN"/>
        </w:rPr>
        <w:t>GNSS-SSR-URA-Req</w:t>
      </w:r>
      <w:bookmarkEnd w:id="2251"/>
      <w:bookmarkEnd w:id="2252"/>
      <w:bookmarkEnd w:id="2253"/>
      <w:bookmarkEnd w:id="2254"/>
      <w:bookmarkEnd w:id="2255"/>
      <w:bookmarkEnd w:id="2256"/>
      <w:bookmarkEnd w:id="225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58" w:name="_Toc37681004"/>
      <w:bookmarkStart w:id="2259" w:name="_Toc46486576"/>
      <w:bookmarkStart w:id="2260" w:name="_Toc52546921"/>
      <w:bookmarkStart w:id="2261" w:name="_Toc52547451"/>
      <w:bookmarkStart w:id="2262" w:name="_Toc52547981"/>
      <w:bookmarkStart w:id="2263" w:name="_Toc52548511"/>
      <w:bookmarkStart w:id="2264" w:name="_Toc90719757"/>
      <w:r w:rsidRPr="00073C73">
        <w:rPr>
          <w:i/>
        </w:rPr>
        <w:t>–</w:t>
      </w:r>
      <w:r w:rsidRPr="00073C73">
        <w:rPr>
          <w:i/>
        </w:rPr>
        <w:tab/>
      </w:r>
      <w:r w:rsidRPr="00073C73">
        <w:rPr>
          <w:i/>
          <w:snapToGrid w:val="0"/>
          <w:lang w:eastAsia="zh-CN"/>
        </w:rPr>
        <w:t>GNSS-SSR-PhaseBiasReq</w:t>
      </w:r>
      <w:bookmarkEnd w:id="2258"/>
      <w:bookmarkEnd w:id="2259"/>
      <w:bookmarkEnd w:id="2260"/>
      <w:bookmarkEnd w:id="2261"/>
      <w:bookmarkEnd w:id="2262"/>
      <w:bookmarkEnd w:id="2263"/>
      <w:bookmarkEnd w:id="226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65" w:name="_Toc37681005"/>
      <w:bookmarkStart w:id="2266" w:name="_Toc46486577"/>
      <w:bookmarkStart w:id="2267" w:name="_Toc52546922"/>
      <w:bookmarkStart w:id="2268" w:name="_Toc52547452"/>
      <w:bookmarkStart w:id="2269" w:name="_Toc52547982"/>
      <w:bookmarkStart w:id="2270" w:name="_Toc52548512"/>
      <w:bookmarkStart w:id="2271" w:name="_Toc90719758"/>
      <w:r w:rsidRPr="00073C73">
        <w:rPr>
          <w:i/>
        </w:rPr>
        <w:t>–</w:t>
      </w:r>
      <w:r w:rsidRPr="00073C73">
        <w:rPr>
          <w:i/>
        </w:rPr>
        <w:tab/>
      </w:r>
      <w:r w:rsidRPr="00073C73">
        <w:rPr>
          <w:i/>
          <w:snapToGrid w:val="0"/>
          <w:lang w:eastAsia="zh-CN"/>
        </w:rPr>
        <w:t>GNSS-SSR-STEC-CorrectionReq</w:t>
      </w:r>
      <w:bookmarkEnd w:id="2265"/>
      <w:bookmarkEnd w:id="2266"/>
      <w:bookmarkEnd w:id="2267"/>
      <w:bookmarkEnd w:id="2268"/>
      <w:bookmarkEnd w:id="2269"/>
      <w:bookmarkEnd w:id="2270"/>
      <w:bookmarkEnd w:id="227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72"/>
      <w:r>
        <w:rPr>
          <w:snapToGrid w:val="0"/>
        </w:rPr>
        <w:t>stec-IntegrityReq-r17</w:t>
      </w:r>
      <w:commentRangeEnd w:id="2272"/>
      <w:r w:rsidR="0029476B">
        <w:rPr>
          <w:rStyle w:val="CommentReference"/>
          <w:rFonts w:ascii="Times New Roman" w:hAnsi="Times New Roman"/>
          <w:noProof w:val="0"/>
        </w:rPr>
        <w:commentReference w:id="227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73" w:name="_Toc37681006"/>
      <w:bookmarkStart w:id="2274" w:name="_Toc46486578"/>
      <w:bookmarkStart w:id="2275" w:name="_Toc52546923"/>
      <w:bookmarkStart w:id="2276" w:name="_Toc52547453"/>
      <w:bookmarkStart w:id="2277" w:name="_Toc52547983"/>
      <w:bookmarkStart w:id="2278" w:name="_Toc52548513"/>
      <w:bookmarkStart w:id="2279" w:name="_Toc90719759"/>
      <w:r w:rsidRPr="00073C73">
        <w:rPr>
          <w:i/>
        </w:rPr>
        <w:t>–</w:t>
      </w:r>
      <w:r w:rsidRPr="00073C73">
        <w:rPr>
          <w:i/>
        </w:rPr>
        <w:tab/>
      </w:r>
      <w:r w:rsidRPr="00073C73">
        <w:rPr>
          <w:i/>
          <w:snapToGrid w:val="0"/>
          <w:lang w:eastAsia="zh-CN"/>
        </w:rPr>
        <w:t>GNSS-SSR-GriddedCorrectionReq</w:t>
      </w:r>
      <w:bookmarkEnd w:id="2273"/>
      <w:bookmarkEnd w:id="2274"/>
      <w:bookmarkEnd w:id="2275"/>
      <w:bookmarkEnd w:id="2276"/>
      <w:bookmarkEnd w:id="2277"/>
      <w:bookmarkEnd w:id="2278"/>
      <w:bookmarkEnd w:id="227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80" w:name="_Toc37681007"/>
      <w:bookmarkStart w:id="2281" w:name="_Toc46486579"/>
      <w:bookmarkStart w:id="2282" w:name="_Toc52546924"/>
      <w:bookmarkStart w:id="2283" w:name="_Toc52547454"/>
      <w:bookmarkStart w:id="2284" w:name="_Toc52547984"/>
      <w:bookmarkStart w:id="2285" w:name="_Toc52548514"/>
      <w:bookmarkStart w:id="2286" w:name="_Toc90719760"/>
      <w:r w:rsidRPr="00073C73">
        <w:t>–</w:t>
      </w:r>
      <w:r w:rsidRPr="00073C73">
        <w:tab/>
      </w:r>
      <w:r w:rsidRPr="00073C73">
        <w:rPr>
          <w:i/>
          <w:snapToGrid w:val="0"/>
          <w:lang w:eastAsia="zh-CN"/>
        </w:rPr>
        <w:t>NavIC</w:t>
      </w:r>
      <w:r w:rsidRPr="00073C73">
        <w:rPr>
          <w:i/>
          <w:snapToGrid w:val="0"/>
        </w:rPr>
        <w:t>-DifferentialCorrectionsReq</w:t>
      </w:r>
      <w:bookmarkEnd w:id="2280"/>
      <w:bookmarkEnd w:id="2281"/>
      <w:bookmarkEnd w:id="2282"/>
      <w:bookmarkEnd w:id="2283"/>
      <w:bookmarkEnd w:id="2284"/>
      <w:bookmarkEnd w:id="2285"/>
      <w:bookmarkEnd w:id="228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87" w:name="_Toc37681008"/>
      <w:bookmarkStart w:id="2288" w:name="_Toc46486580"/>
      <w:bookmarkStart w:id="2289" w:name="_Toc52546925"/>
      <w:bookmarkStart w:id="2290" w:name="_Toc52547455"/>
      <w:bookmarkStart w:id="2291" w:name="_Toc52547985"/>
      <w:bookmarkStart w:id="2292" w:name="_Toc52548515"/>
      <w:bookmarkStart w:id="229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87"/>
      <w:bookmarkEnd w:id="2288"/>
      <w:bookmarkEnd w:id="2289"/>
      <w:bookmarkEnd w:id="2290"/>
      <w:bookmarkEnd w:id="2291"/>
      <w:bookmarkEnd w:id="2292"/>
      <w:bookmarkEnd w:id="229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94" w:name="_Toc27765311"/>
      <w:bookmarkStart w:id="2295" w:name="_Toc37681009"/>
      <w:bookmarkStart w:id="2296" w:name="_Toc46486581"/>
      <w:bookmarkStart w:id="2297" w:name="_Toc52546926"/>
      <w:bookmarkStart w:id="2298" w:name="_Toc52547456"/>
      <w:bookmarkStart w:id="2299" w:name="_Toc52547986"/>
      <w:bookmarkStart w:id="2300" w:name="_Toc52548516"/>
      <w:bookmarkStart w:id="2301" w:name="_Toc90719762"/>
      <w:r w:rsidRPr="00073C73">
        <w:t>6.5.2.5</w:t>
      </w:r>
      <w:r w:rsidRPr="00073C73">
        <w:tab/>
        <w:t>GNSS Location Information</w:t>
      </w:r>
      <w:bookmarkEnd w:id="2294"/>
      <w:bookmarkEnd w:id="2295"/>
      <w:bookmarkEnd w:id="2296"/>
      <w:bookmarkEnd w:id="2297"/>
      <w:bookmarkEnd w:id="2298"/>
      <w:bookmarkEnd w:id="2299"/>
      <w:bookmarkEnd w:id="2300"/>
      <w:bookmarkEnd w:id="2301"/>
    </w:p>
    <w:p w14:paraId="1C5816D1" w14:textId="77777777" w:rsidR="002B1632" w:rsidRPr="00073C73" w:rsidRDefault="002B1632" w:rsidP="002D60CB">
      <w:pPr>
        <w:pStyle w:val="Heading4"/>
      </w:pPr>
      <w:bookmarkStart w:id="2302" w:name="_Toc27765312"/>
      <w:bookmarkStart w:id="2303" w:name="_Toc37681010"/>
      <w:bookmarkStart w:id="2304" w:name="_Toc46486582"/>
      <w:bookmarkStart w:id="2305" w:name="_Toc52546927"/>
      <w:bookmarkStart w:id="2306" w:name="_Toc52547457"/>
      <w:bookmarkStart w:id="2307" w:name="_Toc52547987"/>
      <w:bookmarkStart w:id="2308" w:name="_Toc52548517"/>
      <w:bookmarkStart w:id="2309" w:name="_Toc90719763"/>
      <w:r w:rsidRPr="00073C73">
        <w:t>–</w:t>
      </w:r>
      <w:r w:rsidRPr="00073C73">
        <w:tab/>
      </w:r>
      <w:r w:rsidRPr="00073C73">
        <w:rPr>
          <w:i/>
        </w:rPr>
        <w:t>A-GNSS-ProvideLocationInformation</w:t>
      </w:r>
      <w:bookmarkEnd w:id="2302"/>
      <w:bookmarkEnd w:id="2303"/>
      <w:bookmarkEnd w:id="2304"/>
      <w:bookmarkEnd w:id="2305"/>
      <w:bookmarkEnd w:id="2306"/>
      <w:bookmarkEnd w:id="2307"/>
      <w:bookmarkEnd w:id="2308"/>
      <w:bookmarkEnd w:id="230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10" w:name="_Toc27765313"/>
      <w:bookmarkStart w:id="2311" w:name="_Toc37681011"/>
      <w:bookmarkStart w:id="2312" w:name="_Toc46486583"/>
      <w:bookmarkStart w:id="2313" w:name="_Toc52546928"/>
      <w:bookmarkStart w:id="2314" w:name="_Toc52547458"/>
      <w:bookmarkStart w:id="2315" w:name="_Toc52547988"/>
      <w:bookmarkStart w:id="2316" w:name="_Toc52548518"/>
      <w:bookmarkStart w:id="2317" w:name="_Toc90719764"/>
      <w:r w:rsidRPr="00073C73">
        <w:t>6.5.2.6</w:t>
      </w:r>
      <w:r w:rsidRPr="00073C73">
        <w:tab/>
        <w:t>GNSS Location Information Elements</w:t>
      </w:r>
      <w:bookmarkEnd w:id="2310"/>
      <w:bookmarkEnd w:id="2311"/>
      <w:bookmarkEnd w:id="2312"/>
      <w:bookmarkEnd w:id="2313"/>
      <w:bookmarkEnd w:id="2314"/>
      <w:bookmarkEnd w:id="2315"/>
      <w:bookmarkEnd w:id="2316"/>
      <w:bookmarkEnd w:id="2317"/>
    </w:p>
    <w:p w14:paraId="054934C5" w14:textId="77777777" w:rsidR="002B1632" w:rsidRPr="00073C73" w:rsidRDefault="002B1632" w:rsidP="002D60CB">
      <w:pPr>
        <w:pStyle w:val="Heading4"/>
        <w:rPr>
          <w:i/>
        </w:rPr>
      </w:pPr>
      <w:bookmarkStart w:id="2318" w:name="_Toc27765314"/>
      <w:bookmarkStart w:id="2319" w:name="_Toc37681012"/>
      <w:bookmarkStart w:id="2320" w:name="_Toc46486584"/>
      <w:bookmarkStart w:id="2321" w:name="_Toc52546929"/>
      <w:bookmarkStart w:id="2322" w:name="_Toc52547459"/>
      <w:bookmarkStart w:id="2323" w:name="_Toc52547989"/>
      <w:bookmarkStart w:id="2324" w:name="_Toc52548519"/>
      <w:bookmarkStart w:id="2325" w:name="_Toc90719765"/>
      <w:r w:rsidRPr="00073C73">
        <w:t>–</w:t>
      </w:r>
      <w:r w:rsidRPr="00073C73">
        <w:tab/>
      </w:r>
      <w:r w:rsidRPr="00073C73">
        <w:rPr>
          <w:i/>
        </w:rPr>
        <w:t>GNSS-SignalMeasurementInformation</w:t>
      </w:r>
      <w:bookmarkEnd w:id="2318"/>
      <w:bookmarkEnd w:id="2319"/>
      <w:bookmarkEnd w:id="2320"/>
      <w:bookmarkEnd w:id="2321"/>
      <w:bookmarkEnd w:id="2322"/>
      <w:bookmarkEnd w:id="2323"/>
      <w:bookmarkEnd w:id="2324"/>
      <w:bookmarkEnd w:id="2325"/>
    </w:p>
    <w:p w14:paraId="647A2056" w14:textId="77777777" w:rsidR="002B1632" w:rsidRPr="00073C73" w:rsidRDefault="002B1632" w:rsidP="002D60CB">
      <w:r w:rsidRPr="00073C73">
        <w:t xml:space="preserve">The IE </w:t>
      </w:r>
      <w:bookmarkStart w:id="2326" w:name="OLE_LINK3"/>
      <w:bookmarkStart w:id="2327" w:name="OLE_LINK4"/>
      <w:r w:rsidRPr="00073C73">
        <w:rPr>
          <w:i/>
        </w:rPr>
        <w:t>GNSS-SignalMeasurementInformation</w:t>
      </w:r>
      <w:bookmarkEnd w:id="2326"/>
      <w:bookmarkEnd w:id="232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28" w:name="_Toc27765315"/>
      <w:bookmarkStart w:id="2329" w:name="_Toc37681013"/>
      <w:bookmarkStart w:id="2330" w:name="_Toc46486585"/>
      <w:bookmarkStart w:id="2331" w:name="_Toc52546930"/>
      <w:bookmarkStart w:id="2332" w:name="_Toc52547460"/>
      <w:bookmarkStart w:id="2333" w:name="_Toc52547990"/>
      <w:bookmarkStart w:id="2334" w:name="_Toc52548520"/>
      <w:bookmarkStart w:id="2335" w:name="_Toc90719766"/>
      <w:r w:rsidRPr="00073C73">
        <w:t>–</w:t>
      </w:r>
      <w:r w:rsidRPr="00073C73">
        <w:tab/>
      </w:r>
      <w:r w:rsidRPr="00073C73">
        <w:rPr>
          <w:i/>
          <w:noProof/>
        </w:rPr>
        <w:t>MeasurementReferenceTime</w:t>
      </w:r>
      <w:bookmarkEnd w:id="2328"/>
      <w:bookmarkEnd w:id="2329"/>
      <w:bookmarkEnd w:id="2330"/>
      <w:bookmarkEnd w:id="2331"/>
      <w:bookmarkEnd w:id="2332"/>
      <w:bookmarkEnd w:id="2333"/>
      <w:bookmarkEnd w:id="2334"/>
      <w:bookmarkEnd w:id="233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36" w:name="_Toc27765316"/>
      <w:bookmarkStart w:id="2337" w:name="_Toc37681014"/>
      <w:bookmarkStart w:id="2338" w:name="_Toc46486586"/>
      <w:bookmarkStart w:id="2339" w:name="_Toc52546931"/>
      <w:bookmarkStart w:id="2340" w:name="_Toc52547461"/>
      <w:bookmarkStart w:id="2341" w:name="_Toc52547991"/>
      <w:bookmarkStart w:id="2342" w:name="_Toc52548521"/>
      <w:bookmarkStart w:id="2343" w:name="_Toc90719767"/>
      <w:r w:rsidRPr="00073C73">
        <w:t>–</w:t>
      </w:r>
      <w:r w:rsidRPr="00073C73">
        <w:tab/>
      </w:r>
      <w:r w:rsidRPr="00073C73">
        <w:rPr>
          <w:i/>
          <w:noProof/>
        </w:rPr>
        <w:t>GNSS-MeasurementList</w:t>
      </w:r>
      <w:bookmarkEnd w:id="2336"/>
      <w:bookmarkEnd w:id="2337"/>
      <w:bookmarkEnd w:id="2338"/>
      <w:bookmarkEnd w:id="2339"/>
      <w:bookmarkEnd w:id="2340"/>
      <w:bookmarkEnd w:id="2341"/>
      <w:bookmarkEnd w:id="2342"/>
      <w:bookmarkEnd w:id="234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44" w:name="_Toc27765317"/>
      <w:bookmarkStart w:id="2345" w:name="_Toc37681015"/>
      <w:bookmarkStart w:id="2346" w:name="_Toc46486587"/>
      <w:bookmarkStart w:id="2347" w:name="_Toc52546932"/>
      <w:bookmarkStart w:id="2348" w:name="_Toc52547462"/>
      <w:bookmarkStart w:id="2349" w:name="_Toc52547992"/>
      <w:bookmarkStart w:id="2350" w:name="_Toc52548522"/>
      <w:bookmarkStart w:id="2351" w:name="_Toc90719768"/>
      <w:r w:rsidRPr="00073C73">
        <w:t>–</w:t>
      </w:r>
      <w:r w:rsidRPr="00073C73">
        <w:tab/>
      </w:r>
      <w:r w:rsidRPr="00073C73">
        <w:rPr>
          <w:i/>
        </w:rPr>
        <w:t>GNSS-LocationInformation</w:t>
      </w:r>
      <w:bookmarkEnd w:id="2344"/>
      <w:bookmarkEnd w:id="2345"/>
      <w:bookmarkEnd w:id="2346"/>
      <w:bookmarkEnd w:id="2347"/>
      <w:bookmarkEnd w:id="2348"/>
      <w:bookmarkEnd w:id="2349"/>
      <w:bookmarkEnd w:id="2350"/>
      <w:bookmarkEnd w:id="235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52" w:name="_Toc27765318"/>
      <w:bookmarkStart w:id="2353" w:name="_Toc37681016"/>
      <w:bookmarkStart w:id="2354" w:name="_Toc46486588"/>
      <w:bookmarkStart w:id="2355" w:name="_Toc52546933"/>
      <w:bookmarkStart w:id="2356" w:name="_Toc52547463"/>
      <w:bookmarkStart w:id="2357" w:name="_Toc52547993"/>
      <w:bookmarkStart w:id="2358" w:name="_Toc52548523"/>
      <w:bookmarkStart w:id="2359" w:name="_Toc90719769"/>
      <w:r w:rsidRPr="00073C73">
        <w:t>6.5.2.7</w:t>
      </w:r>
      <w:r w:rsidRPr="00073C73">
        <w:tab/>
        <w:t>GNSS Location Information Request</w:t>
      </w:r>
      <w:bookmarkEnd w:id="2352"/>
      <w:bookmarkEnd w:id="2353"/>
      <w:bookmarkEnd w:id="2354"/>
      <w:bookmarkEnd w:id="2355"/>
      <w:bookmarkEnd w:id="2356"/>
      <w:bookmarkEnd w:id="2357"/>
      <w:bookmarkEnd w:id="2358"/>
      <w:bookmarkEnd w:id="2359"/>
    </w:p>
    <w:p w14:paraId="2C2C9C0F" w14:textId="77777777" w:rsidR="002B1632" w:rsidRPr="00073C73" w:rsidRDefault="002B1632" w:rsidP="002D60CB">
      <w:pPr>
        <w:pStyle w:val="Heading4"/>
      </w:pPr>
      <w:bookmarkStart w:id="2360" w:name="_Toc27765319"/>
      <w:bookmarkStart w:id="2361" w:name="_Toc37681017"/>
      <w:bookmarkStart w:id="2362" w:name="_Toc46486589"/>
      <w:bookmarkStart w:id="2363" w:name="_Toc52546934"/>
      <w:bookmarkStart w:id="2364" w:name="_Toc52547464"/>
      <w:bookmarkStart w:id="2365" w:name="_Toc52547994"/>
      <w:bookmarkStart w:id="2366" w:name="_Toc52548524"/>
      <w:bookmarkStart w:id="2367" w:name="_Toc90719770"/>
      <w:r w:rsidRPr="00073C73">
        <w:t>–</w:t>
      </w:r>
      <w:r w:rsidRPr="00073C73">
        <w:tab/>
      </w:r>
      <w:r w:rsidRPr="00073C73">
        <w:rPr>
          <w:i/>
        </w:rPr>
        <w:t>A-GNSS-RequestLocationInformation</w:t>
      </w:r>
      <w:bookmarkEnd w:id="2360"/>
      <w:bookmarkEnd w:id="2361"/>
      <w:bookmarkEnd w:id="2362"/>
      <w:bookmarkEnd w:id="2363"/>
      <w:bookmarkEnd w:id="2364"/>
      <w:bookmarkEnd w:id="2365"/>
      <w:bookmarkEnd w:id="2366"/>
      <w:bookmarkEnd w:id="236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68" w:name="_Toc27765320"/>
      <w:bookmarkStart w:id="2369" w:name="_Toc37681018"/>
      <w:bookmarkStart w:id="2370" w:name="_Toc46486590"/>
      <w:bookmarkStart w:id="2371" w:name="_Toc52546935"/>
      <w:bookmarkStart w:id="2372" w:name="_Toc52547465"/>
      <w:bookmarkStart w:id="2373" w:name="_Toc52547995"/>
      <w:bookmarkStart w:id="2374" w:name="_Toc52548525"/>
      <w:bookmarkStart w:id="2375" w:name="_Toc90719771"/>
      <w:r w:rsidRPr="00073C73">
        <w:t>6.5.2.8</w:t>
      </w:r>
      <w:r w:rsidRPr="00073C73">
        <w:tab/>
        <w:t>GNSS Location Information Request Elements</w:t>
      </w:r>
      <w:bookmarkEnd w:id="2368"/>
      <w:bookmarkEnd w:id="2369"/>
      <w:bookmarkEnd w:id="2370"/>
      <w:bookmarkEnd w:id="2371"/>
      <w:bookmarkEnd w:id="2372"/>
      <w:bookmarkEnd w:id="2373"/>
      <w:bookmarkEnd w:id="2374"/>
      <w:bookmarkEnd w:id="2375"/>
    </w:p>
    <w:p w14:paraId="167FC074" w14:textId="77777777" w:rsidR="002B1632" w:rsidRPr="00073C73" w:rsidRDefault="002B1632" w:rsidP="002D60CB">
      <w:pPr>
        <w:pStyle w:val="Heading4"/>
        <w:rPr>
          <w:i/>
        </w:rPr>
      </w:pPr>
      <w:bookmarkStart w:id="2376" w:name="_Toc27765321"/>
      <w:bookmarkStart w:id="2377" w:name="_Toc37681019"/>
      <w:bookmarkStart w:id="2378" w:name="_Toc46486591"/>
      <w:bookmarkStart w:id="2379" w:name="_Toc52546936"/>
      <w:bookmarkStart w:id="2380" w:name="_Toc52547466"/>
      <w:bookmarkStart w:id="2381" w:name="_Toc52547996"/>
      <w:bookmarkStart w:id="2382" w:name="_Toc52548526"/>
      <w:bookmarkStart w:id="2383" w:name="_Toc90719772"/>
      <w:r w:rsidRPr="00073C73">
        <w:t>–</w:t>
      </w:r>
      <w:r w:rsidRPr="00073C73">
        <w:tab/>
      </w:r>
      <w:r w:rsidRPr="00073C73">
        <w:rPr>
          <w:i/>
        </w:rPr>
        <w:t>GNSS-PositioningInstructions</w:t>
      </w:r>
      <w:bookmarkEnd w:id="2376"/>
      <w:bookmarkEnd w:id="2377"/>
      <w:bookmarkEnd w:id="2378"/>
      <w:bookmarkEnd w:id="2379"/>
      <w:bookmarkEnd w:id="2380"/>
      <w:bookmarkEnd w:id="2381"/>
      <w:bookmarkEnd w:id="2382"/>
      <w:bookmarkEnd w:id="238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84" w:name="_Toc27765322"/>
      <w:bookmarkStart w:id="2385" w:name="_Toc37681020"/>
      <w:bookmarkStart w:id="2386" w:name="_Toc46486592"/>
      <w:bookmarkStart w:id="2387" w:name="_Toc52546937"/>
      <w:bookmarkStart w:id="2388" w:name="_Toc52547467"/>
      <w:bookmarkStart w:id="2389" w:name="_Toc52547997"/>
      <w:bookmarkStart w:id="2390" w:name="_Toc52548527"/>
      <w:bookmarkStart w:id="2391" w:name="_Toc90719773"/>
      <w:r w:rsidRPr="00073C73">
        <w:t>6.5.2.9</w:t>
      </w:r>
      <w:r w:rsidRPr="00073C73">
        <w:tab/>
        <w:t>GNSS Capability Information</w:t>
      </w:r>
      <w:bookmarkEnd w:id="2384"/>
      <w:bookmarkEnd w:id="2385"/>
      <w:bookmarkEnd w:id="2386"/>
      <w:bookmarkEnd w:id="2387"/>
      <w:bookmarkEnd w:id="2388"/>
      <w:bookmarkEnd w:id="2389"/>
      <w:bookmarkEnd w:id="2390"/>
      <w:bookmarkEnd w:id="2391"/>
    </w:p>
    <w:p w14:paraId="64981018" w14:textId="77777777" w:rsidR="002B1632" w:rsidRPr="00073C73" w:rsidRDefault="002B1632" w:rsidP="002D60CB">
      <w:pPr>
        <w:pStyle w:val="Heading4"/>
      </w:pPr>
      <w:bookmarkStart w:id="2392" w:name="_Toc27765323"/>
      <w:bookmarkStart w:id="2393" w:name="_Toc37681021"/>
      <w:bookmarkStart w:id="2394" w:name="_Toc46486593"/>
      <w:bookmarkStart w:id="2395" w:name="_Toc52546938"/>
      <w:bookmarkStart w:id="2396" w:name="_Toc52547468"/>
      <w:bookmarkStart w:id="2397" w:name="_Toc52547998"/>
      <w:bookmarkStart w:id="2398" w:name="_Toc52548528"/>
      <w:bookmarkStart w:id="2399" w:name="_Toc90719774"/>
      <w:r w:rsidRPr="00073C73">
        <w:t>–</w:t>
      </w:r>
      <w:r w:rsidRPr="00073C73">
        <w:tab/>
      </w:r>
      <w:r w:rsidRPr="00073C73">
        <w:rPr>
          <w:i/>
        </w:rPr>
        <w:t>A-GNSS-ProvideCapabilities</w:t>
      </w:r>
      <w:bookmarkEnd w:id="2392"/>
      <w:bookmarkEnd w:id="2393"/>
      <w:bookmarkEnd w:id="2394"/>
      <w:bookmarkEnd w:id="2395"/>
      <w:bookmarkEnd w:id="2396"/>
      <w:bookmarkEnd w:id="2397"/>
      <w:bookmarkEnd w:id="2398"/>
      <w:bookmarkEnd w:id="239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00" w:name="_Toc27765324"/>
      <w:bookmarkStart w:id="2401" w:name="_Toc37681022"/>
      <w:bookmarkStart w:id="2402" w:name="_Toc46486594"/>
      <w:bookmarkStart w:id="2403" w:name="_Toc52546939"/>
      <w:bookmarkStart w:id="2404" w:name="_Toc52547469"/>
      <w:bookmarkStart w:id="2405" w:name="_Toc52547999"/>
      <w:bookmarkStart w:id="2406" w:name="_Toc52548529"/>
      <w:bookmarkStart w:id="2407" w:name="_Toc90719775"/>
      <w:r w:rsidRPr="00073C73">
        <w:t>6.5.2.10</w:t>
      </w:r>
      <w:r w:rsidRPr="00073C73">
        <w:tab/>
        <w:t>GNSS Capability Information Elements</w:t>
      </w:r>
      <w:bookmarkEnd w:id="2400"/>
      <w:bookmarkEnd w:id="2401"/>
      <w:bookmarkEnd w:id="2402"/>
      <w:bookmarkEnd w:id="2403"/>
      <w:bookmarkEnd w:id="2404"/>
      <w:bookmarkEnd w:id="2405"/>
      <w:bookmarkEnd w:id="2406"/>
      <w:bookmarkEnd w:id="2407"/>
    </w:p>
    <w:p w14:paraId="1399E561" w14:textId="77777777" w:rsidR="002B1632" w:rsidRPr="00073C73" w:rsidRDefault="002B1632" w:rsidP="002D60CB">
      <w:pPr>
        <w:pStyle w:val="Heading4"/>
        <w:rPr>
          <w:i/>
        </w:rPr>
      </w:pPr>
      <w:bookmarkStart w:id="2408" w:name="_Toc27765325"/>
      <w:bookmarkStart w:id="2409" w:name="_Toc37681023"/>
      <w:bookmarkStart w:id="2410" w:name="_Toc46486595"/>
      <w:bookmarkStart w:id="2411" w:name="_Toc52546940"/>
      <w:bookmarkStart w:id="2412" w:name="_Toc52547470"/>
      <w:bookmarkStart w:id="2413" w:name="_Toc52548000"/>
      <w:bookmarkStart w:id="2414" w:name="_Toc52548530"/>
      <w:bookmarkStart w:id="2415" w:name="_Toc90719776"/>
      <w:r w:rsidRPr="00073C73">
        <w:t>–</w:t>
      </w:r>
      <w:r w:rsidRPr="00073C73">
        <w:tab/>
      </w:r>
      <w:r w:rsidRPr="00073C73">
        <w:rPr>
          <w:i/>
        </w:rPr>
        <w:t>GNSS-CommonAssistanceDataSupport</w:t>
      </w:r>
      <w:bookmarkEnd w:id="2408"/>
      <w:bookmarkEnd w:id="2409"/>
      <w:bookmarkEnd w:id="2410"/>
      <w:bookmarkEnd w:id="2411"/>
      <w:bookmarkEnd w:id="2412"/>
      <w:bookmarkEnd w:id="2413"/>
      <w:bookmarkEnd w:id="2414"/>
      <w:bookmarkEnd w:id="241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16"/>
            <w:r w:rsidRPr="00073C73">
              <w:t>mandatory</w:t>
            </w:r>
            <w:commentRangeEnd w:id="2416"/>
            <w:r w:rsidR="00243BB6">
              <w:rPr>
                <w:rStyle w:val="CommentReference"/>
                <w:rFonts w:ascii="Times New Roman" w:hAnsi="Times New Roman"/>
              </w:rPr>
              <w:commentReference w:id="241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17" w:name="_Toc27765326"/>
      <w:bookmarkStart w:id="2418" w:name="_Toc37681024"/>
      <w:bookmarkStart w:id="2419" w:name="_Toc46486596"/>
      <w:bookmarkStart w:id="2420" w:name="_Toc52546941"/>
      <w:bookmarkStart w:id="2421" w:name="_Toc52547471"/>
      <w:bookmarkStart w:id="2422" w:name="_Toc52548001"/>
      <w:bookmarkStart w:id="2423" w:name="_Toc52548531"/>
      <w:bookmarkStart w:id="2424" w:name="_Toc90719777"/>
      <w:r w:rsidRPr="00073C73">
        <w:t>–</w:t>
      </w:r>
      <w:r w:rsidRPr="00073C73">
        <w:tab/>
      </w:r>
      <w:r w:rsidRPr="00073C73">
        <w:rPr>
          <w:i/>
          <w:snapToGrid w:val="0"/>
        </w:rPr>
        <w:t>GNSS-ReferenceTimeSupport</w:t>
      </w:r>
      <w:bookmarkEnd w:id="2417"/>
      <w:bookmarkEnd w:id="2418"/>
      <w:bookmarkEnd w:id="2419"/>
      <w:bookmarkEnd w:id="2420"/>
      <w:bookmarkEnd w:id="2421"/>
      <w:bookmarkEnd w:id="2422"/>
      <w:bookmarkEnd w:id="2423"/>
      <w:bookmarkEnd w:id="242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25" w:name="_Toc27765327"/>
      <w:bookmarkStart w:id="2426" w:name="_Toc37681025"/>
      <w:bookmarkStart w:id="2427" w:name="_Toc46486597"/>
      <w:bookmarkStart w:id="2428" w:name="_Toc52546942"/>
      <w:bookmarkStart w:id="2429" w:name="_Toc52547472"/>
      <w:bookmarkStart w:id="2430" w:name="_Toc52548002"/>
      <w:bookmarkStart w:id="2431" w:name="_Toc52548532"/>
      <w:bookmarkStart w:id="2432" w:name="_Toc90719778"/>
      <w:r w:rsidRPr="00073C73">
        <w:t>–</w:t>
      </w:r>
      <w:r w:rsidRPr="00073C73">
        <w:tab/>
      </w:r>
      <w:r w:rsidRPr="00073C73">
        <w:rPr>
          <w:i/>
          <w:snapToGrid w:val="0"/>
        </w:rPr>
        <w:t>GNSS-ReferenceLocationSupport</w:t>
      </w:r>
      <w:bookmarkEnd w:id="2425"/>
      <w:bookmarkEnd w:id="2426"/>
      <w:bookmarkEnd w:id="2427"/>
      <w:bookmarkEnd w:id="2428"/>
      <w:bookmarkEnd w:id="2429"/>
      <w:bookmarkEnd w:id="2430"/>
      <w:bookmarkEnd w:id="2431"/>
      <w:bookmarkEnd w:id="243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33" w:name="_Toc27765328"/>
      <w:bookmarkStart w:id="2434" w:name="_Toc37681026"/>
      <w:bookmarkStart w:id="2435" w:name="_Toc46486598"/>
      <w:bookmarkStart w:id="2436" w:name="_Toc52546943"/>
      <w:bookmarkStart w:id="2437" w:name="_Toc52547473"/>
      <w:bookmarkStart w:id="2438" w:name="_Toc52548003"/>
      <w:bookmarkStart w:id="2439" w:name="_Toc52548533"/>
      <w:bookmarkStart w:id="2440" w:name="_Toc90719779"/>
      <w:r w:rsidRPr="00073C73">
        <w:t>–</w:t>
      </w:r>
      <w:r w:rsidRPr="00073C73">
        <w:tab/>
      </w:r>
      <w:r w:rsidRPr="00073C73">
        <w:rPr>
          <w:i/>
          <w:snapToGrid w:val="0"/>
        </w:rPr>
        <w:t>GNSS-IonosphericModelSupport</w:t>
      </w:r>
      <w:bookmarkEnd w:id="2433"/>
      <w:bookmarkEnd w:id="2434"/>
      <w:bookmarkEnd w:id="2435"/>
      <w:bookmarkEnd w:id="2436"/>
      <w:bookmarkEnd w:id="2437"/>
      <w:bookmarkEnd w:id="2438"/>
      <w:bookmarkEnd w:id="2439"/>
      <w:bookmarkEnd w:id="244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41" w:name="_Toc27765329"/>
      <w:bookmarkStart w:id="2442" w:name="_Toc37681027"/>
      <w:bookmarkStart w:id="2443" w:name="_Toc46486599"/>
      <w:bookmarkStart w:id="2444" w:name="_Toc52546944"/>
      <w:bookmarkStart w:id="2445" w:name="_Toc52547474"/>
      <w:bookmarkStart w:id="2446" w:name="_Toc52548004"/>
      <w:bookmarkStart w:id="2447" w:name="_Toc52548534"/>
      <w:bookmarkStart w:id="2448" w:name="_Toc90719780"/>
      <w:r w:rsidRPr="00073C73">
        <w:t>–</w:t>
      </w:r>
      <w:r w:rsidRPr="00073C73">
        <w:tab/>
      </w:r>
      <w:r w:rsidRPr="00073C73">
        <w:rPr>
          <w:i/>
          <w:snapToGrid w:val="0"/>
        </w:rPr>
        <w:t>GNSS-EarthOrientationParametersSupport</w:t>
      </w:r>
      <w:bookmarkEnd w:id="2441"/>
      <w:bookmarkEnd w:id="2442"/>
      <w:bookmarkEnd w:id="2443"/>
      <w:bookmarkEnd w:id="2444"/>
      <w:bookmarkEnd w:id="2445"/>
      <w:bookmarkEnd w:id="2446"/>
      <w:bookmarkEnd w:id="2447"/>
      <w:bookmarkEnd w:id="244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49" w:name="_Toc27765330"/>
      <w:bookmarkStart w:id="2450" w:name="_Toc37681028"/>
      <w:bookmarkStart w:id="2451" w:name="_Toc46486600"/>
      <w:bookmarkStart w:id="2452" w:name="_Toc52546945"/>
      <w:bookmarkStart w:id="2453" w:name="_Toc52547475"/>
      <w:bookmarkStart w:id="2454" w:name="_Toc52548005"/>
      <w:bookmarkStart w:id="2455" w:name="_Toc52548535"/>
      <w:bookmarkStart w:id="2456" w:name="_Toc90719781"/>
      <w:r w:rsidRPr="00073C73">
        <w:t>–</w:t>
      </w:r>
      <w:r w:rsidRPr="00073C73">
        <w:tab/>
      </w:r>
      <w:r w:rsidRPr="00073C73">
        <w:rPr>
          <w:i/>
          <w:snapToGrid w:val="0"/>
        </w:rPr>
        <w:t>GNSS-RTK-ReferenceStationInfoSupport</w:t>
      </w:r>
      <w:bookmarkEnd w:id="2449"/>
      <w:bookmarkEnd w:id="2450"/>
      <w:bookmarkEnd w:id="2451"/>
      <w:bookmarkEnd w:id="2452"/>
      <w:bookmarkEnd w:id="2453"/>
      <w:bookmarkEnd w:id="2454"/>
      <w:bookmarkEnd w:id="2455"/>
      <w:bookmarkEnd w:id="245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57" w:name="_Toc27765331"/>
      <w:bookmarkStart w:id="2458" w:name="_Toc37681029"/>
      <w:bookmarkStart w:id="2459" w:name="_Toc46486601"/>
      <w:bookmarkStart w:id="2460" w:name="_Toc52546946"/>
      <w:bookmarkStart w:id="2461" w:name="_Toc52547476"/>
      <w:bookmarkStart w:id="2462" w:name="_Toc52548006"/>
      <w:bookmarkStart w:id="2463" w:name="_Toc52548536"/>
      <w:bookmarkStart w:id="2464" w:name="_Toc90719782"/>
      <w:r w:rsidRPr="00073C73">
        <w:t>–</w:t>
      </w:r>
      <w:r w:rsidRPr="00073C73">
        <w:tab/>
      </w:r>
      <w:r w:rsidRPr="00073C73">
        <w:rPr>
          <w:i/>
          <w:snapToGrid w:val="0"/>
        </w:rPr>
        <w:t>GNSS-RTK-AuxiliaryStationDataSupport</w:t>
      </w:r>
      <w:bookmarkEnd w:id="2457"/>
      <w:bookmarkEnd w:id="2458"/>
      <w:bookmarkEnd w:id="2459"/>
      <w:bookmarkEnd w:id="2460"/>
      <w:bookmarkEnd w:id="2461"/>
      <w:bookmarkEnd w:id="2462"/>
      <w:bookmarkEnd w:id="2463"/>
      <w:bookmarkEnd w:id="246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65" w:name="_Toc27765332"/>
      <w:bookmarkStart w:id="2466" w:name="_Toc37681030"/>
      <w:bookmarkStart w:id="2467" w:name="_Toc46486602"/>
      <w:bookmarkStart w:id="2468" w:name="_Toc52546947"/>
      <w:bookmarkStart w:id="2469" w:name="_Toc52547477"/>
      <w:bookmarkStart w:id="2470" w:name="_Toc52548007"/>
      <w:bookmarkStart w:id="2471" w:name="_Toc52548537"/>
      <w:bookmarkStart w:id="2472" w:name="_Toc90719783"/>
      <w:r w:rsidRPr="00073C73">
        <w:t>–</w:t>
      </w:r>
      <w:r w:rsidRPr="00073C73">
        <w:tab/>
      </w:r>
      <w:r w:rsidRPr="00073C73">
        <w:rPr>
          <w:i/>
        </w:rPr>
        <w:t>GNSS-GenericAssistanceDataSupport</w:t>
      </w:r>
      <w:bookmarkEnd w:id="2465"/>
      <w:bookmarkEnd w:id="2466"/>
      <w:bookmarkEnd w:id="2467"/>
      <w:bookmarkEnd w:id="2468"/>
      <w:bookmarkEnd w:id="2469"/>
      <w:bookmarkEnd w:id="2470"/>
      <w:bookmarkEnd w:id="2471"/>
      <w:bookmarkEnd w:id="247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73" w:name="_Toc27765333"/>
      <w:bookmarkStart w:id="2474" w:name="_Toc37681031"/>
      <w:bookmarkStart w:id="2475" w:name="_Toc46486603"/>
      <w:bookmarkStart w:id="2476" w:name="_Toc52546948"/>
      <w:bookmarkStart w:id="2477" w:name="_Toc52547478"/>
      <w:bookmarkStart w:id="2478" w:name="_Toc52548008"/>
      <w:bookmarkStart w:id="2479" w:name="_Toc52548538"/>
      <w:bookmarkStart w:id="2480" w:name="_Toc90719784"/>
      <w:r w:rsidRPr="00073C73">
        <w:t>–</w:t>
      </w:r>
      <w:r w:rsidRPr="00073C73">
        <w:tab/>
      </w:r>
      <w:r w:rsidRPr="00073C73">
        <w:rPr>
          <w:i/>
          <w:snapToGrid w:val="0"/>
        </w:rPr>
        <w:t>GNSS-TimeModelListSupport</w:t>
      </w:r>
      <w:bookmarkEnd w:id="2473"/>
      <w:bookmarkEnd w:id="2474"/>
      <w:bookmarkEnd w:id="2475"/>
      <w:bookmarkEnd w:id="2476"/>
      <w:bookmarkEnd w:id="2477"/>
      <w:bookmarkEnd w:id="2478"/>
      <w:bookmarkEnd w:id="2479"/>
      <w:bookmarkEnd w:id="248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81" w:name="_Toc27765334"/>
      <w:bookmarkStart w:id="2482" w:name="_Toc37681032"/>
      <w:bookmarkStart w:id="2483" w:name="_Toc46486604"/>
      <w:bookmarkStart w:id="2484" w:name="_Toc52546949"/>
      <w:bookmarkStart w:id="2485" w:name="_Toc52547479"/>
      <w:bookmarkStart w:id="2486" w:name="_Toc52548009"/>
      <w:bookmarkStart w:id="2487" w:name="_Toc52548539"/>
      <w:bookmarkStart w:id="2488" w:name="_Toc90719785"/>
      <w:r w:rsidRPr="00073C73">
        <w:t>–</w:t>
      </w:r>
      <w:r w:rsidRPr="00073C73">
        <w:tab/>
      </w:r>
      <w:r w:rsidRPr="00073C73">
        <w:rPr>
          <w:i/>
          <w:snapToGrid w:val="0"/>
        </w:rPr>
        <w:t>GNSS-DifferentialCorrectionSupport</w:t>
      </w:r>
      <w:bookmarkEnd w:id="2481"/>
      <w:bookmarkEnd w:id="2482"/>
      <w:bookmarkEnd w:id="2483"/>
      <w:bookmarkEnd w:id="2484"/>
      <w:bookmarkEnd w:id="2485"/>
      <w:bookmarkEnd w:id="2486"/>
      <w:bookmarkEnd w:id="2487"/>
      <w:bookmarkEnd w:id="248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89" w:name="_Toc27765335"/>
      <w:bookmarkStart w:id="2490" w:name="_Toc37681033"/>
      <w:bookmarkStart w:id="2491" w:name="_Toc46486605"/>
      <w:bookmarkStart w:id="2492" w:name="_Toc52546950"/>
      <w:bookmarkStart w:id="2493" w:name="_Toc52547480"/>
      <w:bookmarkStart w:id="2494" w:name="_Toc52548010"/>
      <w:bookmarkStart w:id="2495" w:name="_Toc52548540"/>
      <w:bookmarkStart w:id="2496" w:name="_Toc90719786"/>
      <w:r w:rsidRPr="00073C73">
        <w:t>–</w:t>
      </w:r>
      <w:r w:rsidRPr="00073C73">
        <w:tab/>
      </w:r>
      <w:r w:rsidRPr="00073C73">
        <w:rPr>
          <w:i/>
          <w:snapToGrid w:val="0"/>
        </w:rPr>
        <w:t>GNSS-NavigationModelSupport</w:t>
      </w:r>
      <w:bookmarkEnd w:id="2489"/>
      <w:bookmarkEnd w:id="2490"/>
      <w:bookmarkEnd w:id="2491"/>
      <w:bookmarkEnd w:id="2492"/>
      <w:bookmarkEnd w:id="2493"/>
      <w:bookmarkEnd w:id="2494"/>
      <w:bookmarkEnd w:id="2495"/>
      <w:bookmarkEnd w:id="249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497" w:name="_Toc27765336"/>
      <w:bookmarkStart w:id="2498" w:name="_Toc37681034"/>
      <w:bookmarkStart w:id="2499" w:name="_Toc46486606"/>
      <w:bookmarkStart w:id="2500" w:name="_Toc52546951"/>
      <w:bookmarkStart w:id="2501" w:name="_Toc52547481"/>
      <w:bookmarkStart w:id="2502" w:name="_Toc52548011"/>
      <w:bookmarkStart w:id="2503" w:name="_Toc52548541"/>
      <w:bookmarkStart w:id="2504" w:name="_Toc90719787"/>
      <w:r w:rsidRPr="00073C73">
        <w:t>–</w:t>
      </w:r>
      <w:r w:rsidRPr="00073C73">
        <w:tab/>
      </w:r>
      <w:r w:rsidRPr="00073C73">
        <w:rPr>
          <w:i/>
          <w:snapToGrid w:val="0"/>
        </w:rPr>
        <w:t>GNSS-RealTimeIntegritySupport</w:t>
      </w:r>
      <w:bookmarkEnd w:id="2497"/>
      <w:bookmarkEnd w:id="2498"/>
      <w:bookmarkEnd w:id="2499"/>
      <w:bookmarkEnd w:id="2500"/>
      <w:bookmarkEnd w:id="2501"/>
      <w:bookmarkEnd w:id="2502"/>
      <w:bookmarkEnd w:id="2503"/>
      <w:bookmarkEnd w:id="250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05" w:name="_Toc27765337"/>
      <w:bookmarkStart w:id="2506" w:name="_Toc37681035"/>
      <w:bookmarkStart w:id="2507" w:name="_Toc46486607"/>
      <w:bookmarkStart w:id="2508" w:name="_Toc52546952"/>
      <w:bookmarkStart w:id="2509" w:name="_Toc52547482"/>
      <w:bookmarkStart w:id="2510" w:name="_Toc52548012"/>
      <w:bookmarkStart w:id="2511" w:name="_Toc52548542"/>
      <w:bookmarkStart w:id="2512" w:name="_Toc90719788"/>
      <w:r w:rsidRPr="00073C73">
        <w:t>–</w:t>
      </w:r>
      <w:r w:rsidRPr="00073C73">
        <w:tab/>
      </w:r>
      <w:r w:rsidRPr="00073C73">
        <w:rPr>
          <w:i/>
          <w:snapToGrid w:val="0"/>
        </w:rPr>
        <w:t>GNSS-DataBitAssistanceSupport</w:t>
      </w:r>
      <w:bookmarkEnd w:id="2505"/>
      <w:bookmarkEnd w:id="2506"/>
      <w:bookmarkEnd w:id="2507"/>
      <w:bookmarkEnd w:id="2508"/>
      <w:bookmarkEnd w:id="2509"/>
      <w:bookmarkEnd w:id="2510"/>
      <w:bookmarkEnd w:id="2511"/>
      <w:bookmarkEnd w:id="251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13" w:name="_Toc27765338"/>
      <w:bookmarkStart w:id="2514" w:name="_Toc37681036"/>
      <w:bookmarkStart w:id="2515" w:name="_Toc46486608"/>
      <w:bookmarkStart w:id="2516" w:name="_Toc52546953"/>
      <w:bookmarkStart w:id="2517" w:name="_Toc52547483"/>
      <w:bookmarkStart w:id="2518" w:name="_Toc52548013"/>
      <w:bookmarkStart w:id="2519" w:name="_Toc52548543"/>
      <w:bookmarkStart w:id="2520" w:name="_Toc90719789"/>
      <w:r w:rsidRPr="00073C73">
        <w:t>–</w:t>
      </w:r>
      <w:r w:rsidRPr="00073C73">
        <w:tab/>
      </w:r>
      <w:r w:rsidRPr="00073C73">
        <w:rPr>
          <w:i/>
          <w:snapToGrid w:val="0"/>
        </w:rPr>
        <w:t>GNSS-AcquisitionAssistanceSupport</w:t>
      </w:r>
      <w:bookmarkEnd w:id="2513"/>
      <w:bookmarkEnd w:id="2514"/>
      <w:bookmarkEnd w:id="2515"/>
      <w:bookmarkEnd w:id="2516"/>
      <w:bookmarkEnd w:id="2517"/>
      <w:bookmarkEnd w:id="2518"/>
      <w:bookmarkEnd w:id="2519"/>
      <w:bookmarkEnd w:id="252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21" w:name="_Toc27765339"/>
      <w:bookmarkStart w:id="2522" w:name="_Toc37681037"/>
      <w:bookmarkStart w:id="2523" w:name="_Toc46486609"/>
      <w:bookmarkStart w:id="2524" w:name="_Toc52546954"/>
      <w:bookmarkStart w:id="2525" w:name="_Toc52547484"/>
      <w:bookmarkStart w:id="2526" w:name="_Toc52548014"/>
      <w:bookmarkStart w:id="2527" w:name="_Toc52548544"/>
      <w:bookmarkStart w:id="2528" w:name="_Toc90719790"/>
      <w:r w:rsidRPr="00073C73">
        <w:t>–</w:t>
      </w:r>
      <w:r w:rsidRPr="00073C73">
        <w:tab/>
      </w:r>
      <w:r w:rsidRPr="00073C73">
        <w:rPr>
          <w:i/>
          <w:snapToGrid w:val="0"/>
        </w:rPr>
        <w:t>GNSS-AlmanacSupport</w:t>
      </w:r>
      <w:bookmarkEnd w:id="2521"/>
      <w:bookmarkEnd w:id="2522"/>
      <w:bookmarkEnd w:id="2523"/>
      <w:bookmarkEnd w:id="2524"/>
      <w:bookmarkEnd w:id="2525"/>
      <w:bookmarkEnd w:id="2526"/>
      <w:bookmarkEnd w:id="2527"/>
      <w:bookmarkEnd w:id="252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29" w:name="_Toc27765340"/>
      <w:bookmarkStart w:id="2530" w:name="_Toc37681038"/>
      <w:bookmarkStart w:id="2531" w:name="_Toc46486610"/>
      <w:bookmarkStart w:id="2532" w:name="_Toc52546955"/>
      <w:bookmarkStart w:id="2533" w:name="_Toc52547485"/>
      <w:bookmarkStart w:id="2534" w:name="_Toc52548015"/>
      <w:bookmarkStart w:id="2535" w:name="_Toc52548545"/>
      <w:bookmarkStart w:id="2536" w:name="_Toc90719791"/>
      <w:r w:rsidRPr="00073C73">
        <w:t>–</w:t>
      </w:r>
      <w:r w:rsidRPr="00073C73">
        <w:tab/>
      </w:r>
      <w:r w:rsidRPr="00073C73">
        <w:rPr>
          <w:i/>
          <w:snapToGrid w:val="0"/>
        </w:rPr>
        <w:t>GNSS-UTC-ModelSupport</w:t>
      </w:r>
      <w:bookmarkEnd w:id="2529"/>
      <w:bookmarkEnd w:id="2530"/>
      <w:bookmarkEnd w:id="2531"/>
      <w:bookmarkEnd w:id="2532"/>
      <w:bookmarkEnd w:id="2533"/>
      <w:bookmarkEnd w:id="2534"/>
      <w:bookmarkEnd w:id="2535"/>
      <w:bookmarkEnd w:id="253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37" w:name="_Toc27765341"/>
      <w:bookmarkStart w:id="2538" w:name="_Toc37681039"/>
      <w:bookmarkStart w:id="2539" w:name="_Toc46486611"/>
      <w:bookmarkStart w:id="2540" w:name="_Toc52546956"/>
      <w:bookmarkStart w:id="2541" w:name="_Toc52547486"/>
      <w:bookmarkStart w:id="2542" w:name="_Toc52548016"/>
      <w:bookmarkStart w:id="2543" w:name="_Toc52548546"/>
      <w:bookmarkStart w:id="2544" w:name="_Toc90719792"/>
      <w:r w:rsidRPr="00073C73">
        <w:t>–</w:t>
      </w:r>
      <w:r w:rsidRPr="00073C73">
        <w:tab/>
      </w:r>
      <w:r w:rsidRPr="00073C73">
        <w:rPr>
          <w:i/>
          <w:snapToGrid w:val="0"/>
        </w:rPr>
        <w:t>GNSS-AuxiliaryInformationSupport</w:t>
      </w:r>
      <w:bookmarkEnd w:id="2537"/>
      <w:bookmarkEnd w:id="2538"/>
      <w:bookmarkEnd w:id="2539"/>
      <w:bookmarkEnd w:id="2540"/>
      <w:bookmarkEnd w:id="2541"/>
      <w:bookmarkEnd w:id="2542"/>
      <w:bookmarkEnd w:id="2543"/>
      <w:bookmarkEnd w:id="254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45" w:name="_Toc27765342"/>
      <w:bookmarkStart w:id="2546" w:name="_Toc37681040"/>
      <w:bookmarkStart w:id="2547" w:name="_Toc46486612"/>
      <w:bookmarkStart w:id="2548" w:name="_Toc52546957"/>
      <w:bookmarkStart w:id="2549" w:name="_Toc52547487"/>
      <w:bookmarkStart w:id="2550" w:name="_Toc52548017"/>
      <w:bookmarkStart w:id="2551" w:name="_Toc52548547"/>
      <w:bookmarkStart w:id="255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45"/>
      <w:bookmarkEnd w:id="2546"/>
      <w:bookmarkEnd w:id="2547"/>
      <w:bookmarkEnd w:id="2548"/>
      <w:bookmarkEnd w:id="2549"/>
      <w:bookmarkEnd w:id="2550"/>
      <w:bookmarkEnd w:id="2551"/>
      <w:bookmarkEnd w:id="255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53" w:name="_Toc27765343"/>
      <w:bookmarkStart w:id="2554" w:name="_Toc37681041"/>
      <w:bookmarkStart w:id="2555" w:name="_Toc46486613"/>
      <w:bookmarkStart w:id="2556" w:name="_Toc52546958"/>
      <w:bookmarkStart w:id="2557" w:name="_Toc52547488"/>
      <w:bookmarkStart w:id="2558" w:name="_Toc52548018"/>
      <w:bookmarkStart w:id="2559" w:name="_Toc52548548"/>
      <w:bookmarkStart w:id="256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53"/>
      <w:bookmarkEnd w:id="2554"/>
      <w:bookmarkEnd w:id="2555"/>
      <w:bookmarkEnd w:id="2556"/>
      <w:bookmarkEnd w:id="2557"/>
      <w:bookmarkEnd w:id="2558"/>
      <w:bookmarkEnd w:id="2559"/>
      <w:bookmarkEnd w:id="256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61" w:name="_Toc27765344"/>
      <w:bookmarkStart w:id="2562" w:name="_Toc37681042"/>
      <w:bookmarkStart w:id="2563" w:name="_Toc46486614"/>
      <w:bookmarkStart w:id="2564" w:name="_Toc52546959"/>
      <w:bookmarkStart w:id="2565" w:name="_Toc52547489"/>
      <w:bookmarkStart w:id="2566" w:name="_Toc52548019"/>
      <w:bookmarkStart w:id="2567" w:name="_Toc52548549"/>
      <w:bookmarkStart w:id="2568" w:name="_Toc90719795"/>
      <w:r w:rsidRPr="00073C73">
        <w:t>–</w:t>
      </w:r>
      <w:r w:rsidRPr="00073C73">
        <w:tab/>
      </w:r>
      <w:r w:rsidRPr="00073C73">
        <w:rPr>
          <w:i/>
          <w:snapToGrid w:val="0"/>
        </w:rPr>
        <w:t>GNSS-RTK-ObservationsSupport</w:t>
      </w:r>
      <w:bookmarkEnd w:id="2561"/>
      <w:bookmarkEnd w:id="2562"/>
      <w:bookmarkEnd w:id="2563"/>
      <w:bookmarkEnd w:id="2564"/>
      <w:bookmarkEnd w:id="2565"/>
      <w:bookmarkEnd w:id="2566"/>
      <w:bookmarkEnd w:id="2567"/>
      <w:bookmarkEnd w:id="256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69" w:name="_Toc27765345"/>
      <w:bookmarkStart w:id="2570" w:name="_Toc37681043"/>
      <w:bookmarkStart w:id="2571" w:name="_Toc46486615"/>
      <w:bookmarkStart w:id="2572" w:name="_Toc52546960"/>
      <w:bookmarkStart w:id="2573" w:name="_Toc52547490"/>
      <w:bookmarkStart w:id="2574" w:name="_Toc52548020"/>
      <w:bookmarkStart w:id="2575" w:name="_Toc52548550"/>
      <w:bookmarkStart w:id="2576" w:name="_Toc90719796"/>
      <w:r w:rsidRPr="00073C73">
        <w:t>–</w:t>
      </w:r>
      <w:r w:rsidRPr="00073C73">
        <w:tab/>
      </w:r>
      <w:r w:rsidRPr="00073C73">
        <w:rPr>
          <w:i/>
          <w:snapToGrid w:val="0"/>
        </w:rPr>
        <w:t>GLO-RTK-BiasInformationSupport</w:t>
      </w:r>
      <w:bookmarkEnd w:id="2569"/>
      <w:bookmarkEnd w:id="2570"/>
      <w:bookmarkEnd w:id="2571"/>
      <w:bookmarkEnd w:id="2572"/>
      <w:bookmarkEnd w:id="2573"/>
      <w:bookmarkEnd w:id="2574"/>
      <w:bookmarkEnd w:id="2575"/>
      <w:bookmarkEnd w:id="257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77" w:name="_Toc27765346"/>
      <w:bookmarkStart w:id="2578" w:name="_Toc37681044"/>
      <w:bookmarkStart w:id="2579" w:name="_Toc46486616"/>
      <w:bookmarkStart w:id="2580" w:name="_Toc52546961"/>
      <w:bookmarkStart w:id="2581" w:name="_Toc52547491"/>
      <w:bookmarkStart w:id="2582" w:name="_Toc52548021"/>
      <w:bookmarkStart w:id="2583" w:name="_Toc52548551"/>
      <w:bookmarkStart w:id="2584" w:name="_Toc90719797"/>
      <w:r w:rsidRPr="00073C73">
        <w:t>–</w:t>
      </w:r>
      <w:r w:rsidRPr="00073C73">
        <w:tab/>
      </w:r>
      <w:r w:rsidRPr="00073C73">
        <w:rPr>
          <w:i/>
          <w:snapToGrid w:val="0"/>
        </w:rPr>
        <w:t>GNSS-RTK-MAC-CorrectionDifferencesSupport</w:t>
      </w:r>
      <w:bookmarkEnd w:id="2577"/>
      <w:bookmarkEnd w:id="2578"/>
      <w:bookmarkEnd w:id="2579"/>
      <w:bookmarkEnd w:id="2580"/>
      <w:bookmarkEnd w:id="2581"/>
      <w:bookmarkEnd w:id="2582"/>
      <w:bookmarkEnd w:id="2583"/>
      <w:bookmarkEnd w:id="258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85" w:name="_Toc27765347"/>
      <w:bookmarkStart w:id="2586" w:name="_Toc37681045"/>
      <w:bookmarkStart w:id="2587" w:name="_Toc46486617"/>
      <w:bookmarkStart w:id="2588" w:name="_Toc52546962"/>
      <w:bookmarkStart w:id="2589" w:name="_Toc52547492"/>
      <w:bookmarkStart w:id="2590" w:name="_Toc52548022"/>
      <w:bookmarkStart w:id="2591" w:name="_Toc52548552"/>
      <w:bookmarkStart w:id="2592" w:name="_Toc90719798"/>
      <w:r w:rsidRPr="00073C73">
        <w:t>–</w:t>
      </w:r>
      <w:r w:rsidRPr="00073C73">
        <w:tab/>
      </w:r>
      <w:r w:rsidRPr="00073C73">
        <w:rPr>
          <w:i/>
          <w:snapToGrid w:val="0"/>
        </w:rPr>
        <w:t>GNSS-RTK-ResidualsSupport</w:t>
      </w:r>
      <w:bookmarkEnd w:id="2585"/>
      <w:bookmarkEnd w:id="2586"/>
      <w:bookmarkEnd w:id="2587"/>
      <w:bookmarkEnd w:id="2588"/>
      <w:bookmarkEnd w:id="2589"/>
      <w:bookmarkEnd w:id="2590"/>
      <w:bookmarkEnd w:id="2591"/>
      <w:bookmarkEnd w:id="259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93" w:name="_Toc27765348"/>
      <w:bookmarkStart w:id="2594" w:name="_Toc37681046"/>
      <w:bookmarkStart w:id="2595" w:name="_Toc46486618"/>
      <w:bookmarkStart w:id="2596" w:name="_Toc52546963"/>
      <w:bookmarkStart w:id="2597" w:name="_Toc52547493"/>
      <w:bookmarkStart w:id="2598" w:name="_Toc52548023"/>
      <w:bookmarkStart w:id="2599" w:name="_Toc52548553"/>
      <w:bookmarkStart w:id="2600" w:name="_Toc90719799"/>
      <w:r w:rsidRPr="00073C73">
        <w:t>–</w:t>
      </w:r>
      <w:r w:rsidRPr="00073C73">
        <w:tab/>
      </w:r>
      <w:r w:rsidRPr="00073C73">
        <w:rPr>
          <w:i/>
          <w:snapToGrid w:val="0"/>
        </w:rPr>
        <w:t>GNSS-RTK-FKP-GradientsSupport</w:t>
      </w:r>
      <w:bookmarkEnd w:id="2593"/>
      <w:bookmarkEnd w:id="2594"/>
      <w:bookmarkEnd w:id="2595"/>
      <w:bookmarkEnd w:id="2596"/>
      <w:bookmarkEnd w:id="2597"/>
      <w:bookmarkEnd w:id="2598"/>
      <w:bookmarkEnd w:id="2599"/>
      <w:bookmarkEnd w:id="260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01" w:name="_Toc27765349"/>
      <w:bookmarkStart w:id="2602" w:name="_Toc37681047"/>
      <w:bookmarkStart w:id="2603" w:name="_Toc46486619"/>
      <w:bookmarkStart w:id="2604" w:name="_Toc52546964"/>
      <w:bookmarkStart w:id="2605" w:name="_Toc52547494"/>
      <w:bookmarkStart w:id="2606" w:name="_Toc52548024"/>
      <w:bookmarkStart w:id="2607" w:name="_Toc52548554"/>
      <w:bookmarkStart w:id="2608" w:name="_Toc90719800"/>
      <w:r w:rsidRPr="00073C73">
        <w:t>–</w:t>
      </w:r>
      <w:r w:rsidRPr="00073C73">
        <w:tab/>
      </w:r>
      <w:r w:rsidRPr="00073C73">
        <w:rPr>
          <w:i/>
          <w:snapToGrid w:val="0"/>
        </w:rPr>
        <w:t>GNSS-SSR-OrbitCorrectionsSupport</w:t>
      </w:r>
      <w:bookmarkEnd w:id="2601"/>
      <w:bookmarkEnd w:id="2602"/>
      <w:bookmarkEnd w:id="2603"/>
      <w:bookmarkEnd w:id="2604"/>
      <w:bookmarkEnd w:id="2605"/>
      <w:bookmarkEnd w:id="2606"/>
      <w:bookmarkEnd w:id="2607"/>
      <w:bookmarkEnd w:id="260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09"/>
      <w:r>
        <w:t>orbit-IntegritySup-r17</w:t>
      </w:r>
      <w:commentRangeEnd w:id="2609"/>
      <w:r w:rsidR="001C07E1">
        <w:rPr>
          <w:rStyle w:val="CommentReference"/>
          <w:rFonts w:ascii="Times New Roman" w:hAnsi="Times New Roman"/>
          <w:noProof w:val="0"/>
        </w:rPr>
        <w:commentReference w:id="2609"/>
      </w:r>
      <w:r>
        <w:tab/>
        <w:t>BIT STRING {</w:t>
      </w:r>
      <w:r>
        <w:tab/>
      </w:r>
      <w:commentRangeStart w:id="2610"/>
      <w:r w:rsidRPr="00FB20CE">
        <w:t>orbitRangeErrorCorrelationTime</w:t>
      </w:r>
      <w:r>
        <w:t>Sup</w:t>
      </w:r>
      <w:commentRangeEnd w:id="2610"/>
      <w:r w:rsidR="00AF6FB2">
        <w:rPr>
          <w:rStyle w:val="CommentReference"/>
          <w:rFonts w:ascii="Times New Roman" w:hAnsi="Times New Roman"/>
          <w:noProof w:val="0"/>
        </w:rPr>
        <w:commentReference w:id="261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611" w:name="_Toc27765350"/>
      <w:bookmarkStart w:id="2612" w:name="_Toc37681048"/>
      <w:bookmarkStart w:id="2613" w:name="_Toc46486620"/>
      <w:bookmarkStart w:id="2614" w:name="_Toc52546965"/>
      <w:bookmarkStart w:id="2615" w:name="_Toc52547495"/>
      <w:bookmarkStart w:id="2616" w:name="_Toc52548025"/>
      <w:bookmarkStart w:id="2617" w:name="_Toc52548555"/>
      <w:bookmarkStart w:id="2618" w:name="_Toc90719801"/>
      <w:r w:rsidRPr="00073C73">
        <w:t>–</w:t>
      </w:r>
      <w:r w:rsidRPr="00073C73">
        <w:tab/>
      </w:r>
      <w:r w:rsidRPr="00073C73">
        <w:rPr>
          <w:i/>
          <w:snapToGrid w:val="0"/>
        </w:rPr>
        <w:t>GNSS-SSR-ClockCorrectionsSupport</w:t>
      </w:r>
      <w:bookmarkEnd w:id="2611"/>
      <w:bookmarkEnd w:id="2612"/>
      <w:bookmarkEnd w:id="2613"/>
      <w:bookmarkEnd w:id="2614"/>
      <w:bookmarkEnd w:id="2615"/>
      <w:bookmarkEnd w:id="2616"/>
      <w:bookmarkEnd w:id="2617"/>
      <w:bookmarkEnd w:id="261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19"/>
      <w:r w:rsidRPr="00073C73">
        <w:rPr>
          <w:snapToGrid w:val="0"/>
          <w:lang w:eastAsia="zh-CN"/>
        </w:rPr>
        <w:t>GNSS-SSR-ClockCorrectionsSupport</w:t>
      </w:r>
      <w:r w:rsidRPr="00073C73">
        <w:rPr>
          <w:snapToGrid w:val="0"/>
        </w:rPr>
        <w:t>-r15</w:t>
      </w:r>
      <w:commentRangeEnd w:id="2619"/>
      <w:r w:rsidR="00AE1CBB">
        <w:rPr>
          <w:rStyle w:val="CommentReference"/>
          <w:rFonts w:ascii="Times New Roman" w:hAnsi="Times New Roman"/>
          <w:noProof w:val="0"/>
        </w:rPr>
        <w:commentReference w:id="261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20" w:name="_Toc37681049"/>
      <w:bookmarkStart w:id="2621" w:name="_Toc46486621"/>
      <w:bookmarkStart w:id="2622" w:name="_Toc52546966"/>
      <w:bookmarkStart w:id="2623" w:name="_Toc52547496"/>
      <w:bookmarkStart w:id="2624" w:name="_Toc52548026"/>
      <w:bookmarkStart w:id="2625" w:name="_Toc52548556"/>
      <w:bookmarkStart w:id="2626" w:name="_Toc90719802"/>
      <w:r w:rsidRPr="00073C73">
        <w:t>–</w:t>
      </w:r>
      <w:r w:rsidRPr="00073C73">
        <w:tab/>
      </w:r>
      <w:r w:rsidRPr="00073C73">
        <w:rPr>
          <w:i/>
          <w:snapToGrid w:val="0"/>
        </w:rPr>
        <w:t>GNSS-SSR-URA-Support</w:t>
      </w:r>
      <w:bookmarkEnd w:id="2620"/>
      <w:bookmarkEnd w:id="2621"/>
      <w:bookmarkEnd w:id="2622"/>
      <w:bookmarkEnd w:id="2623"/>
      <w:bookmarkEnd w:id="2624"/>
      <w:bookmarkEnd w:id="2625"/>
      <w:bookmarkEnd w:id="262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27" w:name="_Toc37681050"/>
      <w:bookmarkStart w:id="2628" w:name="_Toc46486622"/>
      <w:bookmarkStart w:id="2629" w:name="_Toc52546967"/>
      <w:bookmarkStart w:id="2630" w:name="_Toc52547497"/>
      <w:bookmarkStart w:id="2631" w:name="_Toc52548027"/>
      <w:bookmarkStart w:id="2632" w:name="_Toc52548557"/>
      <w:bookmarkStart w:id="2633" w:name="_Toc90719803"/>
      <w:r w:rsidRPr="00073C73">
        <w:t>–</w:t>
      </w:r>
      <w:r w:rsidRPr="00073C73">
        <w:tab/>
      </w:r>
      <w:r w:rsidRPr="00073C73">
        <w:rPr>
          <w:i/>
          <w:snapToGrid w:val="0"/>
        </w:rPr>
        <w:t>GNSS-SSR-STEC-CorrectionSupport</w:t>
      </w:r>
      <w:bookmarkEnd w:id="2627"/>
      <w:bookmarkEnd w:id="2628"/>
      <w:bookmarkEnd w:id="2629"/>
      <w:bookmarkEnd w:id="2630"/>
      <w:bookmarkEnd w:id="2631"/>
      <w:bookmarkEnd w:id="2632"/>
      <w:bookmarkEnd w:id="263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34"/>
      <w:r>
        <w:rPr>
          <w:snapToGrid w:val="0"/>
        </w:rPr>
        <w:t>stec-IntegritySup-r17</w:t>
      </w:r>
      <w:commentRangeEnd w:id="2634"/>
      <w:r w:rsidR="00410812">
        <w:rPr>
          <w:rStyle w:val="CommentReference"/>
          <w:rFonts w:ascii="Times New Roman" w:hAnsi="Times New Roman"/>
          <w:noProof w:val="0"/>
        </w:rPr>
        <w:commentReference w:id="263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635" w:name="_Toc37681051"/>
      <w:bookmarkStart w:id="2636" w:name="_Toc46486623"/>
      <w:bookmarkStart w:id="2637" w:name="_Toc52546968"/>
      <w:bookmarkStart w:id="2638" w:name="_Toc52547498"/>
      <w:bookmarkStart w:id="2639" w:name="_Toc52548028"/>
      <w:bookmarkStart w:id="2640" w:name="_Toc52548558"/>
      <w:bookmarkStart w:id="2641" w:name="_Toc90719804"/>
      <w:r w:rsidRPr="00073C73">
        <w:t>–</w:t>
      </w:r>
      <w:r w:rsidRPr="00073C73">
        <w:tab/>
      </w:r>
      <w:r w:rsidRPr="00073C73">
        <w:rPr>
          <w:i/>
          <w:snapToGrid w:val="0"/>
        </w:rPr>
        <w:t>GNSS-SSR-GriddedCorrectionSupport</w:t>
      </w:r>
      <w:bookmarkEnd w:id="2635"/>
      <w:bookmarkEnd w:id="2636"/>
      <w:bookmarkEnd w:id="2637"/>
      <w:bookmarkEnd w:id="2638"/>
      <w:bookmarkEnd w:id="2639"/>
      <w:bookmarkEnd w:id="2640"/>
      <w:bookmarkEnd w:id="264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42" w:name="_Toc37681052"/>
      <w:bookmarkStart w:id="2643" w:name="_Toc46486624"/>
      <w:bookmarkStart w:id="2644" w:name="_Toc52546969"/>
      <w:bookmarkStart w:id="2645" w:name="_Toc52547499"/>
      <w:bookmarkStart w:id="2646" w:name="_Toc52548029"/>
      <w:bookmarkStart w:id="2647" w:name="_Toc52548559"/>
      <w:bookmarkStart w:id="264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42"/>
      <w:bookmarkEnd w:id="2643"/>
      <w:bookmarkEnd w:id="2644"/>
      <w:bookmarkEnd w:id="2645"/>
      <w:bookmarkEnd w:id="2646"/>
      <w:bookmarkEnd w:id="2647"/>
      <w:bookmarkEnd w:id="264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49" w:name="_Toc37681053"/>
      <w:bookmarkStart w:id="2650" w:name="_Toc46486625"/>
      <w:bookmarkStart w:id="2651" w:name="_Toc52546970"/>
      <w:bookmarkStart w:id="2652" w:name="_Toc52547500"/>
      <w:bookmarkStart w:id="2653" w:name="_Toc52548030"/>
      <w:bookmarkStart w:id="2654" w:name="_Toc52548560"/>
      <w:bookmarkStart w:id="265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49"/>
      <w:bookmarkEnd w:id="2650"/>
      <w:bookmarkEnd w:id="2651"/>
      <w:bookmarkEnd w:id="2652"/>
      <w:bookmarkEnd w:id="2653"/>
      <w:bookmarkEnd w:id="2654"/>
      <w:bookmarkEnd w:id="265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56" w:name="_Toc27765351"/>
      <w:bookmarkStart w:id="2657" w:name="_Toc37681054"/>
      <w:bookmarkStart w:id="2658" w:name="_Toc46486626"/>
      <w:bookmarkStart w:id="2659" w:name="_Toc52546971"/>
      <w:bookmarkStart w:id="2660" w:name="_Toc52547501"/>
      <w:bookmarkStart w:id="2661" w:name="_Toc52548031"/>
      <w:bookmarkStart w:id="2662" w:name="_Toc52548561"/>
      <w:bookmarkStart w:id="2663" w:name="_Toc90719807"/>
      <w:r w:rsidRPr="00073C73">
        <w:t>6.5.2.11</w:t>
      </w:r>
      <w:r w:rsidRPr="00073C73">
        <w:tab/>
        <w:t>GNSS Capability Information Request</w:t>
      </w:r>
      <w:bookmarkEnd w:id="2656"/>
      <w:bookmarkEnd w:id="2657"/>
      <w:bookmarkEnd w:id="2658"/>
      <w:bookmarkEnd w:id="2659"/>
      <w:bookmarkEnd w:id="2660"/>
      <w:bookmarkEnd w:id="2661"/>
      <w:bookmarkEnd w:id="2662"/>
      <w:bookmarkEnd w:id="2663"/>
    </w:p>
    <w:p w14:paraId="7D53B01F" w14:textId="77777777" w:rsidR="002B1632" w:rsidRPr="00073C73" w:rsidRDefault="002B1632" w:rsidP="002D60CB">
      <w:pPr>
        <w:pStyle w:val="Heading4"/>
      </w:pPr>
      <w:bookmarkStart w:id="2664" w:name="_Toc27765352"/>
      <w:bookmarkStart w:id="2665" w:name="_Toc37681055"/>
      <w:bookmarkStart w:id="2666" w:name="_Toc46486627"/>
      <w:bookmarkStart w:id="2667" w:name="_Toc52546972"/>
      <w:bookmarkStart w:id="2668" w:name="_Toc52547502"/>
      <w:bookmarkStart w:id="2669" w:name="_Toc52548032"/>
      <w:bookmarkStart w:id="2670" w:name="_Toc52548562"/>
      <w:bookmarkStart w:id="2671" w:name="_Toc90719808"/>
      <w:r w:rsidRPr="00073C73">
        <w:t>–</w:t>
      </w:r>
      <w:r w:rsidRPr="00073C73">
        <w:tab/>
      </w:r>
      <w:r w:rsidRPr="00073C73">
        <w:rPr>
          <w:i/>
        </w:rPr>
        <w:t>A-GNSS-RequestCapabilities</w:t>
      </w:r>
      <w:bookmarkEnd w:id="2664"/>
      <w:bookmarkEnd w:id="2665"/>
      <w:bookmarkEnd w:id="2666"/>
      <w:bookmarkEnd w:id="2667"/>
      <w:bookmarkEnd w:id="2668"/>
      <w:bookmarkEnd w:id="2669"/>
      <w:bookmarkEnd w:id="2670"/>
      <w:bookmarkEnd w:id="267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72" w:name="_Toc27765353"/>
      <w:bookmarkStart w:id="2673" w:name="_Toc37681056"/>
      <w:bookmarkStart w:id="2674" w:name="_Toc46486628"/>
      <w:bookmarkStart w:id="2675" w:name="_Toc52546973"/>
      <w:bookmarkStart w:id="2676" w:name="_Toc52547503"/>
      <w:bookmarkStart w:id="2677" w:name="_Toc52548033"/>
      <w:bookmarkStart w:id="2678" w:name="_Toc52548563"/>
      <w:bookmarkStart w:id="2679" w:name="_Toc90719809"/>
      <w:r w:rsidRPr="00073C73">
        <w:t>6.5.2.12</w:t>
      </w:r>
      <w:r w:rsidRPr="00073C73">
        <w:tab/>
        <w:t>GNSS Error Elements</w:t>
      </w:r>
      <w:bookmarkEnd w:id="2672"/>
      <w:bookmarkEnd w:id="2673"/>
      <w:bookmarkEnd w:id="2674"/>
      <w:bookmarkEnd w:id="2675"/>
      <w:bookmarkEnd w:id="2676"/>
      <w:bookmarkEnd w:id="2677"/>
      <w:bookmarkEnd w:id="2678"/>
      <w:bookmarkEnd w:id="2679"/>
    </w:p>
    <w:p w14:paraId="48BBB8DC" w14:textId="77777777" w:rsidR="002B1632" w:rsidRPr="00073C73" w:rsidRDefault="002B1632" w:rsidP="002D60CB">
      <w:pPr>
        <w:pStyle w:val="Heading4"/>
      </w:pPr>
      <w:bookmarkStart w:id="2680" w:name="_Toc27765354"/>
      <w:bookmarkStart w:id="2681" w:name="_Toc37681057"/>
      <w:bookmarkStart w:id="2682" w:name="_Toc46486629"/>
      <w:bookmarkStart w:id="2683" w:name="_Toc52546974"/>
      <w:bookmarkStart w:id="2684" w:name="_Toc52547504"/>
      <w:bookmarkStart w:id="2685" w:name="_Toc52548034"/>
      <w:bookmarkStart w:id="2686" w:name="_Toc52548564"/>
      <w:bookmarkStart w:id="2687" w:name="_Toc90719810"/>
      <w:r w:rsidRPr="00073C73">
        <w:t>–</w:t>
      </w:r>
      <w:r w:rsidRPr="00073C73">
        <w:tab/>
      </w:r>
      <w:r w:rsidRPr="00073C73">
        <w:rPr>
          <w:i/>
          <w:noProof/>
        </w:rPr>
        <w:t>A-GNSS-Error</w:t>
      </w:r>
      <w:bookmarkEnd w:id="2680"/>
      <w:bookmarkEnd w:id="2681"/>
      <w:bookmarkEnd w:id="2682"/>
      <w:bookmarkEnd w:id="2683"/>
      <w:bookmarkEnd w:id="2684"/>
      <w:bookmarkEnd w:id="2685"/>
      <w:bookmarkEnd w:id="2686"/>
      <w:bookmarkEnd w:id="268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88" w:name="_Toc27765355"/>
      <w:bookmarkStart w:id="2689" w:name="_Toc37681058"/>
      <w:bookmarkStart w:id="2690" w:name="_Toc46486630"/>
      <w:bookmarkStart w:id="2691" w:name="_Toc52546975"/>
      <w:bookmarkStart w:id="2692" w:name="_Toc52547505"/>
      <w:bookmarkStart w:id="2693" w:name="_Toc52548035"/>
      <w:bookmarkStart w:id="2694" w:name="_Toc52548565"/>
      <w:bookmarkStart w:id="2695" w:name="_Toc90719811"/>
      <w:r w:rsidRPr="00073C73">
        <w:t>–</w:t>
      </w:r>
      <w:r w:rsidRPr="00073C73">
        <w:tab/>
      </w:r>
      <w:r w:rsidRPr="00073C73">
        <w:rPr>
          <w:i/>
        </w:rPr>
        <w:t>GNSS-</w:t>
      </w:r>
      <w:r w:rsidRPr="00073C73">
        <w:rPr>
          <w:i/>
          <w:noProof/>
        </w:rPr>
        <w:t>LocationServerErrorCauses</w:t>
      </w:r>
      <w:bookmarkEnd w:id="2688"/>
      <w:bookmarkEnd w:id="2689"/>
      <w:bookmarkEnd w:id="2690"/>
      <w:bookmarkEnd w:id="2691"/>
      <w:bookmarkEnd w:id="2692"/>
      <w:bookmarkEnd w:id="2693"/>
      <w:bookmarkEnd w:id="2694"/>
      <w:bookmarkEnd w:id="269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696" w:name="_Toc27765356"/>
      <w:bookmarkStart w:id="2697" w:name="_Toc37681059"/>
      <w:bookmarkStart w:id="2698" w:name="_Toc46486631"/>
      <w:bookmarkStart w:id="2699" w:name="_Toc52546976"/>
      <w:bookmarkStart w:id="2700" w:name="_Toc52547506"/>
      <w:bookmarkStart w:id="2701" w:name="_Toc52548036"/>
      <w:bookmarkStart w:id="2702" w:name="_Toc52548566"/>
      <w:bookmarkStart w:id="2703" w:name="_Toc90719812"/>
      <w:r w:rsidRPr="00073C73">
        <w:t>–</w:t>
      </w:r>
      <w:r w:rsidRPr="00073C73">
        <w:tab/>
      </w:r>
      <w:r w:rsidRPr="00073C73">
        <w:rPr>
          <w:i/>
        </w:rPr>
        <w:t>GNSS-</w:t>
      </w:r>
      <w:r w:rsidRPr="00073C73">
        <w:rPr>
          <w:i/>
          <w:noProof/>
        </w:rPr>
        <w:t>TargetDeviceErrorCauses</w:t>
      </w:r>
      <w:bookmarkEnd w:id="2696"/>
      <w:bookmarkEnd w:id="2697"/>
      <w:bookmarkEnd w:id="2698"/>
      <w:bookmarkEnd w:id="2699"/>
      <w:bookmarkEnd w:id="2700"/>
      <w:bookmarkEnd w:id="2701"/>
      <w:bookmarkEnd w:id="2702"/>
      <w:bookmarkEnd w:id="270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04" w:name="_Toc27765357"/>
      <w:bookmarkStart w:id="2705" w:name="_Toc37681060"/>
      <w:bookmarkStart w:id="2706" w:name="_Toc46486632"/>
      <w:bookmarkStart w:id="2707" w:name="_Toc52546977"/>
      <w:bookmarkStart w:id="2708" w:name="_Toc52547507"/>
      <w:bookmarkStart w:id="2709" w:name="_Toc52548037"/>
      <w:bookmarkStart w:id="2710" w:name="_Toc52548567"/>
      <w:bookmarkStart w:id="2711" w:name="_Toc90719813"/>
      <w:r w:rsidRPr="00073C73">
        <w:t>6.5.2.13</w:t>
      </w:r>
      <w:r w:rsidRPr="00073C73">
        <w:tab/>
        <w:t>Common GNSS Information Elements</w:t>
      </w:r>
      <w:bookmarkEnd w:id="2704"/>
      <w:bookmarkEnd w:id="2705"/>
      <w:bookmarkEnd w:id="2706"/>
      <w:bookmarkEnd w:id="2707"/>
      <w:bookmarkEnd w:id="2708"/>
      <w:bookmarkEnd w:id="2709"/>
      <w:bookmarkEnd w:id="2710"/>
      <w:bookmarkEnd w:id="2711"/>
    </w:p>
    <w:p w14:paraId="77CB2CA5" w14:textId="77777777" w:rsidR="00784122" w:rsidRPr="00073C73" w:rsidRDefault="00784122" w:rsidP="00784122">
      <w:pPr>
        <w:pStyle w:val="Heading4"/>
      </w:pPr>
      <w:bookmarkStart w:id="2712" w:name="_Toc27765358"/>
      <w:bookmarkStart w:id="2713" w:name="_Toc37681061"/>
      <w:bookmarkStart w:id="2714" w:name="_Toc46486633"/>
      <w:bookmarkStart w:id="2715" w:name="_Toc52546978"/>
      <w:bookmarkStart w:id="2716" w:name="_Toc52547508"/>
      <w:bookmarkStart w:id="2717" w:name="_Toc52548038"/>
      <w:bookmarkStart w:id="2718" w:name="_Toc52548568"/>
      <w:bookmarkStart w:id="2719" w:name="_Toc90719814"/>
      <w:r w:rsidRPr="00073C73">
        <w:t>–</w:t>
      </w:r>
      <w:r w:rsidRPr="00073C73">
        <w:tab/>
      </w:r>
      <w:r w:rsidRPr="00073C73">
        <w:rPr>
          <w:i/>
        </w:rPr>
        <w:t>GNSS-FrequencyID</w:t>
      </w:r>
      <w:bookmarkEnd w:id="2712"/>
      <w:bookmarkEnd w:id="2713"/>
      <w:bookmarkEnd w:id="2714"/>
      <w:bookmarkEnd w:id="2715"/>
      <w:bookmarkEnd w:id="2716"/>
      <w:bookmarkEnd w:id="2717"/>
      <w:bookmarkEnd w:id="2718"/>
      <w:bookmarkEnd w:id="271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20" w:name="_Hlk509361321"/>
      <w:r w:rsidRPr="00073C73">
        <w:t>GNSS-FrequencyID</w:t>
      </w:r>
      <w:bookmarkEnd w:id="272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21" w:name="_Toc27765359"/>
      <w:bookmarkStart w:id="2722" w:name="_Toc37681062"/>
      <w:bookmarkStart w:id="2723" w:name="_Toc46486634"/>
      <w:bookmarkStart w:id="2724" w:name="_Toc52546979"/>
      <w:bookmarkStart w:id="2725" w:name="_Toc52547509"/>
      <w:bookmarkStart w:id="2726" w:name="_Toc52548039"/>
      <w:bookmarkStart w:id="2727" w:name="_Toc52548569"/>
      <w:bookmarkStart w:id="2728" w:name="_Toc90719815"/>
      <w:r w:rsidRPr="00073C73">
        <w:t>–</w:t>
      </w:r>
      <w:r w:rsidRPr="00073C73">
        <w:tab/>
      </w:r>
      <w:r w:rsidRPr="00073C73">
        <w:rPr>
          <w:i/>
          <w:snapToGrid w:val="0"/>
        </w:rPr>
        <w:t>GNSS-ID</w:t>
      </w:r>
      <w:bookmarkEnd w:id="2721"/>
      <w:bookmarkEnd w:id="2722"/>
      <w:bookmarkEnd w:id="2723"/>
      <w:bookmarkEnd w:id="2724"/>
      <w:bookmarkEnd w:id="2725"/>
      <w:bookmarkEnd w:id="2726"/>
      <w:bookmarkEnd w:id="2727"/>
      <w:bookmarkEnd w:id="272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29" w:name="OLE_LINK16"/>
      <w:bookmarkStart w:id="2730" w:name="OLE_LINK17"/>
      <w:r w:rsidR="007207AA" w:rsidRPr="00073C73">
        <w:rPr>
          <w:snapToGrid w:val="0"/>
          <w:lang w:eastAsia="zh-CN"/>
        </w:rPr>
        <w:t xml:space="preserve">, </w:t>
      </w:r>
      <w:bookmarkEnd w:id="2729"/>
      <w:bookmarkEnd w:id="273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31" w:name="_Toc27765360"/>
      <w:bookmarkStart w:id="2732" w:name="_Toc37681063"/>
      <w:bookmarkStart w:id="2733" w:name="_Toc46486635"/>
      <w:bookmarkStart w:id="2734" w:name="_Toc52546980"/>
      <w:bookmarkStart w:id="2735" w:name="_Toc52547510"/>
      <w:bookmarkStart w:id="2736" w:name="_Toc52548040"/>
      <w:bookmarkStart w:id="2737" w:name="_Toc52548570"/>
      <w:bookmarkStart w:id="2738" w:name="_Toc90719816"/>
      <w:r w:rsidRPr="00073C73">
        <w:t>–</w:t>
      </w:r>
      <w:r w:rsidRPr="00073C73">
        <w:tab/>
      </w:r>
      <w:r w:rsidRPr="00073C73">
        <w:rPr>
          <w:i/>
          <w:snapToGrid w:val="0"/>
        </w:rPr>
        <w:t>GNSS-ID-Bitmap</w:t>
      </w:r>
      <w:bookmarkEnd w:id="2731"/>
      <w:bookmarkEnd w:id="2732"/>
      <w:bookmarkEnd w:id="2733"/>
      <w:bookmarkEnd w:id="2734"/>
      <w:bookmarkEnd w:id="2735"/>
      <w:bookmarkEnd w:id="2736"/>
      <w:bookmarkEnd w:id="2737"/>
      <w:bookmarkEnd w:id="273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39" w:name="_Toc27765361"/>
      <w:bookmarkStart w:id="2740" w:name="_Toc37681064"/>
      <w:bookmarkStart w:id="2741" w:name="_Toc46486636"/>
      <w:bookmarkStart w:id="2742" w:name="_Toc52546981"/>
      <w:bookmarkStart w:id="2743" w:name="_Toc52547511"/>
      <w:bookmarkStart w:id="2744" w:name="_Toc52548041"/>
      <w:bookmarkStart w:id="2745" w:name="_Toc52548571"/>
      <w:bookmarkStart w:id="2746" w:name="_Toc90719817"/>
      <w:r w:rsidRPr="00073C73">
        <w:t>–</w:t>
      </w:r>
      <w:r w:rsidRPr="00073C73">
        <w:tab/>
      </w:r>
      <w:r w:rsidRPr="00073C73">
        <w:rPr>
          <w:i/>
          <w:snapToGrid w:val="0"/>
        </w:rPr>
        <w:t>GNSS-Link-CombinationsList</w:t>
      </w:r>
      <w:bookmarkEnd w:id="2739"/>
      <w:bookmarkEnd w:id="2740"/>
      <w:bookmarkEnd w:id="2741"/>
      <w:bookmarkEnd w:id="2742"/>
      <w:bookmarkEnd w:id="2743"/>
      <w:bookmarkEnd w:id="2744"/>
      <w:bookmarkEnd w:id="2745"/>
      <w:bookmarkEnd w:id="274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47" w:name="_Hlk512478130"/>
      <w:r w:rsidRPr="00073C73">
        <w:t xml:space="preserve">GNSS-Link-CombinationsList-r15 </w:t>
      </w:r>
      <w:bookmarkEnd w:id="274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48" w:name="_Toc27765362"/>
      <w:bookmarkStart w:id="2749" w:name="_Toc37681065"/>
      <w:bookmarkStart w:id="2750" w:name="_Toc46486637"/>
      <w:bookmarkStart w:id="2751" w:name="_Toc52546982"/>
      <w:bookmarkStart w:id="2752" w:name="_Toc52547512"/>
      <w:bookmarkStart w:id="2753" w:name="_Toc52548042"/>
      <w:bookmarkStart w:id="2754" w:name="_Toc52548572"/>
      <w:bookmarkStart w:id="2755" w:name="_Toc90719818"/>
      <w:r w:rsidRPr="00073C73">
        <w:t>–</w:t>
      </w:r>
      <w:r w:rsidRPr="00073C73">
        <w:tab/>
      </w:r>
      <w:r w:rsidRPr="00073C73">
        <w:rPr>
          <w:i/>
          <w:snapToGrid w:val="0"/>
        </w:rPr>
        <w:t>GNSS-NavListInfo</w:t>
      </w:r>
      <w:bookmarkEnd w:id="2748"/>
      <w:bookmarkEnd w:id="2749"/>
      <w:bookmarkEnd w:id="2750"/>
      <w:bookmarkEnd w:id="2751"/>
      <w:bookmarkEnd w:id="2752"/>
      <w:bookmarkEnd w:id="2753"/>
      <w:bookmarkEnd w:id="2754"/>
      <w:bookmarkEnd w:id="275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56" w:name="_Toc27765363"/>
      <w:bookmarkStart w:id="2757" w:name="_Toc37681066"/>
      <w:bookmarkStart w:id="2758" w:name="_Toc46486638"/>
      <w:bookmarkStart w:id="2759" w:name="_Toc52546983"/>
      <w:bookmarkStart w:id="2760" w:name="_Toc52547513"/>
      <w:bookmarkStart w:id="2761" w:name="_Toc52548043"/>
      <w:bookmarkStart w:id="2762" w:name="_Toc52548573"/>
      <w:bookmarkStart w:id="2763" w:name="_Toc90719819"/>
      <w:r w:rsidRPr="00073C73">
        <w:t>–</w:t>
      </w:r>
      <w:r w:rsidRPr="00073C73">
        <w:tab/>
      </w:r>
      <w:r w:rsidRPr="00073C73">
        <w:rPr>
          <w:i/>
          <w:snapToGrid w:val="0"/>
        </w:rPr>
        <w:t>GNSS-NetworkID</w:t>
      </w:r>
      <w:bookmarkEnd w:id="2756"/>
      <w:bookmarkEnd w:id="2757"/>
      <w:bookmarkEnd w:id="2758"/>
      <w:bookmarkEnd w:id="2759"/>
      <w:bookmarkEnd w:id="2760"/>
      <w:bookmarkEnd w:id="2761"/>
      <w:bookmarkEnd w:id="2762"/>
      <w:bookmarkEnd w:id="276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64" w:name="_Toc27765364"/>
      <w:bookmarkStart w:id="2765" w:name="_Toc37681067"/>
      <w:bookmarkStart w:id="2766" w:name="_Toc46486639"/>
      <w:bookmarkStart w:id="2767" w:name="_Toc52546984"/>
      <w:bookmarkStart w:id="2768" w:name="_Toc52547514"/>
      <w:bookmarkStart w:id="2769" w:name="_Toc52548044"/>
      <w:bookmarkStart w:id="2770" w:name="_Toc52548574"/>
      <w:bookmarkStart w:id="2771" w:name="_Toc90719820"/>
      <w:r w:rsidRPr="00073C73">
        <w:t>–</w:t>
      </w:r>
      <w:r w:rsidRPr="00073C73">
        <w:tab/>
      </w:r>
      <w:r w:rsidRPr="00073C73">
        <w:rPr>
          <w:i/>
          <w:snapToGrid w:val="0"/>
        </w:rPr>
        <w:t>GNSS-PeriodicControlParam</w:t>
      </w:r>
      <w:bookmarkEnd w:id="2764"/>
      <w:bookmarkEnd w:id="2765"/>
      <w:bookmarkEnd w:id="2766"/>
      <w:bookmarkEnd w:id="2767"/>
      <w:bookmarkEnd w:id="2768"/>
      <w:bookmarkEnd w:id="2769"/>
      <w:bookmarkEnd w:id="2770"/>
      <w:bookmarkEnd w:id="277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72" w:name="_Toc27765365"/>
      <w:bookmarkStart w:id="2773" w:name="_Toc37681068"/>
      <w:bookmarkStart w:id="2774" w:name="_Toc46486640"/>
      <w:bookmarkStart w:id="2775" w:name="_Toc52546985"/>
      <w:bookmarkStart w:id="2776" w:name="_Toc52547515"/>
      <w:bookmarkStart w:id="2777" w:name="_Toc52548045"/>
      <w:bookmarkStart w:id="2778" w:name="_Toc52548575"/>
      <w:bookmarkStart w:id="2779" w:name="_Toc90719821"/>
      <w:r w:rsidRPr="00073C73">
        <w:t>–</w:t>
      </w:r>
      <w:r w:rsidRPr="00073C73">
        <w:tab/>
      </w:r>
      <w:r w:rsidRPr="00073C73">
        <w:rPr>
          <w:i/>
          <w:snapToGrid w:val="0"/>
        </w:rPr>
        <w:t>GNSS-ReferenceStationID</w:t>
      </w:r>
      <w:bookmarkEnd w:id="2772"/>
      <w:bookmarkEnd w:id="2773"/>
      <w:bookmarkEnd w:id="2774"/>
      <w:bookmarkEnd w:id="2775"/>
      <w:bookmarkEnd w:id="2776"/>
      <w:bookmarkEnd w:id="2777"/>
      <w:bookmarkEnd w:id="2778"/>
      <w:bookmarkEnd w:id="277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80" w:name="_Toc27765366"/>
      <w:bookmarkStart w:id="2781" w:name="_Toc37681069"/>
      <w:bookmarkStart w:id="2782" w:name="_Toc46486641"/>
      <w:bookmarkStart w:id="2783" w:name="_Toc52546986"/>
      <w:bookmarkStart w:id="2784" w:name="_Toc52547516"/>
      <w:bookmarkStart w:id="2785" w:name="_Toc52548046"/>
      <w:bookmarkStart w:id="2786" w:name="_Toc52548576"/>
      <w:bookmarkStart w:id="2787" w:name="_Toc90719822"/>
      <w:r w:rsidRPr="00073C73">
        <w:t>–</w:t>
      </w:r>
      <w:r w:rsidRPr="00073C73">
        <w:tab/>
      </w:r>
      <w:r w:rsidRPr="00073C73">
        <w:rPr>
          <w:i/>
        </w:rPr>
        <w:t>GNSS-SignalID</w:t>
      </w:r>
      <w:bookmarkEnd w:id="2780"/>
      <w:bookmarkEnd w:id="2781"/>
      <w:bookmarkEnd w:id="2782"/>
      <w:bookmarkEnd w:id="2783"/>
      <w:bookmarkEnd w:id="2784"/>
      <w:bookmarkEnd w:id="2785"/>
      <w:bookmarkEnd w:id="2786"/>
      <w:bookmarkEnd w:id="278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88" w:name="_Toc27765367"/>
      <w:bookmarkStart w:id="2789" w:name="_Toc37681070"/>
      <w:bookmarkStart w:id="2790" w:name="_Toc46486642"/>
      <w:bookmarkStart w:id="2791" w:name="_Toc52546987"/>
      <w:bookmarkStart w:id="2792" w:name="_Toc52547517"/>
      <w:bookmarkStart w:id="2793" w:name="_Toc52548047"/>
      <w:bookmarkStart w:id="2794" w:name="_Toc52548577"/>
      <w:bookmarkStart w:id="2795" w:name="_Toc90719823"/>
      <w:r w:rsidRPr="00073C73">
        <w:t>–</w:t>
      </w:r>
      <w:r w:rsidRPr="00073C73">
        <w:tab/>
      </w:r>
      <w:r w:rsidRPr="00073C73">
        <w:rPr>
          <w:i/>
        </w:rPr>
        <w:t>GNSS-SignalIDs</w:t>
      </w:r>
      <w:bookmarkEnd w:id="2788"/>
      <w:bookmarkEnd w:id="2789"/>
      <w:bookmarkEnd w:id="2790"/>
      <w:bookmarkEnd w:id="2791"/>
      <w:bookmarkEnd w:id="2792"/>
      <w:bookmarkEnd w:id="2793"/>
      <w:bookmarkEnd w:id="2794"/>
      <w:bookmarkEnd w:id="279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796" w:name="_Toc27765368"/>
      <w:bookmarkStart w:id="2797" w:name="_Toc37681071"/>
      <w:bookmarkStart w:id="2798" w:name="_Toc46486643"/>
      <w:bookmarkStart w:id="2799" w:name="_Toc52546988"/>
      <w:bookmarkStart w:id="2800" w:name="_Toc52547518"/>
      <w:bookmarkStart w:id="2801" w:name="_Toc52548048"/>
      <w:bookmarkStart w:id="2802" w:name="_Toc52548578"/>
      <w:bookmarkStart w:id="2803" w:name="_Toc90719824"/>
      <w:r w:rsidRPr="00073C73">
        <w:t>–</w:t>
      </w:r>
      <w:r w:rsidRPr="00073C73">
        <w:tab/>
      </w:r>
      <w:r w:rsidRPr="00073C73">
        <w:rPr>
          <w:i/>
          <w:snapToGrid w:val="0"/>
        </w:rPr>
        <w:t>GNSS-SubNetworkID</w:t>
      </w:r>
      <w:bookmarkEnd w:id="2796"/>
      <w:bookmarkEnd w:id="2797"/>
      <w:bookmarkEnd w:id="2798"/>
      <w:bookmarkEnd w:id="2799"/>
      <w:bookmarkEnd w:id="2800"/>
      <w:bookmarkEnd w:id="2801"/>
      <w:bookmarkEnd w:id="2802"/>
      <w:bookmarkEnd w:id="280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04" w:name="_Toc27765369"/>
      <w:bookmarkStart w:id="2805" w:name="_Toc37681072"/>
      <w:bookmarkStart w:id="2806" w:name="_Toc46486644"/>
      <w:bookmarkStart w:id="2807" w:name="_Toc52546989"/>
      <w:bookmarkStart w:id="2808" w:name="_Toc52547519"/>
      <w:bookmarkStart w:id="2809" w:name="_Toc52548049"/>
      <w:bookmarkStart w:id="2810" w:name="_Toc52548579"/>
      <w:bookmarkStart w:id="2811" w:name="_Toc90719825"/>
      <w:r w:rsidRPr="00073C73">
        <w:t>–</w:t>
      </w:r>
      <w:r w:rsidRPr="00073C73">
        <w:tab/>
      </w:r>
      <w:r w:rsidRPr="00073C73">
        <w:rPr>
          <w:i/>
          <w:snapToGrid w:val="0"/>
        </w:rPr>
        <w:t>SBAS-ID</w:t>
      </w:r>
      <w:bookmarkEnd w:id="2804"/>
      <w:bookmarkEnd w:id="2805"/>
      <w:bookmarkEnd w:id="2806"/>
      <w:bookmarkEnd w:id="2807"/>
      <w:bookmarkEnd w:id="2808"/>
      <w:bookmarkEnd w:id="2809"/>
      <w:bookmarkEnd w:id="2810"/>
      <w:bookmarkEnd w:id="281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12" w:name="_Toc27765370"/>
      <w:bookmarkStart w:id="2813" w:name="_Toc37681073"/>
      <w:bookmarkStart w:id="2814" w:name="_Toc46486645"/>
      <w:bookmarkStart w:id="2815" w:name="_Toc52546990"/>
      <w:bookmarkStart w:id="2816" w:name="_Toc52547520"/>
      <w:bookmarkStart w:id="2817" w:name="_Toc52548050"/>
      <w:bookmarkStart w:id="2818" w:name="_Toc52548580"/>
      <w:bookmarkStart w:id="2819" w:name="_Toc90719826"/>
      <w:r w:rsidRPr="00073C73">
        <w:t>–</w:t>
      </w:r>
      <w:r w:rsidRPr="00073C73">
        <w:tab/>
      </w:r>
      <w:r w:rsidRPr="00073C73">
        <w:rPr>
          <w:i/>
          <w:snapToGrid w:val="0"/>
        </w:rPr>
        <w:t>SBAS-IDs</w:t>
      </w:r>
      <w:bookmarkEnd w:id="2812"/>
      <w:bookmarkEnd w:id="2813"/>
      <w:bookmarkEnd w:id="2814"/>
      <w:bookmarkEnd w:id="2815"/>
      <w:bookmarkEnd w:id="2816"/>
      <w:bookmarkEnd w:id="2817"/>
      <w:bookmarkEnd w:id="2818"/>
      <w:bookmarkEnd w:id="281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20" w:name="_Toc27765371"/>
      <w:bookmarkStart w:id="2821" w:name="_Toc37681074"/>
      <w:bookmarkStart w:id="2822" w:name="_Toc46486646"/>
      <w:bookmarkStart w:id="2823" w:name="_Toc52546991"/>
      <w:bookmarkStart w:id="2824" w:name="_Toc52547521"/>
      <w:bookmarkStart w:id="2825" w:name="_Toc52548051"/>
      <w:bookmarkStart w:id="2826" w:name="_Toc52548581"/>
      <w:bookmarkStart w:id="2827" w:name="_Toc90719827"/>
      <w:r w:rsidRPr="00073C73">
        <w:t>–</w:t>
      </w:r>
      <w:r w:rsidRPr="00073C73">
        <w:tab/>
      </w:r>
      <w:r w:rsidRPr="00073C73">
        <w:rPr>
          <w:i/>
          <w:snapToGrid w:val="0"/>
        </w:rPr>
        <w:t>SV-ID</w:t>
      </w:r>
      <w:bookmarkEnd w:id="2820"/>
      <w:bookmarkEnd w:id="2821"/>
      <w:bookmarkEnd w:id="2822"/>
      <w:bookmarkEnd w:id="2823"/>
      <w:bookmarkEnd w:id="2824"/>
      <w:bookmarkEnd w:id="2825"/>
      <w:bookmarkEnd w:id="2826"/>
      <w:bookmarkEnd w:id="282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28" w:name="_Toc27765372"/>
      <w:bookmarkStart w:id="2829" w:name="_Toc37681075"/>
      <w:bookmarkStart w:id="2830" w:name="_Toc46486647"/>
      <w:bookmarkStart w:id="2831" w:name="_Toc52546992"/>
      <w:bookmarkStart w:id="2832" w:name="_Toc52547522"/>
      <w:bookmarkStart w:id="2833" w:name="_Toc52548052"/>
      <w:bookmarkStart w:id="2834" w:name="_Toc52548582"/>
      <w:bookmarkStart w:id="2835" w:name="_Toc90719828"/>
      <w:r w:rsidRPr="00073C73">
        <w:t>6.5.3</w:t>
      </w:r>
      <w:r w:rsidRPr="00073C73">
        <w:tab/>
        <w:t>Enhanced Cell ID Positioning</w:t>
      </w:r>
      <w:bookmarkEnd w:id="2828"/>
      <w:bookmarkEnd w:id="2829"/>
      <w:bookmarkEnd w:id="2830"/>
      <w:bookmarkEnd w:id="2831"/>
      <w:bookmarkEnd w:id="2832"/>
      <w:bookmarkEnd w:id="2833"/>
      <w:bookmarkEnd w:id="2834"/>
      <w:bookmarkEnd w:id="2835"/>
    </w:p>
    <w:p w14:paraId="00816E16" w14:textId="77777777" w:rsidR="002B1632" w:rsidRPr="00073C73" w:rsidRDefault="002B1632" w:rsidP="002D60CB">
      <w:pPr>
        <w:pStyle w:val="Heading4"/>
      </w:pPr>
      <w:bookmarkStart w:id="2836" w:name="_Toc27765373"/>
      <w:bookmarkStart w:id="2837" w:name="_Toc37681076"/>
      <w:bookmarkStart w:id="2838" w:name="_Toc46486648"/>
      <w:bookmarkStart w:id="2839" w:name="_Toc52546993"/>
      <w:bookmarkStart w:id="2840" w:name="_Toc52547523"/>
      <w:bookmarkStart w:id="2841" w:name="_Toc52548053"/>
      <w:bookmarkStart w:id="2842" w:name="_Toc52548583"/>
      <w:bookmarkStart w:id="2843" w:name="_Toc90719829"/>
      <w:r w:rsidRPr="00073C73">
        <w:t>6.5.3.1</w:t>
      </w:r>
      <w:r w:rsidRPr="00073C73">
        <w:tab/>
        <w:t>E</w:t>
      </w:r>
      <w:r w:rsidRPr="00073C73">
        <w:noBreakHyphen/>
        <w:t>CID Location Information</w:t>
      </w:r>
      <w:bookmarkEnd w:id="2836"/>
      <w:bookmarkEnd w:id="2837"/>
      <w:bookmarkEnd w:id="2838"/>
      <w:bookmarkEnd w:id="2839"/>
      <w:bookmarkEnd w:id="2840"/>
      <w:bookmarkEnd w:id="2841"/>
      <w:bookmarkEnd w:id="2842"/>
      <w:bookmarkEnd w:id="2843"/>
    </w:p>
    <w:p w14:paraId="006901E9" w14:textId="77777777" w:rsidR="002B1632" w:rsidRPr="00073C73" w:rsidRDefault="002B1632" w:rsidP="002D60CB">
      <w:pPr>
        <w:pStyle w:val="Heading4"/>
      </w:pPr>
      <w:bookmarkStart w:id="2844" w:name="_Toc27765374"/>
      <w:bookmarkStart w:id="2845" w:name="_Toc37681077"/>
      <w:bookmarkStart w:id="2846" w:name="_Toc46486649"/>
      <w:bookmarkStart w:id="2847" w:name="_Toc52546994"/>
      <w:bookmarkStart w:id="2848" w:name="_Toc52547524"/>
      <w:bookmarkStart w:id="2849" w:name="_Toc52548054"/>
      <w:bookmarkStart w:id="2850" w:name="_Toc52548584"/>
      <w:bookmarkStart w:id="2851" w:name="_Toc90719830"/>
      <w:r w:rsidRPr="00073C73">
        <w:t>–</w:t>
      </w:r>
      <w:r w:rsidRPr="00073C73">
        <w:tab/>
      </w:r>
      <w:r w:rsidRPr="00073C73">
        <w:rPr>
          <w:i/>
        </w:rPr>
        <w:t>ECID-Provide</w:t>
      </w:r>
      <w:r w:rsidRPr="00073C73">
        <w:rPr>
          <w:i/>
          <w:noProof/>
        </w:rPr>
        <w:t>LocationInformation</w:t>
      </w:r>
      <w:bookmarkEnd w:id="2844"/>
      <w:bookmarkEnd w:id="2845"/>
      <w:bookmarkEnd w:id="2846"/>
      <w:bookmarkEnd w:id="2847"/>
      <w:bookmarkEnd w:id="2848"/>
      <w:bookmarkEnd w:id="2849"/>
      <w:bookmarkEnd w:id="2850"/>
      <w:bookmarkEnd w:id="285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52" w:name="_Toc27765375"/>
      <w:bookmarkStart w:id="2853" w:name="_Toc37681078"/>
      <w:bookmarkStart w:id="2854" w:name="_Toc46486650"/>
      <w:bookmarkStart w:id="2855" w:name="_Toc52546995"/>
      <w:bookmarkStart w:id="2856" w:name="_Toc52547525"/>
      <w:bookmarkStart w:id="2857" w:name="_Toc52548055"/>
      <w:bookmarkStart w:id="2858" w:name="_Toc52548585"/>
      <w:bookmarkStart w:id="2859" w:name="_Toc90719831"/>
      <w:r w:rsidRPr="00073C73">
        <w:t>6.5.3.2</w:t>
      </w:r>
      <w:r w:rsidRPr="00073C73">
        <w:tab/>
        <w:t>E</w:t>
      </w:r>
      <w:r w:rsidRPr="00073C73">
        <w:noBreakHyphen/>
        <w:t>CID Location Information Elements</w:t>
      </w:r>
      <w:bookmarkEnd w:id="2852"/>
      <w:bookmarkEnd w:id="2853"/>
      <w:bookmarkEnd w:id="2854"/>
      <w:bookmarkEnd w:id="2855"/>
      <w:bookmarkEnd w:id="2856"/>
      <w:bookmarkEnd w:id="2857"/>
      <w:bookmarkEnd w:id="2858"/>
      <w:bookmarkEnd w:id="2859"/>
    </w:p>
    <w:p w14:paraId="617CC3AF" w14:textId="77777777" w:rsidR="002B1632" w:rsidRPr="00073C73" w:rsidRDefault="002B1632" w:rsidP="002D60CB">
      <w:pPr>
        <w:pStyle w:val="Heading4"/>
        <w:rPr>
          <w:i/>
        </w:rPr>
      </w:pPr>
      <w:bookmarkStart w:id="2860" w:name="_Toc27765376"/>
      <w:bookmarkStart w:id="2861" w:name="_Toc37681079"/>
      <w:bookmarkStart w:id="2862" w:name="_Toc46486651"/>
      <w:bookmarkStart w:id="2863" w:name="_Toc52546996"/>
      <w:bookmarkStart w:id="2864" w:name="_Toc52547526"/>
      <w:bookmarkStart w:id="2865" w:name="_Toc52548056"/>
      <w:bookmarkStart w:id="2866" w:name="_Toc52548586"/>
      <w:bookmarkStart w:id="2867" w:name="_Toc90719832"/>
      <w:r w:rsidRPr="00073C73">
        <w:t>–</w:t>
      </w:r>
      <w:r w:rsidRPr="00073C73">
        <w:tab/>
      </w:r>
      <w:r w:rsidRPr="00073C73">
        <w:rPr>
          <w:i/>
        </w:rPr>
        <w:t>ECID-SignalMeasurementInformation</w:t>
      </w:r>
      <w:bookmarkEnd w:id="2860"/>
      <w:bookmarkEnd w:id="2861"/>
      <w:bookmarkEnd w:id="2862"/>
      <w:bookmarkEnd w:id="2863"/>
      <w:bookmarkEnd w:id="2864"/>
      <w:bookmarkEnd w:id="2865"/>
      <w:bookmarkEnd w:id="2866"/>
      <w:bookmarkEnd w:id="286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68" w:name="_Toc27765377"/>
      <w:bookmarkStart w:id="2869" w:name="_Toc37681080"/>
      <w:bookmarkStart w:id="2870" w:name="_Toc46486652"/>
      <w:bookmarkStart w:id="2871" w:name="_Toc52546997"/>
      <w:bookmarkStart w:id="2872" w:name="_Toc52547527"/>
      <w:bookmarkStart w:id="2873" w:name="_Toc52548057"/>
      <w:bookmarkStart w:id="2874" w:name="_Toc52548587"/>
      <w:bookmarkStart w:id="2875" w:name="_Toc90719833"/>
      <w:r w:rsidRPr="00073C73">
        <w:t>6.5.3.3</w:t>
      </w:r>
      <w:r w:rsidRPr="00073C73">
        <w:tab/>
        <w:t>E</w:t>
      </w:r>
      <w:r w:rsidRPr="00073C73">
        <w:noBreakHyphen/>
        <w:t>CID Location Information Request</w:t>
      </w:r>
      <w:bookmarkEnd w:id="2868"/>
      <w:bookmarkEnd w:id="2869"/>
      <w:bookmarkEnd w:id="2870"/>
      <w:bookmarkEnd w:id="2871"/>
      <w:bookmarkEnd w:id="2872"/>
      <w:bookmarkEnd w:id="2873"/>
      <w:bookmarkEnd w:id="2874"/>
      <w:bookmarkEnd w:id="2875"/>
    </w:p>
    <w:p w14:paraId="2572DC96" w14:textId="77777777" w:rsidR="002B1632" w:rsidRPr="00073C73" w:rsidRDefault="002B1632" w:rsidP="002D60CB">
      <w:pPr>
        <w:pStyle w:val="Heading4"/>
      </w:pPr>
      <w:bookmarkStart w:id="2876" w:name="_Toc27765378"/>
      <w:bookmarkStart w:id="2877" w:name="_Toc37681081"/>
      <w:bookmarkStart w:id="2878" w:name="_Toc46486653"/>
      <w:bookmarkStart w:id="2879" w:name="_Toc52546998"/>
      <w:bookmarkStart w:id="2880" w:name="_Toc52547528"/>
      <w:bookmarkStart w:id="2881" w:name="_Toc52548058"/>
      <w:bookmarkStart w:id="2882" w:name="_Toc52548588"/>
      <w:bookmarkStart w:id="2883" w:name="_Toc90719834"/>
      <w:r w:rsidRPr="00073C73">
        <w:t>–</w:t>
      </w:r>
      <w:r w:rsidRPr="00073C73">
        <w:tab/>
      </w:r>
      <w:r w:rsidRPr="00073C73">
        <w:rPr>
          <w:i/>
        </w:rPr>
        <w:t>ECID-Request</w:t>
      </w:r>
      <w:r w:rsidRPr="00073C73">
        <w:rPr>
          <w:i/>
          <w:noProof/>
        </w:rPr>
        <w:t>LocationInformation</w:t>
      </w:r>
      <w:bookmarkEnd w:id="2876"/>
      <w:bookmarkEnd w:id="2877"/>
      <w:bookmarkEnd w:id="2878"/>
      <w:bookmarkEnd w:id="2879"/>
      <w:bookmarkEnd w:id="2880"/>
      <w:bookmarkEnd w:id="2881"/>
      <w:bookmarkEnd w:id="2882"/>
      <w:bookmarkEnd w:id="288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84" w:name="_Toc27765379"/>
      <w:bookmarkStart w:id="2885" w:name="_Toc37681082"/>
      <w:bookmarkStart w:id="2886" w:name="_Toc46486654"/>
      <w:bookmarkStart w:id="2887" w:name="_Toc52546999"/>
      <w:bookmarkStart w:id="2888" w:name="_Toc52547529"/>
      <w:bookmarkStart w:id="2889" w:name="_Toc52548059"/>
      <w:bookmarkStart w:id="2890" w:name="_Toc52548589"/>
      <w:bookmarkStart w:id="2891" w:name="_Toc90719835"/>
      <w:r w:rsidRPr="00073C73">
        <w:t>6.5.3.4</w:t>
      </w:r>
      <w:r w:rsidRPr="00073C73">
        <w:tab/>
        <w:t>E</w:t>
      </w:r>
      <w:r w:rsidRPr="00073C73">
        <w:noBreakHyphen/>
        <w:t>CID Capability Information</w:t>
      </w:r>
      <w:bookmarkEnd w:id="2884"/>
      <w:bookmarkEnd w:id="2885"/>
      <w:bookmarkEnd w:id="2886"/>
      <w:bookmarkEnd w:id="2887"/>
      <w:bookmarkEnd w:id="2888"/>
      <w:bookmarkEnd w:id="2889"/>
      <w:bookmarkEnd w:id="2890"/>
      <w:bookmarkEnd w:id="2891"/>
    </w:p>
    <w:p w14:paraId="7C793D48" w14:textId="77777777" w:rsidR="002B1632" w:rsidRPr="00073C73" w:rsidRDefault="002B1632" w:rsidP="002D60CB">
      <w:pPr>
        <w:pStyle w:val="Heading4"/>
      </w:pPr>
      <w:bookmarkStart w:id="2892" w:name="_Toc27765380"/>
      <w:bookmarkStart w:id="2893" w:name="_Toc37681083"/>
      <w:bookmarkStart w:id="2894" w:name="_Toc46486655"/>
      <w:bookmarkStart w:id="2895" w:name="_Toc52547000"/>
      <w:bookmarkStart w:id="2896" w:name="_Toc52547530"/>
      <w:bookmarkStart w:id="2897" w:name="_Toc52548060"/>
      <w:bookmarkStart w:id="2898" w:name="_Toc52548590"/>
      <w:bookmarkStart w:id="2899" w:name="_Toc90719836"/>
      <w:r w:rsidRPr="00073C73">
        <w:t>–</w:t>
      </w:r>
      <w:r w:rsidRPr="00073C73">
        <w:tab/>
      </w:r>
      <w:r w:rsidRPr="00073C73">
        <w:rPr>
          <w:i/>
        </w:rPr>
        <w:t>ECID-Provide</w:t>
      </w:r>
      <w:r w:rsidRPr="00073C73">
        <w:rPr>
          <w:i/>
          <w:noProof/>
        </w:rPr>
        <w:t>Capabilities</w:t>
      </w:r>
      <w:bookmarkEnd w:id="2892"/>
      <w:bookmarkEnd w:id="2893"/>
      <w:bookmarkEnd w:id="2894"/>
      <w:bookmarkEnd w:id="2895"/>
      <w:bookmarkEnd w:id="2896"/>
      <w:bookmarkEnd w:id="2897"/>
      <w:bookmarkEnd w:id="2898"/>
      <w:bookmarkEnd w:id="289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00" w:name="_Toc27765381"/>
      <w:bookmarkStart w:id="2901" w:name="_Toc37681084"/>
      <w:bookmarkStart w:id="2902" w:name="_Toc46486656"/>
      <w:bookmarkStart w:id="2903" w:name="_Toc52547001"/>
      <w:bookmarkStart w:id="2904" w:name="_Toc52547531"/>
      <w:bookmarkStart w:id="2905" w:name="_Toc52548061"/>
      <w:bookmarkStart w:id="2906" w:name="_Toc52548591"/>
      <w:bookmarkStart w:id="2907" w:name="_Toc90719837"/>
      <w:r w:rsidRPr="00073C73">
        <w:t>6.5.3.5</w:t>
      </w:r>
      <w:r w:rsidRPr="00073C73">
        <w:tab/>
        <w:t>E</w:t>
      </w:r>
      <w:r w:rsidRPr="00073C73">
        <w:noBreakHyphen/>
        <w:t>CID Capability Information Request</w:t>
      </w:r>
      <w:bookmarkEnd w:id="2900"/>
      <w:bookmarkEnd w:id="2901"/>
      <w:bookmarkEnd w:id="2902"/>
      <w:bookmarkEnd w:id="2903"/>
      <w:bookmarkEnd w:id="2904"/>
      <w:bookmarkEnd w:id="2905"/>
      <w:bookmarkEnd w:id="2906"/>
      <w:bookmarkEnd w:id="2907"/>
    </w:p>
    <w:p w14:paraId="7610A47F" w14:textId="77777777" w:rsidR="002B1632" w:rsidRPr="00073C73" w:rsidRDefault="002B1632" w:rsidP="002D60CB">
      <w:pPr>
        <w:pStyle w:val="Heading4"/>
      </w:pPr>
      <w:bookmarkStart w:id="2908" w:name="_Toc27765382"/>
      <w:bookmarkStart w:id="2909" w:name="_Toc37681085"/>
      <w:bookmarkStart w:id="2910" w:name="_Toc46486657"/>
      <w:bookmarkStart w:id="2911" w:name="_Toc52547002"/>
      <w:bookmarkStart w:id="2912" w:name="_Toc52547532"/>
      <w:bookmarkStart w:id="2913" w:name="_Toc52548062"/>
      <w:bookmarkStart w:id="2914" w:name="_Toc52548592"/>
      <w:bookmarkStart w:id="2915" w:name="_Toc90719838"/>
      <w:r w:rsidRPr="00073C73">
        <w:t>–</w:t>
      </w:r>
      <w:r w:rsidRPr="00073C73">
        <w:tab/>
      </w:r>
      <w:r w:rsidRPr="00073C73">
        <w:rPr>
          <w:i/>
        </w:rPr>
        <w:t>ECID-Request</w:t>
      </w:r>
      <w:r w:rsidRPr="00073C73">
        <w:rPr>
          <w:i/>
          <w:noProof/>
        </w:rPr>
        <w:t>Capabilities</w:t>
      </w:r>
      <w:bookmarkEnd w:id="2908"/>
      <w:bookmarkEnd w:id="2909"/>
      <w:bookmarkEnd w:id="2910"/>
      <w:bookmarkEnd w:id="2911"/>
      <w:bookmarkEnd w:id="2912"/>
      <w:bookmarkEnd w:id="2913"/>
      <w:bookmarkEnd w:id="2914"/>
      <w:bookmarkEnd w:id="291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16" w:name="_Toc27765383"/>
      <w:bookmarkStart w:id="2917" w:name="_Toc37681086"/>
      <w:bookmarkStart w:id="2918" w:name="_Toc46486658"/>
      <w:bookmarkStart w:id="2919" w:name="_Toc52547003"/>
      <w:bookmarkStart w:id="2920" w:name="_Toc52547533"/>
      <w:bookmarkStart w:id="2921" w:name="_Toc52548063"/>
      <w:bookmarkStart w:id="2922" w:name="_Toc52548593"/>
      <w:bookmarkStart w:id="2923" w:name="_Toc90719839"/>
      <w:r w:rsidRPr="00073C73">
        <w:t>6.5.3.6</w:t>
      </w:r>
      <w:r w:rsidRPr="00073C73">
        <w:tab/>
        <w:t>E</w:t>
      </w:r>
      <w:r w:rsidRPr="00073C73">
        <w:noBreakHyphen/>
        <w:t>CID Error Elements</w:t>
      </w:r>
      <w:bookmarkEnd w:id="2916"/>
      <w:bookmarkEnd w:id="2917"/>
      <w:bookmarkEnd w:id="2918"/>
      <w:bookmarkEnd w:id="2919"/>
      <w:bookmarkEnd w:id="2920"/>
      <w:bookmarkEnd w:id="2921"/>
      <w:bookmarkEnd w:id="2922"/>
      <w:bookmarkEnd w:id="2923"/>
    </w:p>
    <w:p w14:paraId="6FB5C42D" w14:textId="77777777" w:rsidR="002B1632" w:rsidRPr="00073C73" w:rsidRDefault="002B1632" w:rsidP="002D60CB">
      <w:pPr>
        <w:pStyle w:val="Heading4"/>
      </w:pPr>
      <w:bookmarkStart w:id="2924" w:name="_Toc27765384"/>
      <w:bookmarkStart w:id="2925" w:name="_Toc37681087"/>
      <w:bookmarkStart w:id="2926" w:name="_Toc46486659"/>
      <w:bookmarkStart w:id="2927" w:name="_Toc52547004"/>
      <w:bookmarkStart w:id="2928" w:name="_Toc52547534"/>
      <w:bookmarkStart w:id="2929" w:name="_Toc52548064"/>
      <w:bookmarkStart w:id="2930" w:name="_Toc52548594"/>
      <w:bookmarkStart w:id="2931" w:name="_Toc90719840"/>
      <w:r w:rsidRPr="00073C73">
        <w:t>–</w:t>
      </w:r>
      <w:r w:rsidRPr="00073C73">
        <w:tab/>
      </w:r>
      <w:r w:rsidRPr="00073C73">
        <w:rPr>
          <w:i/>
        </w:rPr>
        <w:t>ECID-Error</w:t>
      </w:r>
      <w:bookmarkEnd w:id="2924"/>
      <w:bookmarkEnd w:id="2925"/>
      <w:bookmarkEnd w:id="2926"/>
      <w:bookmarkEnd w:id="2927"/>
      <w:bookmarkEnd w:id="2928"/>
      <w:bookmarkEnd w:id="2929"/>
      <w:bookmarkEnd w:id="2930"/>
      <w:bookmarkEnd w:id="293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32" w:name="_Toc27765385"/>
      <w:bookmarkStart w:id="2933" w:name="_Toc37681088"/>
      <w:bookmarkStart w:id="2934" w:name="_Toc46486660"/>
      <w:bookmarkStart w:id="2935" w:name="_Toc52547005"/>
      <w:bookmarkStart w:id="2936" w:name="_Toc52547535"/>
      <w:bookmarkStart w:id="2937" w:name="_Toc52548065"/>
      <w:bookmarkStart w:id="2938" w:name="_Toc52548595"/>
      <w:bookmarkStart w:id="2939" w:name="_Toc90719841"/>
      <w:r w:rsidRPr="00073C73">
        <w:t>–</w:t>
      </w:r>
      <w:r w:rsidRPr="00073C73">
        <w:tab/>
      </w:r>
      <w:r w:rsidRPr="00073C73">
        <w:rPr>
          <w:i/>
        </w:rPr>
        <w:t>ECID-</w:t>
      </w:r>
      <w:r w:rsidRPr="00073C73">
        <w:rPr>
          <w:i/>
          <w:noProof/>
        </w:rPr>
        <w:t>LocationServerErrorCauses</w:t>
      </w:r>
      <w:bookmarkEnd w:id="2932"/>
      <w:bookmarkEnd w:id="2933"/>
      <w:bookmarkEnd w:id="2934"/>
      <w:bookmarkEnd w:id="2935"/>
      <w:bookmarkEnd w:id="2936"/>
      <w:bookmarkEnd w:id="2937"/>
      <w:bookmarkEnd w:id="2938"/>
      <w:bookmarkEnd w:id="293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40" w:name="_Toc27765386"/>
      <w:bookmarkStart w:id="2941" w:name="_Toc37681089"/>
      <w:bookmarkStart w:id="2942" w:name="_Toc46486661"/>
      <w:bookmarkStart w:id="2943" w:name="_Toc52547006"/>
      <w:bookmarkStart w:id="2944" w:name="_Toc52547536"/>
      <w:bookmarkStart w:id="2945" w:name="_Toc52548066"/>
      <w:bookmarkStart w:id="2946" w:name="_Toc52548596"/>
      <w:bookmarkStart w:id="2947" w:name="_Toc90719842"/>
      <w:r w:rsidRPr="00073C73">
        <w:t>–</w:t>
      </w:r>
      <w:r w:rsidRPr="00073C73">
        <w:tab/>
      </w:r>
      <w:r w:rsidRPr="00073C73">
        <w:rPr>
          <w:i/>
        </w:rPr>
        <w:t>ECID-</w:t>
      </w:r>
      <w:r w:rsidRPr="00073C73">
        <w:rPr>
          <w:i/>
          <w:noProof/>
        </w:rPr>
        <w:t>TargetDeviceErrorCauses</w:t>
      </w:r>
      <w:bookmarkEnd w:id="2940"/>
      <w:bookmarkEnd w:id="2941"/>
      <w:bookmarkEnd w:id="2942"/>
      <w:bookmarkEnd w:id="2943"/>
      <w:bookmarkEnd w:id="2944"/>
      <w:bookmarkEnd w:id="2945"/>
      <w:bookmarkEnd w:id="2946"/>
      <w:bookmarkEnd w:id="294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48" w:name="_Toc27765387"/>
      <w:bookmarkStart w:id="2949" w:name="_Toc37681090"/>
      <w:bookmarkStart w:id="2950" w:name="_Toc46486662"/>
      <w:bookmarkStart w:id="2951" w:name="_Toc52547007"/>
      <w:bookmarkStart w:id="2952" w:name="_Toc52547537"/>
      <w:bookmarkStart w:id="2953" w:name="_Toc52548067"/>
      <w:bookmarkStart w:id="2954" w:name="_Toc52548597"/>
      <w:bookmarkStart w:id="2955" w:name="_Toc90719843"/>
      <w:r w:rsidRPr="00073C73">
        <w:t>6.5.</w:t>
      </w:r>
      <w:r w:rsidR="00DF52EB" w:rsidRPr="00073C73">
        <w:t>4</w:t>
      </w:r>
      <w:r w:rsidRPr="00073C73">
        <w:tab/>
        <w:t>Terrestrial Beacon System Positioning</w:t>
      </w:r>
      <w:bookmarkEnd w:id="2948"/>
      <w:bookmarkEnd w:id="2949"/>
      <w:bookmarkEnd w:id="2950"/>
      <w:bookmarkEnd w:id="2951"/>
      <w:bookmarkEnd w:id="2952"/>
      <w:bookmarkEnd w:id="2953"/>
      <w:bookmarkEnd w:id="2954"/>
      <w:bookmarkEnd w:id="2955"/>
    </w:p>
    <w:p w14:paraId="74E0AE1B" w14:textId="77777777" w:rsidR="00631989" w:rsidRPr="00073C73" w:rsidRDefault="00631989" w:rsidP="00631989">
      <w:pPr>
        <w:pStyle w:val="Heading4"/>
      </w:pPr>
      <w:bookmarkStart w:id="2956" w:name="_Toc27765388"/>
      <w:bookmarkStart w:id="2957" w:name="_Toc37681091"/>
      <w:bookmarkStart w:id="2958" w:name="_Toc46486663"/>
      <w:bookmarkStart w:id="2959" w:name="_Toc52547008"/>
      <w:bookmarkStart w:id="2960" w:name="_Toc52547538"/>
      <w:bookmarkStart w:id="2961" w:name="_Toc52548068"/>
      <w:bookmarkStart w:id="2962" w:name="_Toc52548598"/>
      <w:bookmarkStart w:id="2963" w:name="_Toc90719844"/>
      <w:r w:rsidRPr="00073C73">
        <w:t>6.5.</w:t>
      </w:r>
      <w:r w:rsidR="00DF52EB" w:rsidRPr="00073C73">
        <w:t>4</w:t>
      </w:r>
      <w:r w:rsidRPr="00073C73">
        <w:t>.1</w:t>
      </w:r>
      <w:r w:rsidRPr="00073C73">
        <w:tab/>
        <w:t>TBS Location Information</w:t>
      </w:r>
      <w:bookmarkEnd w:id="2956"/>
      <w:bookmarkEnd w:id="2957"/>
      <w:bookmarkEnd w:id="2958"/>
      <w:bookmarkEnd w:id="2959"/>
      <w:bookmarkEnd w:id="2960"/>
      <w:bookmarkEnd w:id="2961"/>
      <w:bookmarkEnd w:id="2962"/>
      <w:bookmarkEnd w:id="2963"/>
    </w:p>
    <w:p w14:paraId="6A8438A5" w14:textId="77777777" w:rsidR="00631989" w:rsidRPr="00073C73" w:rsidRDefault="00631989" w:rsidP="00631989">
      <w:pPr>
        <w:pStyle w:val="Heading4"/>
      </w:pPr>
      <w:bookmarkStart w:id="2964" w:name="_Toc27765389"/>
      <w:bookmarkStart w:id="2965" w:name="_Toc37681092"/>
      <w:bookmarkStart w:id="2966" w:name="_Toc46486664"/>
      <w:bookmarkStart w:id="2967" w:name="_Toc52547009"/>
      <w:bookmarkStart w:id="2968" w:name="_Toc52547539"/>
      <w:bookmarkStart w:id="2969" w:name="_Toc52548069"/>
      <w:bookmarkStart w:id="2970" w:name="_Toc52548599"/>
      <w:bookmarkStart w:id="2971" w:name="_Toc90719845"/>
      <w:r w:rsidRPr="00073C73">
        <w:t>–</w:t>
      </w:r>
      <w:r w:rsidRPr="00073C73">
        <w:tab/>
      </w:r>
      <w:r w:rsidRPr="00073C73">
        <w:rPr>
          <w:i/>
        </w:rPr>
        <w:t>TBS-Provide</w:t>
      </w:r>
      <w:r w:rsidRPr="00073C73">
        <w:rPr>
          <w:i/>
          <w:noProof/>
        </w:rPr>
        <w:t>LocationInformation</w:t>
      </w:r>
      <w:bookmarkEnd w:id="2964"/>
      <w:bookmarkEnd w:id="2965"/>
      <w:bookmarkEnd w:id="2966"/>
      <w:bookmarkEnd w:id="2967"/>
      <w:bookmarkEnd w:id="2968"/>
      <w:bookmarkEnd w:id="2969"/>
      <w:bookmarkEnd w:id="2970"/>
      <w:bookmarkEnd w:id="297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72" w:name="_Toc27765390"/>
      <w:bookmarkStart w:id="2973" w:name="_Toc37681093"/>
      <w:bookmarkStart w:id="2974" w:name="_Toc46486665"/>
      <w:bookmarkStart w:id="2975" w:name="_Toc52547010"/>
      <w:bookmarkStart w:id="2976" w:name="_Toc52547540"/>
      <w:bookmarkStart w:id="2977" w:name="_Toc52548070"/>
      <w:bookmarkStart w:id="2978" w:name="_Toc52548600"/>
      <w:bookmarkStart w:id="2979" w:name="_Toc90719846"/>
      <w:r w:rsidRPr="00073C73">
        <w:t>6.5.</w:t>
      </w:r>
      <w:r w:rsidR="00DF52EB" w:rsidRPr="00073C73">
        <w:t>4</w:t>
      </w:r>
      <w:r w:rsidRPr="00073C73">
        <w:t>.2</w:t>
      </w:r>
      <w:r w:rsidRPr="00073C73">
        <w:tab/>
        <w:t>TBS Location Information Elements</w:t>
      </w:r>
      <w:bookmarkEnd w:id="2972"/>
      <w:bookmarkEnd w:id="2973"/>
      <w:bookmarkEnd w:id="2974"/>
      <w:bookmarkEnd w:id="2975"/>
      <w:bookmarkEnd w:id="2976"/>
      <w:bookmarkEnd w:id="2977"/>
      <w:bookmarkEnd w:id="2978"/>
      <w:bookmarkEnd w:id="2979"/>
    </w:p>
    <w:p w14:paraId="6384916A" w14:textId="77777777" w:rsidR="00631989" w:rsidRPr="00073C73" w:rsidRDefault="00631989" w:rsidP="00631989">
      <w:pPr>
        <w:pStyle w:val="Heading4"/>
        <w:rPr>
          <w:i/>
        </w:rPr>
      </w:pPr>
      <w:bookmarkStart w:id="2980" w:name="_Toc27765391"/>
      <w:bookmarkStart w:id="2981" w:name="_Toc37681094"/>
      <w:bookmarkStart w:id="2982" w:name="_Toc46486666"/>
      <w:bookmarkStart w:id="2983" w:name="_Toc52547011"/>
      <w:bookmarkStart w:id="2984" w:name="_Toc52547541"/>
      <w:bookmarkStart w:id="2985" w:name="_Toc52548071"/>
      <w:bookmarkStart w:id="2986" w:name="_Toc52548601"/>
      <w:bookmarkStart w:id="2987" w:name="_Toc90719847"/>
      <w:r w:rsidRPr="00073C73">
        <w:t>–</w:t>
      </w:r>
      <w:r w:rsidRPr="00073C73">
        <w:tab/>
      </w:r>
      <w:r w:rsidRPr="00073C73">
        <w:rPr>
          <w:i/>
        </w:rPr>
        <w:t>TBS-</w:t>
      </w:r>
      <w:r w:rsidR="00C16D06" w:rsidRPr="00073C73">
        <w:rPr>
          <w:i/>
        </w:rPr>
        <w:t>MeasurementInformation</w:t>
      </w:r>
      <w:bookmarkEnd w:id="2980"/>
      <w:bookmarkEnd w:id="2981"/>
      <w:bookmarkEnd w:id="2982"/>
      <w:bookmarkEnd w:id="2983"/>
      <w:bookmarkEnd w:id="2984"/>
      <w:bookmarkEnd w:id="2985"/>
      <w:bookmarkEnd w:id="2986"/>
      <w:bookmarkEnd w:id="298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88" w:name="_Toc27765392"/>
      <w:bookmarkStart w:id="2989" w:name="_Toc37681095"/>
      <w:bookmarkStart w:id="2990" w:name="_Toc46486667"/>
      <w:bookmarkStart w:id="2991" w:name="_Toc52547012"/>
      <w:bookmarkStart w:id="2992" w:name="_Toc52547542"/>
      <w:bookmarkStart w:id="2993" w:name="_Toc52548072"/>
      <w:bookmarkStart w:id="2994" w:name="_Toc52548602"/>
      <w:bookmarkStart w:id="2995" w:name="_Toc90719848"/>
      <w:r w:rsidRPr="00073C73">
        <w:t>–</w:t>
      </w:r>
      <w:r w:rsidRPr="00073C73">
        <w:tab/>
      </w:r>
      <w:r w:rsidRPr="00073C73">
        <w:rPr>
          <w:i/>
        </w:rPr>
        <w:t>MBS-BeaconMeasList</w:t>
      </w:r>
      <w:bookmarkEnd w:id="2988"/>
      <w:bookmarkEnd w:id="2989"/>
      <w:bookmarkEnd w:id="2990"/>
      <w:bookmarkEnd w:id="2991"/>
      <w:bookmarkEnd w:id="2992"/>
      <w:bookmarkEnd w:id="2993"/>
      <w:bookmarkEnd w:id="2994"/>
      <w:bookmarkEnd w:id="299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2996" w:name="_Toc27765393"/>
      <w:bookmarkStart w:id="2997" w:name="_Toc37681096"/>
      <w:bookmarkStart w:id="2998" w:name="_Toc46486668"/>
      <w:bookmarkStart w:id="2999" w:name="_Toc52547013"/>
      <w:bookmarkStart w:id="3000" w:name="_Toc52547543"/>
      <w:bookmarkStart w:id="3001" w:name="_Toc52548073"/>
      <w:bookmarkStart w:id="3002" w:name="_Toc52548603"/>
      <w:bookmarkStart w:id="3003" w:name="_Toc90719849"/>
      <w:r w:rsidRPr="00073C73">
        <w:t>6.5.</w:t>
      </w:r>
      <w:r w:rsidR="00DF52EB" w:rsidRPr="00073C73">
        <w:t>4</w:t>
      </w:r>
      <w:r w:rsidRPr="00073C73">
        <w:t>.3</w:t>
      </w:r>
      <w:r w:rsidRPr="00073C73">
        <w:tab/>
        <w:t>TBS Location Information Request</w:t>
      </w:r>
      <w:bookmarkEnd w:id="2996"/>
      <w:bookmarkEnd w:id="2997"/>
      <w:bookmarkEnd w:id="2998"/>
      <w:bookmarkEnd w:id="2999"/>
      <w:bookmarkEnd w:id="3000"/>
      <w:bookmarkEnd w:id="3001"/>
      <w:bookmarkEnd w:id="3002"/>
      <w:bookmarkEnd w:id="3003"/>
    </w:p>
    <w:p w14:paraId="63136249" w14:textId="77777777" w:rsidR="00631989" w:rsidRPr="00073C73" w:rsidRDefault="007616EE" w:rsidP="00631989">
      <w:pPr>
        <w:pStyle w:val="Heading4"/>
        <w:rPr>
          <w:i/>
        </w:rPr>
      </w:pPr>
      <w:bookmarkStart w:id="3004" w:name="_Toc27765394"/>
      <w:bookmarkStart w:id="3005" w:name="_Toc37681097"/>
      <w:bookmarkStart w:id="3006" w:name="_Toc46486669"/>
      <w:bookmarkStart w:id="3007" w:name="_Toc52547014"/>
      <w:bookmarkStart w:id="3008" w:name="_Toc52547544"/>
      <w:bookmarkStart w:id="3009" w:name="_Toc52548074"/>
      <w:bookmarkStart w:id="3010" w:name="_Toc52548604"/>
      <w:bookmarkStart w:id="3011" w:name="_Toc90719850"/>
      <w:r w:rsidRPr="00073C73">
        <w:t>–</w:t>
      </w:r>
      <w:r w:rsidR="00631989" w:rsidRPr="00073C73">
        <w:rPr>
          <w:i/>
        </w:rPr>
        <w:tab/>
        <w:t>TBS-RequestLocationInformation</w:t>
      </w:r>
      <w:bookmarkEnd w:id="3004"/>
      <w:bookmarkEnd w:id="3005"/>
      <w:bookmarkEnd w:id="3006"/>
      <w:bookmarkEnd w:id="3007"/>
      <w:bookmarkEnd w:id="3008"/>
      <w:bookmarkEnd w:id="3009"/>
      <w:bookmarkEnd w:id="3010"/>
      <w:bookmarkEnd w:id="301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12" w:name="_Toc27765395"/>
      <w:bookmarkStart w:id="3013" w:name="_Toc37681098"/>
      <w:bookmarkStart w:id="3014" w:name="_Toc46486670"/>
      <w:bookmarkStart w:id="3015" w:name="_Toc52547015"/>
      <w:bookmarkStart w:id="3016" w:name="_Toc52547545"/>
      <w:bookmarkStart w:id="3017" w:name="_Toc52548075"/>
      <w:bookmarkStart w:id="3018" w:name="_Toc52548605"/>
      <w:bookmarkStart w:id="3019" w:name="_Toc90719851"/>
      <w:r w:rsidRPr="00073C73">
        <w:t>6.5.</w:t>
      </w:r>
      <w:r w:rsidR="00DF52EB" w:rsidRPr="00073C73">
        <w:t>4</w:t>
      </w:r>
      <w:r w:rsidRPr="00073C73">
        <w:t>.4</w:t>
      </w:r>
      <w:r w:rsidRPr="00073C73">
        <w:tab/>
        <w:t>TBS Capability Information</w:t>
      </w:r>
      <w:bookmarkEnd w:id="3012"/>
      <w:bookmarkEnd w:id="3013"/>
      <w:bookmarkEnd w:id="3014"/>
      <w:bookmarkEnd w:id="3015"/>
      <w:bookmarkEnd w:id="3016"/>
      <w:bookmarkEnd w:id="3017"/>
      <w:bookmarkEnd w:id="3018"/>
      <w:bookmarkEnd w:id="3019"/>
    </w:p>
    <w:p w14:paraId="48FC04D7" w14:textId="77777777" w:rsidR="00631989" w:rsidRPr="00073C73" w:rsidRDefault="00631989" w:rsidP="00631989">
      <w:pPr>
        <w:pStyle w:val="Heading4"/>
      </w:pPr>
      <w:bookmarkStart w:id="3020" w:name="_Toc27765396"/>
      <w:bookmarkStart w:id="3021" w:name="_Toc37681099"/>
      <w:bookmarkStart w:id="3022" w:name="_Toc46486671"/>
      <w:bookmarkStart w:id="3023" w:name="_Toc52547016"/>
      <w:bookmarkStart w:id="3024" w:name="_Toc52547546"/>
      <w:bookmarkStart w:id="3025" w:name="_Toc52548076"/>
      <w:bookmarkStart w:id="3026" w:name="_Toc52548606"/>
      <w:bookmarkStart w:id="3027" w:name="_Toc90719852"/>
      <w:r w:rsidRPr="00073C73">
        <w:t>–</w:t>
      </w:r>
      <w:r w:rsidRPr="00073C73">
        <w:tab/>
      </w:r>
      <w:r w:rsidRPr="00073C73">
        <w:rPr>
          <w:i/>
        </w:rPr>
        <w:t>TBS-Provide</w:t>
      </w:r>
      <w:r w:rsidRPr="00073C73">
        <w:rPr>
          <w:i/>
          <w:noProof/>
        </w:rPr>
        <w:t>Capabilities</w:t>
      </w:r>
      <w:bookmarkEnd w:id="3020"/>
      <w:bookmarkEnd w:id="3021"/>
      <w:bookmarkEnd w:id="3022"/>
      <w:bookmarkEnd w:id="3023"/>
      <w:bookmarkEnd w:id="3024"/>
      <w:bookmarkEnd w:id="3025"/>
      <w:bookmarkEnd w:id="3026"/>
      <w:bookmarkEnd w:id="302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28" w:name="_Toc27765397"/>
      <w:bookmarkStart w:id="3029" w:name="_Toc37681100"/>
      <w:bookmarkStart w:id="3030" w:name="_Toc46486672"/>
      <w:bookmarkStart w:id="3031" w:name="_Toc52547017"/>
      <w:bookmarkStart w:id="3032" w:name="_Toc52547547"/>
      <w:bookmarkStart w:id="3033" w:name="_Toc52548077"/>
      <w:bookmarkStart w:id="3034" w:name="_Toc52548607"/>
      <w:bookmarkStart w:id="3035" w:name="_Toc90719853"/>
      <w:r w:rsidRPr="00073C73">
        <w:rPr>
          <w:i/>
          <w:snapToGrid w:val="0"/>
        </w:rPr>
        <w:t>-</w:t>
      </w:r>
      <w:r w:rsidR="00C27C1E" w:rsidRPr="00073C73">
        <w:rPr>
          <w:i/>
          <w:snapToGrid w:val="0"/>
        </w:rPr>
        <w:tab/>
        <w:t>MBS-AssistanceDataSupportList</w:t>
      </w:r>
      <w:bookmarkEnd w:id="3028"/>
      <w:bookmarkEnd w:id="3029"/>
      <w:bookmarkEnd w:id="3030"/>
      <w:bookmarkEnd w:id="3031"/>
      <w:bookmarkEnd w:id="3032"/>
      <w:bookmarkEnd w:id="3033"/>
      <w:bookmarkEnd w:id="3034"/>
      <w:bookmarkEnd w:id="303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36" w:name="_Toc27765398"/>
      <w:bookmarkStart w:id="3037" w:name="_Toc37681101"/>
      <w:bookmarkStart w:id="3038" w:name="_Toc46486673"/>
      <w:bookmarkStart w:id="3039" w:name="_Toc52547018"/>
      <w:bookmarkStart w:id="3040" w:name="_Toc52547548"/>
      <w:bookmarkStart w:id="3041" w:name="_Toc52548078"/>
      <w:bookmarkStart w:id="3042" w:name="_Toc52548608"/>
      <w:bookmarkStart w:id="3043" w:name="_Toc90719854"/>
      <w:r w:rsidRPr="00073C73">
        <w:t>6.5.</w:t>
      </w:r>
      <w:r w:rsidR="00DF52EB" w:rsidRPr="00073C73">
        <w:t>4</w:t>
      </w:r>
      <w:r w:rsidRPr="00073C73">
        <w:t>.5</w:t>
      </w:r>
      <w:r w:rsidRPr="00073C73">
        <w:tab/>
        <w:t>TBS Capability Information Request</w:t>
      </w:r>
      <w:bookmarkEnd w:id="3036"/>
      <w:bookmarkEnd w:id="3037"/>
      <w:bookmarkEnd w:id="3038"/>
      <w:bookmarkEnd w:id="3039"/>
      <w:bookmarkEnd w:id="3040"/>
      <w:bookmarkEnd w:id="3041"/>
      <w:bookmarkEnd w:id="3042"/>
      <w:bookmarkEnd w:id="3043"/>
    </w:p>
    <w:p w14:paraId="27772B71" w14:textId="77777777" w:rsidR="00631989" w:rsidRPr="00073C73" w:rsidRDefault="00631989" w:rsidP="00631989">
      <w:pPr>
        <w:pStyle w:val="Heading4"/>
      </w:pPr>
      <w:bookmarkStart w:id="3044" w:name="_Toc27765399"/>
      <w:bookmarkStart w:id="3045" w:name="_Toc37681102"/>
      <w:bookmarkStart w:id="3046" w:name="_Toc46486674"/>
      <w:bookmarkStart w:id="3047" w:name="_Toc52547019"/>
      <w:bookmarkStart w:id="3048" w:name="_Toc52547549"/>
      <w:bookmarkStart w:id="3049" w:name="_Toc52548079"/>
      <w:bookmarkStart w:id="3050" w:name="_Toc52548609"/>
      <w:bookmarkStart w:id="3051" w:name="_Toc90719855"/>
      <w:r w:rsidRPr="00073C73">
        <w:t>–</w:t>
      </w:r>
      <w:r w:rsidRPr="00073C73">
        <w:tab/>
      </w:r>
      <w:r w:rsidRPr="00073C73">
        <w:rPr>
          <w:i/>
        </w:rPr>
        <w:t>TBS-Request</w:t>
      </w:r>
      <w:r w:rsidRPr="00073C73">
        <w:rPr>
          <w:i/>
          <w:noProof/>
        </w:rPr>
        <w:t>Capabilities</w:t>
      </w:r>
      <w:bookmarkEnd w:id="3044"/>
      <w:bookmarkEnd w:id="3045"/>
      <w:bookmarkEnd w:id="3046"/>
      <w:bookmarkEnd w:id="3047"/>
      <w:bookmarkEnd w:id="3048"/>
      <w:bookmarkEnd w:id="3049"/>
      <w:bookmarkEnd w:id="3050"/>
      <w:bookmarkEnd w:id="305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52" w:name="_Toc27765400"/>
      <w:bookmarkStart w:id="3053" w:name="_Toc37681103"/>
      <w:bookmarkStart w:id="3054" w:name="_Toc46486675"/>
      <w:bookmarkStart w:id="3055" w:name="_Toc52547020"/>
      <w:bookmarkStart w:id="3056" w:name="_Toc52547550"/>
      <w:bookmarkStart w:id="3057" w:name="_Toc52548080"/>
      <w:bookmarkStart w:id="3058" w:name="_Toc52548610"/>
      <w:bookmarkStart w:id="3059" w:name="_Toc90719856"/>
      <w:r w:rsidRPr="00073C73">
        <w:t>6.5.</w:t>
      </w:r>
      <w:r w:rsidR="00DF52EB" w:rsidRPr="00073C73">
        <w:t>4</w:t>
      </w:r>
      <w:r w:rsidRPr="00073C73">
        <w:t>.6</w:t>
      </w:r>
      <w:r w:rsidRPr="00073C73">
        <w:tab/>
        <w:t>TBS Error Elements</w:t>
      </w:r>
      <w:bookmarkEnd w:id="3052"/>
      <w:bookmarkEnd w:id="3053"/>
      <w:bookmarkEnd w:id="3054"/>
      <w:bookmarkEnd w:id="3055"/>
      <w:bookmarkEnd w:id="3056"/>
      <w:bookmarkEnd w:id="3057"/>
      <w:bookmarkEnd w:id="3058"/>
      <w:bookmarkEnd w:id="3059"/>
    </w:p>
    <w:p w14:paraId="287DDE22" w14:textId="77777777" w:rsidR="00631989" w:rsidRPr="00073C73" w:rsidRDefault="00631989" w:rsidP="00631989">
      <w:pPr>
        <w:pStyle w:val="Heading4"/>
      </w:pPr>
      <w:bookmarkStart w:id="3060" w:name="_Toc27765401"/>
      <w:bookmarkStart w:id="3061" w:name="_Toc37681104"/>
      <w:bookmarkStart w:id="3062" w:name="_Toc46486676"/>
      <w:bookmarkStart w:id="3063" w:name="_Toc52547021"/>
      <w:bookmarkStart w:id="3064" w:name="_Toc52547551"/>
      <w:bookmarkStart w:id="3065" w:name="_Toc52548081"/>
      <w:bookmarkStart w:id="3066" w:name="_Toc52548611"/>
      <w:bookmarkStart w:id="3067" w:name="_Toc90719857"/>
      <w:r w:rsidRPr="00073C73">
        <w:t>–</w:t>
      </w:r>
      <w:r w:rsidRPr="00073C73">
        <w:tab/>
      </w:r>
      <w:r w:rsidRPr="00073C73">
        <w:rPr>
          <w:i/>
        </w:rPr>
        <w:t>TBS-Error</w:t>
      </w:r>
      <w:bookmarkEnd w:id="3060"/>
      <w:bookmarkEnd w:id="3061"/>
      <w:bookmarkEnd w:id="3062"/>
      <w:bookmarkEnd w:id="3063"/>
      <w:bookmarkEnd w:id="3064"/>
      <w:bookmarkEnd w:id="3065"/>
      <w:bookmarkEnd w:id="3066"/>
      <w:bookmarkEnd w:id="306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68" w:name="_Toc27765402"/>
      <w:bookmarkStart w:id="3069" w:name="_Toc37681105"/>
      <w:bookmarkStart w:id="3070" w:name="_Toc46486677"/>
      <w:bookmarkStart w:id="3071" w:name="_Toc52547022"/>
      <w:bookmarkStart w:id="3072" w:name="_Toc52547552"/>
      <w:bookmarkStart w:id="3073" w:name="_Toc52548082"/>
      <w:bookmarkStart w:id="3074" w:name="_Toc52548612"/>
      <w:bookmarkStart w:id="3075" w:name="_Toc90719858"/>
      <w:r w:rsidRPr="00073C73">
        <w:rPr>
          <w:rFonts w:ascii="Times New Roman" w:hAnsi="Times New Roman"/>
        </w:rPr>
        <w:t>–</w:t>
      </w:r>
      <w:r w:rsidRPr="00073C73">
        <w:tab/>
      </w:r>
      <w:r w:rsidRPr="00073C73">
        <w:rPr>
          <w:i/>
        </w:rPr>
        <w:t>TBS-LocationServerErrorCauses</w:t>
      </w:r>
      <w:bookmarkEnd w:id="3068"/>
      <w:bookmarkEnd w:id="3069"/>
      <w:bookmarkEnd w:id="3070"/>
      <w:bookmarkEnd w:id="3071"/>
      <w:bookmarkEnd w:id="3072"/>
      <w:bookmarkEnd w:id="3073"/>
      <w:bookmarkEnd w:id="3074"/>
      <w:bookmarkEnd w:id="307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76" w:name="_Toc27765403"/>
      <w:bookmarkStart w:id="3077" w:name="_Toc37681106"/>
      <w:bookmarkStart w:id="3078" w:name="_Toc46486678"/>
      <w:bookmarkStart w:id="3079" w:name="_Toc52547023"/>
      <w:bookmarkStart w:id="3080" w:name="_Toc52547553"/>
      <w:bookmarkStart w:id="3081" w:name="_Toc52548083"/>
      <w:bookmarkStart w:id="3082" w:name="_Toc52548613"/>
      <w:bookmarkStart w:id="3083" w:name="_Toc90719859"/>
      <w:r w:rsidRPr="00073C73">
        <w:rPr>
          <w:rFonts w:ascii="Times New Roman" w:hAnsi="Times New Roman"/>
        </w:rPr>
        <w:t>–</w:t>
      </w:r>
      <w:r w:rsidRPr="00073C73">
        <w:tab/>
      </w:r>
      <w:r w:rsidRPr="00073C73">
        <w:rPr>
          <w:i/>
        </w:rPr>
        <w:t>TBS-TargetDeviceErrorCauses</w:t>
      </w:r>
      <w:bookmarkEnd w:id="3076"/>
      <w:bookmarkEnd w:id="3077"/>
      <w:bookmarkEnd w:id="3078"/>
      <w:bookmarkEnd w:id="3079"/>
      <w:bookmarkEnd w:id="3080"/>
      <w:bookmarkEnd w:id="3081"/>
      <w:bookmarkEnd w:id="3082"/>
      <w:bookmarkEnd w:id="308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84" w:name="_Toc27765404"/>
      <w:bookmarkStart w:id="3085" w:name="_Toc37681107"/>
      <w:bookmarkStart w:id="3086" w:name="_Toc46486679"/>
      <w:bookmarkStart w:id="3087" w:name="_Toc52547024"/>
      <w:bookmarkStart w:id="3088" w:name="_Toc52547554"/>
      <w:bookmarkStart w:id="3089" w:name="_Toc52548084"/>
      <w:bookmarkStart w:id="3090" w:name="_Toc52548614"/>
      <w:bookmarkStart w:id="3091" w:name="_Toc90719860"/>
      <w:r w:rsidRPr="00073C73">
        <w:t>6.5.4.</w:t>
      </w:r>
      <w:r w:rsidR="00706D47" w:rsidRPr="00073C73">
        <w:t>7</w:t>
      </w:r>
      <w:r w:rsidRPr="00073C73">
        <w:tab/>
        <w:t>TBS Assistance Data</w:t>
      </w:r>
      <w:bookmarkEnd w:id="3084"/>
      <w:bookmarkEnd w:id="3085"/>
      <w:bookmarkEnd w:id="3086"/>
      <w:bookmarkEnd w:id="3087"/>
      <w:bookmarkEnd w:id="3088"/>
      <w:bookmarkEnd w:id="3089"/>
      <w:bookmarkEnd w:id="3090"/>
      <w:bookmarkEnd w:id="3091"/>
    </w:p>
    <w:p w14:paraId="6E016C8D" w14:textId="77777777" w:rsidR="00C27C1E" w:rsidRPr="00073C73" w:rsidRDefault="00C27C1E" w:rsidP="00C27C1E">
      <w:pPr>
        <w:pStyle w:val="Heading4"/>
      </w:pPr>
      <w:bookmarkStart w:id="3092" w:name="_Toc27765405"/>
      <w:bookmarkStart w:id="3093" w:name="_Toc37681108"/>
      <w:bookmarkStart w:id="3094" w:name="_Toc46486680"/>
      <w:bookmarkStart w:id="3095" w:name="_Toc52547025"/>
      <w:bookmarkStart w:id="3096" w:name="_Toc52547555"/>
      <w:bookmarkStart w:id="3097" w:name="_Toc52548085"/>
      <w:bookmarkStart w:id="3098" w:name="_Toc52548615"/>
      <w:bookmarkStart w:id="3099" w:name="_Toc90719861"/>
      <w:r w:rsidRPr="00073C73">
        <w:t>–</w:t>
      </w:r>
      <w:r w:rsidRPr="00073C73">
        <w:tab/>
      </w:r>
      <w:r w:rsidRPr="00073C73">
        <w:rPr>
          <w:i/>
          <w:noProof/>
        </w:rPr>
        <w:t>TBS-ProvideAssistanceData</w:t>
      </w:r>
      <w:bookmarkEnd w:id="3092"/>
      <w:bookmarkEnd w:id="3093"/>
      <w:bookmarkEnd w:id="3094"/>
      <w:bookmarkEnd w:id="3095"/>
      <w:bookmarkEnd w:id="3096"/>
      <w:bookmarkEnd w:id="3097"/>
      <w:bookmarkEnd w:id="3098"/>
      <w:bookmarkEnd w:id="309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00" w:name="_Toc27765406"/>
      <w:bookmarkStart w:id="3101" w:name="_Toc37681109"/>
      <w:bookmarkStart w:id="3102" w:name="_Toc46486681"/>
      <w:bookmarkStart w:id="3103" w:name="_Toc52547026"/>
      <w:bookmarkStart w:id="3104" w:name="_Toc52547556"/>
      <w:bookmarkStart w:id="3105" w:name="_Toc52548086"/>
      <w:bookmarkStart w:id="3106" w:name="_Toc52548616"/>
      <w:bookmarkStart w:id="3107" w:name="_Toc90719862"/>
      <w:r w:rsidRPr="00073C73">
        <w:t>6.5.4.</w:t>
      </w:r>
      <w:r w:rsidR="00706D47" w:rsidRPr="00073C73">
        <w:t>8</w:t>
      </w:r>
      <w:r w:rsidRPr="00073C73">
        <w:tab/>
        <w:t>TBS Assistance Data Elements</w:t>
      </w:r>
      <w:bookmarkEnd w:id="3100"/>
      <w:bookmarkEnd w:id="3101"/>
      <w:bookmarkEnd w:id="3102"/>
      <w:bookmarkEnd w:id="3103"/>
      <w:bookmarkEnd w:id="3104"/>
      <w:bookmarkEnd w:id="3105"/>
      <w:bookmarkEnd w:id="3106"/>
      <w:bookmarkEnd w:id="3107"/>
    </w:p>
    <w:p w14:paraId="0276256F" w14:textId="77777777" w:rsidR="00C27C1E" w:rsidRPr="00073C73" w:rsidRDefault="00C27C1E" w:rsidP="00C27C1E">
      <w:pPr>
        <w:pStyle w:val="Heading4"/>
        <w:rPr>
          <w:i/>
          <w:noProof/>
        </w:rPr>
      </w:pPr>
      <w:bookmarkStart w:id="3108" w:name="_Toc27765407"/>
      <w:bookmarkStart w:id="3109" w:name="_Toc37681110"/>
      <w:bookmarkStart w:id="3110" w:name="_Toc46486682"/>
      <w:bookmarkStart w:id="3111" w:name="_Toc52547027"/>
      <w:bookmarkStart w:id="3112" w:name="_Toc52547557"/>
      <w:bookmarkStart w:id="3113" w:name="_Toc52548087"/>
      <w:bookmarkStart w:id="3114" w:name="_Toc52548617"/>
      <w:bookmarkStart w:id="3115" w:name="_Toc90719863"/>
      <w:r w:rsidRPr="00073C73">
        <w:t>–</w:t>
      </w:r>
      <w:r w:rsidRPr="00073C73">
        <w:tab/>
      </w:r>
      <w:r w:rsidRPr="00073C73">
        <w:rPr>
          <w:i/>
          <w:noProof/>
        </w:rPr>
        <w:t>TBS-AssistanceDataList</w:t>
      </w:r>
      <w:bookmarkEnd w:id="3108"/>
      <w:bookmarkEnd w:id="3109"/>
      <w:bookmarkEnd w:id="3110"/>
      <w:bookmarkEnd w:id="3111"/>
      <w:bookmarkEnd w:id="3112"/>
      <w:bookmarkEnd w:id="3113"/>
      <w:bookmarkEnd w:id="3114"/>
      <w:bookmarkEnd w:id="311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16" w:name="_Toc27765408"/>
      <w:bookmarkStart w:id="3117" w:name="_Toc37681111"/>
      <w:bookmarkStart w:id="3118" w:name="_Toc46486683"/>
      <w:bookmarkStart w:id="3119" w:name="_Toc52547028"/>
      <w:bookmarkStart w:id="3120" w:name="_Toc52547558"/>
      <w:bookmarkStart w:id="3121" w:name="_Toc52548088"/>
      <w:bookmarkStart w:id="3122" w:name="_Toc52548618"/>
      <w:bookmarkStart w:id="3123" w:name="_Toc90719864"/>
      <w:r w:rsidRPr="00073C73">
        <w:t>–</w:t>
      </w:r>
      <w:r w:rsidRPr="00073C73">
        <w:tab/>
      </w:r>
      <w:r w:rsidRPr="00073C73">
        <w:rPr>
          <w:i/>
          <w:snapToGrid w:val="0"/>
        </w:rPr>
        <w:t>MBS-AlmanacAssistance</w:t>
      </w:r>
      <w:bookmarkEnd w:id="3116"/>
      <w:bookmarkEnd w:id="3117"/>
      <w:bookmarkEnd w:id="3118"/>
      <w:bookmarkEnd w:id="3119"/>
      <w:bookmarkEnd w:id="3120"/>
      <w:bookmarkEnd w:id="3121"/>
      <w:bookmarkEnd w:id="3122"/>
      <w:bookmarkEnd w:id="312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24" w:name="_Toc27765409"/>
      <w:bookmarkStart w:id="3125" w:name="_Toc37681112"/>
      <w:bookmarkStart w:id="3126" w:name="_Toc46486684"/>
      <w:bookmarkStart w:id="3127" w:name="_Toc52547029"/>
      <w:bookmarkStart w:id="3128" w:name="_Toc52547559"/>
      <w:bookmarkStart w:id="3129" w:name="_Toc52548089"/>
      <w:bookmarkStart w:id="3130" w:name="_Toc52548619"/>
      <w:bookmarkStart w:id="3131" w:name="_Toc90719865"/>
      <w:r w:rsidRPr="00073C73">
        <w:t>–</w:t>
      </w:r>
      <w:r w:rsidR="00C27C1E" w:rsidRPr="00073C73">
        <w:rPr>
          <w:i/>
        </w:rPr>
        <w:tab/>
      </w:r>
      <w:r w:rsidR="00C27C1E" w:rsidRPr="00073C73">
        <w:rPr>
          <w:i/>
          <w:snapToGrid w:val="0"/>
        </w:rPr>
        <w:t>MBS-AcquisitionAssistance</w:t>
      </w:r>
      <w:bookmarkEnd w:id="3124"/>
      <w:bookmarkEnd w:id="3125"/>
      <w:bookmarkEnd w:id="3126"/>
      <w:bookmarkEnd w:id="3127"/>
      <w:bookmarkEnd w:id="3128"/>
      <w:bookmarkEnd w:id="3129"/>
      <w:bookmarkEnd w:id="3130"/>
      <w:bookmarkEnd w:id="313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32" w:name="_Toc27765410"/>
      <w:bookmarkStart w:id="3133" w:name="_Toc37681113"/>
      <w:bookmarkStart w:id="3134" w:name="_Toc46486685"/>
      <w:bookmarkStart w:id="3135" w:name="_Toc52547030"/>
      <w:bookmarkStart w:id="3136" w:name="_Toc52547560"/>
      <w:bookmarkStart w:id="3137" w:name="_Toc52548090"/>
      <w:bookmarkStart w:id="3138" w:name="_Toc52548620"/>
      <w:bookmarkStart w:id="3139" w:name="_Toc90719866"/>
      <w:r w:rsidRPr="00073C73">
        <w:t>6.5.4.</w:t>
      </w:r>
      <w:r w:rsidR="00706D47" w:rsidRPr="00073C73">
        <w:t>9</w:t>
      </w:r>
      <w:r w:rsidRPr="00073C73">
        <w:tab/>
        <w:t>TBS Assistance Data Request</w:t>
      </w:r>
      <w:bookmarkEnd w:id="3132"/>
      <w:bookmarkEnd w:id="3133"/>
      <w:bookmarkEnd w:id="3134"/>
      <w:bookmarkEnd w:id="3135"/>
      <w:bookmarkEnd w:id="3136"/>
      <w:bookmarkEnd w:id="3137"/>
      <w:bookmarkEnd w:id="3138"/>
      <w:bookmarkEnd w:id="3139"/>
    </w:p>
    <w:p w14:paraId="0A5917C5" w14:textId="77777777" w:rsidR="00C27C1E" w:rsidRPr="00073C73" w:rsidRDefault="00C27C1E" w:rsidP="00C27C1E">
      <w:pPr>
        <w:pStyle w:val="Heading4"/>
      </w:pPr>
      <w:bookmarkStart w:id="3140" w:name="_Toc27765411"/>
      <w:bookmarkStart w:id="3141" w:name="_Toc37681114"/>
      <w:bookmarkStart w:id="3142" w:name="_Toc46486686"/>
      <w:bookmarkStart w:id="3143" w:name="_Toc52547031"/>
      <w:bookmarkStart w:id="3144" w:name="_Toc52547561"/>
      <w:bookmarkStart w:id="3145" w:name="_Toc52548091"/>
      <w:bookmarkStart w:id="3146" w:name="_Toc52548621"/>
      <w:bookmarkStart w:id="3147" w:name="_Toc90719867"/>
      <w:r w:rsidRPr="00073C73">
        <w:t>–</w:t>
      </w:r>
      <w:r w:rsidRPr="00073C73">
        <w:tab/>
      </w:r>
      <w:r w:rsidRPr="00073C73">
        <w:rPr>
          <w:i/>
        </w:rPr>
        <w:t>TBS-RequestAssistanceData</w:t>
      </w:r>
      <w:bookmarkEnd w:id="3140"/>
      <w:bookmarkEnd w:id="3141"/>
      <w:bookmarkEnd w:id="3142"/>
      <w:bookmarkEnd w:id="3143"/>
      <w:bookmarkEnd w:id="3144"/>
      <w:bookmarkEnd w:id="3145"/>
      <w:bookmarkEnd w:id="3146"/>
      <w:bookmarkEnd w:id="314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48" w:name="_Toc27765412"/>
      <w:bookmarkStart w:id="3149" w:name="_Toc37681115"/>
      <w:bookmarkStart w:id="3150" w:name="_Toc46486687"/>
      <w:bookmarkStart w:id="3151" w:name="_Toc52547032"/>
      <w:bookmarkStart w:id="3152" w:name="_Toc52547562"/>
      <w:bookmarkStart w:id="3153" w:name="_Toc52548092"/>
      <w:bookmarkStart w:id="3154" w:name="_Toc52548622"/>
      <w:bookmarkStart w:id="3155" w:name="_Toc90719868"/>
      <w:r w:rsidRPr="00073C73">
        <w:t>6.5.</w:t>
      </w:r>
      <w:r w:rsidR="00DF52EB" w:rsidRPr="00073C73">
        <w:t>5</w:t>
      </w:r>
      <w:r w:rsidR="00DF52EB" w:rsidRPr="00073C73">
        <w:tab/>
      </w:r>
      <w:r w:rsidRPr="00073C73">
        <w:t>Sensor based Positioning</w:t>
      </w:r>
      <w:bookmarkEnd w:id="3148"/>
      <w:bookmarkEnd w:id="3149"/>
      <w:bookmarkEnd w:id="3150"/>
      <w:bookmarkEnd w:id="3151"/>
      <w:bookmarkEnd w:id="3152"/>
      <w:bookmarkEnd w:id="3153"/>
      <w:bookmarkEnd w:id="3154"/>
      <w:bookmarkEnd w:id="3155"/>
    </w:p>
    <w:p w14:paraId="17CFBEEC" w14:textId="77777777" w:rsidR="001C75A0" w:rsidRPr="00073C73" w:rsidRDefault="001C75A0" w:rsidP="001C75A0">
      <w:pPr>
        <w:pStyle w:val="Heading4"/>
        <w:ind w:left="864" w:hanging="864"/>
      </w:pPr>
      <w:bookmarkStart w:id="3156" w:name="_Toc27765413"/>
      <w:bookmarkStart w:id="3157" w:name="_Toc37681116"/>
      <w:bookmarkStart w:id="3158" w:name="_Toc46486688"/>
      <w:bookmarkStart w:id="3159" w:name="_Toc52547033"/>
      <w:bookmarkStart w:id="3160" w:name="_Toc52547563"/>
      <w:bookmarkStart w:id="3161" w:name="_Toc52548093"/>
      <w:bookmarkStart w:id="3162" w:name="_Toc52548623"/>
      <w:bookmarkStart w:id="3163" w:name="_Toc90719869"/>
      <w:r w:rsidRPr="00073C73">
        <w:t>6.5.5.0</w:t>
      </w:r>
      <w:r w:rsidRPr="00073C73">
        <w:tab/>
        <w:t>Introduction</w:t>
      </w:r>
      <w:bookmarkEnd w:id="3156"/>
      <w:bookmarkEnd w:id="3157"/>
      <w:bookmarkEnd w:id="3158"/>
      <w:bookmarkEnd w:id="3159"/>
      <w:bookmarkEnd w:id="3160"/>
      <w:bookmarkEnd w:id="3161"/>
      <w:bookmarkEnd w:id="3162"/>
      <w:bookmarkEnd w:id="316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64" w:name="_Toc27765414"/>
      <w:bookmarkStart w:id="3165" w:name="_Toc37681117"/>
      <w:bookmarkStart w:id="3166" w:name="_Toc46486689"/>
      <w:bookmarkStart w:id="3167" w:name="_Toc52547034"/>
      <w:bookmarkStart w:id="3168" w:name="_Toc52547564"/>
      <w:bookmarkStart w:id="3169" w:name="_Toc52548094"/>
      <w:bookmarkStart w:id="3170" w:name="_Toc52548624"/>
      <w:bookmarkStart w:id="3171" w:name="_Toc90719870"/>
      <w:r w:rsidRPr="00073C73">
        <w:t>6.5.5</w:t>
      </w:r>
      <w:r w:rsidR="00631989" w:rsidRPr="00073C73">
        <w:t>.1</w:t>
      </w:r>
      <w:r w:rsidRPr="00073C73">
        <w:tab/>
      </w:r>
      <w:r w:rsidR="00631989" w:rsidRPr="00073C73">
        <w:t>Sensor Location Information</w:t>
      </w:r>
      <w:bookmarkEnd w:id="3164"/>
      <w:bookmarkEnd w:id="3165"/>
      <w:bookmarkEnd w:id="3166"/>
      <w:bookmarkEnd w:id="3167"/>
      <w:bookmarkEnd w:id="3168"/>
      <w:bookmarkEnd w:id="3169"/>
      <w:bookmarkEnd w:id="3170"/>
      <w:bookmarkEnd w:id="3171"/>
    </w:p>
    <w:p w14:paraId="40DBC985" w14:textId="77777777" w:rsidR="00631989" w:rsidRPr="00073C73" w:rsidRDefault="007616EE" w:rsidP="00631989">
      <w:pPr>
        <w:pStyle w:val="Heading4"/>
        <w:rPr>
          <w:i/>
        </w:rPr>
      </w:pPr>
      <w:bookmarkStart w:id="3172" w:name="_Toc27765415"/>
      <w:bookmarkStart w:id="3173" w:name="_Toc37681118"/>
      <w:bookmarkStart w:id="3174" w:name="_Toc46486690"/>
      <w:bookmarkStart w:id="3175" w:name="_Toc52547035"/>
      <w:bookmarkStart w:id="3176" w:name="_Toc52547565"/>
      <w:bookmarkStart w:id="3177" w:name="_Toc52548095"/>
      <w:bookmarkStart w:id="3178" w:name="_Toc52548625"/>
      <w:bookmarkStart w:id="3179" w:name="_Toc90719871"/>
      <w:r w:rsidRPr="00073C73">
        <w:t>–</w:t>
      </w:r>
      <w:r w:rsidR="00631989" w:rsidRPr="00073C73">
        <w:rPr>
          <w:i/>
        </w:rPr>
        <w:tab/>
        <w:t>Sensor-ProvideLocationInformation</w:t>
      </w:r>
      <w:bookmarkEnd w:id="3172"/>
      <w:bookmarkEnd w:id="3173"/>
      <w:bookmarkEnd w:id="3174"/>
      <w:bookmarkEnd w:id="3175"/>
      <w:bookmarkEnd w:id="3176"/>
      <w:bookmarkEnd w:id="3177"/>
      <w:bookmarkEnd w:id="3178"/>
      <w:bookmarkEnd w:id="317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80" w:name="_Toc27765416"/>
      <w:bookmarkStart w:id="3181" w:name="_Toc37681119"/>
      <w:bookmarkStart w:id="3182" w:name="_Toc46486691"/>
      <w:bookmarkStart w:id="3183" w:name="_Toc52547036"/>
      <w:bookmarkStart w:id="3184" w:name="_Toc52547566"/>
      <w:bookmarkStart w:id="3185" w:name="_Toc52548096"/>
      <w:bookmarkStart w:id="3186" w:name="_Toc52548626"/>
      <w:bookmarkStart w:id="3187" w:name="_Toc90719872"/>
      <w:r w:rsidRPr="00073C73">
        <w:t>6.5.</w:t>
      </w:r>
      <w:r w:rsidR="007616EE" w:rsidRPr="00073C73">
        <w:t>5</w:t>
      </w:r>
      <w:r w:rsidRPr="00073C73">
        <w:t>.2</w:t>
      </w:r>
      <w:r w:rsidRPr="00073C73">
        <w:tab/>
        <w:t>Sensor Location Information Elements</w:t>
      </w:r>
      <w:bookmarkEnd w:id="3180"/>
      <w:bookmarkEnd w:id="3181"/>
      <w:bookmarkEnd w:id="3182"/>
      <w:bookmarkEnd w:id="3183"/>
      <w:bookmarkEnd w:id="3184"/>
      <w:bookmarkEnd w:id="3185"/>
      <w:bookmarkEnd w:id="3186"/>
      <w:bookmarkEnd w:id="3187"/>
    </w:p>
    <w:p w14:paraId="3E26EF8C" w14:textId="77777777" w:rsidR="00C16D06" w:rsidRPr="00073C73" w:rsidRDefault="007616EE" w:rsidP="00C16D06">
      <w:pPr>
        <w:pStyle w:val="Heading4"/>
        <w:rPr>
          <w:i/>
        </w:rPr>
      </w:pPr>
      <w:bookmarkStart w:id="3188" w:name="_Toc27765417"/>
      <w:bookmarkStart w:id="3189" w:name="_Toc37681120"/>
      <w:bookmarkStart w:id="3190" w:name="_Toc46486692"/>
      <w:bookmarkStart w:id="3191" w:name="_Toc52547037"/>
      <w:bookmarkStart w:id="3192" w:name="_Toc52547567"/>
      <w:bookmarkStart w:id="3193" w:name="_Toc52548097"/>
      <w:bookmarkStart w:id="3194" w:name="_Toc52548627"/>
      <w:bookmarkStart w:id="3195" w:name="_Toc90719873"/>
      <w:r w:rsidRPr="00073C73">
        <w:t>–</w:t>
      </w:r>
      <w:r w:rsidR="00631989" w:rsidRPr="00073C73">
        <w:tab/>
      </w:r>
      <w:r w:rsidR="00631989" w:rsidRPr="00073C73">
        <w:rPr>
          <w:i/>
        </w:rPr>
        <w:t>Sensor-</w:t>
      </w:r>
      <w:r w:rsidR="00C16D06" w:rsidRPr="00073C73">
        <w:rPr>
          <w:i/>
        </w:rPr>
        <w:t>MeasurementInformation</w:t>
      </w:r>
      <w:bookmarkEnd w:id="3188"/>
      <w:bookmarkEnd w:id="3189"/>
      <w:bookmarkEnd w:id="3190"/>
      <w:bookmarkEnd w:id="3191"/>
      <w:bookmarkEnd w:id="3192"/>
      <w:bookmarkEnd w:id="3193"/>
      <w:bookmarkEnd w:id="3194"/>
      <w:bookmarkEnd w:id="319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196" w:name="_Toc27765418"/>
      <w:bookmarkStart w:id="3197" w:name="_Toc37681121"/>
      <w:bookmarkStart w:id="3198" w:name="_Toc46486693"/>
      <w:bookmarkStart w:id="3199" w:name="_Toc52547038"/>
      <w:bookmarkStart w:id="3200" w:name="_Toc52547568"/>
      <w:bookmarkStart w:id="3201" w:name="_Toc52548098"/>
      <w:bookmarkStart w:id="3202" w:name="_Toc52548628"/>
      <w:bookmarkStart w:id="3203" w:name="_Toc90719874"/>
      <w:r w:rsidRPr="00073C73">
        <w:t>–</w:t>
      </w:r>
      <w:r w:rsidRPr="00073C73">
        <w:tab/>
      </w:r>
      <w:r w:rsidRPr="00073C73">
        <w:rPr>
          <w:i/>
        </w:rPr>
        <w:t>Sensor-MotionInformation</w:t>
      </w:r>
      <w:bookmarkEnd w:id="3196"/>
      <w:bookmarkEnd w:id="3197"/>
      <w:bookmarkEnd w:id="3198"/>
      <w:bookmarkEnd w:id="3199"/>
      <w:bookmarkEnd w:id="3200"/>
      <w:bookmarkEnd w:id="3201"/>
      <w:bookmarkEnd w:id="3202"/>
      <w:bookmarkEnd w:id="320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04" w:name="_Toc27765419"/>
      <w:bookmarkStart w:id="3205" w:name="_Toc37681122"/>
      <w:bookmarkStart w:id="3206" w:name="_Toc46486694"/>
      <w:bookmarkStart w:id="3207" w:name="_Toc52547039"/>
      <w:bookmarkStart w:id="3208" w:name="_Toc52547569"/>
      <w:bookmarkStart w:id="3209" w:name="_Toc52548099"/>
      <w:bookmarkStart w:id="3210" w:name="_Toc52548629"/>
      <w:bookmarkStart w:id="3211" w:name="_Toc90719875"/>
      <w:r w:rsidRPr="00073C73">
        <w:t>6.5.</w:t>
      </w:r>
      <w:r w:rsidR="007616EE" w:rsidRPr="00073C73">
        <w:t>5.3</w:t>
      </w:r>
      <w:r w:rsidR="007616EE" w:rsidRPr="00073C73">
        <w:tab/>
      </w:r>
      <w:r w:rsidRPr="00073C73">
        <w:t>Sensor Location Information Request</w:t>
      </w:r>
      <w:bookmarkEnd w:id="3204"/>
      <w:bookmarkEnd w:id="3205"/>
      <w:bookmarkEnd w:id="3206"/>
      <w:bookmarkEnd w:id="3207"/>
      <w:bookmarkEnd w:id="3208"/>
      <w:bookmarkEnd w:id="3209"/>
      <w:bookmarkEnd w:id="3210"/>
      <w:bookmarkEnd w:id="3211"/>
    </w:p>
    <w:p w14:paraId="53A9DD16" w14:textId="77777777" w:rsidR="00631989" w:rsidRPr="00073C73" w:rsidRDefault="007616EE" w:rsidP="00631989">
      <w:pPr>
        <w:pStyle w:val="Heading4"/>
        <w:rPr>
          <w:i/>
        </w:rPr>
      </w:pPr>
      <w:bookmarkStart w:id="3212" w:name="_Toc27765420"/>
      <w:bookmarkStart w:id="3213" w:name="_Toc37681123"/>
      <w:bookmarkStart w:id="3214" w:name="_Toc46486695"/>
      <w:bookmarkStart w:id="3215" w:name="_Toc52547040"/>
      <w:bookmarkStart w:id="3216" w:name="_Toc52547570"/>
      <w:bookmarkStart w:id="3217" w:name="_Toc52548100"/>
      <w:bookmarkStart w:id="3218" w:name="_Toc52548630"/>
      <w:bookmarkStart w:id="3219" w:name="_Toc90719876"/>
      <w:r w:rsidRPr="00073C73">
        <w:t>–</w:t>
      </w:r>
      <w:r w:rsidR="00631989" w:rsidRPr="00073C73">
        <w:rPr>
          <w:i/>
        </w:rPr>
        <w:tab/>
        <w:t>Sensor-RequestLocationInformation</w:t>
      </w:r>
      <w:bookmarkEnd w:id="3212"/>
      <w:bookmarkEnd w:id="3213"/>
      <w:bookmarkEnd w:id="3214"/>
      <w:bookmarkEnd w:id="3215"/>
      <w:bookmarkEnd w:id="3216"/>
      <w:bookmarkEnd w:id="3217"/>
      <w:bookmarkEnd w:id="3218"/>
      <w:bookmarkEnd w:id="321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20" w:name="_Toc27765421"/>
      <w:bookmarkStart w:id="3221" w:name="_Toc37681124"/>
      <w:bookmarkStart w:id="3222" w:name="_Toc46486696"/>
      <w:bookmarkStart w:id="3223" w:name="_Toc52547041"/>
      <w:bookmarkStart w:id="3224" w:name="_Toc52547571"/>
      <w:bookmarkStart w:id="3225" w:name="_Toc52548101"/>
      <w:bookmarkStart w:id="3226" w:name="_Toc52548631"/>
      <w:bookmarkStart w:id="3227" w:name="_Toc90719877"/>
      <w:r w:rsidRPr="00073C73">
        <w:t>6.5.</w:t>
      </w:r>
      <w:r w:rsidR="007616EE" w:rsidRPr="00073C73">
        <w:t>5.4</w:t>
      </w:r>
      <w:r w:rsidR="007616EE" w:rsidRPr="00073C73">
        <w:tab/>
      </w:r>
      <w:r w:rsidRPr="00073C73">
        <w:t>Sensor Capability Information</w:t>
      </w:r>
      <w:bookmarkEnd w:id="3220"/>
      <w:bookmarkEnd w:id="3221"/>
      <w:bookmarkEnd w:id="3222"/>
      <w:bookmarkEnd w:id="3223"/>
      <w:bookmarkEnd w:id="3224"/>
      <w:bookmarkEnd w:id="3225"/>
      <w:bookmarkEnd w:id="3226"/>
      <w:bookmarkEnd w:id="3227"/>
    </w:p>
    <w:p w14:paraId="38280175" w14:textId="77777777" w:rsidR="00631989" w:rsidRPr="00073C73" w:rsidRDefault="007616EE" w:rsidP="00631989">
      <w:pPr>
        <w:pStyle w:val="Heading4"/>
        <w:rPr>
          <w:i/>
        </w:rPr>
      </w:pPr>
      <w:bookmarkStart w:id="3228" w:name="_Toc27765422"/>
      <w:bookmarkStart w:id="3229" w:name="_Toc37681125"/>
      <w:bookmarkStart w:id="3230" w:name="_Toc46486697"/>
      <w:bookmarkStart w:id="3231" w:name="_Toc52547042"/>
      <w:bookmarkStart w:id="3232" w:name="_Toc52547572"/>
      <w:bookmarkStart w:id="3233" w:name="_Toc52548102"/>
      <w:bookmarkStart w:id="3234" w:name="_Toc52548632"/>
      <w:bookmarkStart w:id="3235" w:name="_Toc90719878"/>
      <w:r w:rsidRPr="00073C73">
        <w:rPr>
          <w:i/>
        </w:rPr>
        <w:t>–</w:t>
      </w:r>
      <w:r w:rsidRPr="00073C73">
        <w:rPr>
          <w:i/>
        </w:rPr>
        <w:tab/>
      </w:r>
      <w:r w:rsidR="00631989" w:rsidRPr="00073C73">
        <w:rPr>
          <w:i/>
        </w:rPr>
        <w:t>Sensor-ProvideCapabilities</w:t>
      </w:r>
      <w:bookmarkEnd w:id="3228"/>
      <w:bookmarkEnd w:id="3229"/>
      <w:bookmarkEnd w:id="3230"/>
      <w:bookmarkEnd w:id="3231"/>
      <w:bookmarkEnd w:id="3232"/>
      <w:bookmarkEnd w:id="3233"/>
      <w:bookmarkEnd w:id="3234"/>
      <w:bookmarkEnd w:id="323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36" w:name="_Toc27765423"/>
      <w:bookmarkStart w:id="3237" w:name="_Toc37681126"/>
      <w:bookmarkStart w:id="3238" w:name="_Toc46486698"/>
      <w:bookmarkStart w:id="3239" w:name="_Toc52547043"/>
      <w:bookmarkStart w:id="3240" w:name="_Toc52547573"/>
      <w:bookmarkStart w:id="3241" w:name="_Toc52548103"/>
      <w:bookmarkStart w:id="3242" w:name="_Toc52548633"/>
      <w:bookmarkStart w:id="3243" w:name="_Toc90719879"/>
      <w:r w:rsidRPr="00073C73">
        <w:t>6.5.</w:t>
      </w:r>
      <w:r w:rsidR="007616EE" w:rsidRPr="00073C73">
        <w:t>5</w:t>
      </w:r>
      <w:r w:rsidRPr="00073C73">
        <w:t>.5</w:t>
      </w:r>
      <w:r w:rsidR="007616EE" w:rsidRPr="00073C73">
        <w:tab/>
      </w:r>
      <w:r w:rsidRPr="00073C73">
        <w:t>Sensor Capability Information Request</w:t>
      </w:r>
      <w:bookmarkEnd w:id="3236"/>
      <w:bookmarkEnd w:id="3237"/>
      <w:bookmarkEnd w:id="3238"/>
      <w:bookmarkEnd w:id="3239"/>
      <w:bookmarkEnd w:id="3240"/>
      <w:bookmarkEnd w:id="3241"/>
      <w:bookmarkEnd w:id="3242"/>
      <w:bookmarkEnd w:id="3243"/>
    </w:p>
    <w:p w14:paraId="2ED3A995" w14:textId="77777777" w:rsidR="00631989" w:rsidRPr="00073C73" w:rsidRDefault="007616EE" w:rsidP="00631989">
      <w:pPr>
        <w:pStyle w:val="Heading4"/>
        <w:rPr>
          <w:i/>
        </w:rPr>
      </w:pPr>
      <w:bookmarkStart w:id="3244" w:name="_Toc27765424"/>
      <w:bookmarkStart w:id="3245" w:name="_Toc37681127"/>
      <w:bookmarkStart w:id="3246" w:name="_Toc46486699"/>
      <w:bookmarkStart w:id="3247" w:name="_Toc52547044"/>
      <w:bookmarkStart w:id="3248" w:name="_Toc52547574"/>
      <w:bookmarkStart w:id="3249" w:name="_Toc52548104"/>
      <w:bookmarkStart w:id="3250" w:name="_Toc52548634"/>
      <w:bookmarkStart w:id="3251" w:name="_Toc90719880"/>
      <w:r w:rsidRPr="00073C73">
        <w:rPr>
          <w:i/>
        </w:rPr>
        <w:t>–</w:t>
      </w:r>
      <w:r w:rsidR="00631989" w:rsidRPr="00073C73">
        <w:rPr>
          <w:i/>
        </w:rPr>
        <w:tab/>
        <w:t>Sensor-RequestCapabilities</w:t>
      </w:r>
      <w:bookmarkEnd w:id="3244"/>
      <w:bookmarkEnd w:id="3245"/>
      <w:bookmarkEnd w:id="3246"/>
      <w:bookmarkEnd w:id="3247"/>
      <w:bookmarkEnd w:id="3248"/>
      <w:bookmarkEnd w:id="3249"/>
      <w:bookmarkEnd w:id="3250"/>
      <w:bookmarkEnd w:id="325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52" w:name="_Toc27765425"/>
      <w:bookmarkStart w:id="3253" w:name="_Toc37681128"/>
      <w:bookmarkStart w:id="3254" w:name="_Toc46486700"/>
      <w:bookmarkStart w:id="3255" w:name="_Toc52547045"/>
      <w:bookmarkStart w:id="3256" w:name="_Toc52547575"/>
      <w:bookmarkStart w:id="3257" w:name="_Toc52548105"/>
      <w:bookmarkStart w:id="3258" w:name="_Toc52548635"/>
      <w:bookmarkStart w:id="3259" w:name="_Toc90719881"/>
      <w:r w:rsidRPr="00073C73">
        <w:t>6.5.</w:t>
      </w:r>
      <w:r w:rsidR="007616EE" w:rsidRPr="00073C73">
        <w:t>5</w:t>
      </w:r>
      <w:r w:rsidRPr="00073C73">
        <w:t>.6</w:t>
      </w:r>
      <w:r w:rsidRPr="00073C73">
        <w:tab/>
        <w:t>Sensor Error Elements</w:t>
      </w:r>
      <w:bookmarkEnd w:id="3252"/>
      <w:bookmarkEnd w:id="3253"/>
      <w:bookmarkEnd w:id="3254"/>
      <w:bookmarkEnd w:id="3255"/>
      <w:bookmarkEnd w:id="3256"/>
      <w:bookmarkEnd w:id="3257"/>
      <w:bookmarkEnd w:id="3258"/>
      <w:bookmarkEnd w:id="3259"/>
    </w:p>
    <w:p w14:paraId="328DC2C0" w14:textId="77777777" w:rsidR="00631989" w:rsidRPr="00073C73" w:rsidRDefault="007616EE" w:rsidP="00631989">
      <w:pPr>
        <w:pStyle w:val="Heading4"/>
        <w:tabs>
          <w:tab w:val="left" w:pos="1560"/>
        </w:tabs>
        <w:ind w:left="0" w:firstLine="0"/>
      </w:pPr>
      <w:bookmarkStart w:id="3260" w:name="_Toc27765426"/>
      <w:bookmarkStart w:id="3261" w:name="_Toc37681129"/>
      <w:bookmarkStart w:id="3262" w:name="_Toc46486701"/>
      <w:bookmarkStart w:id="3263" w:name="_Toc52547046"/>
      <w:bookmarkStart w:id="3264" w:name="_Toc52547576"/>
      <w:bookmarkStart w:id="3265" w:name="_Toc52548106"/>
      <w:bookmarkStart w:id="3266" w:name="_Toc52548636"/>
      <w:bookmarkStart w:id="3267" w:name="_Toc90719882"/>
      <w:r w:rsidRPr="00073C73">
        <w:rPr>
          <w:i/>
        </w:rPr>
        <w:t>–</w:t>
      </w:r>
      <w:r w:rsidR="00631989" w:rsidRPr="00073C73">
        <w:tab/>
      </w:r>
      <w:r w:rsidR="00631989" w:rsidRPr="00073C73">
        <w:rPr>
          <w:i/>
        </w:rPr>
        <w:t>Sensor-Error</w:t>
      </w:r>
      <w:bookmarkEnd w:id="3260"/>
      <w:bookmarkEnd w:id="3261"/>
      <w:bookmarkEnd w:id="3262"/>
      <w:bookmarkEnd w:id="3263"/>
      <w:bookmarkEnd w:id="3264"/>
      <w:bookmarkEnd w:id="3265"/>
      <w:bookmarkEnd w:id="3266"/>
      <w:bookmarkEnd w:id="326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68" w:name="_Toc27765427"/>
      <w:bookmarkStart w:id="3269" w:name="_Toc37681130"/>
      <w:bookmarkStart w:id="3270" w:name="_Toc46486702"/>
      <w:bookmarkStart w:id="3271" w:name="_Toc52547047"/>
      <w:bookmarkStart w:id="3272" w:name="_Toc52547577"/>
      <w:bookmarkStart w:id="3273" w:name="_Toc52548107"/>
      <w:bookmarkStart w:id="3274" w:name="_Toc52548637"/>
      <w:bookmarkStart w:id="3275" w:name="_Toc90719883"/>
      <w:r w:rsidRPr="00073C73">
        <w:rPr>
          <w:i/>
        </w:rPr>
        <w:t>–</w:t>
      </w:r>
      <w:r w:rsidR="00631989" w:rsidRPr="00073C73">
        <w:tab/>
      </w:r>
      <w:r w:rsidR="00631989" w:rsidRPr="00073C73">
        <w:rPr>
          <w:i/>
        </w:rPr>
        <w:t>Sensor-LocationServerErrorCauses</w:t>
      </w:r>
      <w:bookmarkEnd w:id="3268"/>
      <w:bookmarkEnd w:id="3269"/>
      <w:bookmarkEnd w:id="3270"/>
      <w:bookmarkEnd w:id="3271"/>
      <w:bookmarkEnd w:id="3272"/>
      <w:bookmarkEnd w:id="3273"/>
      <w:bookmarkEnd w:id="3274"/>
      <w:bookmarkEnd w:id="327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76" w:name="_Toc27765428"/>
      <w:bookmarkStart w:id="3277" w:name="_Toc37681131"/>
      <w:bookmarkStart w:id="3278" w:name="_Toc46486703"/>
      <w:bookmarkStart w:id="3279" w:name="_Toc52547048"/>
      <w:bookmarkStart w:id="3280" w:name="_Toc52547578"/>
      <w:bookmarkStart w:id="3281" w:name="_Toc52548108"/>
      <w:bookmarkStart w:id="3282" w:name="_Toc52548638"/>
      <w:bookmarkStart w:id="3283" w:name="_Toc90719884"/>
      <w:r w:rsidRPr="00073C73">
        <w:rPr>
          <w:i/>
        </w:rPr>
        <w:t>–</w:t>
      </w:r>
      <w:r w:rsidR="00631989" w:rsidRPr="00073C73">
        <w:tab/>
      </w:r>
      <w:r w:rsidR="00631989" w:rsidRPr="00073C73">
        <w:rPr>
          <w:i/>
        </w:rPr>
        <w:t>Sensor-TargetDeviceErrorCauses</w:t>
      </w:r>
      <w:bookmarkEnd w:id="3276"/>
      <w:bookmarkEnd w:id="3277"/>
      <w:bookmarkEnd w:id="3278"/>
      <w:bookmarkEnd w:id="3279"/>
      <w:bookmarkEnd w:id="3280"/>
      <w:bookmarkEnd w:id="3281"/>
      <w:bookmarkEnd w:id="3282"/>
      <w:bookmarkEnd w:id="328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84" w:name="_Toc27765429"/>
      <w:bookmarkStart w:id="3285" w:name="_Toc37681132"/>
      <w:bookmarkStart w:id="3286" w:name="_Toc46486704"/>
      <w:bookmarkStart w:id="3287" w:name="_Toc52547049"/>
      <w:bookmarkStart w:id="3288" w:name="_Toc52547579"/>
      <w:bookmarkStart w:id="3289" w:name="_Toc52548109"/>
      <w:bookmarkStart w:id="3290" w:name="_Toc52548639"/>
      <w:bookmarkStart w:id="3291" w:name="_Toc90719885"/>
      <w:r w:rsidRPr="00073C73">
        <w:t>6.5.5.7</w:t>
      </w:r>
      <w:r w:rsidRPr="00073C73">
        <w:tab/>
        <w:t>Sensor Assistance Data</w:t>
      </w:r>
      <w:bookmarkEnd w:id="3284"/>
      <w:bookmarkEnd w:id="3285"/>
      <w:bookmarkEnd w:id="3286"/>
      <w:bookmarkEnd w:id="3287"/>
      <w:bookmarkEnd w:id="3288"/>
      <w:bookmarkEnd w:id="3289"/>
      <w:bookmarkEnd w:id="3290"/>
      <w:bookmarkEnd w:id="3291"/>
    </w:p>
    <w:p w14:paraId="4F58BDDB" w14:textId="77777777" w:rsidR="00C27C1E" w:rsidRPr="00073C73" w:rsidRDefault="00C27C1E" w:rsidP="00C27C1E">
      <w:pPr>
        <w:pStyle w:val="Heading4"/>
      </w:pPr>
      <w:bookmarkStart w:id="3292" w:name="_Toc27765430"/>
      <w:bookmarkStart w:id="3293" w:name="_Toc37681133"/>
      <w:bookmarkStart w:id="3294" w:name="_Toc46486705"/>
      <w:bookmarkStart w:id="3295" w:name="_Toc52547050"/>
      <w:bookmarkStart w:id="3296" w:name="_Toc52547580"/>
      <w:bookmarkStart w:id="3297" w:name="_Toc52548110"/>
      <w:bookmarkStart w:id="3298" w:name="_Toc52548640"/>
      <w:bookmarkStart w:id="3299" w:name="_Toc90719886"/>
      <w:r w:rsidRPr="00073C73">
        <w:t>–</w:t>
      </w:r>
      <w:r w:rsidRPr="00073C73">
        <w:tab/>
      </w:r>
      <w:r w:rsidRPr="00073C73">
        <w:rPr>
          <w:i/>
          <w:noProof/>
        </w:rPr>
        <w:t>Sensor-ProvideAssistanceData</w:t>
      </w:r>
      <w:bookmarkEnd w:id="3292"/>
      <w:bookmarkEnd w:id="3293"/>
      <w:bookmarkEnd w:id="3294"/>
      <w:bookmarkEnd w:id="3295"/>
      <w:bookmarkEnd w:id="3296"/>
      <w:bookmarkEnd w:id="3297"/>
      <w:bookmarkEnd w:id="3298"/>
      <w:bookmarkEnd w:id="329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00" w:name="_Toc27765431"/>
      <w:bookmarkStart w:id="3301" w:name="_Toc37681134"/>
      <w:bookmarkStart w:id="3302" w:name="_Toc46486706"/>
      <w:bookmarkStart w:id="3303" w:name="_Toc52547051"/>
      <w:bookmarkStart w:id="3304" w:name="_Toc52547581"/>
      <w:bookmarkStart w:id="3305" w:name="_Toc52548111"/>
      <w:bookmarkStart w:id="3306" w:name="_Toc52548641"/>
      <w:bookmarkStart w:id="3307" w:name="_Toc90719887"/>
      <w:r w:rsidRPr="00073C73">
        <w:t>6.5.5.8</w:t>
      </w:r>
      <w:r w:rsidRPr="00073C73">
        <w:tab/>
        <w:t>Sensor Assistance Data Elements</w:t>
      </w:r>
      <w:bookmarkEnd w:id="3300"/>
      <w:bookmarkEnd w:id="3301"/>
      <w:bookmarkEnd w:id="3302"/>
      <w:bookmarkEnd w:id="3303"/>
      <w:bookmarkEnd w:id="3304"/>
      <w:bookmarkEnd w:id="3305"/>
      <w:bookmarkEnd w:id="3306"/>
      <w:bookmarkEnd w:id="3307"/>
    </w:p>
    <w:p w14:paraId="56AA22C0" w14:textId="77777777" w:rsidR="00C27C1E" w:rsidRPr="00073C73" w:rsidRDefault="00C27C1E" w:rsidP="00C27C1E">
      <w:pPr>
        <w:pStyle w:val="Heading4"/>
        <w:rPr>
          <w:i/>
          <w:noProof/>
        </w:rPr>
      </w:pPr>
      <w:bookmarkStart w:id="3308" w:name="_Toc27765432"/>
      <w:bookmarkStart w:id="3309" w:name="_Toc37681135"/>
      <w:bookmarkStart w:id="3310" w:name="_Toc46486707"/>
      <w:bookmarkStart w:id="3311" w:name="_Toc52547052"/>
      <w:bookmarkStart w:id="3312" w:name="_Toc52547582"/>
      <w:bookmarkStart w:id="3313" w:name="_Toc52548112"/>
      <w:bookmarkStart w:id="3314" w:name="_Toc52548642"/>
      <w:bookmarkStart w:id="3315" w:name="_Toc90719888"/>
      <w:r w:rsidRPr="00073C73">
        <w:t>–</w:t>
      </w:r>
      <w:r w:rsidRPr="00073C73">
        <w:tab/>
      </w:r>
      <w:r w:rsidRPr="00073C73">
        <w:rPr>
          <w:i/>
          <w:noProof/>
        </w:rPr>
        <w:t>Sensor-AssistanceDataList</w:t>
      </w:r>
      <w:bookmarkEnd w:id="3308"/>
      <w:bookmarkEnd w:id="3309"/>
      <w:bookmarkEnd w:id="3310"/>
      <w:bookmarkEnd w:id="3311"/>
      <w:bookmarkEnd w:id="3312"/>
      <w:bookmarkEnd w:id="3313"/>
      <w:bookmarkEnd w:id="3314"/>
      <w:bookmarkEnd w:id="331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16" w:name="_Toc27765433"/>
      <w:bookmarkStart w:id="3317" w:name="_Toc37681136"/>
      <w:bookmarkStart w:id="3318" w:name="_Toc46486708"/>
      <w:bookmarkStart w:id="3319" w:name="_Toc52547053"/>
      <w:bookmarkStart w:id="3320" w:name="_Toc52547583"/>
      <w:bookmarkStart w:id="3321" w:name="_Toc52548113"/>
      <w:bookmarkStart w:id="3322" w:name="_Toc52548643"/>
      <w:bookmarkStart w:id="3323" w:name="_Toc90719889"/>
      <w:r w:rsidRPr="00073C73">
        <w:t>6.5.5.9</w:t>
      </w:r>
      <w:r w:rsidRPr="00073C73">
        <w:tab/>
        <w:t>Sensor Assistance Data Request</w:t>
      </w:r>
      <w:bookmarkEnd w:id="3316"/>
      <w:bookmarkEnd w:id="3317"/>
      <w:bookmarkEnd w:id="3318"/>
      <w:bookmarkEnd w:id="3319"/>
      <w:bookmarkEnd w:id="3320"/>
      <w:bookmarkEnd w:id="3321"/>
      <w:bookmarkEnd w:id="3322"/>
      <w:bookmarkEnd w:id="3323"/>
    </w:p>
    <w:p w14:paraId="1B2D13DC" w14:textId="77777777" w:rsidR="00C27C1E" w:rsidRPr="00073C73" w:rsidRDefault="00C27C1E" w:rsidP="00C27C1E">
      <w:pPr>
        <w:pStyle w:val="Heading4"/>
      </w:pPr>
      <w:bookmarkStart w:id="3324" w:name="_Toc27765434"/>
      <w:bookmarkStart w:id="3325" w:name="_Toc37681137"/>
      <w:bookmarkStart w:id="3326" w:name="_Toc46486709"/>
      <w:bookmarkStart w:id="3327" w:name="_Toc52547054"/>
      <w:bookmarkStart w:id="3328" w:name="_Toc52547584"/>
      <w:bookmarkStart w:id="3329" w:name="_Toc52548114"/>
      <w:bookmarkStart w:id="3330" w:name="_Toc52548644"/>
      <w:bookmarkStart w:id="3331" w:name="_Toc90719890"/>
      <w:r w:rsidRPr="00073C73">
        <w:t>–</w:t>
      </w:r>
      <w:r w:rsidRPr="00073C73">
        <w:tab/>
      </w:r>
      <w:r w:rsidRPr="00073C73">
        <w:rPr>
          <w:i/>
        </w:rPr>
        <w:t>Sensor-RequestAssistanceData</w:t>
      </w:r>
      <w:bookmarkEnd w:id="3324"/>
      <w:bookmarkEnd w:id="3325"/>
      <w:bookmarkEnd w:id="3326"/>
      <w:bookmarkEnd w:id="3327"/>
      <w:bookmarkEnd w:id="3328"/>
      <w:bookmarkEnd w:id="3329"/>
      <w:bookmarkEnd w:id="3330"/>
      <w:bookmarkEnd w:id="333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32" w:name="_Toc27765435"/>
      <w:bookmarkStart w:id="3333" w:name="_Toc37681138"/>
      <w:bookmarkStart w:id="3334" w:name="_Toc46486710"/>
      <w:bookmarkStart w:id="3335" w:name="_Toc52547055"/>
      <w:bookmarkStart w:id="3336" w:name="_Toc52547585"/>
      <w:bookmarkStart w:id="3337" w:name="_Toc52548115"/>
      <w:bookmarkStart w:id="3338" w:name="_Toc52548645"/>
      <w:bookmarkStart w:id="3339" w:name="_Toc90719891"/>
      <w:r w:rsidRPr="00073C73">
        <w:t>6.5.</w:t>
      </w:r>
      <w:r w:rsidR="007616EE" w:rsidRPr="00073C73">
        <w:t>6</w:t>
      </w:r>
      <w:r w:rsidRPr="00073C73">
        <w:tab/>
        <w:t>WLAN-based Positioning</w:t>
      </w:r>
      <w:bookmarkEnd w:id="3332"/>
      <w:bookmarkEnd w:id="3333"/>
      <w:bookmarkEnd w:id="3334"/>
      <w:bookmarkEnd w:id="3335"/>
      <w:bookmarkEnd w:id="3336"/>
      <w:bookmarkEnd w:id="3337"/>
      <w:bookmarkEnd w:id="3338"/>
      <w:bookmarkEnd w:id="333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40" w:name="_Toc27765436"/>
      <w:bookmarkStart w:id="3341" w:name="_Toc37681139"/>
      <w:bookmarkStart w:id="3342" w:name="_Toc46486711"/>
      <w:bookmarkStart w:id="3343" w:name="_Toc52547056"/>
      <w:bookmarkStart w:id="3344" w:name="_Toc52547586"/>
      <w:bookmarkStart w:id="3345" w:name="_Toc52548116"/>
      <w:bookmarkStart w:id="3346" w:name="_Toc52548646"/>
      <w:bookmarkStart w:id="3347" w:name="_Toc90719892"/>
      <w:r w:rsidRPr="00073C73">
        <w:t>6.5.</w:t>
      </w:r>
      <w:r w:rsidR="007616EE" w:rsidRPr="00073C73">
        <w:t>6</w:t>
      </w:r>
      <w:r w:rsidRPr="00073C73">
        <w:t>.1</w:t>
      </w:r>
      <w:r w:rsidRPr="00073C73">
        <w:tab/>
        <w:t>WLAN Location Information</w:t>
      </w:r>
      <w:bookmarkEnd w:id="3340"/>
      <w:bookmarkEnd w:id="3341"/>
      <w:bookmarkEnd w:id="3342"/>
      <w:bookmarkEnd w:id="3343"/>
      <w:bookmarkEnd w:id="3344"/>
      <w:bookmarkEnd w:id="3345"/>
      <w:bookmarkEnd w:id="3346"/>
      <w:bookmarkEnd w:id="3347"/>
    </w:p>
    <w:p w14:paraId="4485633F" w14:textId="77777777" w:rsidR="00631989" w:rsidRPr="00073C73" w:rsidRDefault="007616EE" w:rsidP="00631989">
      <w:pPr>
        <w:pStyle w:val="Heading4"/>
        <w:tabs>
          <w:tab w:val="left" w:pos="1560"/>
        </w:tabs>
        <w:ind w:left="0" w:firstLine="0"/>
      </w:pPr>
      <w:bookmarkStart w:id="3348" w:name="_Toc27765437"/>
      <w:bookmarkStart w:id="3349" w:name="_Toc37681140"/>
      <w:bookmarkStart w:id="3350" w:name="_Toc46486712"/>
      <w:bookmarkStart w:id="3351" w:name="_Toc52547057"/>
      <w:bookmarkStart w:id="3352" w:name="_Toc52547587"/>
      <w:bookmarkStart w:id="3353" w:name="_Toc52548117"/>
      <w:bookmarkStart w:id="3354" w:name="_Toc52548647"/>
      <w:bookmarkStart w:id="3355" w:name="_Toc90719893"/>
      <w:r w:rsidRPr="00073C73">
        <w:rPr>
          <w:i/>
        </w:rPr>
        <w:t>–</w:t>
      </w:r>
      <w:r w:rsidR="00631989" w:rsidRPr="00073C73">
        <w:tab/>
      </w:r>
      <w:r w:rsidR="00631989" w:rsidRPr="00073C73">
        <w:rPr>
          <w:i/>
        </w:rPr>
        <w:t>WLAN-ProvideLocationInformation</w:t>
      </w:r>
      <w:bookmarkEnd w:id="3348"/>
      <w:bookmarkEnd w:id="3349"/>
      <w:bookmarkEnd w:id="3350"/>
      <w:bookmarkEnd w:id="3351"/>
      <w:bookmarkEnd w:id="3352"/>
      <w:bookmarkEnd w:id="3353"/>
      <w:bookmarkEnd w:id="3354"/>
      <w:bookmarkEnd w:id="335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56" w:name="_Toc27765438"/>
      <w:bookmarkStart w:id="3357" w:name="_Toc37681141"/>
      <w:bookmarkStart w:id="3358" w:name="_Toc46486713"/>
      <w:bookmarkStart w:id="3359" w:name="_Toc52547058"/>
      <w:bookmarkStart w:id="3360" w:name="_Toc52547588"/>
      <w:bookmarkStart w:id="3361" w:name="_Toc52548118"/>
      <w:bookmarkStart w:id="3362" w:name="_Toc52548648"/>
      <w:bookmarkStart w:id="3363" w:name="_Toc90719894"/>
      <w:r w:rsidRPr="00073C73">
        <w:t>6.5.</w:t>
      </w:r>
      <w:r w:rsidR="00EA0B93" w:rsidRPr="00073C73">
        <w:t>6</w:t>
      </w:r>
      <w:r w:rsidRPr="00073C73">
        <w:t>.2</w:t>
      </w:r>
      <w:r w:rsidRPr="00073C73">
        <w:tab/>
        <w:t>WLAN Location Information Elements</w:t>
      </w:r>
      <w:bookmarkEnd w:id="3356"/>
      <w:bookmarkEnd w:id="3357"/>
      <w:bookmarkEnd w:id="3358"/>
      <w:bookmarkEnd w:id="3359"/>
      <w:bookmarkEnd w:id="3360"/>
      <w:bookmarkEnd w:id="3361"/>
      <w:bookmarkEnd w:id="3362"/>
      <w:bookmarkEnd w:id="3363"/>
    </w:p>
    <w:p w14:paraId="7C8B045A" w14:textId="77777777" w:rsidR="00631989" w:rsidRPr="00073C73" w:rsidRDefault="007616EE" w:rsidP="00631989">
      <w:pPr>
        <w:pStyle w:val="Heading4"/>
        <w:rPr>
          <w:i/>
        </w:rPr>
      </w:pPr>
      <w:bookmarkStart w:id="3364" w:name="_Toc27765439"/>
      <w:bookmarkStart w:id="3365" w:name="_Toc37681142"/>
      <w:bookmarkStart w:id="3366" w:name="_Toc46486714"/>
      <w:bookmarkStart w:id="3367" w:name="_Toc52547059"/>
      <w:bookmarkStart w:id="3368" w:name="_Toc52547589"/>
      <w:bookmarkStart w:id="3369" w:name="_Toc52548119"/>
      <w:bookmarkStart w:id="3370" w:name="_Toc52548649"/>
      <w:bookmarkStart w:id="3371" w:name="_Toc90719895"/>
      <w:r w:rsidRPr="00073C73">
        <w:rPr>
          <w:i/>
        </w:rPr>
        <w:t>–</w:t>
      </w:r>
      <w:r w:rsidR="00631989" w:rsidRPr="00073C73">
        <w:tab/>
      </w:r>
      <w:r w:rsidR="00631989" w:rsidRPr="00073C73">
        <w:rPr>
          <w:i/>
        </w:rPr>
        <w:t>WLAN-</w:t>
      </w:r>
      <w:r w:rsidR="00C16D06" w:rsidRPr="00073C73">
        <w:rPr>
          <w:i/>
        </w:rPr>
        <w:t>MeasurementInformation</w:t>
      </w:r>
      <w:bookmarkEnd w:id="3364"/>
      <w:bookmarkEnd w:id="3365"/>
      <w:bookmarkEnd w:id="3366"/>
      <w:bookmarkEnd w:id="3367"/>
      <w:bookmarkEnd w:id="3368"/>
      <w:bookmarkEnd w:id="3369"/>
      <w:bookmarkEnd w:id="3370"/>
      <w:bookmarkEnd w:id="337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72" w:name="_Toc27765440"/>
      <w:bookmarkStart w:id="3373" w:name="_Toc37681143"/>
      <w:bookmarkStart w:id="3374" w:name="_Toc46486715"/>
      <w:bookmarkStart w:id="3375" w:name="_Toc52547060"/>
      <w:bookmarkStart w:id="3376" w:name="_Toc52547590"/>
      <w:bookmarkStart w:id="3377" w:name="_Toc52548120"/>
      <w:bookmarkStart w:id="3378" w:name="_Toc52548650"/>
      <w:bookmarkStart w:id="3379" w:name="_Toc90719896"/>
      <w:r w:rsidRPr="00073C73">
        <w:t>6.5.</w:t>
      </w:r>
      <w:r w:rsidR="00EA0B93" w:rsidRPr="00073C73">
        <w:t>6</w:t>
      </w:r>
      <w:r w:rsidRPr="00073C73">
        <w:t>.3</w:t>
      </w:r>
      <w:r w:rsidRPr="00073C73">
        <w:tab/>
        <w:t>WLAN Location Information Request</w:t>
      </w:r>
      <w:bookmarkEnd w:id="3372"/>
      <w:bookmarkEnd w:id="3373"/>
      <w:bookmarkEnd w:id="3374"/>
      <w:bookmarkEnd w:id="3375"/>
      <w:bookmarkEnd w:id="3376"/>
      <w:bookmarkEnd w:id="3377"/>
      <w:bookmarkEnd w:id="3378"/>
      <w:bookmarkEnd w:id="3379"/>
    </w:p>
    <w:p w14:paraId="55F8995A" w14:textId="77777777" w:rsidR="00631989" w:rsidRPr="00073C73" w:rsidRDefault="007616EE" w:rsidP="00631989">
      <w:pPr>
        <w:pStyle w:val="Heading4"/>
        <w:tabs>
          <w:tab w:val="left" w:pos="1560"/>
        </w:tabs>
        <w:ind w:left="0" w:firstLine="0"/>
      </w:pPr>
      <w:bookmarkStart w:id="3380" w:name="_Toc27765441"/>
      <w:bookmarkStart w:id="3381" w:name="_Toc37681144"/>
      <w:bookmarkStart w:id="3382" w:name="_Toc46486716"/>
      <w:bookmarkStart w:id="3383" w:name="_Toc52547061"/>
      <w:bookmarkStart w:id="3384" w:name="_Toc52547591"/>
      <w:bookmarkStart w:id="3385" w:name="_Toc52548121"/>
      <w:bookmarkStart w:id="3386" w:name="_Toc52548651"/>
      <w:bookmarkStart w:id="3387" w:name="_Toc90719897"/>
      <w:r w:rsidRPr="00073C73">
        <w:rPr>
          <w:i/>
        </w:rPr>
        <w:t>–</w:t>
      </w:r>
      <w:r w:rsidR="00631989" w:rsidRPr="00073C73">
        <w:tab/>
      </w:r>
      <w:r w:rsidR="00631989" w:rsidRPr="00073C73">
        <w:rPr>
          <w:i/>
        </w:rPr>
        <w:t>WLAN-RequestLocationInformation</w:t>
      </w:r>
      <w:bookmarkEnd w:id="3380"/>
      <w:bookmarkEnd w:id="3381"/>
      <w:bookmarkEnd w:id="3382"/>
      <w:bookmarkEnd w:id="3383"/>
      <w:bookmarkEnd w:id="3384"/>
      <w:bookmarkEnd w:id="3385"/>
      <w:bookmarkEnd w:id="3386"/>
      <w:bookmarkEnd w:id="338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88" w:name="_Toc27765442"/>
      <w:bookmarkStart w:id="3389" w:name="_Toc37681145"/>
      <w:bookmarkStart w:id="3390" w:name="_Toc46486717"/>
      <w:bookmarkStart w:id="3391" w:name="_Toc52547062"/>
      <w:bookmarkStart w:id="3392" w:name="_Toc52547592"/>
      <w:bookmarkStart w:id="3393" w:name="_Toc52548122"/>
      <w:bookmarkStart w:id="3394" w:name="_Toc52548652"/>
      <w:bookmarkStart w:id="3395" w:name="_Toc90719898"/>
      <w:r w:rsidRPr="00073C73">
        <w:t>6.5.</w:t>
      </w:r>
      <w:r w:rsidR="00EA0B93" w:rsidRPr="00073C73">
        <w:t>6</w:t>
      </w:r>
      <w:r w:rsidRPr="00073C73">
        <w:t>.4</w:t>
      </w:r>
      <w:r w:rsidRPr="00073C73">
        <w:tab/>
        <w:t>WLAN Capability Information</w:t>
      </w:r>
      <w:bookmarkEnd w:id="3388"/>
      <w:bookmarkEnd w:id="3389"/>
      <w:bookmarkEnd w:id="3390"/>
      <w:bookmarkEnd w:id="3391"/>
      <w:bookmarkEnd w:id="3392"/>
      <w:bookmarkEnd w:id="3393"/>
      <w:bookmarkEnd w:id="3394"/>
      <w:bookmarkEnd w:id="3395"/>
    </w:p>
    <w:p w14:paraId="2DA44440" w14:textId="77777777" w:rsidR="00631989" w:rsidRPr="00073C73" w:rsidRDefault="007616EE" w:rsidP="00631989">
      <w:pPr>
        <w:pStyle w:val="Heading4"/>
        <w:tabs>
          <w:tab w:val="left" w:pos="1560"/>
        </w:tabs>
        <w:ind w:left="0" w:firstLine="0"/>
      </w:pPr>
      <w:bookmarkStart w:id="3396" w:name="_Toc27765443"/>
      <w:bookmarkStart w:id="3397" w:name="_Toc37681146"/>
      <w:bookmarkStart w:id="3398" w:name="_Toc46486718"/>
      <w:bookmarkStart w:id="3399" w:name="_Toc52547063"/>
      <w:bookmarkStart w:id="3400" w:name="_Toc52547593"/>
      <w:bookmarkStart w:id="3401" w:name="_Toc52548123"/>
      <w:bookmarkStart w:id="3402" w:name="_Toc52548653"/>
      <w:bookmarkStart w:id="3403" w:name="_Toc90719899"/>
      <w:r w:rsidRPr="00073C73">
        <w:rPr>
          <w:i/>
        </w:rPr>
        <w:t>–</w:t>
      </w:r>
      <w:r w:rsidR="00631989" w:rsidRPr="00073C73">
        <w:tab/>
      </w:r>
      <w:r w:rsidR="00631989" w:rsidRPr="00073C73">
        <w:rPr>
          <w:i/>
        </w:rPr>
        <w:t>WLAN-ProvideCapabilities</w:t>
      </w:r>
      <w:bookmarkEnd w:id="3396"/>
      <w:bookmarkEnd w:id="3397"/>
      <w:bookmarkEnd w:id="3398"/>
      <w:bookmarkEnd w:id="3399"/>
      <w:bookmarkEnd w:id="3400"/>
      <w:bookmarkEnd w:id="3401"/>
      <w:bookmarkEnd w:id="3402"/>
      <w:bookmarkEnd w:id="340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04" w:name="_Toc27765444"/>
      <w:bookmarkStart w:id="3405" w:name="_Toc37681147"/>
      <w:bookmarkStart w:id="3406" w:name="_Toc46486719"/>
      <w:bookmarkStart w:id="3407" w:name="_Toc52547064"/>
      <w:bookmarkStart w:id="3408" w:name="_Toc52547594"/>
      <w:bookmarkStart w:id="3409" w:name="_Toc52548124"/>
      <w:bookmarkStart w:id="3410" w:name="_Toc52548654"/>
      <w:bookmarkStart w:id="3411" w:name="_Toc90719900"/>
      <w:r w:rsidRPr="00073C73">
        <w:t>6.5.</w:t>
      </w:r>
      <w:r w:rsidR="00EA0B93" w:rsidRPr="00073C73">
        <w:t>6</w:t>
      </w:r>
      <w:r w:rsidRPr="00073C73">
        <w:t>.5</w:t>
      </w:r>
      <w:r w:rsidRPr="00073C73">
        <w:tab/>
        <w:t>WLAN Capability Information Request</w:t>
      </w:r>
      <w:bookmarkEnd w:id="3404"/>
      <w:bookmarkEnd w:id="3405"/>
      <w:bookmarkEnd w:id="3406"/>
      <w:bookmarkEnd w:id="3407"/>
      <w:bookmarkEnd w:id="3408"/>
      <w:bookmarkEnd w:id="3409"/>
      <w:bookmarkEnd w:id="3410"/>
      <w:bookmarkEnd w:id="3411"/>
    </w:p>
    <w:p w14:paraId="26330751" w14:textId="77777777" w:rsidR="00631989" w:rsidRPr="00073C73" w:rsidRDefault="007616EE" w:rsidP="00631989">
      <w:pPr>
        <w:pStyle w:val="Heading4"/>
        <w:tabs>
          <w:tab w:val="left" w:pos="1560"/>
        </w:tabs>
        <w:ind w:left="0" w:firstLine="0"/>
      </w:pPr>
      <w:bookmarkStart w:id="3412" w:name="_Toc27765445"/>
      <w:bookmarkStart w:id="3413" w:name="_Toc37681148"/>
      <w:bookmarkStart w:id="3414" w:name="_Toc46486720"/>
      <w:bookmarkStart w:id="3415" w:name="_Toc52547065"/>
      <w:bookmarkStart w:id="3416" w:name="_Toc52547595"/>
      <w:bookmarkStart w:id="3417" w:name="_Toc52548125"/>
      <w:bookmarkStart w:id="3418" w:name="_Toc52548655"/>
      <w:bookmarkStart w:id="3419" w:name="_Toc90719901"/>
      <w:r w:rsidRPr="00073C73">
        <w:rPr>
          <w:i/>
        </w:rPr>
        <w:t>–</w:t>
      </w:r>
      <w:r w:rsidR="00631989" w:rsidRPr="00073C73">
        <w:tab/>
      </w:r>
      <w:r w:rsidR="00631989" w:rsidRPr="00073C73">
        <w:rPr>
          <w:i/>
        </w:rPr>
        <w:t>WLAN-RequestCapabilities</w:t>
      </w:r>
      <w:bookmarkEnd w:id="3412"/>
      <w:bookmarkEnd w:id="3413"/>
      <w:bookmarkEnd w:id="3414"/>
      <w:bookmarkEnd w:id="3415"/>
      <w:bookmarkEnd w:id="3416"/>
      <w:bookmarkEnd w:id="3417"/>
      <w:bookmarkEnd w:id="3418"/>
      <w:bookmarkEnd w:id="341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20" w:name="_Toc27765446"/>
      <w:bookmarkStart w:id="3421" w:name="_Toc37681149"/>
      <w:bookmarkStart w:id="3422" w:name="_Toc46486721"/>
      <w:bookmarkStart w:id="3423" w:name="_Toc52547066"/>
      <w:bookmarkStart w:id="3424" w:name="_Toc52547596"/>
      <w:bookmarkStart w:id="3425" w:name="_Toc52548126"/>
      <w:bookmarkStart w:id="3426" w:name="_Toc52548656"/>
      <w:bookmarkStart w:id="3427" w:name="_Toc90719902"/>
      <w:r w:rsidRPr="00073C73">
        <w:t>6.5.</w:t>
      </w:r>
      <w:r w:rsidR="00EA0B93" w:rsidRPr="00073C73">
        <w:t>6</w:t>
      </w:r>
      <w:r w:rsidRPr="00073C73">
        <w:t>.6</w:t>
      </w:r>
      <w:r w:rsidRPr="00073C73">
        <w:tab/>
        <w:t>WLAN Error Elements</w:t>
      </w:r>
      <w:bookmarkEnd w:id="3420"/>
      <w:bookmarkEnd w:id="3421"/>
      <w:bookmarkEnd w:id="3422"/>
      <w:bookmarkEnd w:id="3423"/>
      <w:bookmarkEnd w:id="3424"/>
      <w:bookmarkEnd w:id="3425"/>
      <w:bookmarkEnd w:id="3426"/>
      <w:bookmarkEnd w:id="3427"/>
    </w:p>
    <w:p w14:paraId="23F2D6EE" w14:textId="77777777" w:rsidR="00631989" w:rsidRPr="00073C73" w:rsidRDefault="007616EE" w:rsidP="00631989">
      <w:pPr>
        <w:pStyle w:val="Heading4"/>
        <w:tabs>
          <w:tab w:val="left" w:pos="1560"/>
        </w:tabs>
        <w:ind w:left="0" w:firstLine="0"/>
      </w:pPr>
      <w:bookmarkStart w:id="3428" w:name="_Toc27765447"/>
      <w:bookmarkStart w:id="3429" w:name="_Toc37681150"/>
      <w:bookmarkStart w:id="3430" w:name="_Toc46486722"/>
      <w:bookmarkStart w:id="3431" w:name="_Toc52547067"/>
      <w:bookmarkStart w:id="3432" w:name="_Toc52547597"/>
      <w:bookmarkStart w:id="3433" w:name="_Toc52548127"/>
      <w:bookmarkStart w:id="3434" w:name="_Toc52548657"/>
      <w:bookmarkStart w:id="3435" w:name="_Toc90719903"/>
      <w:r w:rsidRPr="00073C73">
        <w:rPr>
          <w:i/>
        </w:rPr>
        <w:t>–</w:t>
      </w:r>
      <w:r w:rsidR="00631989" w:rsidRPr="00073C73">
        <w:tab/>
      </w:r>
      <w:r w:rsidR="00631989" w:rsidRPr="00073C73">
        <w:rPr>
          <w:i/>
        </w:rPr>
        <w:t>WLAN-Error</w:t>
      </w:r>
      <w:bookmarkEnd w:id="3428"/>
      <w:bookmarkEnd w:id="3429"/>
      <w:bookmarkEnd w:id="3430"/>
      <w:bookmarkEnd w:id="3431"/>
      <w:bookmarkEnd w:id="3432"/>
      <w:bookmarkEnd w:id="3433"/>
      <w:bookmarkEnd w:id="3434"/>
      <w:bookmarkEnd w:id="343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36" w:name="_Toc27765448"/>
      <w:bookmarkStart w:id="3437" w:name="_Toc37681151"/>
      <w:bookmarkStart w:id="3438" w:name="_Toc46486723"/>
      <w:bookmarkStart w:id="3439" w:name="_Toc52547068"/>
      <w:bookmarkStart w:id="3440" w:name="_Toc52547598"/>
      <w:bookmarkStart w:id="3441" w:name="_Toc52548128"/>
      <w:bookmarkStart w:id="3442" w:name="_Toc52548658"/>
      <w:bookmarkStart w:id="3443" w:name="_Toc90719904"/>
      <w:r w:rsidRPr="00073C73">
        <w:rPr>
          <w:i/>
        </w:rPr>
        <w:t>–</w:t>
      </w:r>
      <w:r w:rsidR="00631989" w:rsidRPr="00073C73">
        <w:tab/>
      </w:r>
      <w:r w:rsidR="00631989" w:rsidRPr="00073C73">
        <w:rPr>
          <w:i/>
        </w:rPr>
        <w:t>WLAN-LocationServerErrorCauses</w:t>
      </w:r>
      <w:bookmarkEnd w:id="3436"/>
      <w:bookmarkEnd w:id="3437"/>
      <w:bookmarkEnd w:id="3438"/>
      <w:bookmarkEnd w:id="3439"/>
      <w:bookmarkEnd w:id="3440"/>
      <w:bookmarkEnd w:id="3441"/>
      <w:bookmarkEnd w:id="3442"/>
      <w:bookmarkEnd w:id="344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44" w:name="_Toc27765449"/>
      <w:bookmarkStart w:id="3445" w:name="_Toc37681152"/>
      <w:bookmarkStart w:id="3446" w:name="_Toc46486724"/>
      <w:bookmarkStart w:id="3447" w:name="_Toc52547069"/>
      <w:bookmarkStart w:id="3448" w:name="_Toc52547599"/>
      <w:bookmarkStart w:id="3449" w:name="_Toc52548129"/>
      <w:bookmarkStart w:id="3450" w:name="_Toc52548659"/>
      <w:bookmarkStart w:id="3451" w:name="_Toc90719905"/>
      <w:r w:rsidRPr="00073C73">
        <w:rPr>
          <w:i/>
        </w:rPr>
        <w:t>–</w:t>
      </w:r>
      <w:r w:rsidR="00631989" w:rsidRPr="00073C73">
        <w:tab/>
      </w:r>
      <w:r w:rsidR="00631989" w:rsidRPr="00073C73">
        <w:rPr>
          <w:i/>
        </w:rPr>
        <w:t>WLAN-TargetDeviceErrorCauses</w:t>
      </w:r>
      <w:bookmarkEnd w:id="3444"/>
      <w:bookmarkEnd w:id="3445"/>
      <w:bookmarkEnd w:id="3446"/>
      <w:bookmarkEnd w:id="3447"/>
      <w:bookmarkEnd w:id="3448"/>
      <w:bookmarkEnd w:id="3449"/>
      <w:bookmarkEnd w:id="3450"/>
      <w:bookmarkEnd w:id="345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52" w:name="_Toc27765450"/>
      <w:bookmarkStart w:id="3453" w:name="_Toc37681153"/>
      <w:bookmarkStart w:id="3454" w:name="_Toc46486725"/>
      <w:bookmarkStart w:id="3455" w:name="_Toc52547070"/>
      <w:bookmarkStart w:id="3456" w:name="_Toc52547600"/>
      <w:bookmarkStart w:id="3457" w:name="_Toc52548130"/>
      <w:bookmarkStart w:id="3458" w:name="_Toc52548660"/>
      <w:bookmarkStart w:id="3459" w:name="_Toc90719906"/>
      <w:r w:rsidRPr="00073C73">
        <w:t>6.5.</w:t>
      </w:r>
      <w:r w:rsidR="00EA0B93" w:rsidRPr="00073C73">
        <w:t>7</w:t>
      </w:r>
      <w:r w:rsidRPr="00073C73">
        <w:tab/>
        <w:t>Bluetooth-based Positioning</w:t>
      </w:r>
      <w:bookmarkEnd w:id="3452"/>
      <w:bookmarkEnd w:id="3453"/>
      <w:bookmarkEnd w:id="3454"/>
      <w:bookmarkEnd w:id="3455"/>
      <w:bookmarkEnd w:id="3456"/>
      <w:bookmarkEnd w:id="3457"/>
      <w:bookmarkEnd w:id="3458"/>
      <w:bookmarkEnd w:id="3459"/>
    </w:p>
    <w:p w14:paraId="4CEE65E6" w14:textId="77777777" w:rsidR="00631989" w:rsidRPr="00073C73" w:rsidRDefault="00631989" w:rsidP="00631989">
      <w:pPr>
        <w:pStyle w:val="Heading4"/>
      </w:pPr>
      <w:bookmarkStart w:id="3460" w:name="_Toc27765451"/>
      <w:bookmarkStart w:id="3461" w:name="_Toc37681154"/>
      <w:bookmarkStart w:id="3462" w:name="_Toc46486726"/>
      <w:bookmarkStart w:id="3463" w:name="_Toc52547071"/>
      <w:bookmarkStart w:id="3464" w:name="_Toc52547601"/>
      <w:bookmarkStart w:id="3465" w:name="_Toc52548131"/>
      <w:bookmarkStart w:id="3466" w:name="_Toc52548661"/>
      <w:bookmarkStart w:id="3467" w:name="_Toc90719907"/>
      <w:r w:rsidRPr="00073C73">
        <w:t>6.5.</w:t>
      </w:r>
      <w:r w:rsidR="00EA0B93" w:rsidRPr="00073C73">
        <w:t>7</w:t>
      </w:r>
      <w:r w:rsidRPr="00073C73">
        <w:t>.1</w:t>
      </w:r>
      <w:r w:rsidRPr="00073C73">
        <w:tab/>
        <w:t>Bluetooth Location Information</w:t>
      </w:r>
      <w:bookmarkEnd w:id="3460"/>
      <w:bookmarkEnd w:id="3461"/>
      <w:bookmarkEnd w:id="3462"/>
      <w:bookmarkEnd w:id="3463"/>
      <w:bookmarkEnd w:id="3464"/>
      <w:bookmarkEnd w:id="3465"/>
      <w:bookmarkEnd w:id="3466"/>
      <w:bookmarkEnd w:id="3467"/>
    </w:p>
    <w:p w14:paraId="70C812BA" w14:textId="77777777" w:rsidR="00631989" w:rsidRPr="00073C73" w:rsidRDefault="007616EE" w:rsidP="00631989">
      <w:pPr>
        <w:pStyle w:val="Heading4"/>
        <w:tabs>
          <w:tab w:val="left" w:pos="1560"/>
        </w:tabs>
        <w:ind w:left="0" w:firstLine="0"/>
      </w:pPr>
      <w:bookmarkStart w:id="3468" w:name="_Toc27765452"/>
      <w:bookmarkStart w:id="3469" w:name="_Toc37681155"/>
      <w:bookmarkStart w:id="3470" w:name="_Toc46486727"/>
      <w:bookmarkStart w:id="3471" w:name="_Toc52547072"/>
      <w:bookmarkStart w:id="3472" w:name="_Toc52547602"/>
      <w:bookmarkStart w:id="3473" w:name="_Toc52548132"/>
      <w:bookmarkStart w:id="3474" w:name="_Toc52548662"/>
      <w:bookmarkStart w:id="3475" w:name="_Toc90719908"/>
      <w:r w:rsidRPr="00073C73">
        <w:rPr>
          <w:i/>
        </w:rPr>
        <w:t>–</w:t>
      </w:r>
      <w:r w:rsidR="00631989" w:rsidRPr="00073C73">
        <w:tab/>
      </w:r>
      <w:r w:rsidR="00631989" w:rsidRPr="00073C73">
        <w:rPr>
          <w:i/>
        </w:rPr>
        <w:t>BT-ProvideLocationInformation</w:t>
      </w:r>
      <w:bookmarkEnd w:id="3468"/>
      <w:bookmarkEnd w:id="3469"/>
      <w:bookmarkEnd w:id="3470"/>
      <w:bookmarkEnd w:id="3471"/>
      <w:bookmarkEnd w:id="3472"/>
      <w:bookmarkEnd w:id="3473"/>
      <w:bookmarkEnd w:id="3474"/>
      <w:bookmarkEnd w:id="347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76" w:name="_Toc27765453"/>
      <w:bookmarkStart w:id="3477" w:name="_Toc37681156"/>
      <w:bookmarkStart w:id="3478" w:name="_Toc46486728"/>
      <w:bookmarkStart w:id="3479" w:name="_Toc52547073"/>
      <w:bookmarkStart w:id="3480" w:name="_Toc52547603"/>
      <w:bookmarkStart w:id="3481" w:name="_Toc52548133"/>
      <w:bookmarkStart w:id="3482" w:name="_Toc52548663"/>
      <w:bookmarkStart w:id="348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76"/>
      <w:bookmarkEnd w:id="3477"/>
      <w:bookmarkEnd w:id="3478"/>
      <w:bookmarkEnd w:id="3479"/>
      <w:bookmarkEnd w:id="3480"/>
      <w:bookmarkEnd w:id="3481"/>
      <w:bookmarkEnd w:id="3482"/>
      <w:bookmarkEnd w:id="3483"/>
    </w:p>
    <w:p w14:paraId="181159D0" w14:textId="77777777" w:rsidR="00631989" w:rsidRPr="00073C73" w:rsidRDefault="007616EE" w:rsidP="00631989">
      <w:pPr>
        <w:pStyle w:val="Heading4"/>
        <w:rPr>
          <w:i/>
        </w:rPr>
      </w:pPr>
      <w:bookmarkStart w:id="3484" w:name="_Toc27765454"/>
      <w:bookmarkStart w:id="3485" w:name="_Toc37681157"/>
      <w:bookmarkStart w:id="3486" w:name="_Toc46486729"/>
      <w:bookmarkStart w:id="3487" w:name="_Toc52547074"/>
      <w:bookmarkStart w:id="3488" w:name="_Toc52547604"/>
      <w:bookmarkStart w:id="3489" w:name="_Toc52548134"/>
      <w:bookmarkStart w:id="3490" w:name="_Toc52548664"/>
      <w:bookmarkStart w:id="3491" w:name="_Toc90719910"/>
      <w:r w:rsidRPr="00073C73">
        <w:rPr>
          <w:i/>
        </w:rPr>
        <w:t>–</w:t>
      </w:r>
      <w:r w:rsidR="00631989" w:rsidRPr="00073C73">
        <w:tab/>
      </w:r>
      <w:r w:rsidR="00631989" w:rsidRPr="00073C73">
        <w:rPr>
          <w:i/>
        </w:rPr>
        <w:t>BT-Measurement</w:t>
      </w:r>
      <w:r w:rsidR="00D609C7" w:rsidRPr="00073C73">
        <w:rPr>
          <w:i/>
        </w:rPr>
        <w:t>Information</w:t>
      </w:r>
      <w:bookmarkEnd w:id="3484"/>
      <w:bookmarkEnd w:id="3485"/>
      <w:bookmarkEnd w:id="3486"/>
      <w:bookmarkEnd w:id="3487"/>
      <w:bookmarkEnd w:id="3488"/>
      <w:bookmarkEnd w:id="3489"/>
      <w:bookmarkEnd w:id="3490"/>
      <w:bookmarkEnd w:id="349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92" w:name="_Toc27765455"/>
      <w:bookmarkStart w:id="3493" w:name="_Toc37681158"/>
      <w:bookmarkStart w:id="3494" w:name="_Toc46486730"/>
      <w:bookmarkStart w:id="3495" w:name="_Toc52547075"/>
      <w:bookmarkStart w:id="3496" w:name="_Toc52547605"/>
      <w:bookmarkStart w:id="3497" w:name="_Toc52548135"/>
      <w:bookmarkStart w:id="3498" w:name="_Toc52548665"/>
      <w:bookmarkStart w:id="3499" w:name="_Toc90719911"/>
      <w:r w:rsidRPr="00073C73">
        <w:t>6.5.</w:t>
      </w:r>
      <w:r w:rsidR="00EA0B93" w:rsidRPr="00073C73">
        <w:t>7</w:t>
      </w:r>
      <w:r w:rsidRPr="00073C73">
        <w:t>.3</w:t>
      </w:r>
      <w:r w:rsidRPr="00073C73">
        <w:tab/>
        <w:t>Bluetooth Location Information Request</w:t>
      </w:r>
      <w:bookmarkEnd w:id="3492"/>
      <w:bookmarkEnd w:id="3493"/>
      <w:bookmarkEnd w:id="3494"/>
      <w:bookmarkEnd w:id="3495"/>
      <w:bookmarkEnd w:id="3496"/>
      <w:bookmarkEnd w:id="3497"/>
      <w:bookmarkEnd w:id="3498"/>
      <w:bookmarkEnd w:id="3499"/>
    </w:p>
    <w:p w14:paraId="18606C77" w14:textId="77777777" w:rsidR="00631989" w:rsidRPr="00073C73" w:rsidRDefault="007616EE" w:rsidP="00631989">
      <w:pPr>
        <w:pStyle w:val="Heading4"/>
        <w:tabs>
          <w:tab w:val="left" w:pos="1560"/>
        </w:tabs>
        <w:ind w:left="0" w:firstLine="0"/>
      </w:pPr>
      <w:bookmarkStart w:id="3500" w:name="_Toc27765456"/>
      <w:bookmarkStart w:id="3501" w:name="_Toc37681159"/>
      <w:bookmarkStart w:id="3502" w:name="_Toc46486731"/>
      <w:bookmarkStart w:id="3503" w:name="_Toc52547076"/>
      <w:bookmarkStart w:id="3504" w:name="_Toc52547606"/>
      <w:bookmarkStart w:id="3505" w:name="_Toc52548136"/>
      <w:bookmarkStart w:id="3506" w:name="_Toc52548666"/>
      <w:bookmarkStart w:id="3507" w:name="_Toc90719912"/>
      <w:r w:rsidRPr="00073C73">
        <w:rPr>
          <w:i/>
        </w:rPr>
        <w:t>–</w:t>
      </w:r>
      <w:r w:rsidR="00631989" w:rsidRPr="00073C73">
        <w:tab/>
      </w:r>
      <w:r w:rsidR="00631989" w:rsidRPr="00073C73">
        <w:rPr>
          <w:i/>
        </w:rPr>
        <w:t>BT-RequestLocationInformation</w:t>
      </w:r>
      <w:bookmarkEnd w:id="3500"/>
      <w:bookmarkEnd w:id="3501"/>
      <w:bookmarkEnd w:id="3502"/>
      <w:bookmarkEnd w:id="3503"/>
      <w:bookmarkEnd w:id="3504"/>
      <w:bookmarkEnd w:id="3505"/>
      <w:bookmarkEnd w:id="3506"/>
      <w:bookmarkEnd w:id="350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08" w:name="_Toc27765457"/>
      <w:bookmarkStart w:id="3509" w:name="_Toc37681160"/>
      <w:bookmarkStart w:id="3510" w:name="_Toc46486732"/>
      <w:bookmarkStart w:id="3511" w:name="_Toc52547077"/>
      <w:bookmarkStart w:id="3512" w:name="_Toc52547607"/>
      <w:bookmarkStart w:id="3513" w:name="_Toc52548137"/>
      <w:bookmarkStart w:id="3514" w:name="_Toc52548667"/>
      <w:bookmarkStart w:id="3515" w:name="_Toc90719913"/>
      <w:r w:rsidRPr="00073C73">
        <w:t>6.5.</w:t>
      </w:r>
      <w:r w:rsidR="00EA0B93" w:rsidRPr="00073C73">
        <w:t>7</w:t>
      </w:r>
      <w:r w:rsidRPr="00073C73">
        <w:t>.4</w:t>
      </w:r>
      <w:r w:rsidRPr="00073C73">
        <w:tab/>
        <w:t>Bluetooth Capability Information</w:t>
      </w:r>
      <w:bookmarkEnd w:id="3508"/>
      <w:bookmarkEnd w:id="3509"/>
      <w:bookmarkEnd w:id="3510"/>
      <w:bookmarkEnd w:id="3511"/>
      <w:bookmarkEnd w:id="3512"/>
      <w:bookmarkEnd w:id="3513"/>
      <w:bookmarkEnd w:id="3514"/>
      <w:bookmarkEnd w:id="3515"/>
    </w:p>
    <w:p w14:paraId="2CE649CB" w14:textId="77777777" w:rsidR="00631989" w:rsidRPr="00073C73" w:rsidRDefault="007616EE" w:rsidP="00631989">
      <w:pPr>
        <w:pStyle w:val="Heading4"/>
        <w:tabs>
          <w:tab w:val="left" w:pos="1560"/>
        </w:tabs>
        <w:ind w:left="0" w:firstLine="0"/>
      </w:pPr>
      <w:bookmarkStart w:id="3516" w:name="_Toc27765458"/>
      <w:bookmarkStart w:id="3517" w:name="_Toc37681161"/>
      <w:bookmarkStart w:id="3518" w:name="_Toc46486733"/>
      <w:bookmarkStart w:id="3519" w:name="_Toc52547078"/>
      <w:bookmarkStart w:id="3520" w:name="_Toc52547608"/>
      <w:bookmarkStart w:id="3521" w:name="_Toc52548138"/>
      <w:bookmarkStart w:id="3522" w:name="_Toc52548668"/>
      <w:bookmarkStart w:id="3523" w:name="_Toc90719914"/>
      <w:r w:rsidRPr="00073C73">
        <w:rPr>
          <w:i/>
        </w:rPr>
        <w:t>–</w:t>
      </w:r>
      <w:r w:rsidR="00631989" w:rsidRPr="00073C73">
        <w:tab/>
      </w:r>
      <w:r w:rsidR="00631989" w:rsidRPr="00073C73">
        <w:rPr>
          <w:i/>
        </w:rPr>
        <w:t>BT-ProvideCapabilities</w:t>
      </w:r>
      <w:bookmarkEnd w:id="3516"/>
      <w:bookmarkEnd w:id="3517"/>
      <w:bookmarkEnd w:id="3518"/>
      <w:bookmarkEnd w:id="3519"/>
      <w:bookmarkEnd w:id="3520"/>
      <w:bookmarkEnd w:id="3521"/>
      <w:bookmarkEnd w:id="3522"/>
      <w:bookmarkEnd w:id="352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24" w:name="_Toc27765459"/>
      <w:bookmarkStart w:id="3525" w:name="_Toc37681162"/>
      <w:bookmarkStart w:id="3526" w:name="_Toc46486734"/>
      <w:bookmarkStart w:id="3527" w:name="_Toc52547079"/>
      <w:bookmarkStart w:id="3528" w:name="_Toc52547609"/>
      <w:bookmarkStart w:id="3529" w:name="_Toc52548139"/>
      <w:bookmarkStart w:id="3530" w:name="_Toc52548669"/>
      <w:bookmarkStart w:id="3531" w:name="_Toc90719915"/>
      <w:r w:rsidRPr="00073C73">
        <w:t>6.5.</w:t>
      </w:r>
      <w:r w:rsidR="00EA0B93" w:rsidRPr="00073C73">
        <w:t>7</w:t>
      </w:r>
      <w:r w:rsidRPr="00073C73">
        <w:t>.5</w:t>
      </w:r>
      <w:r w:rsidRPr="00073C73">
        <w:tab/>
        <w:t>Bluetooth Capability Information Request</w:t>
      </w:r>
      <w:bookmarkEnd w:id="3524"/>
      <w:bookmarkEnd w:id="3525"/>
      <w:bookmarkEnd w:id="3526"/>
      <w:bookmarkEnd w:id="3527"/>
      <w:bookmarkEnd w:id="3528"/>
      <w:bookmarkEnd w:id="3529"/>
      <w:bookmarkEnd w:id="3530"/>
      <w:bookmarkEnd w:id="3531"/>
    </w:p>
    <w:p w14:paraId="7316FCCF" w14:textId="77777777" w:rsidR="00631989" w:rsidRPr="00073C73" w:rsidRDefault="007616EE" w:rsidP="00631989">
      <w:pPr>
        <w:pStyle w:val="Heading4"/>
        <w:tabs>
          <w:tab w:val="left" w:pos="1560"/>
        </w:tabs>
        <w:ind w:left="0" w:firstLine="0"/>
      </w:pPr>
      <w:bookmarkStart w:id="3532" w:name="_Toc27765460"/>
      <w:bookmarkStart w:id="3533" w:name="_Toc37681163"/>
      <w:bookmarkStart w:id="3534" w:name="_Toc46486735"/>
      <w:bookmarkStart w:id="3535" w:name="_Toc52547080"/>
      <w:bookmarkStart w:id="3536" w:name="_Toc52547610"/>
      <w:bookmarkStart w:id="3537" w:name="_Toc52548140"/>
      <w:bookmarkStart w:id="3538" w:name="_Toc52548670"/>
      <w:bookmarkStart w:id="3539" w:name="_Toc90719916"/>
      <w:r w:rsidRPr="00073C73">
        <w:rPr>
          <w:i/>
        </w:rPr>
        <w:t>–</w:t>
      </w:r>
      <w:r w:rsidR="00631989" w:rsidRPr="00073C73">
        <w:tab/>
      </w:r>
      <w:r w:rsidR="00631989" w:rsidRPr="00073C73">
        <w:rPr>
          <w:i/>
        </w:rPr>
        <w:t>BT-RequestCapabilities</w:t>
      </w:r>
      <w:bookmarkEnd w:id="3532"/>
      <w:bookmarkEnd w:id="3533"/>
      <w:bookmarkEnd w:id="3534"/>
      <w:bookmarkEnd w:id="3535"/>
      <w:bookmarkEnd w:id="3536"/>
      <w:bookmarkEnd w:id="3537"/>
      <w:bookmarkEnd w:id="3538"/>
      <w:bookmarkEnd w:id="353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40" w:name="_Toc27765461"/>
      <w:bookmarkStart w:id="3541" w:name="_Toc37681164"/>
      <w:bookmarkStart w:id="3542" w:name="_Toc46486736"/>
      <w:bookmarkStart w:id="3543" w:name="_Toc52547081"/>
      <w:bookmarkStart w:id="3544" w:name="_Toc52547611"/>
      <w:bookmarkStart w:id="3545" w:name="_Toc52548141"/>
      <w:bookmarkStart w:id="3546" w:name="_Toc52548671"/>
      <w:bookmarkStart w:id="3547" w:name="_Toc90719917"/>
      <w:r w:rsidRPr="00073C73">
        <w:t>6.5.7</w:t>
      </w:r>
      <w:r w:rsidR="00631989" w:rsidRPr="00073C73">
        <w:t>.6</w:t>
      </w:r>
      <w:r w:rsidR="00631989" w:rsidRPr="00073C73">
        <w:tab/>
        <w:t>BT Error Elements</w:t>
      </w:r>
      <w:bookmarkEnd w:id="3540"/>
      <w:bookmarkEnd w:id="3541"/>
      <w:bookmarkEnd w:id="3542"/>
      <w:bookmarkEnd w:id="3543"/>
      <w:bookmarkEnd w:id="3544"/>
      <w:bookmarkEnd w:id="3545"/>
      <w:bookmarkEnd w:id="3546"/>
      <w:bookmarkEnd w:id="3547"/>
    </w:p>
    <w:p w14:paraId="75613933" w14:textId="77777777" w:rsidR="00631989" w:rsidRPr="00073C73" w:rsidRDefault="007616EE" w:rsidP="00631989">
      <w:pPr>
        <w:pStyle w:val="Heading4"/>
      </w:pPr>
      <w:bookmarkStart w:id="3548" w:name="_Toc27765462"/>
      <w:bookmarkStart w:id="3549" w:name="_Toc37681165"/>
      <w:bookmarkStart w:id="3550" w:name="_Toc46486737"/>
      <w:bookmarkStart w:id="3551" w:name="_Toc52547082"/>
      <w:bookmarkStart w:id="3552" w:name="_Toc52547612"/>
      <w:bookmarkStart w:id="3553" w:name="_Toc52548142"/>
      <w:bookmarkStart w:id="3554" w:name="_Toc52548672"/>
      <w:bookmarkStart w:id="3555" w:name="_Toc90719918"/>
      <w:r w:rsidRPr="00073C73">
        <w:rPr>
          <w:i/>
        </w:rPr>
        <w:t>–</w:t>
      </w:r>
      <w:r w:rsidR="00631989" w:rsidRPr="00073C73">
        <w:tab/>
      </w:r>
      <w:r w:rsidR="00003C7D" w:rsidRPr="00073C73">
        <w:rPr>
          <w:i/>
        </w:rPr>
        <w:t>BT-</w:t>
      </w:r>
      <w:r w:rsidR="00631989" w:rsidRPr="00073C73">
        <w:rPr>
          <w:i/>
        </w:rPr>
        <w:t>Error</w:t>
      </w:r>
      <w:bookmarkEnd w:id="3548"/>
      <w:bookmarkEnd w:id="3549"/>
      <w:bookmarkEnd w:id="3550"/>
      <w:bookmarkEnd w:id="3551"/>
      <w:bookmarkEnd w:id="3552"/>
      <w:bookmarkEnd w:id="3553"/>
      <w:bookmarkEnd w:id="3554"/>
      <w:bookmarkEnd w:id="355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56" w:name="_Toc27765463"/>
      <w:bookmarkStart w:id="3557" w:name="_Toc37681166"/>
      <w:bookmarkStart w:id="3558" w:name="_Toc46486738"/>
      <w:bookmarkStart w:id="3559" w:name="_Toc52547083"/>
      <w:bookmarkStart w:id="3560" w:name="_Toc52547613"/>
      <w:bookmarkStart w:id="3561" w:name="_Toc52548143"/>
      <w:bookmarkStart w:id="3562" w:name="_Toc52548673"/>
      <w:bookmarkStart w:id="3563" w:name="_Toc90719919"/>
      <w:r w:rsidRPr="00073C73">
        <w:rPr>
          <w:i/>
        </w:rPr>
        <w:t>–</w:t>
      </w:r>
      <w:r w:rsidR="00631989" w:rsidRPr="00073C73">
        <w:tab/>
      </w:r>
      <w:r w:rsidR="00631989" w:rsidRPr="00073C73">
        <w:rPr>
          <w:i/>
        </w:rPr>
        <w:t>BT-LocationServerErrorCauses</w:t>
      </w:r>
      <w:bookmarkEnd w:id="3556"/>
      <w:bookmarkEnd w:id="3557"/>
      <w:bookmarkEnd w:id="3558"/>
      <w:bookmarkEnd w:id="3559"/>
      <w:bookmarkEnd w:id="3560"/>
      <w:bookmarkEnd w:id="3561"/>
      <w:bookmarkEnd w:id="3562"/>
      <w:bookmarkEnd w:id="356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64" w:name="_Toc27765464"/>
      <w:bookmarkStart w:id="3565" w:name="_Toc37681167"/>
      <w:bookmarkStart w:id="3566" w:name="_Toc46486739"/>
      <w:bookmarkStart w:id="3567" w:name="_Toc52547084"/>
      <w:bookmarkStart w:id="3568" w:name="_Toc52547614"/>
      <w:bookmarkStart w:id="3569" w:name="_Toc52548144"/>
      <w:bookmarkStart w:id="3570" w:name="_Toc52548674"/>
      <w:bookmarkStart w:id="3571" w:name="_Toc90719920"/>
      <w:r w:rsidRPr="00073C73">
        <w:rPr>
          <w:rFonts w:ascii="Times New Roman" w:hAnsi="Times New Roman"/>
        </w:rPr>
        <w:t>–</w:t>
      </w:r>
      <w:r w:rsidRPr="00073C73">
        <w:tab/>
      </w:r>
      <w:r w:rsidRPr="00073C73">
        <w:rPr>
          <w:i/>
        </w:rPr>
        <w:t>BT-TargetDeviceErrorCauses</w:t>
      </w:r>
      <w:bookmarkEnd w:id="3564"/>
      <w:bookmarkEnd w:id="3565"/>
      <w:bookmarkEnd w:id="3566"/>
      <w:bookmarkEnd w:id="3567"/>
      <w:bookmarkEnd w:id="3568"/>
      <w:bookmarkEnd w:id="3569"/>
      <w:bookmarkEnd w:id="3570"/>
      <w:bookmarkEnd w:id="357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72" w:name="_Toc37681168"/>
      <w:bookmarkStart w:id="3573" w:name="_Toc46486740"/>
      <w:bookmarkStart w:id="3574" w:name="_Toc52547085"/>
      <w:bookmarkStart w:id="3575" w:name="_Toc52547615"/>
      <w:bookmarkStart w:id="3576" w:name="_Toc52548145"/>
      <w:bookmarkStart w:id="3577" w:name="_Toc52548675"/>
      <w:bookmarkStart w:id="3578" w:name="_Toc90719921"/>
      <w:r w:rsidRPr="00073C73">
        <w:t>6.5.8</w:t>
      </w:r>
      <w:r w:rsidRPr="00073C73">
        <w:tab/>
        <w:t>NR UL Positioning</w:t>
      </w:r>
      <w:bookmarkEnd w:id="3572"/>
      <w:bookmarkEnd w:id="3573"/>
      <w:bookmarkEnd w:id="3574"/>
      <w:bookmarkEnd w:id="3575"/>
      <w:bookmarkEnd w:id="3576"/>
      <w:bookmarkEnd w:id="3577"/>
      <w:bookmarkEnd w:id="3578"/>
    </w:p>
    <w:p w14:paraId="48F64195" w14:textId="77777777" w:rsidR="009E61AC" w:rsidRPr="00073C73" w:rsidRDefault="009E61AC" w:rsidP="009E61AC">
      <w:pPr>
        <w:pStyle w:val="Heading4"/>
      </w:pPr>
      <w:bookmarkStart w:id="3579" w:name="_Toc37681169"/>
      <w:bookmarkStart w:id="3580" w:name="_Toc46486741"/>
      <w:bookmarkStart w:id="3581" w:name="_Toc52547086"/>
      <w:bookmarkStart w:id="3582" w:name="_Toc52547616"/>
      <w:bookmarkStart w:id="3583" w:name="_Toc52548146"/>
      <w:bookmarkStart w:id="3584" w:name="_Toc52548676"/>
      <w:bookmarkStart w:id="3585" w:name="_Toc90719922"/>
      <w:r w:rsidRPr="00073C73">
        <w:t>6.5.8.1</w:t>
      </w:r>
      <w:r w:rsidRPr="00073C73">
        <w:tab/>
        <w:t>NR UL Capability Information</w:t>
      </w:r>
      <w:bookmarkEnd w:id="3579"/>
      <w:bookmarkEnd w:id="3580"/>
      <w:bookmarkEnd w:id="3581"/>
      <w:bookmarkEnd w:id="3582"/>
      <w:bookmarkEnd w:id="3583"/>
      <w:bookmarkEnd w:id="3584"/>
      <w:bookmarkEnd w:id="3585"/>
    </w:p>
    <w:p w14:paraId="2A3EC9FF" w14:textId="77777777" w:rsidR="009E61AC" w:rsidRPr="00073C73" w:rsidRDefault="009E61AC" w:rsidP="009E61AC">
      <w:pPr>
        <w:pStyle w:val="Heading4"/>
        <w:rPr>
          <w:i/>
          <w:iCs/>
          <w:noProof/>
        </w:rPr>
      </w:pPr>
      <w:bookmarkStart w:id="3586" w:name="_Toc37681170"/>
      <w:bookmarkStart w:id="3587" w:name="_Toc46486742"/>
      <w:bookmarkStart w:id="3588" w:name="_Toc52547087"/>
      <w:bookmarkStart w:id="3589" w:name="_Toc52547617"/>
      <w:bookmarkStart w:id="3590" w:name="_Toc52548147"/>
      <w:bookmarkStart w:id="3591" w:name="_Toc52548677"/>
      <w:bookmarkStart w:id="3592" w:name="_Toc90719923"/>
      <w:r w:rsidRPr="00073C73">
        <w:rPr>
          <w:i/>
          <w:iCs/>
        </w:rPr>
        <w:t>–</w:t>
      </w:r>
      <w:r w:rsidRPr="00073C73">
        <w:rPr>
          <w:i/>
          <w:iCs/>
        </w:rPr>
        <w:tab/>
        <w:t>NR-UL-Provide</w:t>
      </w:r>
      <w:r w:rsidRPr="00073C73">
        <w:rPr>
          <w:i/>
          <w:iCs/>
          <w:noProof/>
        </w:rPr>
        <w:t>Capabilities</w:t>
      </w:r>
      <w:bookmarkEnd w:id="3586"/>
      <w:bookmarkEnd w:id="3587"/>
      <w:bookmarkEnd w:id="3588"/>
      <w:bookmarkEnd w:id="3589"/>
      <w:bookmarkEnd w:id="3590"/>
      <w:bookmarkEnd w:id="3591"/>
      <w:bookmarkEnd w:id="359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93"/>
      <w:r w:rsidRPr="00073C73">
        <w:t>UL-PRS and to provide its UL-PRS</w:t>
      </w:r>
      <w:commentRangeEnd w:id="3593"/>
      <w:r w:rsidR="00800E5E">
        <w:rPr>
          <w:rStyle w:val="CommentReference"/>
        </w:rPr>
        <w:commentReference w:id="359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94" w:name="_Toc37681171"/>
      <w:bookmarkStart w:id="3595" w:name="_Toc46486743"/>
      <w:bookmarkStart w:id="3596" w:name="_Toc52547088"/>
      <w:bookmarkStart w:id="3597" w:name="_Toc52547618"/>
      <w:bookmarkStart w:id="3598" w:name="_Toc52548148"/>
      <w:bookmarkStart w:id="3599" w:name="_Toc52548678"/>
      <w:bookmarkStart w:id="3600" w:name="_Toc90719924"/>
      <w:r w:rsidRPr="00073C73">
        <w:t>6.5.8.2</w:t>
      </w:r>
      <w:r w:rsidRPr="00073C73">
        <w:tab/>
        <w:t>NR UL Capability Information Request</w:t>
      </w:r>
      <w:bookmarkEnd w:id="3594"/>
      <w:bookmarkEnd w:id="3595"/>
      <w:bookmarkEnd w:id="3596"/>
      <w:bookmarkEnd w:id="3597"/>
      <w:bookmarkEnd w:id="3598"/>
      <w:bookmarkEnd w:id="3599"/>
      <w:bookmarkEnd w:id="3600"/>
    </w:p>
    <w:p w14:paraId="1A7A924C" w14:textId="77777777" w:rsidR="009E61AC" w:rsidRPr="00073C73" w:rsidRDefault="009E61AC" w:rsidP="009E61AC">
      <w:pPr>
        <w:pStyle w:val="Heading4"/>
        <w:rPr>
          <w:i/>
          <w:iCs/>
          <w:noProof/>
        </w:rPr>
      </w:pPr>
      <w:bookmarkStart w:id="3601" w:name="_Toc37681172"/>
      <w:bookmarkStart w:id="3602" w:name="_Toc46486744"/>
      <w:bookmarkStart w:id="3603" w:name="_Toc52547089"/>
      <w:bookmarkStart w:id="3604" w:name="_Toc52547619"/>
      <w:bookmarkStart w:id="3605" w:name="_Toc52548149"/>
      <w:bookmarkStart w:id="3606" w:name="_Toc52548679"/>
      <w:bookmarkStart w:id="3607" w:name="_Toc90719925"/>
      <w:r w:rsidRPr="00073C73">
        <w:rPr>
          <w:i/>
          <w:iCs/>
        </w:rPr>
        <w:t>–</w:t>
      </w:r>
      <w:r w:rsidRPr="00073C73">
        <w:rPr>
          <w:i/>
          <w:iCs/>
        </w:rPr>
        <w:tab/>
        <w:t>NR-UL-Request</w:t>
      </w:r>
      <w:r w:rsidRPr="00073C73">
        <w:rPr>
          <w:i/>
          <w:iCs/>
          <w:noProof/>
        </w:rPr>
        <w:t>Capabilities</w:t>
      </w:r>
      <w:bookmarkEnd w:id="3601"/>
      <w:bookmarkEnd w:id="3602"/>
      <w:bookmarkEnd w:id="3603"/>
      <w:bookmarkEnd w:id="3604"/>
      <w:bookmarkEnd w:id="3605"/>
      <w:bookmarkEnd w:id="3606"/>
      <w:bookmarkEnd w:id="360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08" w:name="_Toc37681173"/>
      <w:bookmarkStart w:id="3609" w:name="_Toc46486745"/>
      <w:bookmarkStart w:id="3610" w:name="_Toc52547090"/>
      <w:bookmarkStart w:id="3611" w:name="_Toc52547620"/>
      <w:bookmarkStart w:id="3612" w:name="_Toc52548150"/>
      <w:bookmarkStart w:id="3613" w:name="_Toc52548680"/>
      <w:bookmarkStart w:id="361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08"/>
      <w:bookmarkEnd w:id="3609"/>
      <w:bookmarkEnd w:id="3610"/>
      <w:bookmarkEnd w:id="3611"/>
      <w:bookmarkEnd w:id="3612"/>
      <w:bookmarkEnd w:id="3613"/>
      <w:bookmarkEnd w:id="361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15" w:name="_Toc37681174"/>
      <w:bookmarkStart w:id="3616" w:name="_Toc46486746"/>
      <w:bookmarkStart w:id="3617" w:name="_Toc52547091"/>
      <w:bookmarkStart w:id="3618" w:name="_Toc52547621"/>
      <w:bookmarkStart w:id="3619" w:name="_Toc52548151"/>
      <w:bookmarkStart w:id="3620" w:name="_Toc52548681"/>
      <w:bookmarkStart w:id="362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15"/>
      <w:bookmarkEnd w:id="3616"/>
      <w:bookmarkEnd w:id="3617"/>
      <w:bookmarkEnd w:id="3618"/>
      <w:bookmarkEnd w:id="3619"/>
      <w:bookmarkEnd w:id="3620"/>
      <w:bookmarkEnd w:id="3621"/>
    </w:p>
    <w:p w14:paraId="220F799B" w14:textId="77777777" w:rsidR="009E61AC" w:rsidRPr="00073C73" w:rsidRDefault="009E61AC" w:rsidP="009E61AC">
      <w:pPr>
        <w:pStyle w:val="Heading4"/>
      </w:pPr>
      <w:bookmarkStart w:id="3622" w:name="_Toc37681175"/>
      <w:bookmarkStart w:id="3623" w:name="_Toc46486747"/>
      <w:bookmarkStart w:id="3624" w:name="_Toc52547092"/>
      <w:bookmarkStart w:id="3625" w:name="_Toc52547622"/>
      <w:bookmarkStart w:id="3626" w:name="_Toc52548152"/>
      <w:bookmarkStart w:id="3627" w:name="_Toc52548682"/>
      <w:bookmarkStart w:id="3628" w:name="_Toc90719928"/>
      <w:r w:rsidRPr="00073C73">
        <w:t>–</w:t>
      </w:r>
      <w:r w:rsidRPr="00073C73">
        <w:tab/>
      </w:r>
      <w:r w:rsidRPr="00073C73">
        <w:rPr>
          <w:i/>
        </w:rPr>
        <w:t>NR-ECID-Provide</w:t>
      </w:r>
      <w:r w:rsidRPr="00073C73">
        <w:rPr>
          <w:i/>
          <w:noProof/>
        </w:rPr>
        <w:t>LocationInformation</w:t>
      </w:r>
      <w:bookmarkEnd w:id="3622"/>
      <w:bookmarkEnd w:id="3623"/>
      <w:bookmarkEnd w:id="3624"/>
      <w:bookmarkEnd w:id="3625"/>
      <w:bookmarkEnd w:id="3626"/>
      <w:bookmarkEnd w:id="3627"/>
      <w:bookmarkEnd w:id="362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29" w:name="_Toc37681176"/>
      <w:bookmarkStart w:id="3630" w:name="_Toc46486748"/>
      <w:bookmarkStart w:id="3631" w:name="_Toc52547093"/>
      <w:bookmarkStart w:id="3632" w:name="_Toc52547623"/>
      <w:bookmarkStart w:id="3633" w:name="_Toc52548153"/>
      <w:bookmarkStart w:id="3634" w:name="_Toc52548683"/>
      <w:bookmarkStart w:id="363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29"/>
      <w:bookmarkEnd w:id="3630"/>
      <w:bookmarkEnd w:id="3631"/>
      <w:bookmarkEnd w:id="3632"/>
      <w:bookmarkEnd w:id="3633"/>
      <w:bookmarkEnd w:id="3634"/>
      <w:bookmarkEnd w:id="3635"/>
    </w:p>
    <w:p w14:paraId="09E97FAB" w14:textId="77777777" w:rsidR="009E61AC" w:rsidRPr="00073C73" w:rsidRDefault="009E61AC" w:rsidP="009E61AC">
      <w:pPr>
        <w:pStyle w:val="Heading4"/>
        <w:rPr>
          <w:i/>
        </w:rPr>
      </w:pPr>
      <w:bookmarkStart w:id="3636" w:name="_Toc37681177"/>
      <w:bookmarkStart w:id="3637" w:name="_Toc46486749"/>
      <w:bookmarkStart w:id="3638" w:name="_Toc52547094"/>
      <w:bookmarkStart w:id="3639" w:name="_Toc52547624"/>
      <w:bookmarkStart w:id="3640" w:name="_Toc52548154"/>
      <w:bookmarkStart w:id="3641" w:name="_Toc52548684"/>
      <w:bookmarkStart w:id="3642" w:name="_Toc90719930"/>
      <w:r w:rsidRPr="00073C73">
        <w:t>–</w:t>
      </w:r>
      <w:r w:rsidRPr="00073C73">
        <w:tab/>
      </w:r>
      <w:r w:rsidRPr="00073C73">
        <w:rPr>
          <w:i/>
        </w:rPr>
        <w:t>NR-ECID-SignalMeasurementInformation</w:t>
      </w:r>
      <w:bookmarkEnd w:id="3636"/>
      <w:bookmarkEnd w:id="3637"/>
      <w:bookmarkEnd w:id="3638"/>
      <w:bookmarkEnd w:id="3639"/>
      <w:bookmarkEnd w:id="3640"/>
      <w:bookmarkEnd w:id="3641"/>
      <w:bookmarkEnd w:id="364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43" w:name="_Toc37681178"/>
      <w:bookmarkStart w:id="3644" w:name="_Toc46486750"/>
      <w:bookmarkStart w:id="3645" w:name="_Toc52547095"/>
      <w:bookmarkStart w:id="3646" w:name="_Toc52547625"/>
      <w:bookmarkStart w:id="3647" w:name="_Toc52548155"/>
      <w:bookmarkStart w:id="3648" w:name="_Toc52548685"/>
      <w:bookmarkStart w:id="364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43"/>
      <w:bookmarkEnd w:id="3644"/>
      <w:bookmarkEnd w:id="3645"/>
      <w:bookmarkEnd w:id="3646"/>
      <w:bookmarkEnd w:id="3647"/>
      <w:bookmarkEnd w:id="3648"/>
      <w:bookmarkEnd w:id="3649"/>
    </w:p>
    <w:p w14:paraId="37E88017" w14:textId="77777777" w:rsidR="009E61AC" w:rsidRPr="00073C73" w:rsidRDefault="009E61AC" w:rsidP="009E61AC">
      <w:pPr>
        <w:pStyle w:val="Heading4"/>
      </w:pPr>
      <w:bookmarkStart w:id="3650" w:name="_Toc37681179"/>
      <w:bookmarkStart w:id="3651" w:name="_Toc46486751"/>
      <w:bookmarkStart w:id="3652" w:name="_Toc52547096"/>
      <w:bookmarkStart w:id="3653" w:name="_Toc52547626"/>
      <w:bookmarkStart w:id="3654" w:name="_Toc52548156"/>
      <w:bookmarkStart w:id="3655" w:name="_Toc52548686"/>
      <w:bookmarkStart w:id="3656" w:name="_Toc90719932"/>
      <w:r w:rsidRPr="00073C73">
        <w:t>–</w:t>
      </w:r>
      <w:r w:rsidRPr="00073C73">
        <w:tab/>
      </w:r>
      <w:r w:rsidRPr="00073C73">
        <w:rPr>
          <w:i/>
        </w:rPr>
        <w:t>NR-ECID-Request</w:t>
      </w:r>
      <w:r w:rsidRPr="00073C73">
        <w:rPr>
          <w:i/>
          <w:noProof/>
        </w:rPr>
        <w:t>LocationInformation</w:t>
      </w:r>
      <w:bookmarkEnd w:id="3650"/>
      <w:bookmarkEnd w:id="3651"/>
      <w:bookmarkEnd w:id="3652"/>
      <w:bookmarkEnd w:id="3653"/>
      <w:bookmarkEnd w:id="3654"/>
      <w:bookmarkEnd w:id="3655"/>
      <w:bookmarkEnd w:id="365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57" w:name="_Toc37681180"/>
      <w:bookmarkStart w:id="3658" w:name="_Toc46486752"/>
      <w:bookmarkStart w:id="3659" w:name="_Toc52547097"/>
      <w:bookmarkStart w:id="3660" w:name="_Toc52547627"/>
      <w:bookmarkStart w:id="3661" w:name="_Toc52548157"/>
      <w:bookmarkStart w:id="3662" w:name="_Toc52548687"/>
      <w:bookmarkStart w:id="366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57"/>
      <w:bookmarkEnd w:id="3658"/>
      <w:bookmarkEnd w:id="3659"/>
      <w:bookmarkEnd w:id="3660"/>
      <w:bookmarkEnd w:id="3661"/>
      <w:bookmarkEnd w:id="3662"/>
      <w:bookmarkEnd w:id="3663"/>
    </w:p>
    <w:p w14:paraId="571C7E13" w14:textId="77777777" w:rsidR="009E61AC" w:rsidRPr="00073C73" w:rsidRDefault="009E61AC" w:rsidP="009E61AC">
      <w:pPr>
        <w:pStyle w:val="Heading4"/>
      </w:pPr>
      <w:bookmarkStart w:id="3664" w:name="_Toc37681181"/>
      <w:bookmarkStart w:id="3665" w:name="_Toc46486753"/>
      <w:bookmarkStart w:id="3666" w:name="_Toc52547098"/>
      <w:bookmarkStart w:id="3667" w:name="_Toc52547628"/>
      <w:bookmarkStart w:id="3668" w:name="_Toc52548158"/>
      <w:bookmarkStart w:id="3669" w:name="_Toc52548688"/>
      <w:bookmarkStart w:id="3670" w:name="_Toc90719934"/>
      <w:r w:rsidRPr="00073C73">
        <w:t>–</w:t>
      </w:r>
      <w:r w:rsidRPr="00073C73">
        <w:tab/>
      </w:r>
      <w:r w:rsidRPr="00073C73">
        <w:rPr>
          <w:i/>
        </w:rPr>
        <w:t>NR-ECID-Provide</w:t>
      </w:r>
      <w:r w:rsidRPr="00073C73">
        <w:rPr>
          <w:i/>
          <w:noProof/>
        </w:rPr>
        <w:t>Capabilities</w:t>
      </w:r>
      <w:bookmarkEnd w:id="3664"/>
      <w:bookmarkEnd w:id="3665"/>
      <w:bookmarkEnd w:id="3666"/>
      <w:bookmarkEnd w:id="3667"/>
      <w:bookmarkEnd w:id="3668"/>
      <w:bookmarkEnd w:id="3669"/>
      <w:bookmarkEnd w:id="367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71" w:name="_Toc37681182"/>
      <w:bookmarkStart w:id="3672" w:name="_Toc46486754"/>
      <w:bookmarkStart w:id="3673" w:name="_Toc52547099"/>
      <w:bookmarkStart w:id="3674" w:name="_Toc52547629"/>
      <w:bookmarkStart w:id="3675" w:name="_Toc52548159"/>
      <w:bookmarkStart w:id="3676" w:name="_Toc52548689"/>
      <w:bookmarkStart w:id="367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71"/>
      <w:bookmarkEnd w:id="3672"/>
      <w:bookmarkEnd w:id="3673"/>
      <w:bookmarkEnd w:id="3674"/>
      <w:bookmarkEnd w:id="3675"/>
      <w:bookmarkEnd w:id="3676"/>
      <w:bookmarkEnd w:id="3677"/>
    </w:p>
    <w:p w14:paraId="3812C637" w14:textId="77777777" w:rsidR="009E61AC" w:rsidRPr="00073C73" w:rsidRDefault="009E61AC" w:rsidP="009E61AC">
      <w:pPr>
        <w:pStyle w:val="Heading4"/>
      </w:pPr>
      <w:bookmarkStart w:id="3678" w:name="_Toc37681183"/>
      <w:bookmarkStart w:id="3679" w:name="_Toc46486755"/>
      <w:bookmarkStart w:id="3680" w:name="_Toc52547100"/>
      <w:bookmarkStart w:id="3681" w:name="_Toc52547630"/>
      <w:bookmarkStart w:id="3682" w:name="_Toc52548160"/>
      <w:bookmarkStart w:id="3683" w:name="_Toc52548690"/>
      <w:bookmarkStart w:id="3684" w:name="_Toc90719936"/>
      <w:r w:rsidRPr="00073C73">
        <w:t>–</w:t>
      </w:r>
      <w:r w:rsidRPr="00073C73">
        <w:tab/>
      </w:r>
      <w:r w:rsidRPr="00073C73">
        <w:rPr>
          <w:i/>
        </w:rPr>
        <w:t>NR-ECID-Request</w:t>
      </w:r>
      <w:r w:rsidRPr="00073C73">
        <w:rPr>
          <w:i/>
          <w:noProof/>
        </w:rPr>
        <w:t>Capabilities</w:t>
      </w:r>
      <w:bookmarkEnd w:id="3678"/>
      <w:bookmarkEnd w:id="3679"/>
      <w:bookmarkEnd w:id="3680"/>
      <w:bookmarkEnd w:id="3681"/>
      <w:bookmarkEnd w:id="3682"/>
      <w:bookmarkEnd w:id="3683"/>
      <w:bookmarkEnd w:id="368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85" w:name="_Toc37681184"/>
      <w:bookmarkStart w:id="3686" w:name="_Toc46486756"/>
      <w:bookmarkStart w:id="3687" w:name="_Toc52547101"/>
      <w:bookmarkStart w:id="3688" w:name="_Toc52547631"/>
      <w:bookmarkStart w:id="3689" w:name="_Toc52548161"/>
      <w:bookmarkStart w:id="3690" w:name="_Toc52548691"/>
      <w:bookmarkStart w:id="369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85"/>
      <w:bookmarkEnd w:id="3686"/>
      <w:bookmarkEnd w:id="3687"/>
      <w:bookmarkEnd w:id="3688"/>
      <w:bookmarkEnd w:id="3689"/>
      <w:bookmarkEnd w:id="3690"/>
      <w:bookmarkEnd w:id="3691"/>
    </w:p>
    <w:p w14:paraId="3836F465" w14:textId="77777777" w:rsidR="009E61AC" w:rsidRPr="00073C73" w:rsidRDefault="009E61AC" w:rsidP="009E61AC">
      <w:pPr>
        <w:pStyle w:val="Heading4"/>
      </w:pPr>
      <w:bookmarkStart w:id="3692" w:name="_Toc37681185"/>
      <w:bookmarkStart w:id="3693" w:name="_Toc46486757"/>
      <w:bookmarkStart w:id="3694" w:name="_Toc52547102"/>
      <w:bookmarkStart w:id="3695" w:name="_Toc52547632"/>
      <w:bookmarkStart w:id="3696" w:name="_Toc52548162"/>
      <w:bookmarkStart w:id="3697" w:name="_Toc52548692"/>
      <w:bookmarkStart w:id="3698" w:name="_Toc90719938"/>
      <w:r w:rsidRPr="00073C73">
        <w:t>–</w:t>
      </w:r>
      <w:r w:rsidRPr="00073C73">
        <w:tab/>
      </w:r>
      <w:r w:rsidRPr="00073C73">
        <w:rPr>
          <w:i/>
        </w:rPr>
        <w:t>NR-ECID-Error</w:t>
      </w:r>
      <w:bookmarkEnd w:id="3692"/>
      <w:bookmarkEnd w:id="3693"/>
      <w:bookmarkEnd w:id="3694"/>
      <w:bookmarkEnd w:id="3695"/>
      <w:bookmarkEnd w:id="3696"/>
      <w:bookmarkEnd w:id="3697"/>
      <w:bookmarkEnd w:id="369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699" w:name="_Toc37681186"/>
      <w:bookmarkStart w:id="3700" w:name="_Toc46486758"/>
      <w:bookmarkStart w:id="3701" w:name="_Toc52547103"/>
      <w:bookmarkStart w:id="3702" w:name="_Toc52547633"/>
      <w:bookmarkStart w:id="3703" w:name="_Toc52548163"/>
      <w:bookmarkStart w:id="3704" w:name="_Toc52548693"/>
      <w:bookmarkStart w:id="3705" w:name="_Toc90719939"/>
      <w:r w:rsidRPr="00073C73">
        <w:t>–</w:t>
      </w:r>
      <w:r w:rsidRPr="00073C73">
        <w:tab/>
      </w:r>
      <w:r w:rsidRPr="00073C73">
        <w:rPr>
          <w:i/>
        </w:rPr>
        <w:t>NR-ECID-</w:t>
      </w:r>
      <w:r w:rsidRPr="00073C73">
        <w:rPr>
          <w:i/>
          <w:noProof/>
        </w:rPr>
        <w:t>LocationServerErrorCauses</w:t>
      </w:r>
      <w:bookmarkEnd w:id="3699"/>
      <w:bookmarkEnd w:id="3700"/>
      <w:bookmarkEnd w:id="3701"/>
      <w:bookmarkEnd w:id="3702"/>
      <w:bookmarkEnd w:id="3703"/>
      <w:bookmarkEnd w:id="3704"/>
      <w:bookmarkEnd w:id="370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06" w:name="_Toc37681187"/>
      <w:bookmarkStart w:id="3707" w:name="_Toc46486759"/>
      <w:bookmarkStart w:id="3708" w:name="_Toc52547104"/>
      <w:bookmarkStart w:id="3709" w:name="_Toc52547634"/>
      <w:bookmarkStart w:id="3710" w:name="_Toc52548164"/>
      <w:bookmarkStart w:id="3711" w:name="_Toc52548694"/>
      <w:bookmarkStart w:id="3712" w:name="_Toc90719940"/>
      <w:r w:rsidRPr="00073C73">
        <w:t>–</w:t>
      </w:r>
      <w:r w:rsidRPr="00073C73">
        <w:tab/>
      </w:r>
      <w:r w:rsidRPr="00073C73">
        <w:rPr>
          <w:i/>
        </w:rPr>
        <w:t>NR-ECID-</w:t>
      </w:r>
      <w:r w:rsidRPr="00073C73">
        <w:rPr>
          <w:i/>
          <w:noProof/>
        </w:rPr>
        <w:t>TargetDeviceErrorCauses</w:t>
      </w:r>
      <w:bookmarkEnd w:id="3706"/>
      <w:bookmarkEnd w:id="3707"/>
      <w:bookmarkEnd w:id="3708"/>
      <w:bookmarkEnd w:id="3709"/>
      <w:bookmarkEnd w:id="3710"/>
      <w:bookmarkEnd w:id="3711"/>
      <w:bookmarkEnd w:id="371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1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1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14" w:name="_Toc37681188"/>
      <w:bookmarkStart w:id="3715" w:name="_Toc46486760"/>
      <w:bookmarkStart w:id="3716" w:name="_Toc52547105"/>
      <w:bookmarkStart w:id="3717" w:name="_Toc52547635"/>
      <w:bookmarkStart w:id="3718" w:name="_Toc52548165"/>
      <w:bookmarkStart w:id="3719" w:name="_Toc52548695"/>
      <w:bookmarkStart w:id="372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14"/>
      <w:bookmarkEnd w:id="3715"/>
      <w:bookmarkEnd w:id="3716"/>
      <w:bookmarkEnd w:id="3717"/>
      <w:bookmarkEnd w:id="3718"/>
      <w:bookmarkEnd w:id="3719"/>
      <w:bookmarkEnd w:id="372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21" w:name="_Toc12618267"/>
      <w:bookmarkStart w:id="3722" w:name="_Toc37681189"/>
      <w:bookmarkStart w:id="3723" w:name="_Toc46486761"/>
      <w:bookmarkStart w:id="3724" w:name="_Toc52547106"/>
      <w:bookmarkStart w:id="3725" w:name="_Toc52547636"/>
      <w:bookmarkStart w:id="3726" w:name="_Toc52548166"/>
      <w:bookmarkStart w:id="3727" w:name="_Toc52548696"/>
      <w:bookmarkStart w:id="372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21"/>
      <w:bookmarkEnd w:id="3722"/>
      <w:bookmarkEnd w:id="3723"/>
      <w:bookmarkEnd w:id="3724"/>
      <w:bookmarkEnd w:id="3725"/>
      <w:bookmarkEnd w:id="3726"/>
      <w:bookmarkEnd w:id="3727"/>
      <w:bookmarkEnd w:id="3728"/>
    </w:p>
    <w:p w14:paraId="6FB26539" w14:textId="77777777" w:rsidR="009E61AC" w:rsidRPr="00073C73" w:rsidRDefault="009E61AC" w:rsidP="009E61AC">
      <w:pPr>
        <w:pStyle w:val="Heading4"/>
      </w:pPr>
      <w:bookmarkStart w:id="3729" w:name="_Toc12618268"/>
      <w:bookmarkStart w:id="3730" w:name="_Toc37681190"/>
      <w:bookmarkStart w:id="3731" w:name="_Toc46486762"/>
      <w:bookmarkStart w:id="3732" w:name="_Toc52547107"/>
      <w:bookmarkStart w:id="3733" w:name="_Toc52547637"/>
      <w:bookmarkStart w:id="3734" w:name="_Toc52548167"/>
      <w:bookmarkStart w:id="3735" w:name="_Toc52548697"/>
      <w:bookmarkStart w:id="3736" w:name="_Toc90719943"/>
      <w:r w:rsidRPr="00073C73">
        <w:t>–</w:t>
      </w:r>
      <w:r w:rsidRPr="00073C73">
        <w:tab/>
      </w:r>
      <w:r w:rsidRPr="00073C73">
        <w:rPr>
          <w:i/>
        </w:rPr>
        <w:t>NR-DL-TDOA-Provide</w:t>
      </w:r>
      <w:r w:rsidRPr="00073C73">
        <w:rPr>
          <w:i/>
          <w:noProof/>
        </w:rPr>
        <w:t>AssistanceData</w:t>
      </w:r>
      <w:bookmarkEnd w:id="3729"/>
      <w:bookmarkEnd w:id="3730"/>
      <w:bookmarkEnd w:id="3731"/>
      <w:bookmarkEnd w:id="3732"/>
      <w:bookmarkEnd w:id="3733"/>
      <w:bookmarkEnd w:id="3734"/>
      <w:bookmarkEnd w:id="3735"/>
      <w:bookmarkEnd w:id="373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37"/>
      <w:r w:rsidRPr="00073C73">
        <w:t>nr-DL-PRS-AssistanceData-r16</w:t>
      </w:r>
      <w:commentRangeEnd w:id="3737"/>
      <w:r w:rsidR="009F0A08">
        <w:rPr>
          <w:rStyle w:val="CommentReference"/>
          <w:rFonts w:ascii="Times New Roman" w:hAnsi="Times New Roman"/>
          <w:noProof w:val="0"/>
        </w:rPr>
        <w:commentReference w:id="3737"/>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3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38"/>
      <w:r w:rsidR="003A3E34">
        <w:rPr>
          <w:rStyle w:val="CommentReference"/>
          <w:rFonts w:ascii="Times New Roman" w:hAnsi="Times New Roman"/>
          <w:noProof w:val="0"/>
        </w:rPr>
        <w:commentReference w:id="373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39"/>
      <w:r>
        <w:t>area</w:t>
      </w:r>
      <w:commentRangeEnd w:id="3739"/>
      <w:r w:rsidR="009F0A08">
        <w:rPr>
          <w:rStyle w:val="CommentReference"/>
          <w:rFonts w:ascii="Times New Roman" w:hAnsi="Times New Roman"/>
          <w:noProof w:val="0"/>
        </w:rPr>
        <w:commentReference w:id="3739"/>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40"/>
            <w:r>
              <w:rPr>
                <w:snapToGrid w:val="0"/>
              </w:rPr>
              <w:t xml:space="preserve">message </w:t>
            </w:r>
            <w:commentRangeEnd w:id="3740"/>
            <w:r w:rsidR="00F22687">
              <w:rPr>
                <w:rStyle w:val="CommentReference"/>
                <w:rFonts w:ascii="Times New Roman" w:hAnsi="Times New Roman"/>
              </w:rPr>
              <w:commentReference w:id="3740"/>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41" w:name="_Toc37681191"/>
      <w:bookmarkStart w:id="3742" w:name="_Toc46486763"/>
      <w:bookmarkStart w:id="3743" w:name="_Toc52547108"/>
      <w:bookmarkStart w:id="3744" w:name="_Toc52547638"/>
      <w:bookmarkStart w:id="3745" w:name="_Toc52548168"/>
      <w:bookmarkStart w:id="3746" w:name="_Toc52548698"/>
      <w:bookmarkStart w:id="3747" w:name="_Toc90719944"/>
      <w:bookmarkStart w:id="374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41"/>
      <w:bookmarkEnd w:id="3742"/>
      <w:bookmarkEnd w:id="3743"/>
      <w:bookmarkEnd w:id="3744"/>
      <w:bookmarkEnd w:id="3745"/>
      <w:bookmarkEnd w:id="3746"/>
      <w:bookmarkEnd w:id="3747"/>
    </w:p>
    <w:p w14:paraId="4B47259A" w14:textId="77777777" w:rsidR="009E61AC" w:rsidRPr="00073C73" w:rsidRDefault="009E61AC" w:rsidP="009E61AC">
      <w:pPr>
        <w:pStyle w:val="Heading4"/>
      </w:pPr>
      <w:bookmarkStart w:id="3749" w:name="_Toc12618278"/>
      <w:bookmarkStart w:id="3750" w:name="_Toc37681192"/>
      <w:bookmarkStart w:id="3751" w:name="_Toc46486764"/>
      <w:bookmarkStart w:id="3752" w:name="_Toc52547109"/>
      <w:bookmarkStart w:id="3753" w:name="_Toc52547639"/>
      <w:bookmarkStart w:id="3754" w:name="_Toc52548169"/>
      <w:bookmarkStart w:id="3755" w:name="_Toc52548699"/>
      <w:bookmarkStart w:id="3756" w:name="_Toc90719945"/>
      <w:r w:rsidRPr="00073C73">
        <w:t>–</w:t>
      </w:r>
      <w:r w:rsidRPr="00073C73">
        <w:tab/>
      </w:r>
      <w:r w:rsidRPr="00073C73">
        <w:rPr>
          <w:i/>
        </w:rPr>
        <w:t>NR-DL-TDOA-Request</w:t>
      </w:r>
      <w:r w:rsidRPr="00073C73">
        <w:rPr>
          <w:i/>
          <w:noProof/>
        </w:rPr>
        <w:t>AssistanceData</w:t>
      </w:r>
      <w:bookmarkEnd w:id="3749"/>
      <w:bookmarkEnd w:id="3750"/>
      <w:bookmarkEnd w:id="3751"/>
      <w:bookmarkEnd w:id="3752"/>
      <w:bookmarkEnd w:id="3753"/>
      <w:bookmarkEnd w:id="3754"/>
      <w:bookmarkEnd w:id="3755"/>
      <w:bookmarkEnd w:id="375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5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57"/>
      <w:r w:rsidR="00EB14CB">
        <w:rPr>
          <w:rStyle w:val="CommentReference"/>
          <w:rFonts w:ascii="Times New Roman" w:hAnsi="Times New Roman"/>
          <w:noProof w:val="0"/>
        </w:rPr>
        <w:commentReference w:id="375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58" w:name="_Toc12618279"/>
      <w:bookmarkStart w:id="3759" w:name="_Toc37681193"/>
      <w:bookmarkStart w:id="3760" w:name="_Toc46486765"/>
      <w:bookmarkStart w:id="3761" w:name="_Toc52547110"/>
      <w:bookmarkStart w:id="3762" w:name="_Toc52547640"/>
      <w:bookmarkStart w:id="3763" w:name="_Toc52548170"/>
      <w:bookmarkStart w:id="3764" w:name="_Toc52548700"/>
      <w:bookmarkStart w:id="376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58"/>
      <w:bookmarkEnd w:id="3759"/>
      <w:bookmarkEnd w:id="3760"/>
      <w:bookmarkEnd w:id="3761"/>
      <w:bookmarkEnd w:id="3762"/>
      <w:bookmarkEnd w:id="3763"/>
      <w:bookmarkEnd w:id="3764"/>
      <w:bookmarkEnd w:id="3765"/>
    </w:p>
    <w:p w14:paraId="7EBBAE70" w14:textId="77777777" w:rsidR="009E61AC" w:rsidRPr="00073C73" w:rsidRDefault="009E61AC" w:rsidP="009E61AC">
      <w:pPr>
        <w:pStyle w:val="Heading4"/>
      </w:pPr>
      <w:bookmarkStart w:id="3766" w:name="_Toc12618280"/>
      <w:bookmarkStart w:id="3767" w:name="_Toc37681194"/>
      <w:bookmarkStart w:id="3768" w:name="_Toc46486766"/>
      <w:bookmarkStart w:id="3769" w:name="_Toc52547111"/>
      <w:bookmarkStart w:id="3770" w:name="_Toc52547641"/>
      <w:bookmarkStart w:id="3771" w:name="_Toc52548171"/>
      <w:bookmarkStart w:id="3772" w:name="_Toc52548701"/>
      <w:bookmarkStart w:id="3773" w:name="_Toc90719947"/>
      <w:r w:rsidRPr="00073C73">
        <w:t>–</w:t>
      </w:r>
      <w:r w:rsidRPr="00073C73">
        <w:tab/>
      </w:r>
      <w:r w:rsidRPr="00073C73">
        <w:rPr>
          <w:i/>
        </w:rPr>
        <w:t>NR-DL-TDOA-Provide</w:t>
      </w:r>
      <w:r w:rsidRPr="00073C73">
        <w:rPr>
          <w:i/>
          <w:noProof/>
        </w:rPr>
        <w:t>LocationInformation</w:t>
      </w:r>
      <w:bookmarkEnd w:id="3766"/>
      <w:bookmarkEnd w:id="3767"/>
      <w:bookmarkEnd w:id="3768"/>
      <w:bookmarkEnd w:id="3769"/>
      <w:bookmarkEnd w:id="3770"/>
      <w:bookmarkEnd w:id="3771"/>
      <w:bookmarkEnd w:id="3772"/>
      <w:bookmarkEnd w:id="377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74" w:name="_Toc12618281"/>
      <w:bookmarkStart w:id="3775" w:name="_Toc37681195"/>
      <w:bookmarkStart w:id="3776" w:name="_Toc46486767"/>
      <w:bookmarkStart w:id="3777" w:name="_Toc52547112"/>
      <w:bookmarkStart w:id="3778" w:name="_Toc52547642"/>
      <w:bookmarkStart w:id="3779" w:name="_Toc52548172"/>
      <w:bookmarkStart w:id="3780" w:name="_Toc52548702"/>
      <w:bookmarkStart w:id="378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74"/>
      <w:bookmarkEnd w:id="3775"/>
      <w:bookmarkEnd w:id="3776"/>
      <w:bookmarkEnd w:id="3777"/>
      <w:bookmarkEnd w:id="3778"/>
      <w:bookmarkEnd w:id="3779"/>
      <w:bookmarkEnd w:id="3780"/>
      <w:bookmarkEnd w:id="3781"/>
    </w:p>
    <w:p w14:paraId="66B755CA" w14:textId="77777777" w:rsidR="009E61AC" w:rsidRPr="00073C73" w:rsidRDefault="009E61AC" w:rsidP="009E61AC">
      <w:pPr>
        <w:pStyle w:val="Heading4"/>
        <w:rPr>
          <w:i/>
        </w:rPr>
      </w:pPr>
      <w:bookmarkStart w:id="3782" w:name="_Toc12618282"/>
      <w:bookmarkStart w:id="3783" w:name="_Toc37681196"/>
      <w:bookmarkStart w:id="3784" w:name="_Toc46486768"/>
      <w:bookmarkStart w:id="3785" w:name="_Toc52547113"/>
      <w:bookmarkStart w:id="3786" w:name="_Toc52547643"/>
      <w:bookmarkStart w:id="3787" w:name="_Toc52548173"/>
      <w:bookmarkStart w:id="3788" w:name="_Toc52548703"/>
      <w:bookmarkStart w:id="3789" w:name="_Toc90719949"/>
      <w:r w:rsidRPr="00073C73">
        <w:t>–</w:t>
      </w:r>
      <w:r w:rsidRPr="00073C73">
        <w:tab/>
      </w:r>
      <w:r w:rsidRPr="00073C73">
        <w:rPr>
          <w:i/>
        </w:rPr>
        <w:t>NR-DL-TDOA-SignalMeasurementInformation</w:t>
      </w:r>
      <w:bookmarkEnd w:id="3782"/>
      <w:bookmarkEnd w:id="3783"/>
      <w:bookmarkEnd w:id="3784"/>
      <w:bookmarkEnd w:id="3785"/>
      <w:bookmarkEnd w:id="3786"/>
      <w:bookmarkEnd w:id="3787"/>
      <w:bookmarkEnd w:id="3788"/>
      <w:bookmarkEnd w:id="378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90"/>
      <w:r w:rsidRPr="00E529B7">
        <w:rPr>
          <w:lang w:eastAsia="ko-KR"/>
        </w:rPr>
        <w:t>Editor's Note</w:t>
      </w:r>
      <w:commentRangeEnd w:id="3790"/>
      <w:r w:rsidR="00563AB4">
        <w:rPr>
          <w:rStyle w:val="CommentReference"/>
          <w:color w:val="auto"/>
        </w:rPr>
        <w:commentReference w:id="379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91"/>
      <w:r w:rsidRPr="00E529B7">
        <w:rPr>
          <w:color w:val="FF0000"/>
          <w:lang w:eastAsia="ko-KR"/>
        </w:rPr>
        <w:t>measurement</w:t>
      </w:r>
      <w:commentRangeEnd w:id="3791"/>
      <w:r w:rsidR="00B1084B">
        <w:rPr>
          <w:rStyle w:val="CommentReference"/>
        </w:rPr>
        <w:commentReference w:id="379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92" w:name="_Hlk30954207"/>
      <w:r w:rsidRPr="00073C73">
        <w:rPr>
          <w:snapToGrid w:val="0"/>
        </w:rPr>
        <w:t>DL-PRS-I</w:t>
      </w:r>
      <w:r w:rsidR="00897986" w:rsidRPr="00073C73">
        <w:rPr>
          <w:snapToGrid w:val="0"/>
        </w:rPr>
        <w:t>D-</w:t>
      </w:r>
      <w:r w:rsidRPr="00073C73">
        <w:rPr>
          <w:snapToGrid w:val="0"/>
        </w:rPr>
        <w:t>Info</w:t>
      </w:r>
      <w:bookmarkEnd w:id="379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93"/>
      <w:r>
        <w:t>nlos</w:t>
      </w:r>
      <w:commentRangeEnd w:id="3793"/>
      <w:r w:rsidR="007376D1">
        <w:rPr>
          <w:rStyle w:val="CommentReference"/>
          <w:rFonts w:ascii="Times New Roman" w:hAnsi="Times New Roman"/>
          <w:noProof w:val="0"/>
        </w:rPr>
        <w:commentReference w:id="3793"/>
      </w:r>
      <w:r w:rsidRPr="007E32DE">
        <w:t>-</w:t>
      </w:r>
      <w:commentRangeStart w:id="3794"/>
      <w:r w:rsidRPr="007E32DE">
        <w:t>Indicator</w:t>
      </w:r>
      <w:commentRangeEnd w:id="3794"/>
      <w:r w:rsidR="00EB14CB">
        <w:rPr>
          <w:rStyle w:val="CommentReference"/>
          <w:rFonts w:ascii="Times New Roman" w:hAnsi="Times New Roman"/>
          <w:noProof w:val="0"/>
        </w:rPr>
        <w:commentReference w:id="379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95"/>
      <w:r w:rsidRPr="00A85E9E">
        <w:rPr>
          <w:snapToGrid w:val="0"/>
        </w:rPr>
        <w:t>AdditionalMeasurements</w:t>
      </w:r>
      <w:r>
        <w:rPr>
          <w:snapToGrid w:val="0"/>
        </w:rPr>
        <w:t>Ext</w:t>
      </w:r>
      <w:commentRangeEnd w:id="3795"/>
      <w:r w:rsidR="00506AA0">
        <w:rPr>
          <w:rStyle w:val="CommentReference"/>
          <w:rFonts w:ascii="Times New Roman" w:hAnsi="Times New Roman"/>
          <w:noProof w:val="0"/>
        </w:rPr>
        <w:commentReference w:id="379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96"/>
      <w:r w:rsidRPr="007E32DE">
        <w:t>Indicator</w:t>
      </w:r>
      <w:commentRangeEnd w:id="3796"/>
      <w:r w:rsidR="0007562D">
        <w:rPr>
          <w:rStyle w:val="CommentReference"/>
          <w:rFonts w:ascii="Times New Roman" w:hAnsi="Times New Roman"/>
          <w:noProof w:val="0"/>
        </w:rPr>
        <w:commentReference w:id="379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97"/>
            <w:r w:rsidRPr="00A85E9E">
              <w:rPr>
                <w:noProof/>
                <w:lang w:eastAsia="zh-CN"/>
              </w:rPr>
              <w:t>measurement</w:t>
            </w:r>
            <w:commentRangeEnd w:id="3797"/>
            <w:r w:rsidR="0027559C">
              <w:rPr>
                <w:rStyle w:val="CommentReference"/>
                <w:rFonts w:ascii="Times New Roman" w:hAnsi="Times New Roman"/>
              </w:rPr>
              <w:commentReference w:id="379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798" w:name="_Toc37681197"/>
      <w:bookmarkStart w:id="3799" w:name="_Toc46486769"/>
      <w:bookmarkStart w:id="3800" w:name="_Toc52547114"/>
      <w:bookmarkStart w:id="3801" w:name="_Toc52547644"/>
      <w:bookmarkStart w:id="3802" w:name="_Toc52548174"/>
      <w:bookmarkStart w:id="3803" w:name="_Toc52548704"/>
      <w:bookmarkStart w:id="3804" w:name="_Toc90719950"/>
      <w:bookmarkStart w:id="3805" w:name="_Toc12618286"/>
      <w:bookmarkEnd w:id="3748"/>
      <w:r w:rsidRPr="00073C73">
        <w:rPr>
          <w:i/>
          <w:iCs/>
        </w:rPr>
        <w:t>–</w:t>
      </w:r>
      <w:r w:rsidRPr="00073C73">
        <w:rPr>
          <w:i/>
          <w:iCs/>
        </w:rPr>
        <w:tab/>
        <w:t>NR-DL-TDOA-LocationInformation</w:t>
      </w:r>
      <w:bookmarkEnd w:id="3798"/>
      <w:bookmarkEnd w:id="3799"/>
      <w:bookmarkEnd w:id="3800"/>
      <w:bookmarkEnd w:id="3801"/>
      <w:bookmarkEnd w:id="3802"/>
      <w:bookmarkEnd w:id="3803"/>
      <w:bookmarkEnd w:id="380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06" w:name="_Toc37681198"/>
      <w:bookmarkStart w:id="3807" w:name="_Toc46486770"/>
      <w:bookmarkStart w:id="3808" w:name="_Toc52547115"/>
      <w:bookmarkStart w:id="3809" w:name="_Toc52547645"/>
      <w:bookmarkStart w:id="3810" w:name="_Toc52548175"/>
      <w:bookmarkStart w:id="3811" w:name="_Toc52548705"/>
      <w:bookmarkStart w:id="381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05"/>
      <w:bookmarkEnd w:id="3806"/>
      <w:bookmarkEnd w:id="3807"/>
      <w:bookmarkEnd w:id="3808"/>
      <w:bookmarkEnd w:id="3809"/>
      <w:bookmarkEnd w:id="3810"/>
      <w:bookmarkEnd w:id="3811"/>
      <w:bookmarkEnd w:id="3812"/>
    </w:p>
    <w:p w14:paraId="735FEB45" w14:textId="77777777" w:rsidR="009E61AC" w:rsidRPr="00073C73" w:rsidRDefault="009E61AC" w:rsidP="009E61AC">
      <w:pPr>
        <w:pStyle w:val="Heading4"/>
      </w:pPr>
      <w:bookmarkStart w:id="3813" w:name="_Toc12618287"/>
      <w:bookmarkStart w:id="3814" w:name="_Toc37681199"/>
      <w:bookmarkStart w:id="3815" w:name="_Toc46486771"/>
      <w:bookmarkStart w:id="3816" w:name="_Toc52547116"/>
      <w:bookmarkStart w:id="3817" w:name="_Toc52547646"/>
      <w:bookmarkStart w:id="3818" w:name="_Toc52548176"/>
      <w:bookmarkStart w:id="3819" w:name="_Toc52548706"/>
      <w:bookmarkStart w:id="3820" w:name="_Toc90719952"/>
      <w:r w:rsidRPr="00073C73">
        <w:t>–</w:t>
      </w:r>
      <w:r w:rsidRPr="00073C73">
        <w:tab/>
      </w:r>
      <w:r w:rsidRPr="00073C73">
        <w:rPr>
          <w:i/>
        </w:rPr>
        <w:t>NR-DL-TDOA-Request</w:t>
      </w:r>
      <w:r w:rsidRPr="00073C73">
        <w:rPr>
          <w:i/>
          <w:noProof/>
        </w:rPr>
        <w:t>LocationInformation</w:t>
      </w:r>
      <w:bookmarkEnd w:id="3813"/>
      <w:bookmarkEnd w:id="3814"/>
      <w:bookmarkEnd w:id="3815"/>
      <w:bookmarkEnd w:id="3816"/>
      <w:bookmarkEnd w:id="3817"/>
      <w:bookmarkEnd w:id="3818"/>
      <w:bookmarkEnd w:id="3819"/>
      <w:bookmarkEnd w:id="382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21"/>
      <w:r>
        <w:t>type</w:t>
      </w:r>
      <w:commentRangeEnd w:id="3821"/>
      <w:r w:rsidR="00D667D2">
        <w:rPr>
          <w:rStyle w:val="CommentReference"/>
          <w:rFonts w:ascii="Times New Roman" w:hAnsi="Times New Roman"/>
          <w:noProof w:val="0"/>
        </w:rPr>
        <w:commentReference w:id="382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22"/>
      <w:r>
        <w:t>granularity</w:t>
      </w:r>
      <w:commentRangeEnd w:id="3822"/>
      <w:r w:rsidR="003F6A4D">
        <w:rPr>
          <w:rStyle w:val="CommentReference"/>
          <w:rFonts w:ascii="Times New Roman" w:hAnsi="Times New Roman"/>
          <w:noProof w:val="0"/>
        </w:rPr>
        <w:commentReference w:id="382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23"/>
            <w:r>
              <w:rPr>
                <w:snapToGrid w:val="0"/>
              </w:rPr>
              <w:t>'</w:t>
            </w:r>
            <w:r w:rsidRPr="00360D36">
              <w:rPr>
                <w:i/>
                <w:iCs/>
                <w:snapToGrid w:val="0"/>
              </w:rPr>
              <w:t>n0</w:t>
            </w:r>
            <w:r>
              <w:rPr>
                <w:snapToGrid w:val="0"/>
              </w:rPr>
              <w:t xml:space="preserve">' </w:t>
            </w:r>
            <w:commentRangeEnd w:id="3823"/>
            <w:r w:rsidR="00280952">
              <w:rPr>
                <w:rStyle w:val="CommentReference"/>
                <w:rFonts w:ascii="Times New Roman" w:hAnsi="Times New Roman"/>
              </w:rPr>
              <w:commentReference w:id="382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24" w:name="_Toc12618288"/>
      <w:bookmarkStart w:id="3825" w:name="_Toc37681200"/>
      <w:bookmarkStart w:id="3826" w:name="_Toc46486772"/>
      <w:bookmarkStart w:id="3827" w:name="_Toc52547117"/>
      <w:bookmarkStart w:id="3828" w:name="_Toc52547647"/>
      <w:bookmarkStart w:id="3829" w:name="_Toc52548177"/>
      <w:bookmarkStart w:id="3830" w:name="_Toc52548707"/>
      <w:bookmarkStart w:id="383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24"/>
      <w:bookmarkEnd w:id="3825"/>
      <w:bookmarkEnd w:id="3826"/>
      <w:bookmarkEnd w:id="3827"/>
      <w:bookmarkEnd w:id="3828"/>
      <w:bookmarkEnd w:id="3829"/>
      <w:bookmarkEnd w:id="3830"/>
      <w:bookmarkEnd w:id="3831"/>
    </w:p>
    <w:p w14:paraId="3356B73A" w14:textId="77777777" w:rsidR="009E61AC" w:rsidRPr="00073C73" w:rsidRDefault="009E61AC" w:rsidP="009E61AC">
      <w:pPr>
        <w:pStyle w:val="Heading4"/>
      </w:pPr>
      <w:bookmarkStart w:id="3832" w:name="_Toc12618289"/>
      <w:bookmarkStart w:id="3833" w:name="_Toc37681201"/>
      <w:bookmarkStart w:id="3834" w:name="_Toc46486773"/>
      <w:bookmarkStart w:id="3835" w:name="_Toc52547118"/>
      <w:bookmarkStart w:id="3836" w:name="_Toc52547648"/>
      <w:bookmarkStart w:id="3837" w:name="_Toc52548178"/>
      <w:bookmarkStart w:id="3838" w:name="_Toc52548708"/>
      <w:bookmarkStart w:id="3839" w:name="_Toc90719954"/>
      <w:r w:rsidRPr="00073C73">
        <w:t>–</w:t>
      </w:r>
      <w:r w:rsidRPr="00073C73">
        <w:tab/>
      </w:r>
      <w:r w:rsidRPr="00073C73">
        <w:rPr>
          <w:i/>
        </w:rPr>
        <w:t>NR-DL-TDOA-Provide</w:t>
      </w:r>
      <w:r w:rsidRPr="00073C73">
        <w:rPr>
          <w:i/>
          <w:noProof/>
        </w:rPr>
        <w:t>Capabilities</w:t>
      </w:r>
      <w:bookmarkEnd w:id="3832"/>
      <w:bookmarkEnd w:id="3833"/>
      <w:bookmarkEnd w:id="3834"/>
      <w:bookmarkEnd w:id="3835"/>
      <w:bookmarkEnd w:id="3836"/>
      <w:bookmarkEnd w:id="3837"/>
      <w:bookmarkEnd w:id="3838"/>
      <w:bookmarkEnd w:id="383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4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40"/>
      <w:r w:rsidR="006F0D29">
        <w:rPr>
          <w:rStyle w:val="CommentReference"/>
          <w:rFonts w:ascii="Times New Roman" w:hAnsi="Times New Roman"/>
          <w:noProof w:val="0"/>
        </w:rPr>
        <w:commentReference w:id="384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1"/>
      <w:r>
        <w:t>AssistanceDataSupport</w:t>
      </w:r>
      <w:commentRangeEnd w:id="3841"/>
      <w:r w:rsidR="00E02F63">
        <w:rPr>
          <w:rStyle w:val="CommentReference"/>
          <w:rFonts w:ascii="Times New Roman" w:hAnsi="Times New Roman"/>
          <w:noProof w:val="0"/>
        </w:rPr>
        <w:commentReference w:id="384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4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4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3"/>
      <w:r w:rsidRPr="007E32DE">
        <w:t>Indicator</w:t>
      </w:r>
      <w:r>
        <w:t>Support</w:t>
      </w:r>
      <w:commentRangeEnd w:id="3843"/>
      <w:r w:rsidR="007F14BF">
        <w:rPr>
          <w:rStyle w:val="CommentReference"/>
          <w:rFonts w:ascii="Times New Roman" w:hAnsi="Times New Roman"/>
          <w:noProof w:val="0"/>
        </w:rPr>
        <w:commentReference w:id="384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4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44"/>
      <w:r w:rsidR="003F55F5">
        <w:rPr>
          <w:rStyle w:val="CommentReference"/>
          <w:rFonts w:ascii="Times New Roman" w:hAnsi="Times New Roman"/>
          <w:noProof w:val="0"/>
        </w:rPr>
        <w:commentReference w:id="384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45"/>
      <w:r>
        <w:tab/>
        <w:t>nr-DL-PRS-ProcessingRRC-Inactive-r17</w:t>
      </w:r>
      <w:r>
        <w:tab/>
        <w:t>ENUMERATED { supported }</w:t>
      </w:r>
      <w:r>
        <w:tab/>
      </w:r>
      <w:r>
        <w:tab/>
      </w:r>
      <w:r>
        <w:tab/>
      </w:r>
      <w:r>
        <w:tab/>
      </w:r>
      <w:r>
        <w:tab/>
        <w:t>OPTIONAL</w:t>
      </w:r>
      <w:commentRangeEnd w:id="3845"/>
      <w:r w:rsidR="00365D8D">
        <w:rPr>
          <w:rStyle w:val="CommentReference"/>
          <w:rFonts w:ascii="Times New Roman" w:hAnsi="Times New Roman"/>
          <w:noProof w:val="0"/>
        </w:rPr>
        <w:commentReference w:id="384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4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4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47" w:name="_Toc46486774"/>
      <w:bookmarkStart w:id="3848" w:name="_Toc52547119"/>
      <w:bookmarkStart w:id="3849" w:name="_Toc52547649"/>
      <w:bookmarkStart w:id="3850" w:name="_Toc52548179"/>
      <w:bookmarkStart w:id="3851" w:name="_Toc52548709"/>
      <w:bookmarkStart w:id="3852" w:name="_Toc90719955"/>
      <w:r w:rsidRPr="00073C73">
        <w:rPr>
          <w:i/>
          <w:iCs/>
        </w:rPr>
        <w:t>–</w:t>
      </w:r>
      <w:r w:rsidRPr="00073C73">
        <w:rPr>
          <w:i/>
          <w:iCs/>
        </w:rPr>
        <w:tab/>
      </w:r>
      <w:r w:rsidRPr="00073C73">
        <w:rPr>
          <w:i/>
          <w:iCs/>
          <w:noProof/>
        </w:rPr>
        <w:t>NR-DL-TDOA-MeasurementCapability</w:t>
      </w:r>
      <w:bookmarkEnd w:id="3847"/>
      <w:bookmarkEnd w:id="3848"/>
      <w:bookmarkEnd w:id="3849"/>
      <w:bookmarkEnd w:id="3850"/>
      <w:bookmarkEnd w:id="3851"/>
      <w:bookmarkEnd w:id="385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5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53"/>
      <w:r w:rsidR="00CA2199">
        <w:rPr>
          <w:rStyle w:val="CommentReference"/>
          <w:rFonts w:ascii="Times New Roman" w:hAnsi="Times New Roman"/>
          <w:noProof w:val="0"/>
        </w:rPr>
        <w:commentReference w:id="385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54"/>
      <w:r>
        <w:tab/>
        <w:t>dl-PRS-MeasRRC-Inactive-r17</w:t>
      </w:r>
      <w:r>
        <w:tab/>
      </w:r>
      <w:r>
        <w:tab/>
      </w:r>
      <w:r>
        <w:tab/>
      </w:r>
      <w:r>
        <w:tab/>
      </w:r>
      <w:r>
        <w:tab/>
      </w:r>
      <w:r>
        <w:tab/>
        <w:t>ENUMERATED { supported }</w:t>
      </w:r>
      <w:r>
        <w:tab/>
      </w:r>
      <w:r>
        <w:tab/>
      </w:r>
      <w:r>
        <w:tab/>
        <w:t>OPTIONAL</w:t>
      </w:r>
      <w:commentRangeEnd w:id="3854"/>
      <w:r w:rsidR="00014D02">
        <w:rPr>
          <w:rStyle w:val="CommentReference"/>
          <w:rFonts w:ascii="Times New Roman" w:hAnsi="Times New Roman"/>
          <w:noProof w:val="0"/>
        </w:rPr>
        <w:commentReference w:id="385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55"/>
            <w:r w:rsidRPr="004F7640">
              <w:rPr>
                <w:snapToGrid w:val="0"/>
              </w:rPr>
              <w:t>device</w:t>
            </w:r>
            <w:commentRangeEnd w:id="3855"/>
            <w:r w:rsidR="00A4286A">
              <w:rPr>
                <w:rStyle w:val="CommentReference"/>
                <w:rFonts w:ascii="Times New Roman" w:hAnsi="Times New Roman"/>
              </w:rPr>
              <w:commentReference w:id="385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56" w:name="_Toc12618290"/>
      <w:bookmarkStart w:id="3857" w:name="_Toc37681202"/>
      <w:bookmarkStart w:id="3858" w:name="_Toc46486775"/>
      <w:bookmarkStart w:id="3859" w:name="_Toc52547120"/>
      <w:bookmarkStart w:id="3860" w:name="_Toc52547650"/>
      <w:bookmarkStart w:id="3861" w:name="_Toc52548180"/>
      <w:bookmarkStart w:id="3862" w:name="_Toc52548710"/>
      <w:bookmarkStart w:id="386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56"/>
      <w:bookmarkEnd w:id="3857"/>
      <w:bookmarkEnd w:id="3858"/>
      <w:bookmarkEnd w:id="3859"/>
      <w:bookmarkEnd w:id="3860"/>
      <w:bookmarkEnd w:id="3861"/>
      <w:bookmarkEnd w:id="3862"/>
      <w:bookmarkEnd w:id="3863"/>
    </w:p>
    <w:p w14:paraId="0EED8818" w14:textId="77777777" w:rsidR="009E61AC" w:rsidRPr="00073C73" w:rsidRDefault="009E61AC" w:rsidP="009E61AC">
      <w:pPr>
        <w:pStyle w:val="Heading4"/>
      </w:pPr>
      <w:bookmarkStart w:id="3864" w:name="_Toc12618291"/>
      <w:bookmarkStart w:id="3865" w:name="_Toc37681203"/>
      <w:bookmarkStart w:id="3866" w:name="_Toc46486776"/>
      <w:bookmarkStart w:id="3867" w:name="_Toc52547121"/>
      <w:bookmarkStart w:id="3868" w:name="_Toc52547651"/>
      <w:bookmarkStart w:id="3869" w:name="_Toc52548181"/>
      <w:bookmarkStart w:id="3870" w:name="_Toc52548711"/>
      <w:bookmarkStart w:id="3871" w:name="_Toc90719957"/>
      <w:r w:rsidRPr="00073C73">
        <w:t>–</w:t>
      </w:r>
      <w:r w:rsidRPr="00073C73">
        <w:tab/>
      </w:r>
      <w:r w:rsidRPr="00073C73">
        <w:rPr>
          <w:i/>
        </w:rPr>
        <w:t>NR-DL-TDOA-Request</w:t>
      </w:r>
      <w:r w:rsidRPr="00073C73">
        <w:rPr>
          <w:i/>
          <w:noProof/>
        </w:rPr>
        <w:t>Capabilities</w:t>
      </w:r>
      <w:bookmarkEnd w:id="3864"/>
      <w:bookmarkEnd w:id="3865"/>
      <w:bookmarkEnd w:id="3866"/>
      <w:bookmarkEnd w:id="3867"/>
      <w:bookmarkEnd w:id="3868"/>
      <w:bookmarkEnd w:id="3869"/>
      <w:bookmarkEnd w:id="3870"/>
      <w:bookmarkEnd w:id="387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72" w:name="_Toc12618292"/>
      <w:bookmarkStart w:id="3873" w:name="_Toc37681204"/>
      <w:bookmarkStart w:id="3874" w:name="_Toc46486777"/>
      <w:bookmarkStart w:id="3875" w:name="_Toc52547122"/>
      <w:bookmarkStart w:id="3876" w:name="_Toc52547652"/>
      <w:bookmarkStart w:id="3877" w:name="_Toc52548182"/>
      <w:bookmarkStart w:id="3878" w:name="_Toc52548712"/>
      <w:bookmarkStart w:id="387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72"/>
      <w:bookmarkEnd w:id="3873"/>
      <w:bookmarkEnd w:id="3874"/>
      <w:bookmarkEnd w:id="3875"/>
      <w:bookmarkEnd w:id="3876"/>
      <w:bookmarkEnd w:id="3877"/>
      <w:bookmarkEnd w:id="3878"/>
      <w:bookmarkEnd w:id="3879"/>
    </w:p>
    <w:p w14:paraId="1A94DD23" w14:textId="77777777" w:rsidR="009E61AC" w:rsidRPr="00073C73" w:rsidRDefault="009E61AC" w:rsidP="009E61AC">
      <w:pPr>
        <w:pStyle w:val="Heading4"/>
      </w:pPr>
      <w:bookmarkStart w:id="3880" w:name="_Toc12618293"/>
      <w:bookmarkStart w:id="3881" w:name="_Toc37681205"/>
      <w:bookmarkStart w:id="3882" w:name="_Toc46486778"/>
      <w:bookmarkStart w:id="3883" w:name="_Toc52547123"/>
      <w:bookmarkStart w:id="3884" w:name="_Toc52547653"/>
      <w:bookmarkStart w:id="3885" w:name="_Toc52548183"/>
      <w:bookmarkStart w:id="3886" w:name="_Toc52548713"/>
      <w:bookmarkStart w:id="3887" w:name="_Toc90719959"/>
      <w:r w:rsidRPr="00073C73">
        <w:t>–</w:t>
      </w:r>
      <w:r w:rsidRPr="00073C73">
        <w:tab/>
      </w:r>
      <w:r w:rsidRPr="00073C73">
        <w:rPr>
          <w:i/>
        </w:rPr>
        <w:t>NR-DL-TDOA-Error</w:t>
      </w:r>
      <w:bookmarkEnd w:id="3880"/>
      <w:bookmarkEnd w:id="3881"/>
      <w:bookmarkEnd w:id="3882"/>
      <w:bookmarkEnd w:id="3883"/>
      <w:bookmarkEnd w:id="3884"/>
      <w:bookmarkEnd w:id="3885"/>
      <w:bookmarkEnd w:id="3886"/>
      <w:bookmarkEnd w:id="388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88" w:name="_Toc12618294"/>
      <w:bookmarkStart w:id="3889" w:name="_Toc37681206"/>
      <w:bookmarkStart w:id="3890" w:name="_Toc46486779"/>
      <w:bookmarkStart w:id="3891" w:name="_Toc52547124"/>
      <w:bookmarkStart w:id="3892" w:name="_Toc52547654"/>
      <w:bookmarkStart w:id="3893" w:name="_Toc52548184"/>
      <w:bookmarkStart w:id="3894" w:name="_Toc52548714"/>
      <w:bookmarkStart w:id="3895" w:name="_Toc90719960"/>
      <w:r w:rsidRPr="00073C73">
        <w:t>–</w:t>
      </w:r>
      <w:r w:rsidRPr="00073C73">
        <w:tab/>
      </w:r>
      <w:r w:rsidRPr="00073C73">
        <w:rPr>
          <w:i/>
        </w:rPr>
        <w:t>NR-DL-TDOA-</w:t>
      </w:r>
      <w:r w:rsidRPr="00073C73">
        <w:rPr>
          <w:i/>
          <w:noProof/>
        </w:rPr>
        <w:t>LocationServerErrorCauses</w:t>
      </w:r>
      <w:bookmarkEnd w:id="3888"/>
      <w:bookmarkEnd w:id="3889"/>
      <w:bookmarkEnd w:id="3890"/>
      <w:bookmarkEnd w:id="3891"/>
      <w:bookmarkEnd w:id="3892"/>
      <w:bookmarkEnd w:id="3893"/>
      <w:bookmarkEnd w:id="3894"/>
      <w:bookmarkEnd w:id="389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96"/>
      <w:r>
        <w:rPr>
          <w:snapToGrid w:val="0"/>
        </w:rPr>
        <w:t>r17</w:t>
      </w:r>
      <w:commentRangeEnd w:id="3896"/>
      <w:r w:rsidR="007167C5">
        <w:rPr>
          <w:rStyle w:val="CommentReference"/>
          <w:rFonts w:ascii="Times New Roman" w:hAnsi="Times New Roman"/>
          <w:noProof w:val="0"/>
        </w:rPr>
        <w:commentReference w:id="389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897" w:name="_Toc12618295"/>
      <w:bookmarkStart w:id="3898" w:name="_Toc37681207"/>
      <w:bookmarkStart w:id="3899" w:name="_Toc46486780"/>
      <w:bookmarkStart w:id="3900" w:name="_Toc52547125"/>
      <w:bookmarkStart w:id="3901" w:name="_Toc52547655"/>
      <w:bookmarkStart w:id="3902" w:name="_Toc52548185"/>
      <w:bookmarkStart w:id="3903" w:name="_Toc52548715"/>
      <w:bookmarkStart w:id="3904" w:name="_Toc90719961"/>
      <w:r w:rsidRPr="00073C73">
        <w:t>–</w:t>
      </w:r>
      <w:r w:rsidRPr="00073C73">
        <w:tab/>
      </w:r>
      <w:r w:rsidRPr="00073C73">
        <w:rPr>
          <w:i/>
        </w:rPr>
        <w:t>NR-DL-TDOA-</w:t>
      </w:r>
      <w:r w:rsidRPr="00073C73">
        <w:rPr>
          <w:i/>
          <w:noProof/>
        </w:rPr>
        <w:t>TargetDeviceErrorCauses</w:t>
      </w:r>
      <w:bookmarkEnd w:id="3897"/>
      <w:bookmarkEnd w:id="3898"/>
      <w:bookmarkEnd w:id="3899"/>
      <w:bookmarkEnd w:id="3900"/>
      <w:bookmarkEnd w:id="3901"/>
      <w:bookmarkEnd w:id="3902"/>
      <w:bookmarkEnd w:id="3903"/>
      <w:bookmarkEnd w:id="390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05" w:name="_Toc37681208"/>
      <w:bookmarkStart w:id="3906" w:name="_Toc46486781"/>
      <w:bookmarkStart w:id="3907" w:name="_Toc52547126"/>
      <w:bookmarkStart w:id="3908" w:name="_Toc52547656"/>
      <w:bookmarkStart w:id="3909" w:name="_Toc52548186"/>
      <w:bookmarkStart w:id="3910" w:name="_Toc52548716"/>
      <w:bookmarkStart w:id="391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05"/>
      <w:bookmarkEnd w:id="3906"/>
      <w:bookmarkEnd w:id="3907"/>
      <w:bookmarkEnd w:id="3908"/>
      <w:bookmarkEnd w:id="3909"/>
      <w:bookmarkEnd w:id="3910"/>
      <w:bookmarkEnd w:id="391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12" w:name="_Toc37681209"/>
      <w:bookmarkStart w:id="3913" w:name="_Toc46486782"/>
      <w:bookmarkStart w:id="3914" w:name="_Toc52547127"/>
      <w:bookmarkStart w:id="3915" w:name="_Toc52547657"/>
      <w:bookmarkStart w:id="3916" w:name="_Toc52548187"/>
      <w:bookmarkStart w:id="3917" w:name="_Toc52548717"/>
      <w:bookmarkStart w:id="391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12"/>
      <w:bookmarkEnd w:id="3913"/>
      <w:bookmarkEnd w:id="3914"/>
      <w:bookmarkEnd w:id="3915"/>
      <w:bookmarkEnd w:id="3916"/>
      <w:bookmarkEnd w:id="3917"/>
      <w:bookmarkEnd w:id="3918"/>
    </w:p>
    <w:p w14:paraId="50D4013B" w14:textId="77777777" w:rsidR="009E61AC" w:rsidRPr="00073C73" w:rsidRDefault="009E61AC" w:rsidP="009E61AC">
      <w:pPr>
        <w:pStyle w:val="Heading4"/>
      </w:pPr>
      <w:bookmarkStart w:id="3919" w:name="_Toc37681210"/>
      <w:bookmarkStart w:id="3920" w:name="_Toc46486783"/>
      <w:bookmarkStart w:id="3921" w:name="_Toc52547128"/>
      <w:bookmarkStart w:id="3922" w:name="_Toc52547658"/>
      <w:bookmarkStart w:id="3923" w:name="_Toc52548188"/>
      <w:bookmarkStart w:id="3924" w:name="_Toc52548718"/>
      <w:bookmarkStart w:id="3925" w:name="_Toc90719964"/>
      <w:r w:rsidRPr="00073C73">
        <w:t>–</w:t>
      </w:r>
      <w:r w:rsidRPr="00073C73">
        <w:tab/>
      </w:r>
      <w:r w:rsidRPr="00073C73">
        <w:rPr>
          <w:i/>
        </w:rPr>
        <w:t>NR-DL-AoD-Provide</w:t>
      </w:r>
      <w:r w:rsidRPr="00073C73">
        <w:rPr>
          <w:i/>
          <w:noProof/>
        </w:rPr>
        <w:t>AssistanceData</w:t>
      </w:r>
      <w:bookmarkEnd w:id="3919"/>
      <w:bookmarkEnd w:id="3920"/>
      <w:bookmarkEnd w:id="3921"/>
      <w:bookmarkEnd w:id="3922"/>
      <w:bookmarkEnd w:id="3923"/>
      <w:bookmarkEnd w:id="3924"/>
      <w:bookmarkEnd w:id="392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26"/>
      <w:r w:rsidRPr="00A85E9E">
        <w:t>BeamInfo</w:t>
      </w:r>
      <w:commentRangeEnd w:id="3926"/>
      <w:r w:rsidR="00295037">
        <w:rPr>
          <w:rStyle w:val="CommentReference"/>
          <w:rFonts w:ascii="Times New Roman" w:hAnsi="Times New Roman"/>
          <w:noProof w:val="0"/>
        </w:rPr>
        <w:commentReference w:id="392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27"/>
            <w:r w:rsidRPr="003911B1">
              <w:rPr>
                <w:i/>
                <w:iCs/>
                <w:snapToGrid w:val="0"/>
              </w:rPr>
              <w:t>PRS</w:t>
            </w:r>
            <w:commentRangeEnd w:id="3927"/>
            <w:r w:rsidR="00432AFA">
              <w:rPr>
                <w:rStyle w:val="CommentReference"/>
                <w:rFonts w:ascii="Times New Roman" w:hAnsi="Times New Roman"/>
              </w:rPr>
              <w:commentReference w:id="392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28" w:name="_Toc37681211"/>
      <w:bookmarkStart w:id="3929" w:name="_Toc46486784"/>
      <w:bookmarkStart w:id="3930" w:name="_Toc52547129"/>
      <w:bookmarkStart w:id="3931" w:name="_Toc52547659"/>
      <w:bookmarkStart w:id="3932" w:name="_Toc52548189"/>
      <w:bookmarkStart w:id="3933" w:name="_Toc52548719"/>
      <w:bookmarkStart w:id="393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28"/>
      <w:bookmarkEnd w:id="3929"/>
      <w:bookmarkEnd w:id="3930"/>
      <w:bookmarkEnd w:id="3931"/>
      <w:bookmarkEnd w:id="3932"/>
      <w:bookmarkEnd w:id="3933"/>
      <w:bookmarkEnd w:id="3934"/>
    </w:p>
    <w:p w14:paraId="358876A6" w14:textId="77777777" w:rsidR="009E61AC" w:rsidRPr="00073C73" w:rsidRDefault="009E61AC" w:rsidP="009E61AC">
      <w:pPr>
        <w:pStyle w:val="Heading4"/>
      </w:pPr>
      <w:bookmarkStart w:id="3935" w:name="_Toc37681212"/>
      <w:bookmarkStart w:id="3936" w:name="_Toc46486785"/>
      <w:bookmarkStart w:id="3937" w:name="_Toc52547130"/>
      <w:bookmarkStart w:id="3938" w:name="_Toc52547660"/>
      <w:bookmarkStart w:id="3939" w:name="_Toc52548190"/>
      <w:bookmarkStart w:id="3940" w:name="_Toc52548720"/>
      <w:bookmarkStart w:id="3941" w:name="_Toc90719966"/>
      <w:r w:rsidRPr="00073C73">
        <w:t>–</w:t>
      </w:r>
      <w:r w:rsidRPr="00073C73">
        <w:tab/>
      </w:r>
      <w:r w:rsidRPr="00073C73">
        <w:rPr>
          <w:i/>
        </w:rPr>
        <w:t>NR-DL-AoD-Request</w:t>
      </w:r>
      <w:r w:rsidRPr="00073C73">
        <w:rPr>
          <w:i/>
          <w:noProof/>
        </w:rPr>
        <w:t>AssistanceData</w:t>
      </w:r>
      <w:bookmarkEnd w:id="3935"/>
      <w:bookmarkEnd w:id="3936"/>
      <w:bookmarkEnd w:id="3937"/>
      <w:bookmarkEnd w:id="3938"/>
      <w:bookmarkEnd w:id="3939"/>
      <w:bookmarkEnd w:id="3940"/>
      <w:bookmarkEnd w:id="394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42"/>
      <w:r w:rsidRPr="00A85E9E">
        <w:t>BeamInfo</w:t>
      </w:r>
      <w:r>
        <w:t>Req</w:t>
      </w:r>
      <w:commentRangeEnd w:id="3942"/>
      <w:r w:rsidR="00D87037">
        <w:rPr>
          <w:rStyle w:val="CommentReference"/>
          <w:rFonts w:ascii="Times New Roman" w:hAnsi="Times New Roman"/>
          <w:noProof w:val="0"/>
        </w:rPr>
        <w:commentReference w:id="394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4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43"/>
            <w:r w:rsidR="0004667A">
              <w:rPr>
                <w:rStyle w:val="CommentReference"/>
                <w:rFonts w:ascii="Times New Roman" w:hAnsi="Times New Roman"/>
              </w:rPr>
              <w:commentReference w:id="394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44" w:name="_Toc37681213"/>
      <w:bookmarkStart w:id="3945" w:name="_Toc46486786"/>
      <w:bookmarkStart w:id="3946" w:name="_Toc52547131"/>
      <w:bookmarkStart w:id="3947" w:name="_Toc52547661"/>
      <w:bookmarkStart w:id="3948" w:name="_Toc52548191"/>
      <w:bookmarkStart w:id="3949" w:name="_Toc52548721"/>
      <w:bookmarkStart w:id="395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4"/>
      <w:bookmarkEnd w:id="3945"/>
      <w:bookmarkEnd w:id="3946"/>
      <w:bookmarkEnd w:id="3947"/>
      <w:bookmarkEnd w:id="3948"/>
      <w:bookmarkEnd w:id="3949"/>
      <w:bookmarkEnd w:id="3950"/>
    </w:p>
    <w:p w14:paraId="5704EF4B" w14:textId="77777777" w:rsidR="009E61AC" w:rsidRPr="00073C73" w:rsidRDefault="009E61AC" w:rsidP="009E61AC">
      <w:pPr>
        <w:pStyle w:val="Heading4"/>
      </w:pPr>
      <w:bookmarkStart w:id="3951" w:name="_Toc37681214"/>
      <w:bookmarkStart w:id="3952" w:name="_Toc46486787"/>
      <w:bookmarkStart w:id="3953" w:name="_Toc52547132"/>
      <w:bookmarkStart w:id="3954" w:name="_Toc52547662"/>
      <w:bookmarkStart w:id="3955" w:name="_Toc52548192"/>
      <w:bookmarkStart w:id="3956" w:name="_Toc52548722"/>
      <w:bookmarkStart w:id="3957" w:name="_Toc90719968"/>
      <w:r w:rsidRPr="00073C73">
        <w:t>–</w:t>
      </w:r>
      <w:r w:rsidRPr="00073C73">
        <w:tab/>
      </w:r>
      <w:r w:rsidRPr="00073C73">
        <w:rPr>
          <w:i/>
        </w:rPr>
        <w:t>NR-DL-AoD-Provide</w:t>
      </w:r>
      <w:r w:rsidRPr="00073C73">
        <w:rPr>
          <w:i/>
          <w:noProof/>
        </w:rPr>
        <w:t>LocationInformation</w:t>
      </w:r>
      <w:bookmarkEnd w:id="3951"/>
      <w:bookmarkEnd w:id="3952"/>
      <w:bookmarkEnd w:id="3953"/>
      <w:bookmarkEnd w:id="3954"/>
      <w:bookmarkEnd w:id="3955"/>
      <w:bookmarkEnd w:id="3956"/>
      <w:bookmarkEnd w:id="395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58" w:name="_Toc37681215"/>
      <w:bookmarkStart w:id="3959" w:name="_Toc46486788"/>
      <w:bookmarkStart w:id="3960" w:name="_Toc52547133"/>
      <w:bookmarkStart w:id="3961" w:name="_Toc52547663"/>
      <w:bookmarkStart w:id="3962" w:name="_Toc52548193"/>
      <w:bookmarkStart w:id="3963" w:name="_Toc52548723"/>
      <w:bookmarkStart w:id="396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58"/>
      <w:bookmarkEnd w:id="3959"/>
      <w:bookmarkEnd w:id="3960"/>
      <w:bookmarkEnd w:id="3961"/>
      <w:bookmarkEnd w:id="3962"/>
      <w:bookmarkEnd w:id="3963"/>
      <w:bookmarkEnd w:id="3964"/>
    </w:p>
    <w:p w14:paraId="07AF8D42" w14:textId="77777777" w:rsidR="009E61AC" w:rsidRPr="00073C73" w:rsidRDefault="009E61AC" w:rsidP="009E61AC">
      <w:pPr>
        <w:pStyle w:val="Heading4"/>
        <w:rPr>
          <w:i/>
        </w:rPr>
      </w:pPr>
      <w:bookmarkStart w:id="3965" w:name="_Toc37681216"/>
      <w:bookmarkStart w:id="3966" w:name="_Toc46486789"/>
      <w:bookmarkStart w:id="3967" w:name="_Toc52547134"/>
      <w:bookmarkStart w:id="3968" w:name="_Toc52547664"/>
      <w:bookmarkStart w:id="3969" w:name="_Toc52548194"/>
      <w:bookmarkStart w:id="3970" w:name="_Toc52548724"/>
      <w:bookmarkStart w:id="3971" w:name="_Toc90719970"/>
      <w:r w:rsidRPr="00073C73">
        <w:t>–</w:t>
      </w:r>
      <w:r w:rsidRPr="00073C73">
        <w:tab/>
      </w:r>
      <w:r w:rsidRPr="00073C73">
        <w:rPr>
          <w:i/>
        </w:rPr>
        <w:t>NR-DL-AoD-SignalMeasurementInformation</w:t>
      </w:r>
      <w:bookmarkEnd w:id="3965"/>
      <w:bookmarkEnd w:id="3966"/>
      <w:bookmarkEnd w:id="3967"/>
      <w:bookmarkEnd w:id="3968"/>
      <w:bookmarkEnd w:id="3969"/>
      <w:bookmarkEnd w:id="3970"/>
      <w:bookmarkEnd w:id="397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72"/>
            <w:r>
              <w:rPr>
                <w:snapToGrid w:val="0"/>
              </w:rPr>
              <w:t xml:space="preserve">First Path-RSRP </w:t>
            </w:r>
            <w:commentRangeEnd w:id="3972"/>
            <w:r w:rsidR="00A95B23">
              <w:rPr>
                <w:rStyle w:val="CommentReference"/>
                <w:rFonts w:ascii="Times New Roman" w:hAnsi="Times New Roman"/>
              </w:rPr>
              <w:commentReference w:id="3972"/>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73" w:name="_Toc37681217"/>
      <w:bookmarkStart w:id="3974" w:name="_Toc46486790"/>
      <w:bookmarkStart w:id="3975" w:name="_Toc52547135"/>
      <w:bookmarkStart w:id="3976" w:name="_Toc52547665"/>
      <w:bookmarkStart w:id="3977" w:name="_Toc52548195"/>
      <w:bookmarkStart w:id="3978" w:name="_Toc52548725"/>
      <w:bookmarkStart w:id="3979" w:name="_Toc90719971"/>
      <w:r w:rsidRPr="00073C73">
        <w:t>–</w:t>
      </w:r>
      <w:r w:rsidRPr="00073C73">
        <w:tab/>
      </w:r>
      <w:r w:rsidRPr="00073C73">
        <w:rPr>
          <w:i/>
        </w:rPr>
        <w:t>NR-DL-AoD-LocationInformation</w:t>
      </w:r>
      <w:bookmarkEnd w:id="3973"/>
      <w:bookmarkEnd w:id="3974"/>
      <w:bookmarkEnd w:id="3975"/>
      <w:bookmarkEnd w:id="3976"/>
      <w:bookmarkEnd w:id="3977"/>
      <w:bookmarkEnd w:id="3978"/>
      <w:bookmarkEnd w:id="3979"/>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80" w:name="_Toc37681218"/>
      <w:bookmarkStart w:id="3981" w:name="_Toc46486791"/>
      <w:bookmarkStart w:id="3982" w:name="_Toc52547136"/>
      <w:bookmarkStart w:id="3983" w:name="_Toc52547666"/>
      <w:bookmarkStart w:id="3984" w:name="_Toc52548196"/>
      <w:bookmarkStart w:id="3985" w:name="_Toc52548726"/>
      <w:bookmarkStart w:id="3986"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0"/>
      <w:bookmarkEnd w:id="3981"/>
      <w:bookmarkEnd w:id="3982"/>
      <w:bookmarkEnd w:id="3983"/>
      <w:bookmarkEnd w:id="3984"/>
      <w:bookmarkEnd w:id="3985"/>
      <w:bookmarkEnd w:id="3986"/>
    </w:p>
    <w:p w14:paraId="47551816" w14:textId="77777777" w:rsidR="009E61AC" w:rsidRPr="00073C73" w:rsidRDefault="009E61AC" w:rsidP="009E61AC">
      <w:pPr>
        <w:pStyle w:val="Heading4"/>
      </w:pPr>
      <w:bookmarkStart w:id="3987" w:name="_Toc37681219"/>
      <w:bookmarkStart w:id="3988" w:name="_Toc46486792"/>
      <w:bookmarkStart w:id="3989" w:name="_Toc52547137"/>
      <w:bookmarkStart w:id="3990" w:name="_Toc52547667"/>
      <w:bookmarkStart w:id="3991" w:name="_Toc52548197"/>
      <w:bookmarkStart w:id="3992" w:name="_Toc52548727"/>
      <w:bookmarkStart w:id="3993" w:name="_Toc90719973"/>
      <w:r w:rsidRPr="00073C73">
        <w:t>–</w:t>
      </w:r>
      <w:r w:rsidRPr="00073C73">
        <w:tab/>
      </w:r>
      <w:r w:rsidRPr="00073C73">
        <w:rPr>
          <w:i/>
        </w:rPr>
        <w:t>NR-DL-AoD-Request</w:t>
      </w:r>
      <w:r w:rsidRPr="00073C73">
        <w:rPr>
          <w:i/>
          <w:noProof/>
        </w:rPr>
        <w:t>LocationInformation</w:t>
      </w:r>
      <w:bookmarkEnd w:id="3987"/>
      <w:bookmarkEnd w:id="3988"/>
      <w:bookmarkEnd w:id="3989"/>
      <w:bookmarkEnd w:id="3990"/>
      <w:bookmarkEnd w:id="3991"/>
      <w:bookmarkEnd w:id="3992"/>
      <w:bookmarkEnd w:id="3993"/>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94"/>
      <w:r w:rsidRPr="00A85E9E">
        <w:rPr>
          <w:snapToGrid w:val="0"/>
        </w:rPr>
        <w:t>INTEGER</w:t>
      </w:r>
      <w:commentRangeEnd w:id="3994"/>
      <w:r w:rsidR="002C2A4E">
        <w:rPr>
          <w:rStyle w:val="CommentReference"/>
          <w:rFonts w:ascii="Times New Roman" w:hAnsi="Times New Roman"/>
          <w:noProof w:val="0"/>
        </w:rPr>
        <w:commentReference w:id="3994"/>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95" w:name="_Toc37681220"/>
      <w:bookmarkStart w:id="3996" w:name="_Toc46486793"/>
      <w:bookmarkStart w:id="3997" w:name="_Toc52547138"/>
      <w:bookmarkStart w:id="3998" w:name="_Toc52547668"/>
      <w:bookmarkStart w:id="3999" w:name="_Toc52548198"/>
      <w:bookmarkStart w:id="4000" w:name="_Toc52548728"/>
      <w:bookmarkStart w:id="4001"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95"/>
      <w:bookmarkEnd w:id="3996"/>
      <w:bookmarkEnd w:id="3997"/>
      <w:bookmarkEnd w:id="3998"/>
      <w:bookmarkEnd w:id="3999"/>
      <w:bookmarkEnd w:id="4000"/>
      <w:bookmarkEnd w:id="4001"/>
    </w:p>
    <w:p w14:paraId="12F458C6" w14:textId="77777777" w:rsidR="009E61AC" w:rsidRPr="00073C73" w:rsidRDefault="009E61AC" w:rsidP="009E61AC">
      <w:pPr>
        <w:pStyle w:val="Heading4"/>
      </w:pPr>
      <w:bookmarkStart w:id="4002" w:name="_Toc37681221"/>
      <w:bookmarkStart w:id="4003" w:name="_Toc46486794"/>
      <w:bookmarkStart w:id="4004" w:name="_Toc52547139"/>
      <w:bookmarkStart w:id="4005" w:name="_Toc52547669"/>
      <w:bookmarkStart w:id="4006" w:name="_Toc52548199"/>
      <w:bookmarkStart w:id="4007" w:name="_Toc52548729"/>
      <w:bookmarkStart w:id="4008" w:name="_Toc90719975"/>
      <w:r w:rsidRPr="00073C73">
        <w:t>–</w:t>
      </w:r>
      <w:r w:rsidRPr="00073C73">
        <w:tab/>
      </w:r>
      <w:r w:rsidRPr="00073C73">
        <w:rPr>
          <w:i/>
        </w:rPr>
        <w:t>NR-DL-AoD-Provide</w:t>
      </w:r>
      <w:r w:rsidRPr="00073C73">
        <w:rPr>
          <w:i/>
          <w:noProof/>
        </w:rPr>
        <w:t>Capabilities</w:t>
      </w:r>
      <w:bookmarkEnd w:id="4002"/>
      <w:bookmarkEnd w:id="4003"/>
      <w:bookmarkEnd w:id="4004"/>
      <w:bookmarkEnd w:id="4005"/>
      <w:bookmarkEnd w:id="4006"/>
      <w:bookmarkEnd w:id="4007"/>
      <w:bookmarkEnd w:id="4008"/>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09"/>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09"/>
      <w:r w:rsidR="004E3D91">
        <w:rPr>
          <w:rStyle w:val="CommentReference"/>
          <w:rFonts w:ascii="Times New Roman" w:hAnsi="Times New Roman"/>
          <w:noProof w:val="0"/>
        </w:rPr>
        <w:commentReference w:id="4009"/>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10"/>
      <w:r w:rsidRPr="005416EF">
        <w:t>ResourcePrioritySubset</w:t>
      </w:r>
      <w:commentRangeEnd w:id="4010"/>
      <w:r w:rsidR="004B637D">
        <w:rPr>
          <w:rStyle w:val="CommentReference"/>
          <w:rFonts w:ascii="Times New Roman" w:hAnsi="Times New Roman"/>
          <w:noProof w:val="0"/>
        </w:rPr>
        <w:commentReference w:id="4010"/>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4011" w:name="_Hlk90267672"/>
      <w:bookmarkStart w:id="4012" w:name="_Toc46486795"/>
      <w:bookmarkStart w:id="4013" w:name="_Toc52547140"/>
      <w:bookmarkStart w:id="4014" w:name="_Toc52547670"/>
      <w:bookmarkStart w:id="4015" w:name="_Toc52548200"/>
      <w:bookmarkStart w:id="4016" w:name="_Toc52548730"/>
      <w:bookmarkStart w:id="4017" w:name="_Toc90719976"/>
      <w:r w:rsidRPr="00A85E9E">
        <w:t>6.5.1</w:t>
      </w:r>
      <w:r>
        <w:t>1.6a</w:t>
      </w:r>
      <w:r w:rsidRPr="00A85E9E">
        <w:tab/>
      </w:r>
      <w:bookmarkStart w:id="4018" w:name="_Hlk90267539"/>
      <w:r w:rsidRPr="00A85E9E">
        <w:t>NR DL-</w:t>
      </w:r>
      <w:r>
        <w:t>AoD</w:t>
      </w:r>
      <w:r w:rsidRPr="00A85E9E">
        <w:t xml:space="preserve"> Capability Information Elements</w:t>
      </w:r>
      <w:bookmarkEnd w:id="4011"/>
      <w:bookmarkEnd w:id="4018"/>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4012"/>
      <w:bookmarkEnd w:id="4013"/>
      <w:bookmarkEnd w:id="4014"/>
      <w:bookmarkEnd w:id="4015"/>
      <w:bookmarkEnd w:id="4016"/>
      <w:bookmarkEnd w:id="4017"/>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19"/>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19"/>
      <w:r w:rsidR="00B1306D">
        <w:rPr>
          <w:rStyle w:val="CommentReference"/>
          <w:rFonts w:ascii="Times New Roman" w:hAnsi="Times New Roman"/>
          <w:noProof w:val="0"/>
        </w:rPr>
        <w:commentReference w:id="4019"/>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20"/>
      <w:r w:rsidRPr="00785526">
        <w:rPr>
          <w:snapToGrid w:val="0"/>
        </w:rPr>
        <w:t>MeasPerTRP</w:t>
      </w:r>
      <w:commentRangeEnd w:id="4020"/>
      <w:r w:rsidR="002F33EA">
        <w:rPr>
          <w:rStyle w:val="CommentReference"/>
          <w:rFonts w:ascii="Times New Roman" w:hAnsi="Times New Roman"/>
          <w:noProof w:val="0"/>
        </w:rPr>
        <w:commentReference w:id="4020"/>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21"/>
      <w:r>
        <w:t>MeasRRC</w:t>
      </w:r>
      <w:commentRangeEnd w:id="4021"/>
      <w:r w:rsidR="007D2DC6">
        <w:rPr>
          <w:rStyle w:val="CommentReference"/>
          <w:rFonts w:ascii="Times New Roman" w:hAnsi="Times New Roman"/>
          <w:noProof w:val="0"/>
        </w:rPr>
        <w:commentReference w:id="4021"/>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4022" w:name="_Toc37681222"/>
      <w:bookmarkStart w:id="4023" w:name="_Toc46486796"/>
      <w:bookmarkStart w:id="4024" w:name="_Toc52547141"/>
      <w:bookmarkStart w:id="4025" w:name="_Toc52547671"/>
      <w:bookmarkStart w:id="4026" w:name="_Toc52548201"/>
      <w:bookmarkStart w:id="4027" w:name="_Toc52548731"/>
      <w:bookmarkStart w:id="4028"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22"/>
      <w:bookmarkEnd w:id="4023"/>
      <w:bookmarkEnd w:id="4024"/>
      <w:bookmarkEnd w:id="4025"/>
      <w:bookmarkEnd w:id="4026"/>
      <w:bookmarkEnd w:id="4027"/>
      <w:bookmarkEnd w:id="4028"/>
    </w:p>
    <w:p w14:paraId="507F8186" w14:textId="77777777" w:rsidR="009E61AC" w:rsidRPr="00073C73" w:rsidRDefault="009E61AC" w:rsidP="009E61AC">
      <w:pPr>
        <w:pStyle w:val="Heading4"/>
      </w:pPr>
      <w:bookmarkStart w:id="4029" w:name="_Toc37681223"/>
      <w:bookmarkStart w:id="4030" w:name="_Toc46486797"/>
      <w:bookmarkStart w:id="4031" w:name="_Toc52547142"/>
      <w:bookmarkStart w:id="4032" w:name="_Toc52547672"/>
      <w:bookmarkStart w:id="4033" w:name="_Toc52548202"/>
      <w:bookmarkStart w:id="4034" w:name="_Toc52548732"/>
      <w:bookmarkStart w:id="4035" w:name="_Toc90719978"/>
      <w:r w:rsidRPr="00073C73">
        <w:t>–</w:t>
      </w:r>
      <w:r w:rsidRPr="00073C73">
        <w:tab/>
      </w:r>
      <w:r w:rsidRPr="00073C73">
        <w:rPr>
          <w:i/>
        </w:rPr>
        <w:t>NR-DL-AoD-Request</w:t>
      </w:r>
      <w:r w:rsidRPr="00073C73">
        <w:rPr>
          <w:i/>
          <w:noProof/>
        </w:rPr>
        <w:t>Capabilities</w:t>
      </w:r>
      <w:bookmarkEnd w:id="4029"/>
      <w:bookmarkEnd w:id="4030"/>
      <w:bookmarkEnd w:id="4031"/>
      <w:bookmarkEnd w:id="4032"/>
      <w:bookmarkEnd w:id="4033"/>
      <w:bookmarkEnd w:id="4034"/>
      <w:bookmarkEnd w:id="4035"/>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36" w:name="_Toc37681224"/>
      <w:bookmarkStart w:id="4037" w:name="_Toc46486798"/>
      <w:bookmarkStart w:id="4038" w:name="_Toc52547143"/>
      <w:bookmarkStart w:id="4039" w:name="_Toc52547673"/>
      <w:bookmarkStart w:id="4040" w:name="_Toc52548203"/>
      <w:bookmarkStart w:id="4041" w:name="_Toc52548733"/>
      <w:bookmarkStart w:id="4042"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6"/>
      <w:bookmarkEnd w:id="4037"/>
      <w:bookmarkEnd w:id="4038"/>
      <w:bookmarkEnd w:id="4039"/>
      <w:bookmarkEnd w:id="4040"/>
      <w:bookmarkEnd w:id="4041"/>
      <w:bookmarkEnd w:id="4042"/>
    </w:p>
    <w:p w14:paraId="79005C3F" w14:textId="77777777" w:rsidR="009E61AC" w:rsidRPr="00073C73" w:rsidRDefault="009E61AC" w:rsidP="009E61AC">
      <w:pPr>
        <w:pStyle w:val="Heading4"/>
      </w:pPr>
      <w:bookmarkStart w:id="4043" w:name="_Toc37681225"/>
      <w:bookmarkStart w:id="4044" w:name="_Toc46486799"/>
      <w:bookmarkStart w:id="4045" w:name="_Toc52547144"/>
      <w:bookmarkStart w:id="4046" w:name="_Toc52547674"/>
      <w:bookmarkStart w:id="4047" w:name="_Toc52548204"/>
      <w:bookmarkStart w:id="4048" w:name="_Toc52548734"/>
      <w:bookmarkStart w:id="4049" w:name="_Toc90719980"/>
      <w:r w:rsidRPr="00073C73">
        <w:t>–</w:t>
      </w:r>
      <w:r w:rsidRPr="00073C73">
        <w:tab/>
      </w:r>
      <w:r w:rsidRPr="00073C73">
        <w:rPr>
          <w:i/>
        </w:rPr>
        <w:t>NR-DL-AoD-Error</w:t>
      </w:r>
      <w:bookmarkEnd w:id="4043"/>
      <w:bookmarkEnd w:id="4044"/>
      <w:bookmarkEnd w:id="4045"/>
      <w:bookmarkEnd w:id="4046"/>
      <w:bookmarkEnd w:id="4047"/>
      <w:bookmarkEnd w:id="4048"/>
      <w:bookmarkEnd w:id="4049"/>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50" w:name="_Toc37681226"/>
      <w:bookmarkStart w:id="4051" w:name="_Toc46486800"/>
      <w:bookmarkStart w:id="4052" w:name="_Toc52547145"/>
      <w:bookmarkStart w:id="4053" w:name="_Toc52547675"/>
      <w:bookmarkStart w:id="4054" w:name="_Toc52548205"/>
      <w:bookmarkStart w:id="4055" w:name="_Toc52548735"/>
      <w:bookmarkStart w:id="4056" w:name="_Toc90719981"/>
      <w:r w:rsidRPr="00073C73">
        <w:t>–</w:t>
      </w:r>
      <w:r w:rsidRPr="00073C73">
        <w:tab/>
      </w:r>
      <w:r w:rsidRPr="00073C73">
        <w:rPr>
          <w:i/>
        </w:rPr>
        <w:t>NR-DL-AoD-</w:t>
      </w:r>
      <w:r w:rsidRPr="00073C73">
        <w:rPr>
          <w:i/>
          <w:noProof/>
        </w:rPr>
        <w:t>LocationServerErrorCauses</w:t>
      </w:r>
      <w:bookmarkEnd w:id="4050"/>
      <w:bookmarkEnd w:id="4051"/>
      <w:bookmarkEnd w:id="4052"/>
      <w:bookmarkEnd w:id="4053"/>
      <w:bookmarkEnd w:id="4054"/>
      <w:bookmarkEnd w:id="4055"/>
      <w:bookmarkEnd w:id="4056"/>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57"/>
      <w:r>
        <w:rPr>
          <w:snapToGrid w:val="0"/>
        </w:rPr>
        <w:t>r17</w:t>
      </w:r>
      <w:commentRangeEnd w:id="4057"/>
      <w:r w:rsidR="00F92DD2">
        <w:rPr>
          <w:rStyle w:val="CommentReference"/>
          <w:rFonts w:ascii="Times New Roman" w:hAnsi="Times New Roman"/>
          <w:noProof w:val="0"/>
        </w:rPr>
        <w:commentReference w:id="4057"/>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58" w:name="_Toc37681227"/>
      <w:bookmarkStart w:id="4059" w:name="_Toc46486801"/>
      <w:bookmarkStart w:id="4060" w:name="_Toc52547146"/>
      <w:bookmarkStart w:id="4061" w:name="_Toc52547676"/>
      <w:bookmarkStart w:id="4062" w:name="_Toc52548206"/>
      <w:bookmarkStart w:id="4063" w:name="_Toc52548736"/>
      <w:bookmarkStart w:id="4064" w:name="_Toc90719982"/>
      <w:r w:rsidRPr="00073C73">
        <w:t>–</w:t>
      </w:r>
      <w:r w:rsidRPr="00073C73">
        <w:tab/>
      </w:r>
      <w:r w:rsidRPr="00073C73">
        <w:rPr>
          <w:i/>
        </w:rPr>
        <w:t>NR-DL-AoD-</w:t>
      </w:r>
      <w:r w:rsidRPr="00073C73">
        <w:rPr>
          <w:i/>
          <w:noProof/>
        </w:rPr>
        <w:t>TargetDeviceErrorCauses</w:t>
      </w:r>
      <w:bookmarkEnd w:id="4058"/>
      <w:bookmarkEnd w:id="4059"/>
      <w:bookmarkEnd w:id="4060"/>
      <w:bookmarkEnd w:id="4061"/>
      <w:bookmarkEnd w:id="4062"/>
      <w:bookmarkEnd w:id="4063"/>
      <w:bookmarkEnd w:id="4064"/>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65" w:name="_Toc37681228"/>
      <w:bookmarkStart w:id="4066" w:name="_Toc46486802"/>
      <w:bookmarkStart w:id="4067" w:name="_Toc52547147"/>
      <w:bookmarkStart w:id="4068" w:name="_Toc52547677"/>
      <w:bookmarkStart w:id="4069" w:name="_Toc52548207"/>
      <w:bookmarkStart w:id="4070" w:name="_Toc52548737"/>
      <w:bookmarkStart w:id="4071"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5"/>
      <w:bookmarkEnd w:id="4066"/>
      <w:bookmarkEnd w:id="4067"/>
      <w:bookmarkEnd w:id="4068"/>
      <w:bookmarkEnd w:id="4069"/>
      <w:bookmarkEnd w:id="4070"/>
      <w:bookmarkEnd w:id="4071"/>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72" w:name="_Toc37681229"/>
      <w:bookmarkStart w:id="4073" w:name="_Toc46486803"/>
      <w:bookmarkStart w:id="4074" w:name="_Toc52547148"/>
      <w:bookmarkStart w:id="4075" w:name="_Toc52547678"/>
      <w:bookmarkStart w:id="4076" w:name="_Toc52548208"/>
      <w:bookmarkStart w:id="4077" w:name="_Toc52548738"/>
      <w:bookmarkStart w:id="4078"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72"/>
      <w:bookmarkEnd w:id="4073"/>
      <w:bookmarkEnd w:id="4074"/>
      <w:bookmarkEnd w:id="4075"/>
      <w:bookmarkEnd w:id="4076"/>
      <w:bookmarkEnd w:id="4077"/>
      <w:bookmarkEnd w:id="4078"/>
    </w:p>
    <w:p w14:paraId="36357398" w14:textId="77777777" w:rsidR="009E61AC" w:rsidRPr="00073C73" w:rsidRDefault="009E61AC" w:rsidP="009E61AC">
      <w:pPr>
        <w:pStyle w:val="Heading4"/>
      </w:pPr>
      <w:bookmarkStart w:id="4079" w:name="_Toc37681230"/>
      <w:bookmarkStart w:id="4080" w:name="_Toc46486804"/>
      <w:bookmarkStart w:id="4081" w:name="_Toc52547149"/>
      <w:bookmarkStart w:id="4082" w:name="_Toc52547679"/>
      <w:bookmarkStart w:id="4083" w:name="_Toc52548209"/>
      <w:bookmarkStart w:id="4084" w:name="_Toc52548739"/>
      <w:bookmarkStart w:id="4085" w:name="_Toc90719985"/>
      <w:r w:rsidRPr="00073C73">
        <w:t>–</w:t>
      </w:r>
      <w:r w:rsidRPr="00073C73">
        <w:tab/>
      </w:r>
      <w:r w:rsidRPr="00073C73">
        <w:rPr>
          <w:i/>
        </w:rPr>
        <w:t>NR-Multi-RTT-Provide</w:t>
      </w:r>
      <w:r w:rsidRPr="00073C73">
        <w:rPr>
          <w:i/>
          <w:noProof/>
        </w:rPr>
        <w:t>AssistanceData</w:t>
      </w:r>
      <w:bookmarkEnd w:id="4079"/>
      <w:bookmarkEnd w:id="4080"/>
      <w:bookmarkEnd w:id="4081"/>
      <w:bookmarkEnd w:id="4082"/>
      <w:bookmarkEnd w:id="4083"/>
      <w:bookmarkEnd w:id="4084"/>
      <w:bookmarkEnd w:id="4085"/>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86" w:name="_Toc37681231"/>
      <w:bookmarkStart w:id="4087" w:name="_Toc46486805"/>
      <w:bookmarkStart w:id="4088" w:name="_Toc52547150"/>
      <w:bookmarkStart w:id="4089" w:name="_Toc52547680"/>
      <w:bookmarkStart w:id="4090" w:name="_Toc52548210"/>
      <w:bookmarkStart w:id="4091" w:name="_Toc52548740"/>
      <w:bookmarkStart w:id="4092"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6"/>
      <w:bookmarkEnd w:id="4087"/>
      <w:bookmarkEnd w:id="4088"/>
      <w:bookmarkEnd w:id="4089"/>
      <w:bookmarkEnd w:id="4090"/>
      <w:bookmarkEnd w:id="4091"/>
      <w:bookmarkEnd w:id="4092"/>
    </w:p>
    <w:p w14:paraId="67148798" w14:textId="77777777" w:rsidR="009E61AC" w:rsidRPr="00073C73" w:rsidRDefault="009E61AC" w:rsidP="009E61AC">
      <w:pPr>
        <w:pStyle w:val="Heading4"/>
      </w:pPr>
      <w:bookmarkStart w:id="4093" w:name="_Toc37681232"/>
      <w:bookmarkStart w:id="4094" w:name="_Toc46486806"/>
      <w:bookmarkStart w:id="4095" w:name="_Toc52547151"/>
      <w:bookmarkStart w:id="4096" w:name="_Toc52547681"/>
      <w:bookmarkStart w:id="4097" w:name="_Toc52548211"/>
      <w:bookmarkStart w:id="4098" w:name="_Toc52548741"/>
      <w:bookmarkStart w:id="4099" w:name="_Toc90719987"/>
      <w:r w:rsidRPr="00073C73">
        <w:t>–</w:t>
      </w:r>
      <w:r w:rsidRPr="00073C73">
        <w:tab/>
      </w:r>
      <w:r w:rsidRPr="00073C73">
        <w:rPr>
          <w:i/>
        </w:rPr>
        <w:t>NR-Multi-RTT-Request</w:t>
      </w:r>
      <w:r w:rsidRPr="00073C73">
        <w:rPr>
          <w:i/>
          <w:noProof/>
        </w:rPr>
        <w:t>AssistanceData</w:t>
      </w:r>
      <w:bookmarkEnd w:id="4093"/>
      <w:bookmarkEnd w:id="4094"/>
      <w:bookmarkEnd w:id="4095"/>
      <w:bookmarkEnd w:id="4096"/>
      <w:bookmarkEnd w:id="4097"/>
      <w:bookmarkEnd w:id="4098"/>
      <w:bookmarkEnd w:id="4099"/>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100" w:name="_Toc37681233"/>
      <w:bookmarkStart w:id="4101" w:name="_Toc46486807"/>
      <w:bookmarkStart w:id="4102" w:name="_Toc52547152"/>
      <w:bookmarkStart w:id="4103" w:name="_Toc52547682"/>
      <w:bookmarkStart w:id="4104" w:name="_Toc52548212"/>
      <w:bookmarkStart w:id="4105" w:name="_Toc52548742"/>
      <w:bookmarkStart w:id="4106"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00"/>
      <w:bookmarkEnd w:id="4101"/>
      <w:bookmarkEnd w:id="4102"/>
      <w:bookmarkEnd w:id="4103"/>
      <w:bookmarkEnd w:id="4104"/>
      <w:bookmarkEnd w:id="4105"/>
      <w:bookmarkEnd w:id="4106"/>
    </w:p>
    <w:p w14:paraId="36030125" w14:textId="77777777" w:rsidR="009E61AC" w:rsidRPr="00073C73" w:rsidRDefault="009E61AC" w:rsidP="009E61AC">
      <w:pPr>
        <w:pStyle w:val="Heading4"/>
      </w:pPr>
      <w:bookmarkStart w:id="4107" w:name="_Toc37681234"/>
      <w:bookmarkStart w:id="4108" w:name="_Toc46486808"/>
      <w:bookmarkStart w:id="4109" w:name="_Toc52547153"/>
      <w:bookmarkStart w:id="4110" w:name="_Toc52547683"/>
      <w:bookmarkStart w:id="4111" w:name="_Toc52548213"/>
      <w:bookmarkStart w:id="4112" w:name="_Toc52548743"/>
      <w:bookmarkStart w:id="4113" w:name="_Toc90719989"/>
      <w:r w:rsidRPr="00073C73">
        <w:t>–</w:t>
      </w:r>
      <w:r w:rsidRPr="00073C73">
        <w:tab/>
      </w:r>
      <w:r w:rsidRPr="00073C73">
        <w:rPr>
          <w:i/>
        </w:rPr>
        <w:t>NR-Multi-RTT-Provide</w:t>
      </w:r>
      <w:r w:rsidRPr="00073C73">
        <w:rPr>
          <w:i/>
          <w:noProof/>
        </w:rPr>
        <w:t>LocationInformation</w:t>
      </w:r>
      <w:bookmarkEnd w:id="4107"/>
      <w:bookmarkEnd w:id="4108"/>
      <w:bookmarkEnd w:id="4109"/>
      <w:bookmarkEnd w:id="4110"/>
      <w:bookmarkEnd w:id="4111"/>
      <w:bookmarkEnd w:id="4112"/>
      <w:bookmarkEnd w:id="4113"/>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14" w:name="_Toc37681235"/>
      <w:bookmarkStart w:id="4115" w:name="_Toc46486809"/>
      <w:bookmarkStart w:id="4116" w:name="_Toc52547154"/>
      <w:bookmarkStart w:id="4117" w:name="_Toc52547684"/>
      <w:bookmarkStart w:id="4118" w:name="_Toc52548214"/>
      <w:bookmarkStart w:id="4119" w:name="_Toc52548744"/>
      <w:bookmarkStart w:id="4120"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14"/>
      <w:bookmarkEnd w:id="4115"/>
      <w:bookmarkEnd w:id="4116"/>
      <w:bookmarkEnd w:id="4117"/>
      <w:bookmarkEnd w:id="4118"/>
      <w:bookmarkEnd w:id="4119"/>
      <w:bookmarkEnd w:id="4120"/>
    </w:p>
    <w:p w14:paraId="49F31DD5" w14:textId="77777777" w:rsidR="009E61AC" w:rsidRPr="00073C73" w:rsidRDefault="009E61AC" w:rsidP="009E61AC">
      <w:pPr>
        <w:pStyle w:val="Heading4"/>
        <w:rPr>
          <w:i/>
        </w:rPr>
      </w:pPr>
      <w:bookmarkStart w:id="4121" w:name="_Toc37681236"/>
      <w:bookmarkStart w:id="4122" w:name="_Toc46486810"/>
      <w:bookmarkStart w:id="4123" w:name="_Toc52547155"/>
      <w:bookmarkStart w:id="4124" w:name="_Toc52547685"/>
      <w:bookmarkStart w:id="4125" w:name="_Toc52548215"/>
      <w:bookmarkStart w:id="4126" w:name="_Toc52548745"/>
      <w:bookmarkStart w:id="4127" w:name="_Toc90719991"/>
      <w:r w:rsidRPr="00073C73">
        <w:t>–</w:t>
      </w:r>
      <w:r w:rsidRPr="00073C73">
        <w:tab/>
      </w:r>
      <w:r w:rsidRPr="00073C73">
        <w:rPr>
          <w:i/>
        </w:rPr>
        <w:t>NR-Multi-RTT-SignalMeasurementInformation</w:t>
      </w:r>
      <w:bookmarkEnd w:id="4121"/>
      <w:bookmarkEnd w:id="4122"/>
      <w:bookmarkEnd w:id="4123"/>
      <w:bookmarkEnd w:id="4124"/>
      <w:bookmarkEnd w:id="4125"/>
      <w:bookmarkEnd w:id="4126"/>
      <w:bookmarkEnd w:id="4127"/>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28" w:name="_Hlk42710993"/>
      <w:r w:rsidRPr="00073C73">
        <w:rPr>
          <w:snapToGrid w:val="0"/>
        </w:rPr>
        <w:t>nr-NTA-Offset</w:t>
      </w:r>
      <w:bookmarkEnd w:id="412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29"/>
      <w:r>
        <w:rPr>
          <w:snapToGrid w:val="0"/>
        </w:rPr>
        <w:t>nr-</w:t>
      </w:r>
      <w:r>
        <w:t>los</w:t>
      </w:r>
      <w:r w:rsidRPr="007E32DE">
        <w:t>-</w:t>
      </w:r>
      <w:r>
        <w:t>nlos</w:t>
      </w:r>
      <w:r w:rsidRPr="007E32DE">
        <w:t>-Indicator</w:t>
      </w:r>
      <w:r>
        <w:t>-r17</w:t>
      </w:r>
      <w:commentRangeEnd w:id="4129"/>
      <w:r w:rsidR="00563AB4">
        <w:rPr>
          <w:rStyle w:val="CommentReference"/>
          <w:rFonts w:ascii="Times New Roman" w:hAnsi="Times New Roman"/>
          <w:noProof w:val="0"/>
        </w:rPr>
        <w:commentReference w:id="4129"/>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30"/>
      <w:r w:rsidRPr="004A215A">
        <w:rPr>
          <w:snapToGrid w:val="0"/>
        </w:rPr>
        <w:t>TimeStamp</w:t>
      </w:r>
      <w:commentRangeEnd w:id="4130"/>
      <w:r w:rsidR="00E25B0B">
        <w:rPr>
          <w:rStyle w:val="CommentReference"/>
          <w:rFonts w:ascii="Times New Roman" w:hAnsi="Times New Roman"/>
          <w:noProof w:val="0"/>
        </w:rPr>
        <w:commentReference w:id="4130"/>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31"/>
      <w:r w:rsidRPr="004A215A">
        <w:rPr>
          <w:snapToGrid w:val="0"/>
        </w:rPr>
        <w:t>Need OP</w:t>
      </w:r>
      <w:commentRangeEnd w:id="4131"/>
      <w:r w:rsidR="00563AB4">
        <w:rPr>
          <w:rStyle w:val="CommentReference"/>
          <w:rFonts w:ascii="Times New Roman" w:hAnsi="Times New Roman"/>
          <w:noProof w:val="0"/>
        </w:rPr>
        <w:commentReference w:id="4131"/>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132"/>
      <w:r w:rsidRPr="004A215A">
        <w:rPr>
          <w:snapToGrid w:val="0"/>
        </w:rPr>
        <w:t xml:space="preserve"> FFS if nr-TimeStamp-r17 is needed</w:t>
      </w:r>
      <w:commentRangeEnd w:id="4132"/>
      <w:r w:rsidR="00563AB4">
        <w:rPr>
          <w:rStyle w:val="CommentReference"/>
          <w:rFonts w:ascii="Times New Roman" w:hAnsi="Times New Roman"/>
          <w:noProof w:val="0"/>
        </w:rPr>
        <w:commentReference w:id="4132"/>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33"/>
      <w:r w:rsidRPr="004A215A">
        <w:rPr>
          <w:snapToGrid w:val="0"/>
        </w:rPr>
        <w:t>SRS-PosResources-r17</w:t>
      </w:r>
      <w:commentRangeEnd w:id="4133"/>
      <w:r w:rsidR="00B1084B">
        <w:rPr>
          <w:rStyle w:val="CommentReference"/>
          <w:rFonts w:ascii="Times New Roman" w:hAnsi="Times New Roman"/>
          <w:noProof w:val="0"/>
        </w:rPr>
        <w:commentReference w:id="4133"/>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34"/>
      <w:r w:rsidRPr="004A215A">
        <w:rPr>
          <w:snapToGrid w:val="0"/>
        </w:rPr>
        <w:t>srs-PosResourceIdList-r17</w:t>
      </w:r>
      <w:commentRangeEnd w:id="4134"/>
      <w:r w:rsidR="00563AB4">
        <w:rPr>
          <w:rStyle w:val="CommentReference"/>
          <w:rFonts w:ascii="Times New Roman" w:hAnsi="Times New Roman"/>
          <w:noProof w:val="0"/>
        </w:rPr>
        <w:commentReference w:id="4134"/>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35"/>
      <w:r w:rsidRPr="004A215A">
        <w:rPr>
          <w:snapToGrid w:val="0"/>
        </w:rPr>
        <w:t>nr-UE-Tx-TEG-Index</w:t>
      </w:r>
      <w:commentRangeEnd w:id="4135"/>
      <w:r w:rsidR="00DD1A41">
        <w:rPr>
          <w:rStyle w:val="CommentReference"/>
          <w:rFonts w:ascii="Times New Roman" w:hAnsi="Times New Roman"/>
          <w:noProof w:val="0"/>
        </w:rPr>
        <w:commentReference w:id="4135"/>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136"/>
      <w:r w:rsidRPr="004A215A">
        <w:rPr>
          <w:snapToGrid w:val="0"/>
        </w:rPr>
        <w:t>TEG</w:t>
      </w:r>
      <w:commentRangeEnd w:id="4136"/>
      <w:r w:rsidR="00537EB5">
        <w:rPr>
          <w:rStyle w:val="CommentReference"/>
          <w:rFonts w:ascii="Times New Roman" w:hAnsi="Times New Roman"/>
          <w:noProof w:val="0"/>
        </w:rPr>
        <w:commentReference w:id="4136"/>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37"/>
      <w:r w:rsidRPr="00E529B7">
        <w:t>a</w:t>
      </w:r>
      <w:commentRangeEnd w:id="4137"/>
      <w:r w:rsidR="00D1523C">
        <w:rPr>
          <w:rStyle w:val="CommentReference"/>
          <w:color w:val="auto"/>
        </w:rPr>
        <w:commentReference w:id="4137"/>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138" w:name="_Toc37681237"/>
      <w:bookmarkStart w:id="4139" w:name="_Toc46486811"/>
      <w:bookmarkStart w:id="4140" w:name="_Toc52547156"/>
      <w:bookmarkStart w:id="4141" w:name="_Toc52547686"/>
      <w:bookmarkStart w:id="4142" w:name="_Toc52548216"/>
      <w:bookmarkStart w:id="4143" w:name="_Toc52548746"/>
      <w:bookmarkStart w:id="4144"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38"/>
      <w:bookmarkEnd w:id="4139"/>
      <w:bookmarkEnd w:id="4140"/>
      <w:bookmarkEnd w:id="4141"/>
      <w:bookmarkEnd w:id="4142"/>
      <w:bookmarkEnd w:id="4143"/>
      <w:bookmarkEnd w:id="4144"/>
    </w:p>
    <w:p w14:paraId="46051CF9" w14:textId="77777777" w:rsidR="009E61AC" w:rsidRPr="00073C73" w:rsidRDefault="009E61AC" w:rsidP="009E61AC">
      <w:pPr>
        <w:pStyle w:val="Heading4"/>
      </w:pPr>
      <w:bookmarkStart w:id="4145" w:name="_Toc37681238"/>
      <w:bookmarkStart w:id="4146" w:name="_Toc46486812"/>
      <w:bookmarkStart w:id="4147" w:name="_Toc52547157"/>
      <w:bookmarkStart w:id="4148" w:name="_Toc52547687"/>
      <w:bookmarkStart w:id="4149" w:name="_Toc52548217"/>
      <w:bookmarkStart w:id="4150" w:name="_Toc52548747"/>
      <w:bookmarkStart w:id="4151" w:name="_Toc90719993"/>
      <w:r w:rsidRPr="00073C73">
        <w:t>–</w:t>
      </w:r>
      <w:r w:rsidRPr="00073C73">
        <w:tab/>
      </w:r>
      <w:r w:rsidRPr="00073C73">
        <w:rPr>
          <w:i/>
        </w:rPr>
        <w:t>NR-Multi-RTT-Request</w:t>
      </w:r>
      <w:r w:rsidRPr="00073C73">
        <w:rPr>
          <w:i/>
          <w:noProof/>
        </w:rPr>
        <w:t>LocationInformation</w:t>
      </w:r>
      <w:bookmarkEnd w:id="4145"/>
      <w:bookmarkEnd w:id="4146"/>
      <w:bookmarkEnd w:id="4147"/>
      <w:bookmarkEnd w:id="4148"/>
      <w:bookmarkEnd w:id="4149"/>
      <w:bookmarkEnd w:id="4150"/>
      <w:bookmarkEnd w:id="4151"/>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52" w:name="_Toc37681239"/>
      <w:bookmarkStart w:id="4153" w:name="_Toc46486813"/>
      <w:bookmarkStart w:id="4154" w:name="_Toc52547158"/>
      <w:bookmarkStart w:id="4155" w:name="_Toc52547688"/>
      <w:bookmarkStart w:id="4156" w:name="_Toc52548218"/>
      <w:bookmarkStart w:id="4157" w:name="_Toc52548748"/>
      <w:bookmarkStart w:id="4158"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52"/>
      <w:bookmarkEnd w:id="4153"/>
      <w:bookmarkEnd w:id="4154"/>
      <w:bookmarkEnd w:id="4155"/>
      <w:bookmarkEnd w:id="4156"/>
      <w:bookmarkEnd w:id="4157"/>
      <w:bookmarkEnd w:id="4158"/>
    </w:p>
    <w:p w14:paraId="57424EE7" w14:textId="77777777" w:rsidR="009E61AC" w:rsidRPr="00073C73" w:rsidRDefault="009E61AC" w:rsidP="009E61AC">
      <w:pPr>
        <w:pStyle w:val="Heading4"/>
      </w:pPr>
      <w:bookmarkStart w:id="4159" w:name="_Toc37681240"/>
      <w:bookmarkStart w:id="4160" w:name="_Toc46486814"/>
      <w:bookmarkStart w:id="4161" w:name="_Toc52547159"/>
      <w:bookmarkStart w:id="4162" w:name="_Toc52547689"/>
      <w:bookmarkStart w:id="4163" w:name="_Toc52548219"/>
      <w:bookmarkStart w:id="4164" w:name="_Toc52548749"/>
      <w:bookmarkStart w:id="4165" w:name="_Toc90719995"/>
      <w:r w:rsidRPr="00073C73">
        <w:t>–</w:t>
      </w:r>
      <w:r w:rsidRPr="00073C73">
        <w:tab/>
      </w:r>
      <w:r w:rsidRPr="00073C73">
        <w:rPr>
          <w:i/>
        </w:rPr>
        <w:t>NR-Multi-RTT-Provide</w:t>
      </w:r>
      <w:r w:rsidRPr="00073C73">
        <w:rPr>
          <w:i/>
          <w:noProof/>
        </w:rPr>
        <w:t>Capabilities</w:t>
      </w:r>
      <w:bookmarkEnd w:id="4159"/>
      <w:bookmarkEnd w:id="4160"/>
      <w:bookmarkEnd w:id="4161"/>
      <w:bookmarkEnd w:id="4162"/>
      <w:bookmarkEnd w:id="4163"/>
      <w:bookmarkEnd w:id="4164"/>
      <w:bookmarkEnd w:id="4165"/>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66" w:name="_Toc46486815"/>
      <w:bookmarkStart w:id="4167" w:name="_Toc52547160"/>
      <w:bookmarkStart w:id="4168" w:name="_Toc52547690"/>
      <w:bookmarkStart w:id="4169" w:name="_Toc52548220"/>
      <w:bookmarkStart w:id="4170" w:name="_Toc52548750"/>
      <w:bookmarkStart w:id="4171" w:name="_Toc90719996"/>
      <w:r w:rsidRPr="00073C73">
        <w:rPr>
          <w:i/>
          <w:iCs/>
        </w:rPr>
        <w:t>–</w:t>
      </w:r>
      <w:r w:rsidRPr="00073C73">
        <w:rPr>
          <w:i/>
          <w:iCs/>
        </w:rPr>
        <w:tab/>
      </w:r>
      <w:r w:rsidRPr="00073C73">
        <w:rPr>
          <w:i/>
          <w:iCs/>
          <w:noProof/>
        </w:rPr>
        <w:t>NR-Multi-RTT-MeasurementCapability</w:t>
      </w:r>
      <w:bookmarkEnd w:id="4166"/>
      <w:bookmarkEnd w:id="4167"/>
      <w:bookmarkEnd w:id="4168"/>
      <w:bookmarkEnd w:id="4169"/>
      <w:bookmarkEnd w:id="4170"/>
      <w:bookmarkEnd w:id="4171"/>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72"/>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72"/>
      <w:r w:rsidR="00331E5F">
        <w:rPr>
          <w:rStyle w:val="CommentReference"/>
          <w:rFonts w:ascii="Times New Roman" w:hAnsi="Times New Roman"/>
          <w:noProof w:val="0"/>
        </w:rPr>
        <w:commentReference w:id="4172"/>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73"/>
      <w:r>
        <w:tab/>
        <w:t>dl-PRS-MeasRRC-Inactive-r17</w:t>
      </w:r>
      <w:r>
        <w:tab/>
      </w:r>
      <w:r>
        <w:tab/>
      </w:r>
      <w:r>
        <w:tab/>
      </w:r>
      <w:r>
        <w:tab/>
      </w:r>
      <w:r>
        <w:tab/>
        <w:t>ENUMERATED { supported }</w:t>
      </w:r>
      <w:r>
        <w:tab/>
        <w:t>OPTIONAL</w:t>
      </w:r>
      <w:commentRangeEnd w:id="4173"/>
      <w:r w:rsidR="00331E5F">
        <w:rPr>
          <w:rStyle w:val="CommentReference"/>
          <w:rFonts w:ascii="Times New Roman" w:hAnsi="Times New Roman"/>
          <w:noProof w:val="0"/>
        </w:rPr>
        <w:commentReference w:id="4173"/>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74" w:name="_Toc37681241"/>
      <w:bookmarkStart w:id="4175" w:name="_Toc46486816"/>
      <w:bookmarkStart w:id="4176" w:name="_Toc52547161"/>
      <w:bookmarkStart w:id="4177" w:name="_Toc52547691"/>
      <w:bookmarkStart w:id="4178" w:name="_Toc52548221"/>
      <w:bookmarkStart w:id="4179" w:name="_Toc52548751"/>
      <w:bookmarkStart w:id="4180"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74"/>
      <w:bookmarkEnd w:id="4175"/>
      <w:bookmarkEnd w:id="4176"/>
      <w:bookmarkEnd w:id="4177"/>
      <w:bookmarkEnd w:id="4178"/>
      <w:bookmarkEnd w:id="4179"/>
      <w:bookmarkEnd w:id="4180"/>
    </w:p>
    <w:p w14:paraId="33819E8F" w14:textId="77777777" w:rsidR="009E61AC" w:rsidRPr="00073C73" w:rsidRDefault="009E61AC" w:rsidP="009E61AC">
      <w:pPr>
        <w:pStyle w:val="Heading4"/>
      </w:pPr>
      <w:bookmarkStart w:id="4181" w:name="_Toc37681242"/>
      <w:bookmarkStart w:id="4182" w:name="_Toc46486817"/>
      <w:bookmarkStart w:id="4183" w:name="_Toc52547162"/>
      <w:bookmarkStart w:id="4184" w:name="_Toc52547692"/>
      <w:bookmarkStart w:id="4185" w:name="_Toc52548222"/>
      <w:bookmarkStart w:id="4186" w:name="_Toc52548752"/>
      <w:bookmarkStart w:id="4187" w:name="_Toc90719998"/>
      <w:r w:rsidRPr="00073C73">
        <w:t>–</w:t>
      </w:r>
      <w:r w:rsidRPr="00073C73">
        <w:tab/>
      </w:r>
      <w:r w:rsidRPr="00073C73">
        <w:rPr>
          <w:i/>
        </w:rPr>
        <w:t>NR-Multi-RTT-Request</w:t>
      </w:r>
      <w:r w:rsidRPr="00073C73">
        <w:rPr>
          <w:i/>
          <w:noProof/>
        </w:rPr>
        <w:t>Capabilities</w:t>
      </w:r>
      <w:bookmarkEnd w:id="4181"/>
      <w:bookmarkEnd w:id="4182"/>
      <w:bookmarkEnd w:id="4183"/>
      <w:bookmarkEnd w:id="4184"/>
      <w:bookmarkEnd w:id="4185"/>
      <w:bookmarkEnd w:id="4186"/>
      <w:bookmarkEnd w:id="4187"/>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88" w:name="_Toc37681243"/>
      <w:bookmarkStart w:id="4189" w:name="_Toc46486818"/>
      <w:bookmarkStart w:id="4190" w:name="_Toc52547163"/>
      <w:bookmarkStart w:id="4191" w:name="_Toc52547693"/>
      <w:bookmarkStart w:id="4192" w:name="_Toc52548223"/>
      <w:bookmarkStart w:id="4193" w:name="_Toc52548753"/>
      <w:bookmarkStart w:id="4194"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88"/>
      <w:bookmarkEnd w:id="4189"/>
      <w:bookmarkEnd w:id="4190"/>
      <w:bookmarkEnd w:id="4191"/>
      <w:bookmarkEnd w:id="4192"/>
      <w:bookmarkEnd w:id="4193"/>
      <w:bookmarkEnd w:id="4194"/>
    </w:p>
    <w:p w14:paraId="5EA07CF9" w14:textId="77777777" w:rsidR="009E61AC" w:rsidRPr="00073C73" w:rsidRDefault="009E61AC" w:rsidP="009E61AC">
      <w:pPr>
        <w:pStyle w:val="Heading4"/>
      </w:pPr>
      <w:bookmarkStart w:id="4195" w:name="_Toc37681244"/>
      <w:bookmarkStart w:id="4196" w:name="_Toc46486819"/>
      <w:bookmarkStart w:id="4197" w:name="_Toc52547164"/>
      <w:bookmarkStart w:id="4198" w:name="_Toc52547694"/>
      <w:bookmarkStart w:id="4199" w:name="_Toc52548224"/>
      <w:bookmarkStart w:id="4200" w:name="_Toc52548754"/>
      <w:bookmarkStart w:id="4201" w:name="_Toc90720000"/>
      <w:r w:rsidRPr="00073C73">
        <w:t>–</w:t>
      </w:r>
      <w:r w:rsidRPr="00073C73">
        <w:tab/>
      </w:r>
      <w:r w:rsidRPr="00073C73">
        <w:rPr>
          <w:i/>
        </w:rPr>
        <w:t>NR-Multi-RTT-Error</w:t>
      </w:r>
      <w:bookmarkEnd w:id="4195"/>
      <w:bookmarkEnd w:id="4196"/>
      <w:bookmarkEnd w:id="4197"/>
      <w:bookmarkEnd w:id="4198"/>
      <w:bookmarkEnd w:id="4199"/>
      <w:bookmarkEnd w:id="4200"/>
      <w:bookmarkEnd w:id="4201"/>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202" w:name="_Toc37681245"/>
      <w:bookmarkStart w:id="4203" w:name="_Toc46486820"/>
      <w:bookmarkStart w:id="4204" w:name="_Toc52547165"/>
      <w:bookmarkStart w:id="4205" w:name="_Toc52547695"/>
      <w:bookmarkStart w:id="4206" w:name="_Toc52548225"/>
      <w:bookmarkStart w:id="4207" w:name="_Toc52548755"/>
      <w:bookmarkStart w:id="4208" w:name="_Toc90720001"/>
      <w:r w:rsidRPr="00073C73">
        <w:t>–</w:t>
      </w:r>
      <w:r w:rsidRPr="00073C73">
        <w:tab/>
      </w:r>
      <w:r w:rsidRPr="00073C73">
        <w:rPr>
          <w:i/>
        </w:rPr>
        <w:t>NR-Multi-RTT-</w:t>
      </w:r>
      <w:r w:rsidRPr="00073C73">
        <w:rPr>
          <w:i/>
          <w:noProof/>
        </w:rPr>
        <w:t>LocationServerErrorCauses</w:t>
      </w:r>
      <w:bookmarkEnd w:id="4202"/>
      <w:bookmarkEnd w:id="4203"/>
      <w:bookmarkEnd w:id="4204"/>
      <w:bookmarkEnd w:id="4205"/>
      <w:bookmarkEnd w:id="4206"/>
      <w:bookmarkEnd w:id="4207"/>
      <w:bookmarkEnd w:id="4208"/>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09"/>
      <w:r>
        <w:rPr>
          <w:snapToGrid w:val="0"/>
        </w:rPr>
        <w:t>r17</w:t>
      </w:r>
      <w:commentRangeEnd w:id="4209"/>
      <w:r w:rsidR="008D0F3C">
        <w:rPr>
          <w:rStyle w:val="CommentReference"/>
          <w:rFonts w:ascii="Times New Roman" w:hAnsi="Times New Roman"/>
          <w:noProof w:val="0"/>
        </w:rPr>
        <w:commentReference w:id="4209"/>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210" w:name="_Toc37681246"/>
      <w:bookmarkStart w:id="4211" w:name="_Toc46486821"/>
      <w:bookmarkStart w:id="4212" w:name="_Toc52547166"/>
      <w:bookmarkStart w:id="4213" w:name="_Toc52547696"/>
      <w:bookmarkStart w:id="4214" w:name="_Toc52548226"/>
      <w:bookmarkStart w:id="4215" w:name="_Toc52548756"/>
      <w:bookmarkStart w:id="4216" w:name="_Toc90720002"/>
      <w:r w:rsidRPr="00073C73">
        <w:t>–</w:t>
      </w:r>
      <w:r w:rsidRPr="00073C73">
        <w:tab/>
      </w:r>
      <w:r w:rsidRPr="00073C73">
        <w:rPr>
          <w:i/>
        </w:rPr>
        <w:t>NR-Multi-RTT-</w:t>
      </w:r>
      <w:r w:rsidRPr="00073C73">
        <w:rPr>
          <w:i/>
          <w:noProof/>
        </w:rPr>
        <w:t>TargetDeviceErrorCauses</w:t>
      </w:r>
      <w:bookmarkEnd w:id="4210"/>
      <w:bookmarkEnd w:id="4211"/>
      <w:bookmarkEnd w:id="4212"/>
      <w:bookmarkEnd w:id="4213"/>
      <w:bookmarkEnd w:id="4214"/>
      <w:bookmarkEnd w:id="4215"/>
      <w:bookmarkEnd w:id="4216"/>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17" w:name="_Toc20487543"/>
      <w:bookmarkStart w:id="4218" w:name="_Toc29342844"/>
      <w:bookmarkStart w:id="4219" w:name="_Toc29343983"/>
      <w:bookmarkStart w:id="4220" w:name="_Toc36567249"/>
      <w:bookmarkStart w:id="4221" w:name="_Toc36810697"/>
      <w:bookmarkStart w:id="4222" w:name="_Toc36847061"/>
      <w:bookmarkStart w:id="4223" w:name="_Toc36939714"/>
      <w:bookmarkStart w:id="4224" w:name="_Toc37082694"/>
      <w:bookmarkStart w:id="4225" w:name="_Toc46486822"/>
      <w:bookmarkStart w:id="4226" w:name="_Toc52547167"/>
      <w:bookmarkStart w:id="4227" w:name="_Toc52547697"/>
      <w:bookmarkStart w:id="4228" w:name="_Toc52548227"/>
      <w:bookmarkStart w:id="4229" w:name="_Toc52548757"/>
      <w:bookmarkStart w:id="4230" w:name="_Toc90720003"/>
      <w:r w:rsidRPr="00073C73">
        <w:t>6.6</w:t>
      </w:r>
      <w:r w:rsidRPr="00073C73">
        <w:tab/>
        <w:t>Multiplicity and type constraint values</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50368AEF" w14:textId="77777777" w:rsidR="00897986" w:rsidRPr="00073C73" w:rsidRDefault="00897986" w:rsidP="00897986">
      <w:pPr>
        <w:pStyle w:val="Heading4"/>
        <w:rPr>
          <w:i/>
          <w:iCs/>
        </w:rPr>
      </w:pPr>
      <w:bookmarkStart w:id="4231" w:name="_Toc20487544"/>
      <w:bookmarkStart w:id="4232" w:name="_Toc29342845"/>
      <w:bookmarkStart w:id="4233" w:name="_Toc29343984"/>
      <w:bookmarkStart w:id="4234" w:name="_Toc36567250"/>
      <w:bookmarkStart w:id="4235" w:name="_Toc36810698"/>
      <w:bookmarkStart w:id="4236" w:name="_Toc36847062"/>
      <w:bookmarkStart w:id="4237" w:name="_Toc36939715"/>
      <w:bookmarkStart w:id="4238" w:name="_Toc37082695"/>
      <w:bookmarkStart w:id="4239" w:name="_Toc46486823"/>
      <w:bookmarkStart w:id="4240" w:name="_Toc52547168"/>
      <w:bookmarkStart w:id="4241" w:name="_Toc52547698"/>
      <w:bookmarkStart w:id="4242" w:name="_Toc52548228"/>
      <w:bookmarkStart w:id="4243" w:name="_Toc52548758"/>
      <w:bookmarkStart w:id="4244" w:name="_Toc90720004"/>
      <w:r w:rsidRPr="00073C73">
        <w:rPr>
          <w:i/>
          <w:iCs/>
        </w:rPr>
        <w:t>–</w:t>
      </w:r>
      <w:r w:rsidRPr="00073C73">
        <w:rPr>
          <w:i/>
          <w:iCs/>
        </w:rPr>
        <w:tab/>
        <w:t>Multiplicity and type constraint definitions</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45"/>
      <w:r w:rsidRPr="00E529B7">
        <w:rPr>
          <w:snapToGrid w:val="0"/>
        </w:rPr>
        <w:t>FFS</w:t>
      </w:r>
      <w:commentRangeEnd w:id="4245"/>
      <w:r w:rsidR="003D44F5">
        <w:rPr>
          <w:rStyle w:val="CommentReference"/>
          <w:rFonts w:ascii="Times New Roman" w:hAnsi="Times New Roman"/>
          <w:noProof w:val="0"/>
        </w:rPr>
        <w:commentReference w:id="4245"/>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46" w:name="_Toc37681247"/>
      <w:bookmarkStart w:id="4247" w:name="_Toc46486824"/>
      <w:bookmarkStart w:id="4248" w:name="_Toc52547169"/>
      <w:bookmarkStart w:id="4249" w:name="_Toc52547699"/>
      <w:bookmarkStart w:id="4250" w:name="_Toc52548229"/>
      <w:bookmarkStart w:id="4251" w:name="_Toc52548759"/>
      <w:bookmarkStart w:id="4252" w:name="_Toc90720005"/>
      <w:r w:rsidRPr="00073C73">
        <w:rPr>
          <w:i/>
          <w:noProof/>
        </w:rPr>
        <w:t>–</w:t>
      </w:r>
      <w:r w:rsidRPr="00073C73">
        <w:rPr>
          <w:i/>
          <w:noProof/>
        </w:rPr>
        <w:tab/>
        <w:t>End of LPP-PDU-Definitions</w:t>
      </w:r>
      <w:bookmarkEnd w:id="4246"/>
      <w:bookmarkEnd w:id="4247"/>
      <w:bookmarkEnd w:id="4248"/>
      <w:bookmarkEnd w:id="4249"/>
      <w:bookmarkEnd w:id="4250"/>
      <w:bookmarkEnd w:id="4251"/>
      <w:bookmarkEnd w:id="4252"/>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53" w:name="_Toc27765466"/>
      <w:bookmarkStart w:id="4254" w:name="_Toc37681248"/>
      <w:bookmarkStart w:id="4255" w:name="_Toc46486825"/>
      <w:bookmarkStart w:id="4256" w:name="_Toc52547170"/>
      <w:bookmarkStart w:id="4257" w:name="_Toc52547700"/>
      <w:bookmarkStart w:id="4258" w:name="_Toc52548230"/>
      <w:bookmarkStart w:id="4259" w:name="_Toc52548760"/>
      <w:bookmarkStart w:id="4260" w:name="_Toc90720006"/>
      <w:r w:rsidRPr="00073C73">
        <w:t>7</w:t>
      </w:r>
      <w:r w:rsidRPr="00073C73">
        <w:tab/>
        <w:t>Broadcast of assistance data</w:t>
      </w:r>
      <w:bookmarkEnd w:id="4253"/>
      <w:bookmarkEnd w:id="4254"/>
      <w:bookmarkEnd w:id="4255"/>
      <w:bookmarkEnd w:id="4256"/>
      <w:bookmarkEnd w:id="4257"/>
      <w:bookmarkEnd w:id="4258"/>
      <w:bookmarkEnd w:id="4259"/>
      <w:bookmarkEnd w:id="4260"/>
    </w:p>
    <w:p w14:paraId="557F4A8E" w14:textId="77777777" w:rsidR="00401505" w:rsidRPr="00073C73" w:rsidRDefault="00401505" w:rsidP="00401505">
      <w:pPr>
        <w:pStyle w:val="Heading2"/>
      </w:pPr>
      <w:bookmarkStart w:id="4261" w:name="_Toc27765467"/>
      <w:bookmarkStart w:id="4262" w:name="_Toc37681249"/>
      <w:bookmarkStart w:id="4263" w:name="_Toc46486826"/>
      <w:bookmarkStart w:id="4264" w:name="_Toc52547171"/>
      <w:bookmarkStart w:id="4265" w:name="_Toc52547701"/>
      <w:bookmarkStart w:id="4266" w:name="_Toc52548231"/>
      <w:bookmarkStart w:id="4267" w:name="_Toc52548761"/>
      <w:bookmarkStart w:id="4268" w:name="_Toc90720007"/>
      <w:r w:rsidRPr="00073C73">
        <w:t>7.1</w:t>
      </w:r>
      <w:r w:rsidRPr="00073C73">
        <w:tab/>
        <w:t>General</w:t>
      </w:r>
      <w:bookmarkEnd w:id="4261"/>
      <w:bookmarkEnd w:id="4262"/>
      <w:bookmarkEnd w:id="4263"/>
      <w:bookmarkEnd w:id="4264"/>
      <w:bookmarkEnd w:id="4265"/>
      <w:bookmarkEnd w:id="4266"/>
      <w:bookmarkEnd w:id="4267"/>
      <w:bookmarkEnd w:id="4268"/>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69" w:name="_Toc27765468"/>
      <w:bookmarkStart w:id="4270" w:name="_Toc37681250"/>
      <w:bookmarkStart w:id="4271" w:name="_Toc46486827"/>
      <w:bookmarkStart w:id="4272" w:name="_Toc52547172"/>
      <w:bookmarkStart w:id="4273" w:name="_Toc52547702"/>
      <w:bookmarkStart w:id="4274" w:name="_Toc52548232"/>
      <w:bookmarkStart w:id="4275" w:name="_Toc52548762"/>
      <w:bookmarkStart w:id="4276" w:name="_Toc90720008"/>
      <w:r w:rsidRPr="00073C73">
        <w:t>7.2</w:t>
      </w:r>
      <w:r w:rsidRPr="00073C73">
        <w:tab/>
        <w:t xml:space="preserve">Mapping of </w:t>
      </w:r>
      <w:r w:rsidRPr="00073C73">
        <w:rPr>
          <w:i/>
        </w:rPr>
        <w:t>posSibType</w:t>
      </w:r>
      <w:r w:rsidRPr="00073C73">
        <w:t xml:space="preserve"> to assistance data element</w:t>
      </w:r>
      <w:bookmarkEnd w:id="4269"/>
      <w:bookmarkEnd w:id="4270"/>
      <w:bookmarkEnd w:id="4271"/>
      <w:bookmarkEnd w:id="4272"/>
      <w:bookmarkEnd w:id="4273"/>
      <w:bookmarkEnd w:id="4274"/>
      <w:bookmarkEnd w:id="4275"/>
      <w:bookmarkEnd w:id="4276"/>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77"/>
            <w:r w:rsidRPr="004A10D2">
              <w:rPr>
                <w:i/>
                <w:snapToGrid w:val="0"/>
              </w:rPr>
              <w:t>ServiceParameters</w:t>
            </w:r>
            <w:commentRangeEnd w:id="4277"/>
            <w:r w:rsidR="0068147B">
              <w:rPr>
                <w:rStyle w:val="CommentReference"/>
                <w:rFonts w:ascii="Times New Roman" w:hAnsi="Times New Roman"/>
              </w:rPr>
              <w:commentReference w:id="4277"/>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78" w:name="_Hlk505571245"/>
            <w:r w:rsidRPr="00073C73">
              <w:rPr>
                <w:i/>
                <w:noProof/>
                <w:lang w:eastAsia="ko-KR"/>
              </w:rPr>
              <w:t>posSibType2-3</w:t>
            </w:r>
            <w:bookmarkEnd w:id="4278"/>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79"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80" w:name="_Toc37681251"/>
      <w:bookmarkStart w:id="4281" w:name="_Toc46486828"/>
      <w:bookmarkStart w:id="4282" w:name="_Toc52547173"/>
      <w:bookmarkStart w:id="4283" w:name="_Toc52547703"/>
      <w:bookmarkStart w:id="4284" w:name="_Toc52548233"/>
      <w:bookmarkStart w:id="4285" w:name="_Toc52548763"/>
      <w:bookmarkStart w:id="4286" w:name="_Toc90720009"/>
      <w:r w:rsidRPr="00073C73">
        <w:t>7.3</w:t>
      </w:r>
      <w:r w:rsidRPr="00073C73">
        <w:tab/>
        <w:t>Procedures related to broadcast information elements</w:t>
      </w:r>
      <w:bookmarkEnd w:id="4279"/>
      <w:bookmarkEnd w:id="4280"/>
      <w:bookmarkEnd w:id="4281"/>
      <w:bookmarkEnd w:id="4282"/>
      <w:bookmarkEnd w:id="4283"/>
      <w:bookmarkEnd w:id="4284"/>
      <w:bookmarkEnd w:id="4285"/>
      <w:bookmarkEnd w:id="4286"/>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87" w:name="_Toc27765470"/>
      <w:bookmarkStart w:id="4288" w:name="_Toc37681252"/>
      <w:bookmarkStart w:id="4289" w:name="_Toc46486829"/>
      <w:bookmarkStart w:id="4290" w:name="_Toc52547174"/>
      <w:bookmarkStart w:id="4291" w:name="_Toc52547704"/>
      <w:bookmarkStart w:id="4292" w:name="_Toc52548234"/>
      <w:bookmarkStart w:id="4293" w:name="_Toc52548764"/>
      <w:bookmarkStart w:id="4294" w:name="_Toc90720010"/>
      <w:r w:rsidRPr="00073C73">
        <w:t>7.4</w:t>
      </w:r>
      <w:r w:rsidRPr="00073C73">
        <w:tab/>
        <w:t>Broadcast information elements</w:t>
      </w:r>
      <w:bookmarkEnd w:id="4287"/>
      <w:bookmarkEnd w:id="4288"/>
      <w:bookmarkEnd w:id="4289"/>
      <w:bookmarkEnd w:id="4290"/>
      <w:bookmarkEnd w:id="4291"/>
      <w:bookmarkEnd w:id="4292"/>
      <w:bookmarkEnd w:id="4293"/>
      <w:bookmarkEnd w:id="4294"/>
    </w:p>
    <w:p w14:paraId="368CC7EC" w14:textId="77777777" w:rsidR="00401505" w:rsidRPr="00073C73" w:rsidRDefault="00401505" w:rsidP="00401505">
      <w:pPr>
        <w:pStyle w:val="Heading3"/>
        <w:rPr>
          <w:rFonts w:cs="Arial"/>
          <w:kern w:val="2"/>
        </w:rPr>
      </w:pPr>
      <w:bookmarkStart w:id="4295" w:name="_Toc27765471"/>
      <w:bookmarkStart w:id="4296" w:name="_Toc37681253"/>
      <w:bookmarkStart w:id="4297" w:name="_Toc46486830"/>
      <w:bookmarkStart w:id="4298" w:name="_Toc52547175"/>
      <w:bookmarkStart w:id="4299" w:name="_Toc52547705"/>
      <w:bookmarkStart w:id="4300" w:name="_Toc52548235"/>
      <w:bookmarkStart w:id="4301" w:name="_Toc52548765"/>
      <w:bookmarkStart w:id="4302" w:name="_Toc90720011"/>
      <w:r w:rsidRPr="00073C73">
        <w:t>7.4.1</w:t>
      </w:r>
      <w:r w:rsidRPr="00073C73">
        <w:tab/>
        <w:t>Basic production</w:t>
      </w:r>
      <w:bookmarkEnd w:id="4295"/>
      <w:bookmarkEnd w:id="4296"/>
      <w:bookmarkEnd w:id="4297"/>
      <w:bookmarkEnd w:id="4298"/>
      <w:bookmarkEnd w:id="4299"/>
      <w:bookmarkEnd w:id="4300"/>
      <w:bookmarkEnd w:id="4301"/>
      <w:bookmarkEnd w:id="4302"/>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303" w:name="_Toc90720012"/>
      <w:bookmarkStart w:id="4304" w:name="_Toc27765472"/>
      <w:bookmarkStart w:id="4305" w:name="_Toc37681254"/>
      <w:bookmarkStart w:id="4306" w:name="_Toc46486831"/>
      <w:bookmarkStart w:id="4307" w:name="_Toc52547176"/>
      <w:bookmarkStart w:id="4308" w:name="_Toc52547706"/>
      <w:bookmarkStart w:id="4309" w:name="_Toc52548236"/>
      <w:bookmarkStart w:id="4310" w:name="_Toc52548766"/>
      <w:r w:rsidRPr="00073C73">
        <w:rPr>
          <w:i/>
        </w:rPr>
        <w:t>–</w:t>
      </w:r>
      <w:r w:rsidRPr="00073C73">
        <w:rPr>
          <w:i/>
        </w:rPr>
        <w:tab/>
        <w:t>LPP-Broadcast-Definitions</w:t>
      </w:r>
      <w:bookmarkEnd w:id="4303"/>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311" w:name="_Toc90720013"/>
      <w:r w:rsidRPr="00073C73">
        <w:t>7.4.2</w:t>
      </w:r>
      <w:r w:rsidRPr="00073C73">
        <w:tab/>
        <w:t>Element definitions</w:t>
      </w:r>
      <w:bookmarkEnd w:id="4304"/>
      <w:bookmarkEnd w:id="4305"/>
      <w:bookmarkEnd w:id="4306"/>
      <w:bookmarkEnd w:id="4307"/>
      <w:bookmarkEnd w:id="4308"/>
      <w:bookmarkEnd w:id="4309"/>
      <w:bookmarkEnd w:id="4310"/>
      <w:bookmarkEnd w:id="4311"/>
    </w:p>
    <w:p w14:paraId="22FE85C4" w14:textId="77777777" w:rsidR="00401505" w:rsidRPr="00073C73" w:rsidRDefault="00401505" w:rsidP="00401505">
      <w:pPr>
        <w:pStyle w:val="Heading4"/>
      </w:pPr>
      <w:bookmarkStart w:id="4312" w:name="_Toc27765473"/>
      <w:bookmarkStart w:id="4313" w:name="_Toc37681255"/>
      <w:bookmarkStart w:id="4314" w:name="_Toc46486832"/>
      <w:bookmarkStart w:id="4315" w:name="_Toc52547177"/>
      <w:bookmarkStart w:id="4316" w:name="_Toc52547707"/>
      <w:bookmarkStart w:id="4317" w:name="_Toc52548237"/>
      <w:bookmarkStart w:id="4318" w:name="_Toc52548767"/>
      <w:bookmarkStart w:id="4319" w:name="_Toc90720014"/>
      <w:r w:rsidRPr="00073C73">
        <w:t>–</w:t>
      </w:r>
      <w:r w:rsidRPr="00073C73">
        <w:tab/>
      </w:r>
      <w:r w:rsidRPr="00073C73">
        <w:rPr>
          <w:i/>
        </w:rPr>
        <w:t>AssistanceDataSIBelement</w:t>
      </w:r>
      <w:bookmarkEnd w:id="4312"/>
      <w:bookmarkEnd w:id="4313"/>
      <w:bookmarkEnd w:id="4314"/>
      <w:bookmarkEnd w:id="4315"/>
      <w:bookmarkEnd w:id="4316"/>
      <w:bookmarkEnd w:id="4317"/>
      <w:bookmarkEnd w:id="4318"/>
      <w:bookmarkEnd w:id="4319"/>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20" w:name="_Hlk506164787"/>
      <w:r w:rsidRPr="00073C73">
        <w:rPr>
          <w:lang w:eastAsia="en-GB"/>
        </w:rPr>
        <w:t>assistanceDataElement</w:t>
      </w:r>
      <w:bookmarkEnd w:id="4320"/>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21" w:name="_Toc27765474"/>
      <w:bookmarkStart w:id="4322" w:name="_Toc37681256"/>
      <w:bookmarkStart w:id="4323" w:name="_Toc46486833"/>
      <w:bookmarkStart w:id="4324" w:name="_Toc52547178"/>
      <w:bookmarkStart w:id="4325" w:name="_Toc52547708"/>
      <w:bookmarkStart w:id="4326" w:name="_Toc52548238"/>
      <w:bookmarkStart w:id="4327" w:name="_Toc52548768"/>
      <w:bookmarkStart w:id="4328" w:name="_Toc90720015"/>
      <w:r w:rsidRPr="00073C73">
        <w:t>–</w:t>
      </w:r>
      <w:r w:rsidRPr="00073C73">
        <w:tab/>
      </w:r>
      <w:r w:rsidRPr="00073C73">
        <w:rPr>
          <w:i/>
          <w:snapToGrid w:val="0"/>
        </w:rPr>
        <w:t>OTDOA-UE-Assisted</w:t>
      </w:r>
      <w:bookmarkEnd w:id="4321"/>
      <w:bookmarkEnd w:id="4322"/>
      <w:bookmarkEnd w:id="4323"/>
      <w:bookmarkEnd w:id="4324"/>
      <w:bookmarkEnd w:id="4325"/>
      <w:bookmarkEnd w:id="4326"/>
      <w:bookmarkEnd w:id="4327"/>
      <w:bookmarkEnd w:id="4328"/>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29" w:name="_Toc5724570"/>
      <w:bookmarkStart w:id="4330" w:name="_Toc37681258"/>
      <w:bookmarkStart w:id="4331" w:name="_Toc46486834"/>
      <w:bookmarkStart w:id="4332" w:name="_Toc52547179"/>
      <w:bookmarkStart w:id="4333" w:name="_Toc52547709"/>
      <w:bookmarkStart w:id="4334" w:name="_Toc52548239"/>
      <w:bookmarkStart w:id="4335" w:name="_Toc52548769"/>
      <w:bookmarkStart w:id="4336" w:name="_Toc90720016"/>
      <w:r w:rsidRPr="00073C73">
        <w:t>–</w:t>
      </w:r>
      <w:r w:rsidRPr="00073C73">
        <w:tab/>
      </w:r>
      <w:bookmarkEnd w:id="4329"/>
      <w:r w:rsidRPr="00073C73">
        <w:rPr>
          <w:i/>
          <w:iCs/>
        </w:rPr>
        <w:t>NR-</w:t>
      </w:r>
      <w:r w:rsidRPr="00073C73">
        <w:rPr>
          <w:i/>
          <w:snapToGrid w:val="0"/>
        </w:rPr>
        <w:t>UEB-TRP-LocationData</w:t>
      </w:r>
      <w:bookmarkEnd w:id="4330"/>
      <w:bookmarkEnd w:id="4331"/>
      <w:bookmarkEnd w:id="4332"/>
      <w:bookmarkEnd w:id="4333"/>
      <w:bookmarkEnd w:id="4334"/>
      <w:bookmarkEnd w:id="4335"/>
      <w:bookmarkEnd w:id="4336"/>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37" w:name="_Toc37681259"/>
      <w:bookmarkStart w:id="4338" w:name="_Toc46486835"/>
      <w:bookmarkStart w:id="4339" w:name="_Toc52547180"/>
      <w:bookmarkStart w:id="4340" w:name="_Toc52547710"/>
      <w:bookmarkStart w:id="4341" w:name="_Toc52548240"/>
      <w:bookmarkStart w:id="4342" w:name="_Toc52548770"/>
      <w:bookmarkStart w:id="4343" w:name="_Toc90720017"/>
      <w:r w:rsidRPr="00073C73">
        <w:t>–</w:t>
      </w:r>
      <w:r w:rsidRPr="00073C73">
        <w:tab/>
      </w:r>
      <w:r w:rsidRPr="00073C73">
        <w:rPr>
          <w:i/>
          <w:iCs/>
        </w:rPr>
        <w:t>NR-</w:t>
      </w:r>
      <w:r w:rsidRPr="00073C73">
        <w:rPr>
          <w:i/>
          <w:snapToGrid w:val="0"/>
        </w:rPr>
        <w:t>UEB-TRP-RTD-Info</w:t>
      </w:r>
      <w:bookmarkEnd w:id="4337"/>
      <w:bookmarkEnd w:id="4338"/>
      <w:bookmarkEnd w:id="4339"/>
      <w:bookmarkEnd w:id="4340"/>
      <w:bookmarkEnd w:id="4341"/>
      <w:bookmarkEnd w:id="4342"/>
      <w:bookmarkEnd w:id="4343"/>
    </w:p>
    <w:p w14:paraId="1545F816" w14:textId="77777777" w:rsidR="009E61AC" w:rsidRPr="00073C73" w:rsidRDefault="009E61AC" w:rsidP="009E61AC">
      <w:r w:rsidRPr="00073C73">
        <w:t xml:space="preserve">The IE </w:t>
      </w:r>
      <w:bookmarkStart w:id="4344" w:name="_Hlk13714990"/>
      <w:r w:rsidRPr="00073C73">
        <w:rPr>
          <w:i/>
          <w:iCs/>
        </w:rPr>
        <w:t>NR-</w:t>
      </w:r>
      <w:r w:rsidRPr="00073C73">
        <w:rPr>
          <w:i/>
          <w:snapToGrid w:val="0"/>
        </w:rPr>
        <w:t>UEB-TRP-RTD-Info</w:t>
      </w:r>
      <w:r w:rsidRPr="00073C73">
        <w:t xml:space="preserve"> </w:t>
      </w:r>
      <w:bookmarkEnd w:id="4344"/>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45" w:name="_Toc27765465"/>
      <w:bookmarkStart w:id="4346" w:name="_Toc90720018"/>
      <w:r w:rsidRPr="00073C73">
        <w:rPr>
          <w:i/>
          <w:noProof/>
        </w:rPr>
        <w:t>–</w:t>
      </w:r>
      <w:r w:rsidRPr="00073C73">
        <w:rPr>
          <w:i/>
          <w:noProof/>
        </w:rPr>
        <w:tab/>
        <w:t>End of LPP-Broadcast-Definitions</w:t>
      </w:r>
      <w:bookmarkEnd w:id="4345"/>
      <w:bookmarkEnd w:id="4346"/>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47" w:name="_Toc27765475"/>
      <w:bookmarkStart w:id="4348" w:name="_Toc37681260"/>
      <w:bookmarkStart w:id="4349" w:name="_Toc46486836"/>
      <w:bookmarkStart w:id="4350" w:name="_Toc52547181"/>
      <w:bookmarkStart w:id="4351" w:name="_Toc52547711"/>
      <w:bookmarkStart w:id="4352" w:name="_Toc52548241"/>
      <w:bookmarkStart w:id="4353" w:name="_Toc52548771"/>
      <w:bookmarkStart w:id="4354" w:name="_Toc90720019"/>
      <w:r w:rsidRPr="00073C73">
        <w:t>7.5</w:t>
      </w:r>
      <w:r w:rsidRPr="00073C73">
        <w:tab/>
        <w:t>Broadcast ciphering (informative)</w:t>
      </w:r>
      <w:bookmarkEnd w:id="4347"/>
      <w:bookmarkEnd w:id="4348"/>
      <w:bookmarkEnd w:id="4349"/>
      <w:bookmarkEnd w:id="4350"/>
      <w:bookmarkEnd w:id="4351"/>
      <w:bookmarkEnd w:id="4352"/>
      <w:bookmarkEnd w:id="4353"/>
      <w:bookmarkEnd w:id="4354"/>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15pt;height:309.4pt" o:ole="">
            <v:imagedata r:id="rId136" o:title=""/>
          </v:shape>
          <o:OLEObject Type="Embed" ProgID="Visio.Drawing.15" ShapeID="_x0000_i1088" DrawAspect="Content" ObjectID="_1712153892" r:id="rId13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55" w:name="historyclause"/>
      <w:bookmarkStart w:id="4356" w:name="_Toc27765476"/>
      <w:bookmarkStart w:id="4357" w:name="_Toc37681261"/>
      <w:bookmarkStart w:id="4358" w:name="_Toc46486837"/>
      <w:bookmarkStart w:id="4359" w:name="_Toc52547182"/>
      <w:bookmarkStart w:id="4360" w:name="_Toc52547712"/>
      <w:bookmarkStart w:id="4361" w:name="_Toc52548242"/>
      <w:bookmarkStart w:id="4362" w:name="_Toc52548772"/>
      <w:bookmarkStart w:id="4363" w:name="_Toc90720020"/>
      <w:r w:rsidRPr="00073C73">
        <w:t>Annex A (informative):</w:t>
      </w:r>
      <w:r w:rsidRPr="00073C73">
        <w:br/>
      </w:r>
      <w:bookmarkEnd w:id="4355"/>
      <w:r w:rsidRPr="00073C73">
        <w:t>Change History</w:t>
      </w:r>
      <w:bookmarkEnd w:id="4356"/>
      <w:bookmarkEnd w:id="4357"/>
      <w:bookmarkEnd w:id="4358"/>
      <w:bookmarkEnd w:id="4359"/>
      <w:bookmarkEnd w:id="4360"/>
      <w:bookmarkEnd w:id="4361"/>
      <w:bookmarkEnd w:id="4362"/>
      <w:bookmarkEnd w:id="4363"/>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40"/>
      <w:footerReference w:type="default" r:id="rId14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Intel_Yi" w:date="2022-04-22T18:12:00Z" w:initials="I">
    <w:p w14:paraId="6CAC280D" w14:textId="77777777" w:rsidR="00CC72B9" w:rsidRDefault="00CC72B9" w:rsidP="00CC72B9">
      <w:pPr>
        <w:pStyle w:val="CommentText"/>
      </w:pPr>
      <w:r>
        <w:rPr>
          <w:rStyle w:val="CommentReference"/>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C72B9" w:rsidRDefault="00CC72B9" w:rsidP="00CC72B9">
      <w:pPr>
        <w:pStyle w:val="CommentText"/>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C72B9" w:rsidRDefault="00CC72B9" w:rsidP="00CC72B9">
      <w:pPr>
        <w:pStyle w:val="CommentText"/>
        <w:ind w:leftChars="90" w:left="180"/>
      </w:pPr>
      <w:r>
        <w:rPr>
          <w:b/>
        </w:rPr>
        <w:t>[Proposed Change]</w:t>
      </w:r>
      <w:r>
        <w:t xml:space="preserve">: </w:t>
      </w:r>
    </w:p>
    <w:p w14:paraId="562D077A" w14:textId="77777777" w:rsidR="00CC72B9" w:rsidRDefault="00CC72B9"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C72B9" w:rsidRPr="00AA6BE8" w:rsidRDefault="00CC72B9"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C72B9" w:rsidRDefault="00CC72B9"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C72B9" w:rsidRDefault="00CC72B9"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C72B9" w:rsidRDefault="00CC72B9"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C72B9" w:rsidRDefault="00CC72B9"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C72B9" w:rsidRDefault="00CC72B9"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C72B9" w:rsidRPr="00AA6BE8" w:rsidRDefault="00CC72B9"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C72B9" w:rsidRPr="005773B3" w:rsidRDefault="00CC72B9" w:rsidP="00CC72B9">
      <w:pPr>
        <w:pStyle w:val="CommentText"/>
        <w:ind w:leftChars="90" w:left="180"/>
        <w:rPr>
          <w:sz w:val="16"/>
          <w:szCs w:val="16"/>
        </w:rPr>
      </w:pPr>
    </w:p>
    <w:p w14:paraId="6DC200F8" w14:textId="77777777" w:rsidR="00CC72B9" w:rsidRPr="005773B3" w:rsidRDefault="00CC72B9" w:rsidP="00CC72B9">
      <w:pPr>
        <w:ind w:leftChars="90" w:left="180"/>
        <w:rPr>
          <w:sz w:val="16"/>
          <w:szCs w:val="16"/>
        </w:rPr>
      </w:pPr>
    </w:p>
    <w:p w14:paraId="46AC15FE" w14:textId="77777777" w:rsidR="00CC72B9" w:rsidRDefault="00CC72B9" w:rsidP="00CC72B9">
      <w:pPr>
        <w:pStyle w:val="CommentText"/>
        <w:ind w:leftChars="90" w:left="180"/>
        <w:rPr>
          <w:lang w:eastAsia="zh-CN"/>
        </w:rPr>
      </w:pPr>
    </w:p>
    <w:p w14:paraId="6AA34FF8" w14:textId="52D47A54" w:rsidR="00CC72B9" w:rsidRDefault="00CC72B9" w:rsidP="00CC72B9">
      <w:pPr>
        <w:pStyle w:val="CommentText"/>
      </w:pPr>
      <w:r>
        <w:rPr>
          <w:b/>
        </w:rPr>
        <w:t>[Comments]</w:t>
      </w:r>
      <w:r>
        <w:t xml:space="preserve">: </w:t>
      </w:r>
    </w:p>
  </w:comment>
  <w:comment w:id="45" w:author="ZTE-Yu Pan" w:date="2022-04-21T17:34:00Z" w:initials="z">
    <w:p w14:paraId="3FBA1C70" w14:textId="77777777" w:rsidR="00E25B0B" w:rsidRDefault="00E25B0B"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E25B0B" w:rsidRDefault="00E25B0B" w:rsidP="00563AB4">
      <w:pPr>
        <w:pStyle w:val="CommentText"/>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E25B0B" w:rsidRDefault="00E25B0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E25B0B" w:rsidRDefault="00E25B0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E25B0B" w:rsidRDefault="00E25B0B" w:rsidP="00563AB4">
      <w:pPr>
        <w:pStyle w:val="CommentText"/>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E25B0B" w:rsidRDefault="00E25B0B">
      <w:pPr>
        <w:pStyle w:val="CommentText"/>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E25B0B" w:rsidRDefault="00E25B0B">
      <w:pPr>
        <w:pStyle w:val="CommentText"/>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E25B0B" w:rsidRPr="005773B3" w:rsidRDefault="00E25B0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E25B0B" w:rsidRDefault="00E25B0B">
      <w:pPr>
        <w:pStyle w:val="CommentText"/>
        <w:ind w:leftChars="90" w:left="180"/>
        <w:rPr>
          <w:lang w:eastAsia="zh-CN"/>
        </w:rPr>
      </w:pPr>
    </w:p>
    <w:p w14:paraId="36920762" w14:textId="77777777" w:rsidR="00E25B0B" w:rsidRDefault="00E25B0B">
      <w:pPr>
        <w:pStyle w:val="CommentText"/>
        <w:ind w:leftChars="90" w:left="180"/>
      </w:pPr>
      <w:r>
        <w:rPr>
          <w:b/>
        </w:rPr>
        <w:t>[Comments]</w:t>
      </w:r>
      <w:r>
        <w:t xml:space="preserve">: </w:t>
      </w:r>
    </w:p>
    <w:p w14:paraId="45B11B87" w14:textId="6C73EE83" w:rsidR="00E25B0B" w:rsidRPr="00CC06F0" w:rsidRDefault="00E25B0B">
      <w:pPr>
        <w:pStyle w:val="CommentText"/>
        <w:ind w:leftChars="360" w:left="720"/>
      </w:pPr>
    </w:p>
  </w:comment>
  <w:comment w:id="54" w:author="Nokia (Mani)" w:date="2022-04-22T15:35:00Z" w:initials="N">
    <w:p w14:paraId="6B1B88F6" w14:textId="142909A0" w:rsidR="00391744" w:rsidRDefault="00391744">
      <w:pPr>
        <w:pStyle w:val="CommentText"/>
      </w:pPr>
      <w:r>
        <w:rPr>
          <w:rStyle w:val="CommentReference"/>
        </w:rPr>
        <w:annotationRef/>
      </w:r>
      <w:r>
        <w:rPr>
          <w:b/>
        </w:rPr>
        <w:t>[RIL]</w:t>
      </w:r>
      <w:r>
        <w:t xml:space="preserve">: N001 </w:t>
      </w:r>
      <w:r>
        <w:rPr>
          <w:b/>
        </w:rPr>
        <w:t>[Delegate]</w:t>
      </w:r>
      <w:r>
        <w:t xml:space="preserve">: Nokia (Mani)  </w:t>
      </w:r>
      <w:r>
        <w:rPr>
          <w:b/>
        </w:rPr>
        <w:t>[WI]</w:t>
      </w:r>
      <w:r>
        <w:t xml:space="preserve">: </w:t>
      </w:r>
      <w:r>
        <w:rPr>
          <w:b/>
        </w:rPr>
        <w:t>[Class]</w:t>
      </w:r>
      <w:r>
        <w:t xml:space="preserve">: </w:t>
      </w:r>
      <w:r w:rsidR="009D09B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1212FD" w14:textId="4869FE9E" w:rsidR="00391744" w:rsidRDefault="00391744">
      <w:pPr>
        <w:pStyle w:val="CommentText"/>
      </w:pPr>
      <w:r>
        <w:rPr>
          <w:b/>
        </w:rPr>
        <w:t>[Description]</w:t>
      </w:r>
      <w:r>
        <w:t xml:space="preserve">: </w:t>
      </w:r>
      <w:r w:rsidRPr="00391744">
        <w:t>Only the RSRPP abbreviation needs to be defined. Not DL PRS-RSRPP</w:t>
      </w:r>
    </w:p>
    <w:p w14:paraId="744FCAB5" w14:textId="4EAA7FEA" w:rsidR="00391744" w:rsidRDefault="00391744">
      <w:pPr>
        <w:pStyle w:val="CommentText"/>
      </w:pPr>
      <w:r>
        <w:rPr>
          <w:b/>
        </w:rPr>
        <w:t>[Proposed Change]</w:t>
      </w:r>
      <w:r>
        <w:t>: Just define RSRPP as Reference Signal Received Path Power</w:t>
      </w:r>
    </w:p>
    <w:p w14:paraId="4554E465" w14:textId="77777777" w:rsidR="00391744" w:rsidRDefault="00391744">
      <w:pPr>
        <w:pStyle w:val="CommentText"/>
      </w:pPr>
      <w:r>
        <w:rPr>
          <w:b/>
        </w:rPr>
        <w:t>[Comments]</w:t>
      </w:r>
      <w:r>
        <w:t xml:space="preserve">: </w:t>
      </w:r>
    </w:p>
    <w:p w14:paraId="61324636" w14:textId="5C91180F" w:rsidR="00391744" w:rsidRPr="00391744" w:rsidRDefault="00391744">
      <w:pPr>
        <w:pStyle w:val="CommentText"/>
      </w:pPr>
    </w:p>
  </w:comment>
  <w:comment w:id="55" w:author="ZTE-Yu Pan" w:date="2022-04-21T17:37:00Z" w:initials="z">
    <w:p w14:paraId="12000101" w14:textId="77777777" w:rsidR="00E25B0B" w:rsidRDefault="00E25B0B"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E25B0B" w:rsidRDefault="00E25B0B" w:rsidP="00563AB4">
      <w:pPr>
        <w:pStyle w:val="CommentText"/>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E25B0B" w:rsidRDefault="00E25B0B" w:rsidP="00563AB4">
      <w:pPr>
        <w:pStyle w:val="CommentText"/>
        <w:ind w:leftChars="360" w:left="720"/>
      </w:pPr>
      <w:r>
        <w:rPr>
          <w:b/>
        </w:rPr>
        <w:t>[Comments]</w:t>
      </w:r>
    </w:p>
  </w:comment>
  <w:comment w:id="858" w:author="Lenovo (Hyung-Nam)" w:date="2022-04-21T05:47:00Z" w:initials="B">
    <w:p w14:paraId="250138FE" w14:textId="55E157E4" w:rsidR="00E25B0B" w:rsidRDefault="00E25B0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E25B0B" w:rsidRDefault="00E25B0B">
      <w:pPr>
        <w:pStyle w:val="CommentText"/>
        <w:ind w:leftChars="360" w:left="720"/>
      </w:pPr>
      <w:r>
        <w:rPr>
          <w:b/>
        </w:rPr>
        <w:t>[Description]</w:t>
      </w:r>
      <w:r>
        <w:t>: Suffix should be “-v1700”.</w:t>
      </w:r>
    </w:p>
    <w:p w14:paraId="666AD62C" w14:textId="131045D3" w:rsidR="00E25B0B" w:rsidRDefault="00E25B0B">
      <w:pPr>
        <w:pStyle w:val="CommentText"/>
        <w:ind w:leftChars="360" w:left="720"/>
      </w:pPr>
      <w:r>
        <w:rPr>
          <w:b/>
        </w:rPr>
        <w:t>[Proposed Change]</w:t>
      </w:r>
      <w:r>
        <w:t xml:space="preserve">: Change suffix to “-v1700”. </w:t>
      </w:r>
    </w:p>
    <w:p w14:paraId="02E39D05" w14:textId="77777777" w:rsidR="00E25B0B" w:rsidRDefault="00E25B0B">
      <w:pPr>
        <w:pStyle w:val="CommentText"/>
        <w:ind w:leftChars="360" w:left="720"/>
      </w:pPr>
      <w:r>
        <w:rPr>
          <w:b/>
        </w:rPr>
        <w:t>[Comments]</w:t>
      </w:r>
      <w:r>
        <w:t xml:space="preserve">: </w:t>
      </w:r>
    </w:p>
    <w:p w14:paraId="39231216" w14:textId="497AB0F6" w:rsidR="00E25B0B" w:rsidRPr="00C978CA" w:rsidRDefault="00E25B0B">
      <w:pPr>
        <w:pStyle w:val="CommentText"/>
        <w:ind w:leftChars="360" w:left="720"/>
      </w:pPr>
    </w:p>
  </w:comment>
  <w:comment w:id="859" w:author="Nokia (Mani)" w:date="2022-04-22T15:40:00Z" w:initials="N">
    <w:p w14:paraId="49D36D85" w14:textId="7A76DEB0" w:rsidR="009D09B4" w:rsidRDefault="009D09B4">
      <w:pPr>
        <w:pStyle w:val="CommentText"/>
      </w:pPr>
      <w:r>
        <w:rPr>
          <w:rStyle w:val="CommentReference"/>
        </w:rPr>
        <w:annotationRef/>
      </w:r>
      <w:r>
        <w:rPr>
          <w:b/>
        </w:rPr>
        <w:t>[RIL]</w:t>
      </w:r>
      <w:r>
        <w:t>: N</w:t>
      </w:r>
      <w:r w:rsidR="00A318F3">
        <w:t>002</w:t>
      </w:r>
      <w:r>
        <w:t xml:space="preserve"> </w:t>
      </w:r>
      <w:r>
        <w:rPr>
          <w:b/>
        </w:rPr>
        <w:t>[Delegate]</w:t>
      </w:r>
      <w:r>
        <w:t xml:space="preserve">: Nokia (Mani)  </w:t>
      </w:r>
      <w:r>
        <w:rPr>
          <w:b/>
        </w:rPr>
        <w:t>[WI]</w:t>
      </w:r>
      <w:r>
        <w:t xml:space="preserve">: </w:t>
      </w:r>
      <w:r>
        <w:rPr>
          <w:b/>
        </w:rPr>
        <w:t>[Class]</w:t>
      </w:r>
      <w:r>
        <w:t xml:space="preserve">: </w:t>
      </w:r>
      <w:r w:rsidR="004D3452">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41071" w14:textId="5ED8E3ED" w:rsidR="009D09B4" w:rsidRDefault="009D09B4">
      <w:pPr>
        <w:pStyle w:val="CommentText"/>
      </w:pPr>
      <w:r>
        <w:rPr>
          <w:b/>
        </w:rPr>
        <w:t>[Description]</w:t>
      </w:r>
      <w:r>
        <w:t xml:space="preserve">: </w:t>
      </w:r>
      <w:r w:rsidRPr="009D09B4">
        <w:t xml:space="preserve">The name of this nested IE sounds like a message name. </w:t>
      </w:r>
      <w:r w:rsidR="004D3452" w:rsidRPr="004D3452">
        <w:t>No need for ScheduledLocationRequest-r17 and an extension marker for this.</w:t>
      </w:r>
    </w:p>
    <w:p w14:paraId="6D9C86A0" w14:textId="10DD6DC9" w:rsidR="009D09B4" w:rsidRDefault="009D09B4">
      <w:pPr>
        <w:pStyle w:val="CommentText"/>
      </w:pPr>
      <w:r>
        <w:rPr>
          <w:b/>
        </w:rPr>
        <w:t>[Proposed Change]</w:t>
      </w:r>
      <w:r>
        <w:t xml:space="preserve">: </w:t>
      </w:r>
      <w:r w:rsidR="004D3452">
        <w:t>Directly use scheduledLocationTime-r17 in CommonIEsRequestLocationInformation IE.</w:t>
      </w:r>
    </w:p>
    <w:p w14:paraId="404BBB51" w14:textId="77777777" w:rsidR="009D09B4" w:rsidRDefault="009D09B4">
      <w:pPr>
        <w:pStyle w:val="CommentText"/>
      </w:pPr>
      <w:r>
        <w:rPr>
          <w:b/>
        </w:rPr>
        <w:t>[Comments]</w:t>
      </w:r>
      <w:r>
        <w:t xml:space="preserve">: </w:t>
      </w:r>
    </w:p>
    <w:p w14:paraId="63FE3D73" w14:textId="0BC283EC" w:rsidR="009D09B4" w:rsidRPr="009D09B4" w:rsidRDefault="009D09B4">
      <w:pPr>
        <w:pStyle w:val="CommentText"/>
      </w:pPr>
    </w:p>
  </w:comment>
  <w:comment w:id="860" w:author="Huawei, HiSilicon (GuoYinghao)" w:date="2022-04-20T08:20:00Z" w:initials="H">
    <w:p w14:paraId="67E465CF" w14:textId="77777777" w:rsidR="00E25B0B" w:rsidRDefault="00E25B0B"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E25B0B" w:rsidRDefault="00E25B0B" w:rsidP="00380FCD">
      <w:pPr>
        <w:pStyle w:val="CommentText"/>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E25B0B" w:rsidRDefault="00E25B0B" w:rsidP="00380FCD">
      <w:pPr>
        <w:pStyle w:val="CommentText"/>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E25B0B" w:rsidRDefault="00E25B0B" w:rsidP="00380FCD">
      <w:pPr>
        <w:pStyle w:val="CommentText"/>
        <w:spacing w:after="0"/>
        <w:ind w:leftChars="360" w:left="720"/>
      </w:pPr>
      <w:r>
        <w:rPr>
          <w:b/>
        </w:rPr>
        <w:t>[Proposed Change]</w:t>
      </w:r>
      <w:r>
        <w:t xml:space="preserve">: Change from SEQUENCE to CHOICE. </w:t>
      </w:r>
    </w:p>
    <w:p w14:paraId="2E7DC9FE" w14:textId="77777777" w:rsidR="00E25B0B" w:rsidRDefault="00E25B0B" w:rsidP="00380FCD">
      <w:pPr>
        <w:pStyle w:val="CommentText"/>
        <w:spacing w:after="0"/>
        <w:ind w:leftChars="360" w:left="720"/>
      </w:pPr>
      <w:r>
        <w:rPr>
          <w:lang w:eastAsia="zh-CN"/>
        </w:rPr>
        <w:t>Change the name of the field and type to ScheduledLocationTimeRequest</w:t>
      </w:r>
    </w:p>
    <w:p w14:paraId="2ABAD0B1" w14:textId="77777777" w:rsidR="00E25B0B" w:rsidRDefault="00E25B0B" w:rsidP="00380FCD">
      <w:pPr>
        <w:spacing w:after="0"/>
        <w:ind w:leftChars="360" w:left="720"/>
      </w:pPr>
      <w:r>
        <w:rPr>
          <w:b/>
        </w:rPr>
        <w:t>[Comments]</w:t>
      </w:r>
      <w:r>
        <w:t>:</w:t>
      </w:r>
    </w:p>
    <w:p w14:paraId="663F31E1" w14:textId="21698372" w:rsidR="00E25B0B" w:rsidRDefault="00E25B0B">
      <w:pPr>
        <w:pStyle w:val="CommentText"/>
        <w:ind w:leftChars="360" w:left="720"/>
      </w:pPr>
    </w:p>
  </w:comment>
  <w:comment w:id="861" w:author="CATT(Jianxiang)" w:date="2022-04-20T08:20:00Z" w:initials="C">
    <w:p w14:paraId="065CEDB8" w14:textId="5D25B95B"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E25B0B" w:rsidRDefault="00E25B0B">
      <w:pPr>
        <w:pStyle w:val="CommentText"/>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E25B0B" w:rsidRDefault="00E25B0B">
      <w:pPr>
        <w:pStyle w:val="CommentText"/>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E25B0B" w:rsidRDefault="00E25B0B">
      <w:pPr>
        <w:pStyle w:val="CommentText"/>
        <w:ind w:leftChars="360" w:left="720"/>
      </w:pPr>
      <w:r>
        <w:rPr>
          <w:b/>
        </w:rPr>
        <w:t>[Comments]</w:t>
      </w:r>
      <w:r>
        <w:t xml:space="preserve">: </w:t>
      </w:r>
    </w:p>
    <w:p w14:paraId="06EC1ADF" w14:textId="591E8356" w:rsidR="00E25B0B" w:rsidRPr="000B29E9" w:rsidRDefault="00E25B0B">
      <w:pPr>
        <w:pStyle w:val="CommentText"/>
        <w:ind w:leftChars="360" w:left="720"/>
      </w:pPr>
    </w:p>
  </w:comment>
  <w:comment w:id="862" w:author="vivo (Xiang)" w:date="2022-04-21T19:21:00Z" w:initials="v">
    <w:p w14:paraId="2AE0C5BC" w14:textId="77777777" w:rsidR="00E25B0B" w:rsidRDefault="00E25B0B" w:rsidP="009F0A08">
      <w:pPr>
        <w:pStyle w:val="CommentText"/>
      </w:pPr>
      <w:r>
        <w:rPr>
          <w:rStyle w:val="CommentReference"/>
        </w:rPr>
        <w:annotationRef/>
      </w:r>
      <w:r>
        <w:fldChar w:fldCharType="begin"/>
      </w:r>
      <w:r>
        <w:rPr>
          <w:rStyle w:val="CommentReference"/>
        </w:rPr>
        <w:instrText xml:space="preserve"> </w:instrText>
      </w:r>
      <w:r>
        <w:instrText>PAGE \# "'</w:instrText>
      </w:r>
      <w:r>
        <w:rPr>
          <w:rFonts w:hint="eastAsia"/>
          <w:lang w:val="en-US"/>
        </w:rPr>
        <w:instrText>页</w:instrText>
      </w:r>
      <w:r>
        <w:instrText>: '#'</w:instrText>
      </w:r>
      <w:r>
        <w:br/>
        <w:instrText>'"</w:instrText>
      </w:r>
      <w:r>
        <w:rPr>
          <w:rStyle w:val="CommentReference"/>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E25B0B" w:rsidRDefault="00E25B0B" w:rsidP="009F0A08">
      <w:pPr>
        <w:pStyle w:val="CommentText"/>
      </w:pPr>
      <w:r>
        <w:rPr>
          <w:b/>
        </w:rPr>
        <w:t>[Description]</w:t>
      </w:r>
      <w:r>
        <w:t xml:space="preserve">: Add optional for all time formats in </w:t>
      </w:r>
      <w:r>
        <w:rPr>
          <w:snapToGrid w:val="0"/>
        </w:rPr>
        <w:t>ScheduledLocationTime.</w:t>
      </w:r>
    </w:p>
    <w:p w14:paraId="25A3B894" w14:textId="77777777" w:rsidR="00E25B0B" w:rsidRDefault="00E25B0B" w:rsidP="009F0A08">
      <w:pPr>
        <w:pStyle w:val="CommentText"/>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E25B0B" w:rsidRDefault="00E25B0B" w:rsidP="009F0A08">
      <w:pPr>
        <w:pStyle w:val="CommentText"/>
      </w:pPr>
      <w:r>
        <w:rPr>
          <w:b/>
        </w:rPr>
        <w:t>[Comments]</w:t>
      </w:r>
      <w:r>
        <w:t>:</w:t>
      </w:r>
    </w:p>
  </w:comment>
  <w:comment w:id="863" w:author="Intel_Yi" w:date="2022-04-22T18:13:00Z" w:initials="I">
    <w:p w14:paraId="2B96893E" w14:textId="5E91FCC6" w:rsidR="00CC72B9" w:rsidRDefault="00CC72B9" w:rsidP="00CC72B9">
      <w:pPr>
        <w:pStyle w:val="CommentText"/>
      </w:pPr>
      <w:r>
        <w:rPr>
          <w:rStyle w:val="CommentReference"/>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C72B9" w:rsidRDefault="00CC72B9" w:rsidP="00CC72B9">
      <w:pPr>
        <w:pStyle w:val="CommentText"/>
        <w:ind w:leftChars="360" w:left="720"/>
        <w:rPr>
          <w:lang w:eastAsia="zh-CN"/>
        </w:rPr>
      </w:pPr>
    </w:p>
    <w:p w14:paraId="71731538" w14:textId="77777777" w:rsidR="00CC72B9" w:rsidRDefault="00CC72B9" w:rsidP="00CC72B9">
      <w:pPr>
        <w:pStyle w:val="CommentText"/>
        <w:ind w:leftChars="360" w:left="720"/>
        <w:rPr>
          <w:lang w:eastAsia="zh-CN"/>
        </w:rPr>
      </w:pPr>
      <w:r>
        <w:rPr>
          <w:b/>
        </w:rPr>
        <w:t>[Proposed Change]</w:t>
      </w:r>
      <w:r>
        <w:t xml:space="preserve">: </w:t>
      </w:r>
    </w:p>
    <w:p w14:paraId="670205C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w:t>
      </w:r>
      <w:r w:rsidRPr="004C475D">
        <w:rPr>
          <w:snapToGrid w:val="0"/>
          <w:highlight w:val="yellow"/>
        </w:rPr>
        <w:t>P</w:t>
      </w:r>
      <w:r w:rsidRPr="00EC162C">
        <w:rPr>
          <w:snapToGrid w:val="0"/>
        </w:rPr>
        <w:t>hysCellId</w:t>
      </w:r>
      <w:r>
        <w:rPr>
          <w:rStyle w:val="CommentReference"/>
          <w:rFonts w:ascii="Times New Roman" w:hAnsi="Times New Roman"/>
          <w:noProof w:val="0"/>
        </w:rPr>
        <w:annotationRef/>
      </w:r>
      <w:r w:rsidRPr="00EC162C">
        <w:rPr>
          <w:snapToGrid w:val="0"/>
        </w:rPr>
        <w:t>-r17</w:t>
      </w:r>
      <w:r w:rsidRPr="00EC162C">
        <w:rPr>
          <w:snapToGrid w:val="0"/>
        </w:rPr>
        <w:tab/>
      </w:r>
      <w:r w:rsidRPr="00EC162C">
        <w:rPr>
          <w:snapToGrid w:val="0"/>
        </w:rPr>
        <w:tab/>
      </w:r>
      <w:r w:rsidRPr="00EC162C">
        <w:rPr>
          <w:snapToGrid w:val="0"/>
        </w:rPr>
        <w:tab/>
        <w:t>INTEGER (0..503),</w:t>
      </w:r>
    </w:p>
    <w:p w14:paraId="5ED0413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w:t>
      </w:r>
      <w:r w:rsidRPr="004C475D">
        <w:rPr>
          <w:snapToGrid w:val="0"/>
          <w:highlight w:val="yellow"/>
        </w:rPr>
        <w:t>A</w:t>
      </w:r>
      <w:r w:rsidRPr="00EC162C">
        <w:rPr>
          <w:snapToGrid w:val="0"/>
        </w:rPr>
        <w:t>rfcnEUTRA-r17</w:t>
      </w:r>
      <w:r w:rsidRPr="00EC162C">
        <w:rPr>
          <w:snapToGrid w:val="0"/>
        </w:rPr>
        <w:tab/>
      </w:r>
      <w:r w:rsidRPr="00EC162C">
        <w:rPr>
          <w:snapToGrid w:val="0"/>
        </w:rPr>
        <w:tab/>
      </w:r>
      <w:r w:rsidRPr="00EC162C">
        <w:rPr>
          <w:snapToGrid w:val="0"/>
        </w:rPr>
        <w:tab/>
        <w:t>ARFCN-ValueEUTRA,</w:t>
      </w:r>
    </w:p>
    <w:p w14:paraId="76627BB9"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C72B9" w:rsidRDefault="00CC72B9" w:rsidP="00CC72B9">
      <w:pPr>
        <w:pStyle w:val="CommentText"/>
        <w:ind w:leftChars="360" w:left="720"/>
        <w:rPr>
          <w:lang w:eastAsia="zh-CN"/>
        </w:rPr>
      </w:pPr>
    </w:p>
    <w:p w14:paraId="76295D1E" w14:textId="77777777" w:rsidR="00CC72B9" w:rsidRDefault="00CC72B9" w:rsidP="00CC72B9">
      <w:pPr>
        <w:pStyle w:val="CommentText"/>
        <w:ind w:leftChars="360" w:left="720"/>
        <w:rPr>
          <w:lang w:eastAsia="zh-CN"/>
        </w:rPr>
      </w:pPr>
      <w:r>
        <w:rPr>
          <w:lang w:eastAsia="zh-CN"/>
        </w:rPr>
        <w:t xml:space="preserve">Field description should be updated accordingly. </w:t>
      </w:r>
    </w:p>
    <w:p w14:paraId="2BE62C74" w14:textId="77777777" w:rsidR="00CC72B9" w:rsidRDefault="00CC72B9"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C72B9" w:rsidRDefault="00CC72B9"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C72B9" w:rsidRDefault="00CC72B9" w:rsidP="00CC72B9">
      <w:pPr>
        <w:pStyle w:val="CommentText"/>
        <w:ind w:leftChars="360" w:left="720"/>
        <w:rPr>
          <w:lang w:eastAsia="zh-CN"/>
        </w:rPr>
      </w:pPr>
    </w:p>
    <w:p w14:paraId="273A5B30" w14:textId="5AFC2D11" w:rsidR="00CC72B9" w:rsidRDefault="00CC72B9" w:rsidP="00CC72B9">
      <w:pPr>
        <w:pStyle w:val="CommentText"/>
      </w:pPr>
      <w:r>
        <w:rPr>
          <w:b/>
        </w:rPr>
        <w:t>[Comments]</w:t>
      </w:r>
      <w:r>
        <w:t xml:space="preserve">: </w:t>
      </w:r>
    </w:p>
  </w:comment>
  <w:comment w:id="864" w:author="Nokia (Mani)" w:date="2022-04-22T15:48:00Z" w:initials="N">
    <w:p w14:paraId="5E78C1ED" w14:textId="4E3E7D41" w:rsidR="004D3452" w:rsidRDefault="004D3452">
      <w:pPr>
        <w:pStyle w:val="CommentText"/>
      </w:pPr>
      <w:r>
        <w:rPr>
          <w:rStyle w:val="CommentReference"/>
        </w:rPr>
        <w:annotationRef/>
      </w:r>
      <w:r>
        <w:rPr>
          <w:b/>
        </w:rPr>
        <w:t>[RIL]</w:t>
      </w:r>
      <w:r>
        <w:t>: N</w:t>
      </w:r>
      <w:r w:rsidR="00A318F3">
        <w:t>003</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31E02" w14:textId="04692199" w:rsidR="004D3452" w:rsidRDefault="004D3452">
      <w:pPr>
        <w:pStyle w:val="CommentText"/>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4D3452" w:rsidRDefault="004D3452">
      <w:pPr>
        <w:pStyle w:val="CommentText"/>
      </w:pPr>
      <w:r>
        <w:rPr>
          <w:b/>
        </w:rPr>
        <w:t>[Proposed Change]</w:t>
      </w:r>
      <w:r>
        <w:t>: Remove extension marker for ScheduledLocationTime-r17</w:t>
      </w:r>
    </w:p>
    <w:p w14:paraId="375D6A16" w14:textId="77777777" w:rsidR="004D3452" w:rsidRDefault="004D3452">
      <w:pPr>
        <w:pStyle w:val="CommentText"/>
      </w:pPr>
      <w:r>
        <w:rPr>
          <w:b/>
        </w:rPr>
        <w:t>[Comments]</w:t>
      </w:r>
      <w:r>
        <w:t xml:space="preserve">: </w:t>
      </w:r>
    </w:p>
    <w:p w14:paraId="2340D04B" w14:textId="6AB831DA" w:rsidR="004D3452" w:rsidRPr="004D3452" w:rsidRDefault="004D3452">
      <w:pPr>
        <w:pStyle w:val="CommentText"/>
      </w:pPr>
    </w:p>
  </w:comment>
  <w:comment w:id="865" w:author="Nokia (Mani)" w:date="2022-04-22T15:56:00Z" w:initials="N">
    <w:p w14:paraId="42C11A93" w14:textId="5A723964" w:rsidR="00AF572C" w:rsidRDefault="00AF572C">
      <w:pPr>
        <w:pStyle w:val="CommentText"/>
      </w:pPr>
      <w:r>
        <w:rPr>
          <w:rStyle w:val="CommentReference"/>
        </w:rPr>
        <w:annotationRef/>
      </w:r>
      <w:r>
        <w:rPr>
          <w:b/>
        </w:rPr>
        <w:t>[RIL]</w:t>
      </w:r>
      <w:r>
        <w:t>: N</w:t>
      </w:r>
      <w:r w:rsidR="00A318F3">
        <w:t>004</w:t>
      </w:r>
      <w:r>
        <w:t xml:space="preserve"> </w:t>
      </w:r>
      <w:r>
        <w:rPr>
          <w:b/>
        </w:rPr>
        <w:t>[Delegate]</w:t>
      </w:r>
      <w:r>
        <w:t xml:space="preserve">: Nokia (Mani)  </w:t>
      </w:r>
      <w:r>
        <w:rPr>
          <w:b/>
        </w:rPr>
        <w:t>[WI]</w:t>
      </w:r>
      <w:r>
        <w:t xml:space="preserve">: </w:t>
      </w:r>
      <w:r>
        <w:rPr>
          <w:b/>
        </w:rPr>
        <w:t>[Class]</w:t>
      </w:r>
      <w:r>
        <w:t>:</w:t>
      </w:r>
      <w:r w:rsidR="00282B3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28C9" w14:textId="390E5F3D" w:rsidR="00AF572C" w:rsidRDefault="00AF572C">
      <w:pPr>
        <w:pStyle w:val="CommentText"/>
      </w:pPr>
      <w:r>
        <w:rPr>
          <w:b/>
        </w:rPr>
        <w:t>[Description]</w:t>
      </w:r>
      <w:r>
        <w:t xml:space="preserve">: </w:t>
      </w:r>
      <w:r w:rsidRPr="00AF572C">
        <w:t>UE behavio</w:t>
      </w:r>
      <w:r>
        <w:t>u</w:t>
      </w:r>
      <w:r w:rsidRPr="00AF572C">
        <w:t>r for use of ten-milli-seconds for other positioning methods is not specified.</w:t>
      </w:r>
    </w:p>
    <w:p w14:paraId="0DBBAC03" w14:textId="5498CC41" w:rsidR="00AF572C" w:rsidRDefault="00AF572C">
      <w:pPr>
        <w:pStyle w:val="CommentText"/>
      </w:pPr>
      <w:r>
        <w:rPr>
          <w:b/>
        </w:rPr>
        <w:t>[Proposed Change]</w:t>
      </w:r>
      <w:r>
        <w:t xml:space="preserve">: </w:t>
      </w:r>
      <w:r w:rsidRPr="00AF572C">
        <w:t>Should say something like</w:t>
      </w:r>
      <w:r w:rsidR="00282B34">
        <w:t>,</w:t>
      </w:r>
      <w:r w:rsidRPr="00AF572C">
        <w:t xml:space="preserve"> if the UE receives a unit with ten-milli-seconds for any other positioning methods, the UE shall ignore the unit.</w:t>
      </w:r>
    </w:p>
    <w:p w14:paraId="730EA43F" w14:textId="77777777" w:rsidR="00AF572C" w:rsidRDefault="00AF572C">
      <w:pPr>
        <w:pStyle w:val="CommentText"/>
      </w:pPr>
      <w:r>
        <w:rPr>
          <w:b/>
        </w:rPr>
        <w:t>[Comments]</w:t>
      </w:r>
      <w:r>
        <w:t xml:space="preserve">: </w:t>
      </w:r>
    </w:p>
    <w:p w14:paraId="385DAE44" w14:textId="0DE05AF8" w:rsidR="00AF572C" w:rsidRPr="00AF572C" w:rsidRDefault="00AF572C">
      <w:pPr>
        <w:pStyle w:val="CommentText"/>
      </w:pPr>
    </w:p>
  </w:comment>
  <w:comment w:id="866" w:author="Nokia (Mani)" w:date="2022-04-22T15:59:00Z" w:initials="N">
    <w:p w14:paraId="5E0465B0" w14:textId="2255B4A5" w:rsidR="00282B34" w:rsidRDefault="00282B34">
      <w:pPr>
        <w:pStyle w:val="CommentText"/>
      </w:pPr>
      <w:r>
        <w:rPr>
          <w:rStyle w:val="CommentReference"/>
        </w:rPr>
        <w:annotationRef/>
      </w:r>
      <w:r>
        <w:rPr>
          <w:b/>
        </w:rPr>
        <w:t>[RIL]</w:t>
      </w:r>
      <w:r>
        <w:t>: N</w:t>
      </w:r>
      <w:r w:rsidR="00A318F3">
        <w:t>005</w:t>
      </w:r>
      <w:r>
        <w:t xml:space="preserve"> </w:t>
      </w:r>
      <w:r>
        <w:rPr>
          <w:b/>
        </w:rPr>
        <w:t>[Delegate]</w:t>
      </w:r>
      <w:r>
        <w:t xml:space="preserve">: Nokia (Mani)  </w:t>
      </w:r>
      <w:r>
        <w:rPr>
          <w:b/>
        </w:rPr>
        <w:t>[WI]</w:t>
      </w:r>
      <w:r>
        <w:t xml:space="preserve">: </w:t>
      </w:r>
      <w:r w:rsidR="008A47C9">
        <w:t>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E3B6B" w14:textId="68B3E60E" w:rsidR="00282B34" w:rsidRDefault="00282B34" w:rsidP="00282B34">
      <w:pPr>
        <w:pStyle w:val="CommentText"/>
      </w:pPr>
      <w:r>
        <w:rPr>
          <w:b/>
        </w:rPr>
        <w:t>[Description]</w:t>
      </w:r>
      <w:r>
        <w:t xml:space="preserve">: </w:t>
      </w:r>
      <w:r>
        <w:t>P is not defined. Is it TIR or PL? If it is TIR then what is n? Is P and n the same?</w:t>
      </w:r>
    </w:p>
    <w:p w14:paraId="4F2C1247" w14:textId="37A2116E" w:rsidR="00282B34" w:rsidRDefault="00282B34" w:rsidP="00282B34">
      <w:pPr>
        <w:pStyle w:val="CommentText"/>
      </w:pPr>
      <w:r>
        <w:rPr>
          <w:b/>
        </w:rPr>
        <w:t>[Proposed Change]</w:t>
      </w:r>
      <w:r>
        <w:t xml:space="preserve">: </w:t>
      </w:r>
      <w:r>
        <w:t xml:space="preserve">May be the field targetIntegrityRisk should be renamed as </w:t>
      </w:r>
      <w:r>
        <w:t>“n” (or some other suitable name e.g. parameter-N) and the field described as follows:</w:t>
      </w:r>
    </w:p>
    <w:p w14:paraId="7242F81D" w14:textId="539702BC" w:rsidR="00282B34" w:rsidRDefault="00282B34" w:rsidP="00282B34">
      <w:pPr>
        <w:pStyle w:val="CommentText"/>
      </w:pPr>
      <w:r>
        <w:t>“n</w:t>
      </w:r>
      <w:r>
        <w:t xml:space="preserve">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w:t>
      </w:r>
      <w:r w:rsidR="00C11F71">
        <w:t xml:space="preserve">has a </w:t>
      </w:r>
      <w:r>
        <w:t xml:space="preserve">range </w:t>
      </w:r>
      <w:r w:rsidR="00C11F71">
        <w:t>of</w:t>
      </w:r>
      <w:r w:rsidR="008A47C9">
        <w:t xml:space="preserve"> </w:t>
      </w:r>
      <w:r w:rsidR="008A47C9" w:rsidRPr="00E529B7">
        <w:rPr>
          <w:rFonts w:ascii="Arial" w:hAnsi="Arial" w:cs="Arial"/>
          <w:noProof/>
          <w:sz w:val="18"/>
          <w:szCs w:val="18"/>
        </w:rPr>
        <w:t>10</w:t>
      </w:r>
      <w:r w:rsidR="008A47C9" w:rsidRPr="00E529B7">
        <w:rPr>
          <w:rFonts w:ascii="Arial" w:hAnsi="Arial" w:cs="Arial"/>
          <w:noProof/>
          <w:sz w:val="18"/>
          <w:szCs w:val="18"/>
          <w:vertAlign w:val="superscript"/>
        </w:rPr>
        <w:t>-1</w:t>
      </w:r>
      <w:r w:rsidR="008A47C9" w:rsidRPr="00E529B7">
        <w:rPr>
          <w:rFonts w:ascii="Arial" w:hAnsi="Arial" w:cs="Arial"/>
          <w:noProof/>
          <w:sz w:val="18"/>
          <w:szCs w:val="18"/>
        </w:rPr>
        <w:t xml:space="preserve"> to 10</w:t>
      </w:r>
      <w:r w:rsidR="008A47C9" w:rsidRPr="00E529B7">
        <w:rPr>
          <w:rFonts w:ascii="Arial" w:hAnsi="Arial" w:cs="Arial"/>
          <w:noProof/>
          <w:sz w:val="18"/>
          <w:szCs w:val="18"/>
          <w:vertAlign w:val="superscript"/>
        </w:rPr>
        <w:t xml:space="preserve">-9 </w:t>
      </w:r>
      <w:r w:rsidR="008A47C9" w:rsidRPr="00E529B7">
        <w:rPr>
          <w:rFonts w:ascii="Arial" w:hAnsi="Arial" w:cs="Arial"/>
          <w:noProof/>
          <w:sz w:val="18"/>
          <w:szCs w:val="18"/>
        </w:rPr>
        <w:t>per hour</w:t>
      </w:r>
      <w:r w:rsidR="008A47C9">
        <w:t>”</w:t>
      </w:r>
      <w:r w:rsidR="00C11F71">
        <w:t xml:space="preserve"> </w:t>
      </w:r>
    </w:p>
    <w:p w14:paraId="153AF7E2" w14:textId="77777777" w:rsidR="00282B34" w:rsidRDefault="00282B34">
      <w:pPr>
        <w:pStyle w:val="CommentText"/>
      </w:pPr>
      <w:r>
        <w:rPr>
          <w:b/>
        </w:rPr>
        <w:t>[Comments]</w:t>
      </w:r>
      <w:r>
        <w:t xml:space="preserve">: </w:t>
      </w:r>
    </w:p>
    <w:p w14:paraId="3137BD13" w14:textId="3024F796" w:rsidR="00282B34" w:rsidRPr="00282B34" w:rsidRDefault="00282B34">
      <w:pPr>
        <w:pStyle w:val="CommentText"/>
      </w:pPr>
    </w:p>
  </w:comment>
  <w:comment w:id="874" w:author="Huawei, HiSilicon (GuoYinghao)" w:date="2022-04-20T08:20:00Z" w:initials="H">
    <w:p w14:paraId="046EC766" w14:textId="77777777" w:rsidR="00E25B0B" w:rsidRDefault="00E25B0B"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E25B0B" w:rsidRDefault="00E25B0B" w:rsidP="000444DF">
      <w:pPr>
        <w:pStyle w:val="CommentText"/>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E25B0B" w:rsidRDefault="00E25B0B" w:rsidP="000444DF">
      <w:pPr>
        <w:pStyle w:val="CommentText"/>
        <w:spacing w:after="0"/>
        <w:ind w:leftChars="360" w:left="720"/>
      </w:pPr>
    </w:p>
    <w:p w14:paraId="11F297A9" w14:textId="77777777" w:rsidR="00E25B0B" w:rsidRDefault="00E25B0B" w:rsidP="000444DF">
      <w:pPr>
        <w:pStyle w:val="CommentText"/>
        <w:spacing w:after="0"/>
        <w:ind w:leftChars="360" w:left="720"/>
      </w:pPr>
      <w:r>
        <w:rPr>
          <w:b/>
        </w:rPr>
        <w:t>[Proposed Change]</w:t>
      </w:r>
      <w:r>
        <w:t>: Remove the need Code</w:t>
      </w:r>
    </w:p>
    <w:p w14:paraId="66844902" w14:textId="22B0EE3C" w:rsidR="00E25B0B" w:rsidRDefault="00E25B0B" w:rsidP="000444DF">
      <w:pPr>
        <w:pStyle w:val="CommentText"/>
        <w:ind w:leftChars="360" w:left="720"/>
      </w:pPr>
      <w:r>
        <w:rPr>
          <w:b/>
        </w:rPr>
        <w:t>[Comments]</w:t>
      </w:r>
      <w:r>
        <w:t>:</w:t>
      </w:r>
    </w:p>
  </w:comment>
  <w:comment w:id="875" w:author="Nokia (Mani)" w:date="2022-04-22T16:11:00Z" w:initials="N">
    <w:p w14:paraId="171A900D" w14:textId="129BD9B7" w:rsidR="003D246F" w:rsidRDefault="003D246F">
      <w:pPr>
        <w:pStyle w:val="CommentText"/>
      </w:pPr>
      <w:r>
        <w:rPr>
          <w:rStyle w:val="CommentReference"/>
        </w:rPr>
        <w:annotationRef/>
      </w:r>
      <w:r>
        <w:rPr>
          <w:b/>
        </w:rPr>
        <w:t>[RIL]</w:t>
      </w:r>
      <w:r>
        <w:t>: N</w:t>
      </w:r>
      <w:r w:rsidR="00A318F3">
        <w:t>006</w:t>
      </w:r>
      <w:r>
        <w:t xml:space="preserve"> </w:t>
      </w:r>
      <w:r>
        <w:rPr>
          <w:b/>
        </w:rPr>
        <w:t>[Delegate]</w:t>
      </w:r>
      <w:r>
        <w:t xml:space="preserve">: Nokia (Mani)  </w:t>
      </w:r>
      <w:r>
        <w:rPr>
          <w:b/>
        </w:rPr>
        <w:t>[WI]</w:t>
      </w:r>
      <w:r>
        <w:t xml:space="preserve">: </w:t>
      </w:r>
      <w:r>
        <w:rPr>
          <w:b/>
        </w:rPr>
        <w:t>[Class]</w:t>
      </w:r>
      <w:r>
        <w:t>:</w:t>
      </w:r>
      <w:r w:rsidR="00837B1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C96E1" w14:textId="3E5719D5" w:rsidR="003D246F" w:rsidRDefault="003D246F">
      <w:pPr>
        <w:pStyle w:val="CommentText"/>
      </w:pPr>
      <w:r>
        <w:rPr>
          <w:b/>
        </w:rPr>
        <w:t>[Description]</w:t>
      </w:r>
      <w:r>
        <w:t>: HPL and VPL abbreviations are explained in multiple places.</w:t>
      </w:r>
    </w:p>
    <w:p w14:paraId="0B7FA7A3" w14:textId="5251FBDE" w:rsidR="003D246F" w:rsidRDefault="003D246F">
      <w:pPr>
        <w:pStyle w:val="CommentText"/>
      </w:pPr>
      <w:r>
        <w:rPr>
          <w:b/>
        </w:rPr>
        <w:t>[Proposed Change]</w:t>
      </w:r>
      <w:r>
        <w:t>: Just add HPL and VPL to Abbreviations clause.</w:t>
      </w:r>
    </w:p>
    <w:p w14:paraId="402FB5D1" w14:textId="77777777" w:rsidR="003D246F" w:rsidRDefault="003D246F">
      <w:pPr>
        <w:pStyle w:val="CommentText"/>
      </w:pPr>
      <w:r>
        <w:rPr>
          <w:b/>
        </w:rPr>
        <w:t>[Comments]</w:t>
      </w:r>
      <w:r>
        <w:t xml:space="preserve">: </w:t>
      </w:r>
    </w:p>
    <w:p w14:paraId="075DE010" w14:textId="58B5594D" w:rsidR="003D246F" w:rsidRPr="003D246F" w:rsidRDefault="003D246F">
      <w:pPr>
        <w:pStyle w:val="CommentText"/>
      </w:pPr>
    </w:p>
  </w:comment>
  <w:comment w:id="876" w:author="Nokia (Mani)" w:date="2022-04-22T16:14:00Z" w:initials="N">
    <w:p w14:paraId="70552182" w14:textId="4E65D9F1" w:rsidR="00837B13" w:rsidRDefault="00837B13">
      <w:pPr>
        <w:pStyle w:val="CommentText"/>
      </w:pPr>
      <w:r>
        <w:rPr>
          <w:rStyle w:val="CommentReference"/>
        </w:rPr>
        <w:annotationRef/>
      </w:r>
      <w:r>
        <w:rPr>
          <w:b/>
        </w:rPr>
        <w:t>[RIL]</w:t>
      </w:r>
      <w:r>
        <w:t>: N</w:t>
      </w:r>
      <w:r w:rsidR="00A318F3">
        <w:t>007</w:t>
      </w:r>
      <w:r>
        <w:t xml:space="preserve"> </w:t>
      </w:r>
      <w:r>
        <w:rPr>
          <w:b/>
        </w:rPr>
        <w:t>[Delegate]</w:t>
      </w:r>
      <w:r>
        <w:t xml:space="preserve">: Nokia (Mani)  </w:t>
      </w:r>
      <w:r>
        <w:rPr>
          <w:b/>
        </w:rPr>
        <w:t>[WI]</w:t>
      </w:r>
      <w:r>
        <w:t>:</w:t>
      </w:r>
      <w:r w:rsidR="00381085">
        <w:t xml:space="preserve"> 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B999E2" w14:textId="2804AA1A" w:rsidR="00837B13" w:rsidRDefault="00837B13">
      <w:pPr>
        <w:pStyle w:val="CommentText"/>
      </w:pPr>
      <w:r>
        <w:rPr>
          <w:b/>
        </w:rPr>
        <w:t>[Description]</w:t>
      </w:r>
      <w:r>
        <w:t>: Is the GAD shape for integrity purpose restricted only to Ellipse?</w:t>
      </w:r>
    </w:p>
    <w:p w14:paraId="3AB269FD" w14:textId="07128189" w:rsidR="00837B13" w:rsidRDefault="00837B13">
      <w:pPr>
        <w:pStyle w:val="CommentText"/>
      </w:pPr>
      <w:r>
        <w:rPr>
          <w:b/>
        </w:rPr>
        <w:t>[Proposed Change]</w:t>
      </w:r>
      <w:r>
        <w:t>: Clarify if other GAD shapes applies for integrityInfo.</w:t>
      </w:r>
    </w:p>
    <w:p w14:paraId="672170F0" w14:textId="77777777" w:rsidR="00837B13" w:rsidRDefault="00837B13">
      <w:pPr>
        <w:pStyle w:val="CommentText"/>
      </w:pPr>
      <w:r>
        <w:rPr>
          <w:b/>
        </w:rPr>
        <w:t>[Comments]</w:t>
      </w:r>
      <w:r>
        <w:t xml:space="preserve">: </w:t>
      </w:r>
    </w:p>
    <w:p w14:paraId="4CCF0C1B" w14:textId="26856932" w:rsidR="00837B13" w:rsidRPr="00837B13" w:rsidRDefault="00837B13">
      <w:pPr>
        <w:pStyle w:val="CommentText"/>
      </w:pPr>
    </w:p>
  </w:comment>
  <w:comment w:id="877" w:author="CATT(Jianxiang)" w:date="2022-04-20T08:20:00Z" w:initials="C">
    <w:p w14:paraId="31E4D093" w14:textId="330B6232"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E25B0B" w:rsidRDefault="00E25B0B">
      <w:pPr>
        <w:pStyle w:val="CommentText"/>
        <w:ind w:leftChars="360" w:left="720"/>
        <w:rPr>
          <w:lang w:eastAsia="zh-CN"/>
        </w:rPr>
      </w:pPr>
      <w:r>
        <w:rPr>
          <w:b/>
        </w:rPr>
        <w:t>[Description]</w:t>
      </w:r>
      <w:r>
        <w:t xml:space="preserve">: </w:t>
      </w:r>
      <w:r>
        <w:rPr>
          <w:rFonts w:hint="eastAsia"/>
          <w:lang w:eastAsia="zh-CN"/>
        </w:rPr>
        <w:t>There is no definition of AL.</w:t>
      </w:r>
    </w:p>
    <w:p w14:paraId="07CC9B6E" w14:textId="1D8F974F" w:rsidR="00E25B0B" w:rsidRDefault="00E25B0B">
      <w:pPr>
        <w:pStyle w:val="CommentText"/>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E25B0B" w:rsidRDefault="00E25B0B">
      <w:pPr>
        <w:pStyle w:val="CommentText"/>
        <w:ind w:leftChars="360" w:left="720"/>
      </w:pPr>
      <w:r>
        <w:rPr>
          <w:b/>
        </w:rPr>
        <w:t>[Comments]</w:t>
      </w:r>
      <w:r>
        <w:t xml:space="preserve">: </w:t>
      </w:r>
    </w:p>
    <w:p w14:paraId="781A3383" w14:textId="7E052FD1" w:rsidR="00E25B0B" w:rsidRPr="00D4583C" w:rsidRDefault="00E25B0B">
      <w:pPr>
        <w:pStyle w:val="CommentText"/>
        <w:ind w:leftChars="360" w:left="720"/>
      </w:pPr>
      <w:r>
        <w:t>[Swift Navigation] Should be ‘Alert Limit (AL)’</w:t>
      </w:r>
    </w:p>
  </w:comment>
  <w:comment w:id="878" w:author="Intel_Yi" w:date="2022-04-22T18:14:00Z" w:initials="I">
    <w:p w14:paraId="6FC8DB0E" w14:textId="0A064344" w:rsidR="00CC72B9" w:rsidRDefault="00CC72B9" w:rsidP="00CC72B9">
      <w:pPr>
        <w:pStyle w:val="CommentText"/>
      </w:pPr>
      <w:r>
        <w:rPr>
          <w:rStyle w:val="CommentReference"/>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to add defition of TTA </w:t>
      </w:r>
    </w:p>
    <w:p w14:paraId="1EA787E9" w14:textId="77777777" w:rsidR="00CC72B9" w:rsidRDefault="00CC72B9" w:rsidP="00CC72B9">
      <w:pPr>
        <w:pStyle w:val="CommentText"/>
        <w:ind w:leftChars="360" w:left="720"/>
      </w:pPr>
      <w:r>
        <w:rPr>
          <w:b/>
        </w:rPr>
        <w:t>[Proposed Change]</w:t>
      </w:r>
      <w:r>
        <w:t xml:space="preserve">: </w:t>
      </w:r>
    </w:p>
    <w:p w14:paraId="1C15BC87" w14:textId="77777777" w:rsidR="00CC72B9" w:rsidRDefault="00CC72B9" w:rsidP="00CC72B9">
      <w:pPr>
        <w:pStyle w:val="CommentText"/>
        <w:ind w:leftChars="360" w:left="720"/>
        <w:rPr>
          <w:b/>
          <w:lang w:eastAsia="zh-CN"/>
        </w:rPr>
      </w:pPr>
      <w:r w:rsidRPr="00A556D8">
        <w:rPr>
          <w:b/>
          <w:lang w:eastAsia="zh-CN"/>
        </w:rPr>
        <w:t>Time-to-Alert (TTA)</w:t>
      </w:r>
    </w:p>
    <w:p w14:paraId="08EE5A71" w14:textId="77777777" w:rsidR="00CC72B9" w:rsidRDefault="00CC72B9" w:rsidP="00CC72B9">
      <w:pPr>
        <w:pStyle w:val="CommentText"/>
        <w:ind w:leftChars="360" w:left="720"/>
        <w:rPr>
          <w:b/>
          <w:lang w:eastAsia="zh-CN"/>
        </w:rPr>
      </w:pPr>
    </w:p>
    <w:p w14:paraId="67D5A56B" w14:textId="3B105AE5" w:rsidR="00CC72B9" w:rsidRDefault="00CC72B9" w:rsidP="00CC72B9">
      <w:pPr>
        <w:pStyle w:val="CommentText"/>
      </w:pPr>
      <w:r>
        <w:rPr>
          <w:b/>
        </w:rPr>
        <w:t>[Comments]</w:t>
      </w:r>
      <w:r>
        <w:t xml:space="preserve">: </w:t>
      </w:r>
    </w:p>
  </w:comment>
  <w:comment w:id="907" w:author="Intel_Yi" w:date="2022-04-22T18:15:00Z" w:initials="I">
    <w:p w14:paraId="05D0F6CD" w14:textId="0D5BA352" w:rsidR="00CC72B9" w:rsidRDefault="00CC72B9" w:rsidP="00CC72B9">
      <w:pPr>
        <w:pStyle w:val="CommentText"/>
      </w:pPr>
      <w:r>
        <w:rPr>
          <w:rStyle w:val="CommentReference"/>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C72B9" w:rsidRDefault="00CC72B9" w:rsidP="00CC72B9">
      <w:pPr>
        <w:pStyle w:val="CommentText"/>
        <w:ind w:leftChars="360" w:left="720"/>
        <w:rPr>
          <w:lang w:eastAsia="zh-CN"/>
        </w:rPr>
      </w:pPr>
      <w:r>
        <w:rPr>
          <w:b/>
        </w:rPr>
        <w:t>[Description]</w:t>
      </w:r>
      <w:r>
        <w:t xml:space="preserve">: </w:t>
      </w:r>
      <w:r>
        <w:rPr>
          <w:lang w:eastAsia="zh-CN"/>
        </w:rPr>
        <w:t xml:space="preserve">Align with name convention. </w:t>
      </w:r>
    </w:p>
    <w:p w14:paraId="4CFE1BA5" w14:textId="77777777" w:rsidR="00CC72B9" w:rsidRDefault="00CC72B9" w:rsidP="00CC72B9">
      <w:pPr>
        <w:pStyle w:val="CommentText"/>
        <w:ind w:leftChars="360" w:left="720"/>
        <w:rPr>
          <w:lang w:eastAsia="zh-CN"/>
        </w:rPr>
      </w:pPr>
      <w:r>
        <w:rPr>
          <w:lang w:eastAsia="zh-CN"/>
        </w:rPr>
        <w:t xml:space="preserve">“-” between Area and ID shall be removed. </w:t>
      </w:r>
    </w:p>
    <w:p w14:paraId="4B77792F" w14:textId="77777777" w:rsidR="00CC72B9" w:rsidRDefault="00CC72B9" w:rsidP="00CC72B9">
      <w:pPr>
        <w:pStyle w:val="CommentText"/>
        <w:ind w:leftChars="360" w:left="720"/>
        <w:rPr>
          <w:lang w:eastAsia="zh-CN"/>
        </w:rPr>
      </w:pPr>
      <w:r>
        <w:rPr>
          <w:lang w:eastAsia="zh-CN"/>
        </w:rPr>
        <w:t xml:space="preserve">“-” between cell and ID shall be removed. </w:t>
      </w:r>
    </w:p>
    <w:p w14:paraId="4170DDA9" w14:textId="77777777" w:rsidR="00CC72B9" w:rsidRDefault="00CC72B9" w:rsidP="00CC72B9">
      <w:pPr>
        <w:pStyle w:val="CommentText"/>
        <w:ind w:leftChars="360" w:left="720"/>
        <w:rPr>
          <w:lang w:eastAsia="zh-CN"/>
        </w:rPr>
      </w:pPr>
      <w:r>
        <w:rPr>
          <w:lang w:eastAsia="zh-CN"/>
        </w:rPr>
        <w:t xml:space="preserve">The first letter of cell shall be Capital. </w:t>
      </w:r>
    </w:p>
    <w:p w14:paraId="21F47137" w14:textId="77777777" w:rsidR="00CC72B9" w:rsidRDefault="00CC72B9" w:rsidP="00CC72B9">
      <w:pPr>
        <w:pStyle w:val="CommentText"/>
        <w:ind w:leftChars="360" w:left="720"/>
      </w:pPr>
      <w:r>
        <w:rPr>
          <w:b/>
        </w:rPr>
        <w:t>[Proposed Change]</w:t>
      </w:r>
      <w:r>
        <w:t xml:space="preserve">: </w:t>
      </w:r>
    </w:p>
    <w:p w14:paraId="39A81622" w14:textId="77777777" w:rsidR="00CC72B9" w:rsidRDefault="00CC72B9" w:rsidP="00CC72B9">
      <w:pPr>
        <w:pStyle w:val="CommentText"/>
        <w:ind w:leftChars="360" w:left="720"/>
        <w:rPr>
          <w:b/>
          <w:lang w:eastAsia="zh-CN"/>
        </w:rPr>
      </w:pPr>
      <w:r w:rsidRPr="005F2AC8">
        <w:rPr>
          <w:i/>
        </w:rPr>
        <w:t>Area</w:t>
      </w:r>
      <w:r w:rsidRPr="0027180C">
        <w:rPr>
          <w:i/>
          <w:color w:val="FF0000"/>
          <w:highlight w:val="yellow"/>
        </w:rPr>
        <w:t>-</w:t>
      </w:r>
      <w:r w:rsidRPr="005F2AC8">
        <w:rPr>
          <w:i/>
        </w:rPr>
        <w:t>ID-CellList</w:t>
      </w:r>
      <w:r>
        <w:rPr>
          <w:rStyle w:val="CommentReference"/>
        </w:rPr>
        <w:annotationRef/>
      </w:r>
    </w:p>
    <w:p w14:paraId="0065F750" w14:textId="77777777" w:rsidR="00CC72B9" w:rsidRDefault="00CC72B9"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C72B9" w:rsidRDefault="00CC72B9"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C72B9" w:rsidRDefault="00CC72B9" w:rsidP="00CC72B9">
      <w:pPr>
        <w:pStyle w:val="PL"/>
        <w:shd w:val="clear" w:color="auto" w:fill="E6E6E6"/>
      </w:pPr>
      <w:r>
        <w:t xml:space="preserve">NR-Cell-IDs-r17 </w:t>
      </w:r>
    </w:p>
    <w:p w14:paraId="79860634" w14:textId="77777777" w:rsidR="00CC72B9" w:rsidRDefault="00CC72B9" w:rsidP="00CC72B9">
      <w:pPr>
        <w:pStyle w:val="CommentText"/>
        <w:ind w:leftChars="360" w:left="720"/>
        <w:rPr>
          <w:b/>
          <w:lang w:eastAsia="zh-CN"/>
        </w:rPr>
      </w:pPr>
    </w:p>
    <w:p w14:paraId="25A8F101" w14:textId="77777777" w:rsidR="00CC72B9" w:rsidRDefault="00CC72B9" w:rsidP="00CC72B9">
      <w:pPr>
        <w:pStyle w:val="CommentText"/>
        <w:ind w:leftChars="360" w:left="720"/>
        <w:rPr>
          <w:b/>
          <w:lang w:eastAsia="zh-CN"/>
        </w:rPr>
      </w:pPr>
      <w:r>
        <w:rPr>
          <w:b/>
          <w:lang w:eastAsia="zh-CN"/>
        </w:rPr>
        <w:t xml:space="preserve">The field name in field description shall also be updated accordingly. </w:t>
      </w:r>
    </w:p>
    <w:p w14:paraId="5A9BEA44" w14:textId="5D326D6E" w:rsidR="00CC72B9" w:rsidRDefault="00CC72B9" w:rsidP="00CC72B9">
      <w:pPr>
        <w:pStyle w:val="CommentText"/>
      </w:pPr>
      <w:r>
        <w:rPr>
          <w:b/>
        </w:rPr>
        <w:t>[Comments]</w:t>
      </w:r>
      <w:r>
        <w:t xml:space="preserve">: </w:t>
      </w:r>
    </w:p>
  </w:comment>
  <w:comment w:id="908" w:author="Nokia (Mani)" w:date="2022-04-22T16:19:00Z" w:initials="N">
    <w:p w14:paraId="1473830E" w14:textId="1A0AA24B" w:rsidR="00381085" w:rsidRDefault="00381085">
      <w:pPr>
        <w:pStyle w:val="CommentText"/>
      </w:pPr>
      <w:r>
        <w:rPr>
          <w:rStyle w:val="CommentReference"/>
        </w:rPr>
        <w:annotationRef/>
      </w:r>
      <w:r>
        <w:rPr>
          <w:b/>
        </w:rPr>
        <w:t>[RIL]</w:t>
      </w:r>
      <w:r>
        <w:t>: N</w:t>
      </w:r>
      <w:r w:rsidR="00A318F3">
        <w:t>008</w:t>
      </w:r>
      <w:r>
        <w:t xml:space="preserve">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BD5B1" w14:textId="2E3C22D6" w:rsidR="00381085" w:rsidRDefault="00381085">
      <w:pPr>
        <w:pStyle w:val="CommentText"/>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381085" w:rsidRDefault="00381085">
      <w:pPr>
        <w:pStyle w:val="CommentText"/>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381085" w:rsidRDefault="00381085">
      <w:pPr>
        <w:pStyle w:val="CommentText"/>
      </w:pPr>
      <w:r>
        <w:rPr>
          <w:b/>
        </w:rPr>
        <w:t>[Comments]</w:t>
      </w:r>
      <w:r>
        <w:t xml:space="preserve">: </w:t>
      </w:r>
    </w:p>
    <w:p w14:paraId="3BA4BB71" w14:textId="743BAAAF" w:rsidR="00381085" w:rsidRPr="00381085" w:rsidRDefault="00381085">
      <w:pPr>
        <w:pStyle w:val="CommentText"/>
      </w:pPr>
    </w:p>
  </w:comment>
  <w:comment w:id="909" w:author="Intel_Yi" w:date="2022-04-22T18:15:00Z" w:initials="I">
    <w:p w14:paraId="41460803" w14:textId="52DF7A52" w:rsidR="00CC72B9" w:rsidRDefault="00CC72B9" w:rsidP="00CC72B9">
      <w:pPr>
        <w:pStyle w:val="CommentText"/>
      </w:pPr>
      <w:r>
        <w:rPr>
          <w:rStyle w:val="CommentReference"/>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C72B9" w:rsidRDefault="00CC72B9" w:rsidP="00CC72B9">
      <w:pPr>
        <w:pStyle w:val="CommentText"/>
        <w:ind w:leftChars="360" w:left="720"/>
      </w:pPr>
      <w:r>
        <w:rPr>
          <w:b/>
        </w:rPr>
        <w:t>[Proposed Change]</w:t>
      </w:r>
      <w:r>
        <w:t xml:space="preserve">: </w:t>
      </w:r>
    </w:p>
    <w:p w14:paraId="0728B5CF" w14:textId="77777777" w:rsidR="00CC72B9" w:rsidRDefault="00CC72B9" w:rsidP="00CC72B9">
      <w:pPr>
        <w:pStyle w:val="CommentText"/>
        <w:ind w:leftChars="360" w:left="720"/>
      </w:pPr>
      <w:r w:rsidRPr="00EB201E">
        <w:rPr>
          <w:lang w:eastAsia="zh-CN"/>
        </w:rPr>
        <w:t>Delete it.</w:t>
      </w:r>
    </w:p>
    <w:p w14:paraId="3FD37B8C" w14:textId="77777777" w:rsidR="00CC72B9" w:rsidRDefault="00CC72B9" w:rsidP="00CC72B9">
      <w:pPr>
        <w:pStyle w:val="CommentText"/>
        <w:rPr>
          <w:b/>
        </w:rPr>
      </w:pPr>
    </w:p>
    <w:p w14:paraId="6DFCAF98" w14:textId="2F37904A" w:rsidR="00CC72B9" w:rsidRDefault="00CC72B9" w:rsidP="00CC72B9">
      <w:pPr>
        <w:pStyle w:val="CommentText"/>
      </w:pPr>
      <w:r>
        <w:rPr>
          <w:b/>
        </w:rPr>
        <w:t>[Comments]</w:t>
      </w:r>
      <w:r>
        <w:t xml:space="preserve">: </w:t>
      </w:r>
    </w:p>
  </w:comment>
  <w:comment w:id="910" w:author="Nokia (Mani)" w:date="2022-04-22T16:25:00Z" w:initials="N">
    <w:p w14:paraId="28707144" w14:textId="25C52F2E" w:rsidR="005C543C" w:rsidRDefault="005C543C">
      <w:pPr>
        <w:pStyle w:val="CommentText"/>
      </w:pPr>
      <w:r>
        <w:rPr>
          <w:rStyle w:val="CommentReference"/>
        </w:rPr>
        <w:annotationRef/>
      </w:r>
      <w:r>
        <w:rPr>
          <w:b/>
        </w:rPr>
        <w:t>[RIL]</w:t>
      </w:r>
      <w:r>
        <w:t>: N</w:t>
      </w:r>
      <w:r w:rsidR="00A318F3">
        <w:t>009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651F7" w14:textId="40403597" w:rsidR="005C543C" w:rsidRDefault="005C543C">
      <w:pPr>
        <w:pStyle w:val="CommentText"/>
      </w:pPr>
      <w:r>
        <w:rPr>
          <w:b/>
        </w:rPr>
        <w:t>[Description]</w:t>
      </w:r>
      <w:r>
        <w:t>: Suggestion to rename maxAreaIDs-r17</w:t>
      </w:r>
    </w:p>
    <w:p w14:paraId="47898229" w14:textId="4436A950" w:rsidR="005C543C" w:rsidRDefault="005C543C">
      <w:pPr>
        <w:pStyle w:val="CommentText"/>
      </w:pPr>
      <w:r>
        <w:rPr>
          <w:b/>
        </w:rPr>
        <w:t>[Proposed Change]</w:t>
      </w:r>
      <w:r>
        <w:t>: Rename as maxNrOfAreas-r17</w:t>
      </w:r>
    </w:p>
    <w:p w14:paraId="43A550B7" w14:textId="77777777" w:rsidR="005C543C" w:rsidRDefault="005C543C">
      <w:pPr>
        <w:pStyle w:val="CommentText"/>
      </w:pPr>
      <w:r>
        <w:rPr>
          <w:b/>
        </w:rPr>
        <w:t>[Comments]</w:t>
      </w:r>
      <w:r>
        <w:t xml:space="preserve">: </w:t>
      </w:r>
    </w:p>
    <w:p w14:paraId="27A9FE2F" w14:textId="70107D56" w:rsidR="005C543C" w:rsidRPr="005C543C" w:rsidRDefault="005C543C">
      <w:pPr>
        <w:pStyle w:val="CommentText"/>
      </w:pPr>
    </w:p>
  </w:comment>
  <w:comment w:id="911" w:author="Qualcomm (Sven Fischer)" w:date="2022-04-21T06:26:00Z" w:initials="Q">
    <w:p w14:paraId="60198D53" w14:textId="6267E3B1" w:rsidR="00E25B0B" w:rsidRDefault="00E25B0B">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E25B0B" w:rsidRDefault="00E25B0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E25B0B" w:rsidRDefault="00E25B0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E25B0B" w:rsidRDefault="00E25B0B" w:rsidP="00E01422">
      <w:pPr>
        <w:ind w:leftChars="360" w:left="720"/>
        <w:rPr>
          <w:iCs/>
        </w:rPr>
      </w:pPr>
      <w:r>
        <w:rPr>
          <w:iCs/>
        </w:rPr>
        <w:t>Corrected field description could be:</w:t>
      </w:r>
    </w:p>
    <w:p w14:paraId="13DE5D51" w14:textId="3382F527" w:rsidR="00E25B0B" w:rsidRPr="001A2FD0" w:rsidRDefault="00E25B0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E25B0B" w:rsidRPr="00D44B83" w:rsidRDefault="00E25B0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E25B0B" w:rsidRDefault="00E25B0B">
      <w:pPr>
        <w:pStyle w:val="CommentText"/>
        <w:ind w:leftChars="360" w:left="720"/>
      </w:pPr>
      <w:r>
        <w:rPr>
          <w:b/>
        </w:rPr>
        <w:t>[Comments]</w:t>
      </w:r>
      <w:r>
        <w:t xml:space="preserve">: </w:t>
      </w:r>
    </w:p>
    <w:p w14:paraId="4C54C05C" w14:textId="7E05061E" w:rsidR="00E25B0B" w:rsidRPr="00440959" w:rsidRDefault="00E25B0B">
      <w:pPr>
        <w:pStyle w:val="CommentText"/>
        <w:ind w:leftChars="360" w:left="720"/>
      </w:pPr>
    </w:p>
  </w:comment>
  <w:comment w:id="912" w:author="Nokia (Mani)" w:date="2022-04-22T16:28:00Z" w:initials="N">
    <w:p w14:paraId="63CA6345" w14:textId="0A07C62D" w:rsidR="005C543C" w:rsidRDefault="005C543C">
      <w:pPr>
        <w:pStyle w:val="CommentText"/>
      </w:pPr>
      <w:r>
        <w:rPr>
          <w:rStyle w:val="CommentReference"/>
        </w:rPr>
        <w:annotationRef/>
      </w:r>
      <w:r>
        <w:rPr>
          <w:b/>
        </w:rPr>
        <w:t>[RIL]</w:t>
      </w:r>
      <w:r>
        <w:t>: N</w:t>
      </w:r>
      <w:r w:rsidR="00A318F3">
        <w:t>010</w:t>
      </w:r>
      <w:r>
        <w:t xml:space="preserve">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47479" w14:textId="5A6EDF6B" w:rsidR="005C543C" w:rsidRDefault="005C543C">
      <w:pPr>
        <w:pStyle w:val="CommentText"/>
      </w:pPr>
      <w:r>
        <w:rPr>
          <w:b/>
        </w:rPr>
        <w:t>[Description]</w:t>
      </w:r>
      <w:r>
        <w:t>: Use of TR as reference in normative specification</w:t>
      </w:r>
    </w:p>
    <w:p w14:paraId="4F2AAF2F" w14:textId="052D249D" w:rsidR="005C543C" w:rsidRDefault="005C543C">
      <w:pPr>
        <w:pStyle w:val="CommentText"/>
      </w:pPr>
      <w:r>
        <w:rPr>
          <w:b/>
        </w:rPr>
        <w:t>[Proposed Change]</w:t>
      </w:r>
      <w:r>
        <w:t xml:space="preserve">: </w:t>
      </w:r>
      <w:r w:rsidRPr="005C543C">
        <w:t>Can you use a TR reference in a normative specification? Shouldn’t the concepts</w:t>
      </w:r>
      <w:r w:rsidR="00CF08EF">
        <w:t>/definitions</w:t>
      </w:r>
      <w:r w:rsidRPr="005C543C">
        <w:t xml:space="preserve"> in the TR be captured in a normative specification somewhere if it was agreed?</w:t>
      </w:r>
    </w:p>
    <w:p w14:paraId="5425EC43" w14:textId="77777777" w:rsidR="005C543C" w:rsidRDefault="005C543C">
      <w:pPr>
        <w:pStyle w:val="CommentText"/>
      </w:pPr>
      <w:r>
        <w:rPr>
          <w:b/>
        </w:rPr>
        <w:t>[Comments]</w:t>
      </w:r>
      <w:r>
        <w:t xml:space="preserve">: </w:t>
      </w:r>
    </w:p>
    <w:p w14:paraId="4C8BD782" w14:textId="2356CDE7" w:rsidR="005C543C" w:rsidRPr="005C543C" w:rsidRDefault="005C543C">
      <w:pPr>
        <w:pStyle w:val="CommentText"/>
      </w:pPr>
    </w:p>
  </w:comment>
  <w:comment w:id="913" w:author="Intel_Yi" w:date="2022-04-22T18:16:00Z" w:initials="I">
    <w:p w14:paraId="649A7611" w14:textId="77777777" w:rsidR="00CC72B9" w:rsidRDefault="00CC72B9" w:rsidP="00CC72B9">
      <w:pPr>
        <w:pStyle w:val="CommentText"/>
      </w:pPr>
      <w:r>
        <w:rPr>
          <w:rStyle w:val="CommentReference"/>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C72B9" w:rsidRDefault="00CC72B9" w:rsidP="00CC72B9">
      <w:pPr>
        <w:pStyle w:val="CommentText"/>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C72B9" w:rsidRDefault="00CC72B9" w:rsidP="00CC72B9">
      <w:pPr>
        <w:pStyle w:val="CommentText"/>
        <w:ind w:leftChars="360" w:left="720"/>
      </w:pPr>
      <w:r>
        <w:rPr>
          <w:b/>
        </w:rPr>
        <w:t>[Proposed Change]</w:t>
      </w:r>
      <w:r>
        <w:t xml:space="preserve">: </w:t>
      </w:r>
    </w:p>
    <w:p w14:paraId="01388F1F" w14:textId="77777777" w:rsidR="00CC72B9" w:rsidRDefault="00CC72B9" w:rsidP="00CC72B9">
      <w:pPr>
        <w:pStyle w:val="CommentText"/>
        <w:ind w:leftChars="360" w:left="720"/>
        <w:rPr>
          <w:b/>
        </w:rPr>
      </w:pPr>
    </w:p>
    <w:p w14:paraId="7706CDA4" w14:textId="71D74272" w:rsidR="00CC72B9" w:rsidRDefault="00CC72B9" w:rsidP="00CC72B9">
      <w:pPr>
        <w:pStyle w:val="CommentText"/>
      </w:pPr>
      <w:r>
        <w:rPr>
          <w:b/>
        </w:rPr>
        <w:t>[Comments]</w:t>
      </w:r>
      <w:r>
        <w:t xml:space="preserve">: </w:t>
      </w:r>
    </w:p>
  </w:comment>
  <w:comment w:id="914" w:author="Nokia (Mani)" w:date="2022-04-22T16:30:00Z" w:initials="N">
    <w:p w14:paraId="39E89FFE" w14:textId="29E22BBD" w:rsidR="00CF08EF" w:rsidRDefault="00CF08EF">
      <w:pPr>
        <w:pStyle w:val="CommentText"/>
      </w:pPr>
      <w:r>
        <w:rPr>
          <w:rStyle w:val="CommentReference"/>
        </w:rPr>
        <w:annotationRef/>
      </w:r>
      <w:r>
        <w:rPr>
          <w:b/>
        </w:rPr>
        <w:t>[RIL]</w:t>
      </w:r>
      <w:r>
        <w:t>: N</w:t>
      </w:r>
      <w:r w:rsidR="00A318F3">
        <w:t>011</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DA76D" w14:textId="148BA1F1" w:rsidR="00CF08EF" w:rsidRDefault="00CF08EF">
      <w:pPr>
        <w:pStyle w:val="CommentText"/>
      </w:pPr>
      <w:r>
        <w:rPr>
          <w:b/>
        </w:rPr>
        <w:t>[Description]</w:t>
      </w:r>
      <w:r>
        <w:t>: Why do we need extension capability for this IE and the field ‘indicator’</w:t>
      </w:r>
    </w:p>
    <w:p w14:paraId="73FD3E6E" w14:textId="43131900" w:rsidR="00CF08EF" w:rsidRDefault="00CF08EF">
      <w:pPr>
        <w:pStyle w:val="CommentText"/>
      </w:pPr>
      <w:r>
        <w:rPr>
          <w:b/>
        </w:rPr>
        <w:t>[Proposed Change]</w:t>
      </w:r>
      <w:r>
        <w:t>: Remove extension markers from the IE</w:t>
      </w:r>
    </w:p>
    <w:p w14:paraId="4C1C5BFD" w14:textId="77777777" w:rsidR="00CF08EF" w:rsidRDefault="00CF08EF">
      <w:pPr>
        <w:pStyle w:val="CommentText"/>
      </w:pPr>
      <w:r>
        <w:rPr>
          <w:b/>
        </w:rPr>
        <w:t>[Comments]</w:t>
      </w:r>
      <w:r>
        <w:t xml:space="preserve">: </w:t>
      </w:r>
    </w:p>
    <w:p w14:paraId="10E0C2F9" w14:textId="1BDEC445" w:rsidR="00CF08EF" w:rsidRPr="00CF08EF" w:rsidRDefault="00CF08EF">
      <w:pPr>
        <w:pStyle w:val="CommentText"/>
      </w:pPr>
    </w:p>
  </w:comment>
  <w:comment w:id="915" w:author="Nokia (Mani)" w:date="2022-04-22T16:33:00Z" w:initials="N">
    <w:p w14:paraId="17305CC8" w14:textId="2B3D4460" w:rsidR="00235C96" w:rsidRDefault="00235C96">
      <w:pPr>
        <w:pStyle w:val="CommentText"/>
      </w:pPr>
      <w:r>
        <w:rPr>
          <w:rStyle w:val="CommentReference"/>
        </w:rPr>
        <w:annotationRef/>
      </w:r>
      <w:r>
        <w:rPr>
          <w:b/>
        </w:rPr>
        <w:t>[RIL]</w:t>
      </w:r>
      <w:r>
        <w:t>: N</w:t>
      </w:r>
      <w:r w:rsidR="00A318F3">
        <w:t>012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EB0C6" w14:textId="19DA7AF4" w:rsidR="00235C96" w:rsidRDefault="00235C96">
      <w:pPr>
        <w:pStyle w:val="CommentText"/>
      </w:pPr>
      <w:r>
        <w:rPr>
          <w:b/>
        </w:rPr>
        <w:t>[Description]</w:t>
      </w:r>
      <w:r>
        <w:t>: Field description for indicator is not clear.</w:t>
      </w:r>
    </w:p>
    <w:p w14:paraId="2DB1AC7D" w14:textId="5697CDAA" w:rsidR="00235C96" w:rsidRDefault="00235C96">
      <w:pPr>
        <w:pStyle w:val="CommentText"/>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235C96" w:rsidRDefault="00235C96">
      <w:pPr>
        <w:pStyle w:val="CommentText"/>
      </w:pPr>
      <w:r>
        <w:rPr>
          <w:b/>
        </w:rPr>
        <w:t>[Comments]</w:t>
      </w:r>
      <w:r>
        <w:t xml:space="preserve">: </w:t>
      </w:r>
    </w:p>
    <w:p w14:paraId="445FEAD7" w14:textId="063DB505" w:rsidR="00235C96" w:rsidRPr="00235C96" w:rsidRDefault="00235C96">
      <w:pPr>
        <w:pStyle w:val="CommentText"/>
      </w:pPr>
    </w:p>
  </w:comment>
  <w:comment w:id="922" w:author="CATT(Jianxiang)" w:date="2022-04-20T08:20:00Z" w:initials="C">
    <w:p w14:paraId="27569F08" w14:textId="09DCDF03"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E25B0B" w:rsidRDefault="00E25B0B">
      <w:pPr>
        <w:pStyle w:val="CommentText"/>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E25B0B" w:rsidRDefault="00E25B0B">
      <w:pPr>
        <w:pStyle w:val="CommentText"/>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E25B0B" w:rsidRDefault="00E25B0B">
      <w:pPr>
        <w:pStyle w:val="CommentText"/>
        <w:ind w:leftChars="360" w:left="720"/>
      </w:pPr>
      <w:r>
        <w:rPr>
          <w:b/>
        </w:rPr>
        <w:t>[Comments]</w:t>
      </w:r>
      <w:r>
        <w:t xml:space="preserve">: </w:t>
      </w:r>
    </w:p>
    <w:p w14:paraId="36F7101C" w14:textId="6EFDEE9B" w:rsidR="00E25B0B" w:rsidRPr="00776837" w:rsidRDefault="00E25B0B">
      <w:pPr>
        <w:pStyle w:val="CommentText"/>
        <w:ind w:leftChars="360" w:left="720"/>
      </w:pPr>
    </w:p>
  </w:comment>
  <w:comment w:id="929" w:author="Huawei, HiSilicon (GuoYinghao)" w:date="2022-04-20T08:20:00Z" w:initials="H">
    <w:p w14:paraId="48701569" w14:textId="77777777" w:rsidR="00E25B0B" w:rsidRDefault="00E25B0B"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E25B0B" w:rsidRDefault="00E25B0B" w:rsidP="00654CAE">
      <w:pPr>
        <w:pStyle w:val="CommentText"/>
        <w:ind w:leftChars="360" w:left="720"/>
        <w:rPr>
          <w:lang w:eastAsia="zh-CN"/>
        </w:rPr>
      </w:pPr>
      <w:r>
        <w:rPr>
          <w:b/>
        </w:rPr>
        <w:t>[Description]</w:t>
      </w:r>
      <w:r>
        <w:t xml:space="preserve">: </w:t>
      </w:r>
      <w:r>
        <w:rPr>
          <w:lang w:eastAsia="zh-CN"/>
        </w:rPr>
        <w:t>We think this indication should be per resource not per TRP</w:t>
      </w:r>
    </w:p>
    <w:p w14:paraId="0005B2C3" w14:textId="7BCEFD04" w:rsidR="00E25B0B" w:rsidRDefault="00E25B0B" w:rsidP="00654CAE">
      <w:pPr>
        <w:pStyle w:val="CommentText"/>
        <w:spacing w:after="0"/>
        <w:ind w:leftChars="360" w:left="720"/>
      </w:pPr>
      <w:r>
        <w:rPr>
          <w:b/>
        </w:rPr>
        <w:t>[Proposed Change]</w:t>
      </w:r>
      <w:r>
        <w:t>: Change the field to the resource level configuration of DL-PRS. We can send an LS to R1 for clarification, if needed</w:t>
      </w:r>
    </w:p>
    <w:p w14:paraId="75043D55" w14:textId="75A79749" w:rsidR="00E25B0B" w:rsidRDefault="00E25B0B" w:rsidP="00654CAE">
      <w:pPr>
        <w:pStyle w:val="CommentText"/>
        <w:ind w:leftChars="360" w:left="720"/>
      </w:pPr>
      <w:r>
        <w:rPr>
          <w:b/>
        </w:rPr>
        <w:t>[Comments]</w:t>
      </w:r>
      <w:r>
        <w:t>:</w:t>
      </w:r>
    </w:p>
  </w:comment>
  <w:comment w:id="930" w:author="Intel_Yi" w:date="2022-04-22T18:19:00Z" w:initials="I">
    <w:p w14:paraId="392ADE19" w14:textId="77777777" w:rsidR="00CC72B9" w:rsidRDefault="00CC72B9" w:rsidP="00CC72B9">
      <w:pPr>
        <w:pStyle w:val="CommentText"/>
      </w:pPr>
      <w:r>
        <w:rPr>
          <w:rStyle w:val="CommentReference"/>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C72B9" w:rsidRDefault="00CC72B9" w:rsidP="00CC72B9">
      <w:pPr>
        <w:pStyle w:val="CommentText"/>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C72B9" w:rsidRDefault="00CC72B9" w:rsidP="00CC72B9">
      <w:pPr>
        <w:pStyle w:val="CommentText"/>
        <w:ind w:leftChars="360" w:left="720"/>
        <w:rPr>
          <w:lang w:eastAsia="zh-CN"/>
        </w:rPr>
      </w:pPr>
      <w:r>
        <w:rPr>
          <w:lang w:eastAsia="zh-CN"/>
        </w:rPr>
        <w:t xml:space="preserve">  Same for others.</w:t>
      </w:r>
    </w:p>
    <w:p w14:paraId="756BCB04" w14:textId="77777777" w:rsidR="00CC72B9" w:rsidRDefault="00CC72B9" w:rsidP="00CC72B9">
      <w:pPr>
        <w:pStyle w:val="CommentText"/>
        <w:ind w:leftChars="360" w:left="720"/>
      </w:pPr>
      <w:r>
        <w:rPr>
          <w:b/>
        </w:rPr>
        <w:t>[Proposed Change]</w:t>
      </w:r>
      <w:r>
        <w:t xml:space="preserve">: </w:t>
      </w:r>
    </w:p>
    <w:p w14:paraId="435841E1" w14:textId="77777777" w:rsidR="00CC72B9" w:rsidRDefault="00CC72B9"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CommentReference"/>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C72B9" w:rsidRPr="006E258E"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746CD7E1"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C72B9" w:rsidRPr="006E258E" w:rsidRDefault="00CC72B9"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314A11B9" w14:textId="77777777" w:rsidR="00CC72B9"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C72B9" w:rsidRDefault="00CC72B9" w:rsidP="00CC72B9">
      <w:pPr>
        <w:pStyle w:val="CommentText"/>
        <w:ind w:leftChars="360" w:left="720"/>
        <w:rPr>
          <w:b/>
          <w:lang w:eastAsia="zh-CN"/>
        </w:rPr>
      </w:pPr>
    </w:p>
    <w:p w14:paraId="745674B4" w14:textId="77777777" w:rsidR="00CC72B9" w:rsidRDefault="00CC72B9" w:rsidP="00CC72B9">
      <w:pPr>
        <w:pStyle w:val="CommentText"/>
        <w:ind w:leftChars="360" w:left="720"/>
        <w:rPr>
          <w:b/>
          <w:lang w:eastAsia="zh-CN"/>
        </w:rPr>
      </w:pPr>
    </w:p>
    <w:p w14:paraId="33C813D1" w14:textId="77777777" w:rsidR="00CC72B9" w:rsidRDefault="00CC72B9" w:rsidP="00CC72B9">
      <w:pPr>
        <w:pStyle w:val="CommentText"/>
      </w:pPr>
      <w:r>
        <w:rPr>
          <w:b/>
        </w:rPr>
        <w:t>[Comments]</w:t>
      </w:r>
      <w:r>
        <w:t xml:space="preserve">: </w:t>
      </w:r>
    </w:p>
    <w:p w14:paraId="5900A59C" w14:textId="1DAD02E2" w:rsidR="00CC72B9" w:rsidRDefault="00CC72B9">
      <w:pPr>
        <w:pStyle w:val="CommentText"/>
      </w:pPr>
    </w:p>
  </w:comment>
  <w:comment w:id="931" w:author="Nokia (Mani)" w:date="2022-04-22T16:36:00Z" w:initials="N">
    <w:p w14:paraId="3DDDD2BB" w14:textId="154367C0" w:rsidR="00235C96" w:rsidRDefault="00235C96">
      <w:pPr>
        <w:pStyle w:val="CommentText"/>
      </w:pPr>
      <w:r>
        <w:rPr>
          <w:rStyle w:val="CommentReference"/>
        </w:rPr>
        <w:annotationRef/>
      </w:r>
      <w:r>
        <w:rPr>
          <w:b/>
        </w:rPr>
        <w:t>[RIL]</w:t>
      </w:r>
      <w:r>
        <w:t>: N</w:t>
      </w:r>
      <w:r w:rsidR="00A318F3">
        <w:t>013</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642B2" w14:textId="480697FA" w:rsidR="00235C96" w:rsidRDefault="00235C96">
      <w:pPr>
        <w:pStyle w:val="CommentText"/>
      </w:pPr>
      <w:r>
        <w:rPr>
          <w:b/>
        </w:rPr>
        <w:t>[Description]</w:t>
      </w:r>
      <w:r>
        <w:t>: Is the uncertainty fields mandatory?</w:t>
      </w:r>
    </w:p>
    <w:p w14:paraId="27443754" w14:textId="05976CCA" w:rsidR="00235C96" w:rsidRDefault="00235C96">
      <w:pPr>
        <w:pStyle w:val="CommentText"/>
      </w:pPr>
      <w:r>
        <w:rPr>
          <w:b/>
        </w:rPr>
        <w:t>[Proposed Change]</w:t>
      </w:r>
      <w:r>
        <w:t>: Clarify if it is possible to provide expected AoD and expected AoA without the uncertainty info.</w:t>
      </w:r>
    </w:p>
    <w:p w14:paraId="5E3E5A48" w14:textId="77777777" w:rsidR="00235C96" w:rsidRDefault="00235C96">
      <w:pPr>
        <w:pStyle w:val="CommentText"/>
      </w:pPr>
      <w:r>
        <w:rPr>
          <w:b/>
        </w:rPr>
        <w:t>[Comments]</w:t>
      </w:r>
      <w:r>
        <w:t xml:space="preserve">: </w:t>
      </w:r>
    </w:p>
    <w:p w14:paraId="2A594A65" w14:textId="72EBE1B2" w:rsidR="00235C96" w:rsidRPr="00235C96" w:rsidRDefault="00235C96">
      <w:pPr>
        <w:pStyle w:val="CommentText"/>
      </w:pPr>
    </w:p>
  </w:comment>
  <w:comment w:id="932" w:author="CATT(Jianxiang)" w:date="2022-04-20T09:02:00Z" w:initials="C">
    <w:p w14:paraId="00454551" w14:textId="6DB311E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E25B0B" w:rsidRDefault="00E25B0B" w:rsidP="00C36B7C">
      <w:pPr>
        <w:pStyle w:val="CommentText"/>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E25B0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E25B0B" w:rsidRPr="000072C2" w:rsidRDefault="00E25B0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E25B0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E25B0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E25B0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E25B0B" w:rsidRDefault="00E25B0B" w:rsidP="00C36B7C">
      <w:pPr>
        <w:pStyle w:val="CommentText"/>
        <w:ind w:leftChars="90" w:left="180"/>
        <w:rPr>
          <w:lang w:eastAsia="zh-CN"/>
        </w:rPr>
      </w:pPr>
    </w:p>
    <w:p w14:paraId="3EFF3828" w14:textId="4786C2E8" w:rsidR="00E25B0B" w:rsidRDefault="00E25B0B">
      <w:pPr>
        <w:pStyle w:val="CommentText"/>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E25B0B" w:rsidRDefault="00E25B0B">
      <w:pPr>
        <w:pStyle w:val="CommentText"/>
        <w:ind w:leftChars="90" w:left="180"/>
      </w:pPr>
      <w:r>
        <w:rPr>
          <w:b/>
        </w:rPr>
        <w:t>[Comments]</w:t>
      </w:r>
      <w:r>
        <w:t xml:space="preserve">: </w:t>
      </w:r>
    </w:p>
    <w:p w14:paraId="2B3A4487" w14:textId="65153CD5" w:rsidR="00E25B0B" w:rsidRPr="00B6167E" w:rsidRDefault="00E25B0B">
      <w:pPr>
        <w:pStyle w:val="CommentText"/>
        <w:ind w:leftChars="360" w:left="720"/>
      </w:pPr>
    </w:p>
  </w:comment>
  <w:comment w:id="933" w:author="CATT(Jianxiang)" w:date="2022-04-20T09:02:00Z" w:initials="C">
    <w:p w14:paraId="4A146E92" w14:textId="00E5CF01"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E25B0B" w:rsidRDefault="00E25B0B">
      <w:pPr>
        <w:pStyle w:val="CommentText"/>
        <w:ind w:leftChars="360" w:left="720"/>
        <w:rPr>
          <w:lang w:eastAsia="zh-CN"/>
        </w:rPr>
      </w:pPr>
      <w:r>
        <w:rPr>
          <w:b/>
        </w:rPr>
        <w:t>[Description]</w:t>
      </w:r>
      <w:r>
        <w:t xml:space="preserve">: </w:t>
      </w:r>
      <w:r>
        <w:rPr>
          <w:rFonts w:hint="eastAsia"/>
          <w:lang w:eastAsia="zh-CN"/>
        </w:rPr>
        <w:t>the same issue as indicated in c007</w:t>
      </w:r>
    </w:p>
    <w:p w14:paraId="2AE83E04" w14:textId="794CC1AF" w:rsidR="00E25B0B" w:rsidRDefault="00E25B0B">
      <w:pPr>
        <w:pStyle w:val="CommentText"/>
        <w:ind w:leftChars="360" w:left="720"/>
        <w:rPr>
          <w:lang w:eastAsia="zh-CN"/>
        </w:rPr>
      </w:pPr>
      <w:r>
        <w:rPr>
          <w:b/>
        </w:rPr>
        <w:t>[Proposed Change]</w:t>
      </w:r>
      <w:r>
        <w:t xml:space="preserve">: </w:t>
      </w:r>
    </w:p>
    <w:p w14:paraId="0FCFA1F7" w14:textId="77777777" w:rsidR="00E25B0B" w:rsidRDefault="00E25B0B">
      <w:pPr>
        <w:pStyle w:val="CommentText"/>
        <w:ind w:leftChars="360" w:left="720"/>
      </w:pPr>
      <w:r>
        <w:rPr>
          <w:b/>
        </w:rPr>
        <w:t>[Comments]</w:t>
      </w:r>
      <w:r>
        <w:t xml:space="preserve">: </w:t>
      </w:r>
    </w:p>
    <w:p w14:paraId="52F2AAC2" w14:textId="5553ED9E" w:rsidR="00E25B0B" w:rsidRPr="00743531" w:rsidRDefault="00E25B0B">
      <w:pPr>
        <w:pStyle w:val="CommentText"/>
        <w:ind w:leftChars="360" w:left="720"/>
      </w:pPr>
    </w:p>
  </w:comment>
  <w:comment w:id="934" w:author="CATT(Jianxiang)" w:date="2022-04-20T09:04:00Z" w:initials="C">
    <w:p w14:paraId="0CE82723" w14:textId="77777777" w:rsidR="00E25B0B" w:rsidRDefault="00E25B0B"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E25B0B" w:rsidRPr="007E24D0" w:rsidRDefault="00E25B0B" w:rsidP="00563AB4">
      <w:pPr>
        <w:pStyle w:val="CommentText"/>
        <w:ind w:leftChars="360" w:left="720"/>
      </w:pPr>
      <w:r>
        <w:rPr>
          <w:b/>
        </w:rPr>
        <w:t>[Description]</w:t>
      </w:r>
      <w:r>
        <w:t xml:space="preserve">: </w:t>
      </w:r>
      <w:r>
        <w:rPr>
          <w:rFonts w:hint="eastAsia"/>
          <w:lang w:eastAsia="zh-CN"/>
        </w:rPr>
        <w:t>Please update to align with RAN1 parameter.</w:t>
      </w:r>
    </w:p>
    <w:p w14:paraId="22041B30" w14:textId="2B8165FE" w:rsidR="00E25B0B" w:rsidRDefault="00E25B0B">
      <w:pPr>
        <w:pStyle w:val="CommentText"/>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E25B0B" w:rsidRDefault="00E25B0B">
      <w:pPr>
        <w:pStyle w:val="CommentText"/>
        <w:ind w:leftChars="360" w:left="720"/>
      </w:pPr>
      <w:r>
        <w:rPr>
          <w:b/>
        </w:rPr>
        <w:t>[Comments]</w:t>
      </w:r>
      <w:r>
        <w:t xml:space="preserve">: </w:t>
      </w:r>
    </w:p>
    <w:p w14:paraId="5C4E35B6" w14:textId="4B18BF43" w:rsidR="00E25B0B" w:rsidRPr="00C51C99" w:rsidRDefault="00E25B0B">
      <w:pPr>
        <w:pStyle w:val="CommentText"/>
        <w:ind w:leftChars="360" w:left="720"/>
      </w:pPr>
    </w:p>
  </w:comment>
  <w:comment w:id="935" w:author="Huawei, HiSilicon (GuoYinghao)" w:date="2022-04-20T08:20:00Z" w:initials="H">
    <w:p w14:paraId="1006C5B2" w14:textId="09E98C19" w:rsidR="00E25B0B" w:rsidRDefault="00E25B0B"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E25B0B" w:rsidRPr="00956082" w:rsidRDefault="00E25B0B" w:rsidP="00560301">
      <w:pPr>
        <w:pStyle w:val="CommentText"/>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E25B0B" w:rsidRDefault="00E25B0B" w:rsidP="00560301">
      <w:pPr>
        <w:ind w:leftChars="360" w:left="720"/>
      </w:pPr>
      <w:r>
        <w:rPr>
          <w:highlight w:val="green"/>
        </w:rPr>
        <w:t>Agreement</w:t>
      </w:r>
    </w:p>
    <w:p w14:paraId="17FDE4CA" w14:textId="77777777" w:rsidR="00E25B0B" w:rsidRDefault="00E25B0B" w:rsidP="00560301">
      <w:pPr>
        <w:ind w:leftChars="360" w:left="720"/>
      </w:pPr>
      <w:r>
        <w:rPr>
          <w:lang w:val="en-US"/>
        </w:rPr>
        <w:t>The expected angle value and uncertainty for DL-AoD methods also applies to DL-TDOA and Multi-RTT</w:t>
      </w:r>
    </w:p>
    <w:p w14:paraId="023EE9DC" w14:textId="77777777" w:rsidR="00E25B0B" w:rsidRDefault="00E25B0B" w:rsidP="00560301">
      <w:pPr>
        <w:pStyle w:val="ListParagraph"/>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E25B0B" w:rsidRDefault="00E25B0B" w:rsidP="00560301">
      <w:pPr>
        <w:pStyle w:val="ListParagraph"/>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E25B0B" w:rsidRDefault="00E25B0B" w:rsidP="00560301">
      <w:pPr>
        <w:pStyle w:val="CommentText"/>
        <w:spacing w:after="0"/>
        <w:ind w:leftChars="360" w:left="720"/>
      </w:pPr>
      <w:r>
        <w:rPr>
          <w:rFonts w:hint="eastAsia"/>
          <w:lang w:eastAsia="zh-CN"/>
        </w:rPr>
        <w:t>S</w:t>
      </w:r>
      <w:r>
        <w:rPr>
          <w:lang w:eastAsia="zh-CN"/>
        </w:rPr>
        <w:t>o, this FFS can be removed</w:t>
      </w:r>
    </w:p>
    <w:p w14:paraId="17247160" w14:textId="77777777" w:rsidR="00E25B0B" w:rsidRDefault="00E25B0B" w:rsidP="00560301">
      <w:pPr>
        <w:pStyle w:val="CommentText"/>
        <w:spacing w:after="0"/>
        <w:ind w:leftChars="360" w:left="720"/>
      </w:pPr>
      <w:r>
        <w:rPr>
          <w:b/>
        </w:rPr>
        <w:t>[Proposed Change]</w:t>
      </w:r>
      <w:r>
        <w:t>: Remove the FFS</w:t>
      </w:r>
    </w:p>
    <w:p w14:paraId="59E5A142" w14:textId="6C1E1E67" w:rsidR="00E25B0B" w:rsidRDefault="00E25B0B" w:rsidP="00560301">
      <w:pPr>
        <w:pStyle w:val="CommentText"/>
        <w:ind w:leftChars="360" w:left="720"/>
      </w:pPr>
      <w:r>
        <w:rPr>
          <w:b/>
        </w:rPr>
        <w:t>[Comments]</w:t>
      </w:r>
      <w:r>
        <w:t>:</w:t>
      </w:r>
    </w:p>
  </w:comment>
  <w:comment w:id="942" w:author="Intel_Yi" w:date="2022-04-22T18:19:00Z" w:initials="I">
    <w:p w14:paraId="1A0A3D47" w14:textId="77777777" w:rsidR="00CC72B9" w:rsidRDefault="00CC72B9" w:rsidP="00CC72B9">
      <w:pPr>
        <w:pStyle w:val="CommentText"/>
      </w:pPr>
      <w:r>
        <w:rPr>
          <w:rStyle w:val="CommentReference"/>
        </w:rPr>
        <w:annotationRef/>
      </w:r>
      <w:r>
        <w:rPr>
          <w:rStyle w:val="CommentReference"/>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C72B9" w:rsidRDefault="00CC72B9" w:rsidP="00CC72B9">
      <w:pPr>
        <w:pStyle w:val="CommentText"/>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C72B9" w:rsidRDefault="00CC72B9" w:rsidP="00CC72B9">
      <w:pPr>
        <w:pStyle w:val="CommentText"/>
        <w:ind w:leftChars="360" w:left="720"/>
        <w:rPr>
          <w:lang w:eastAsia="zh-CN"/>
        </w:rPr>
      </w:pPr>
      <w:r>
        <w:rPr>
          <w:lang w:eastAsia="zh-CN"/>
        </w:rPr>
        <w:t xml:space="preserve">  Same for others.</w:t>
      </w:r>
    </w:p>
    <w:p w14:paraId="2480ABE2" w14:textId="77777777" w:rsidR="00CC72B9" w:rsidRDefault="00CC72B9" w:rsidP="00CC72B9">
      <w:pPr>
        <w:pStyle w:val="CommentText"/>
        <w:ind w:leftChars="360" w:left="720"/>
      </w:pPr>
      <w:r>
        <w:rPr>
          <w:b/>
        </w:rPr>
        <w:t>[Proposed Change]</w:t>
      </w:r>
      <w:r>
        <w:t xml:space="preserve">: </w:t>
      </w:r>
    </w:p>
    <w:p w14:paraId="774EC7F4" w14:textId="77777777" w:rsidR="00CC72B9" w:rsidRPr="00BE3D76" w:rsidRDefault="00CC72B9"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C72B9" w:rsidRPr="00A85E9E" w:rsidRDefault="00CC72B9" w:rsidP="00CC72B9">
      <w:pPr>
        <w:pStyle w:val="PL"/>
        <w:shd w:val="clear" w:color="auto" w:fill="E6E6E6"/>
      </w:pPr>
    </w:p>
    <w:p w14:paraId="23ADCD7F" w14:textId="77777777" w:rsidR="00CC72B9" w:rsidRDefault="00CC72B9"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C72B9" w:rsidRPr="00A85E9E" w:rsidRDefault="00CC72B9"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C72B9" w:rsidRPr="00A85E9E" w:rsidRDefault="00CC72B9" w:rsidP="00CC72B9">
      <w:pPr>
        <w:pStyle w:val="PL"/>
        <w:shd w:val="clear" w:color="auto" w:fill="E6E6E6"/>
      </w:pPr>
    </w:p>
    <w:p w14:paraId="75C99B71" w14:textId="77777777" w:rsidR="00CC72B9" w:rsidRDefault="00CC72B9"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C72B9" w:rsidRPr="00A85E9E" w:rsidRDefault="00CC72B9" w:rsidP="00CC72B9">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5A0844F3" w14:textId="77777777" w:rsidR="00CC72B9" w:rsidRPr="00A85E9E" w:rsidRDefault="00CC72B9" w:rsidP="00CC72B9">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C72B9" w:rsidRPr="00A85E9E" w:rsidRDefault="00CC72B9"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C72B9" w:rsidRDefault="00CC72B9"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C72B9" w:rsidRPr="00B07F47" w:rsidRDefault="00CC72B9"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C72B9" w:rsidRDefault="00CC72B9"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C72B9" w:rsidRPr="00B23B98" w:rsidRDefault="00CC72B9"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C72B9" w:rsidRDefault="00CC72B9"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C72B9" w:rsidRDefault="00CC72B9" w:rsidP="00CC72B9">
      <w:pPr>
        <w:pStyle w:val="PL"/>
        <w:shd w:val="clear" w:color="auto" w:fill="E6E6E6"/>
      </w:pPr>
      <w:r>
        <w:tab/>
      </w:r>
      <w:r>
        <w:tab/>
      </w:r>
      <w:r>
        <w:tab/>
      </w:r>
      <w:r>
        <w:tab/>
        <w:t>...</w:t>
      </w:r>
    </w:p>
    <w:p w14:paraId="25912935" w14:textId="77777777" w:rsidR="00CC72B9" w:rsidRDefault="00CC72B9" w:rsidP="00CC72B9">
      <w:pPr>
        <w:pStyle w:val="PL"/>
        <w:shd w:val="clear" w:color="auto" w:fill="E6E6E6"/>
      </w:pPr>
      <w:r>
        <w:tab/>
      </w:r>
      <w:r>
        <w:tab/>
      </w:r>
      <w:r>
        <w:tab/>
      </w:r>
      <w:r>
        <w:tab/>
        <w:t>},</w:t>
      </w:r>
    </w:p>
    <w:p w14:paraId="4CE6AA79" w14:textId="77777777" w:rsidR="00CC72B9" w:rsidRDefault="00CC72B9" w:rsidP="00CC72B9">
      <w:pPr>
        <w:pStyle w:val="PL"/>
        <w:shd w:val="clear" w:color="auto" w:fill="E6E6E6"/>
      </w:pPr>
      <w:r>
        <w:tab/>
        <w:t>...</w:t>
      </w:r>
    </w:p>
    <w:p w14:paraId="4826C417" w14:textId="77777777" w:rsidR="00CC72B9" w:rsidRPr="00A85E9E" w:rsidRDefault="00CC72B9" w:rsidP="00CC72B9">
      <w:pPr>
        <w:pStyle w:val="PL"/>
        <w:shd w:val="clear" w:color="auto" w:fill="E6E6E6"/>
        <w:rPr>
          <w:snapToGrid w:val="0"/>
        </w:rPr>
      </w:pPr>
      <w:r>
        <w:t>}</w:t>
      </w:r>
    </w:p>
    <w:p w14:paraId="123D81EC" w14:textId="77777777" w:rsidR="00CC72B9" w:rsidRDefault="00CC72B9" w:rsidP="00CC72B9">
      <w:pPr>
        <w:pStyle w:val="PL"/>
        <w:shd w:val="clear" w:color="auto" w:fill="E6E6E6"/>
      </w:pPr>
    </w:p>
    <w:p w14:paraId="5CADECDC" w14:textId="77777777" w:rsidR="00CC72B9" w:rsidRDefault="00CC72B9"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C72B9" w:rsidRDefault="00CC72B9"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C72B9" w:rsidRDefault="00CC72B9"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C72B9" w:rsidRDefault="00CC72B9" w:rsidP="00CC72B9">
      <w:pPr>
        <w:pStyle w:val="PL"/>
        <w:shd w:val="clear" w:color="auto" w:fill="E6E6E6"/>
        <w:rPr>
          <w:snapToGrid w:val="0"/>
        </w:rPr>
      </w:pPr>
    </w:p>
    <w:p w14:paraId="3F9C5E24" w14:textId="77777777" w:rsidR="00CC72B9" w:rsidRDefault="00CC72B9" w:rsidP="00CC72B9">
      <w:pPr>
        <w:pStyle w:val="CommentText"/>
        <w:ind w:leftChars="360" w:left="720"/>
        <w:rPr>
          <w:b/>
          <w:lang w:eastAsia="zh-CN"/>
        </w:rPr>
      </w:pPr>
    </w:p>
    <w:p w14:paraId="6CD470AE" w14:textId="77777777" w:rsidR="00CC72B9" w:rsidRDefault="00CC72B9" w:rsidP="00CC72B9">
      <w:pPr>
        <w:pStyle w:val="CommentText"/>
        <w:ind w:leftChars="360" w:left="720"/>
        <w:rPr>
          <w:b/>
          <w:lang w:eastAsia="zh-CN"/>
        </w:rPr>
      </w:pPr>
    </w:p>
    <w:p w14:paraId="2CF3A8BE" w14:textId="77777777" w:rsidR="00CC72B9" w:rsidRDefault="00CC72B9" w:rsidP="00CC72B9">
      <w:pPr>
        <w:pStyle w:val="CommentText"/>
      </w:pPr>
      <w:r>
        <w:rPr>
          <w:b/>
        </w:rPr>
        <w:t>[Comments]</w:t>
      </w:r>
      <w:r>
        <w:t xml:space="preserve">: </w:t>
      </w:r>
    </w:p>
    <w:p w14:paraId="71F0CDF7" w14:textId="1A9D394C" w:rsidR="00CC72B9" w:rsidRDefault="00CC72B9">
      <w:pPr>
        <w:pStyle w:val="CommentText"/>
      </w:pPr>
    </w:p>
  </w:comment>
  <w:comment w:id="943" w:author="CATT(Jianxiang)" w:date="2022-04-20T08:55:00Z" w:initials="C">
    <w:p w14:paraId="18A6AB46" w14:textId="3E376F80"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E25B0B" w:rsidRDefault="00E25B0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E25B0B" w:rsidRDefault="00E25B0B">
      <w:pPr>
        <w:pStyle w:val="CommentText"/>
        <w:ind w:leftChars="360" w:left="720"/>
        <w:rPr>
          <w:lang w:eastAsia="zh-CN"/>
        </w:rPr>
      </w:pPr>
    </w:p>
    <w:p w14:paraId="7D4D4502" w14:textId="02526297" w:rsidR="00E25B0B" w:rsidRPr="00705CF5" w:rsidRDefault="00E25B0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E25B0B" w:rsidRDefault="00E25B0B">
      <w:pPr>
        <w:pStyle w:val="CommentText"/>
        <w:ind w:leftChars="360" w:left="720"/>
        <w:rPr>
          <w:lang w:eastAsia="zh-CN"/>
        </w:rPr>
      </w:pPr>
    </w:p>
    <w:p w14:paraId="2827CE31" w14:textId="77777777" w:rsidR="00E25B0B" w:rsidRDefault="00E25B0B">
      <w:pPr>
        <w:pStyle w:val="CommentText"/>
        <w:ind w:leftChars="360" w:left="720"/>
      </w:pPr>
      <w:r>
        <w:rPr>
          <w:b/>
        </w:rPr>
        <w:t>[Comments]</w:t>
      </w:r>
      <w:r>
        <w:t xml:space="preserve">: </w:t>
      </w:r>
    </w:p>
    <w:p w14:paraId="5C2475CD" w14:textId="655C7CAC" w:rsidR="00E25B0B" w:rsidRPr="00C82526" w:rsidRDefault="00E25B0B">
      <w:pPr>
        <w:pStyle w:val="CommentText"/>
        <w:ind w:leftChars="360" w:left="720"/>
      </w:pPr>
    </w:p>
  </w:comment>
  <w:comment w:id="944" w:author="Nokia (Mani)" w:date="2022-04-22T16:39:00Z" w:initials="N">
    <w:p w14:paraId="7E39EB14" w14:textId="2354852F" w:rsidR="00235C96" w:rsidRDefault="00235C96">
      <w:pPr>
        <w:pStyle w:val="CommentText"/>
      </w:pPr>
      <w:r>
        <w:rPr>
          <w:rStyle w:val="CommentReference"/>
        </w:rPr>
        <w:annotationRef/>
      </w:r>
      <w:r>
        <w:rPr>
          <w:b/>
        </w:rPr>
        <w:t>[RIL]</w:t>
      </w:r>
      <w:r>
        <w:t>: N</w:t>
      </w:r>
      <w:r w:rsidR="00A318F3">
        <w:t>014</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334E" w14:textId="69305782" w:rsidR="00235C96" w:rsidRDefault="00235C96">
      <w:pPr>
        <w:pStyle w:val="CommentText"/>
      </w:pPr>
      <w:r>
        <w:rPr>
          <w:b/>
        </w:rPr>
        <w:t>[Description]</w:t>
      </w:r>
      <w:r>
        <w:t>: Why extension capability for the granularity level?</w:t>
      </w:r>
    </w:p>
    <w:p w14:paraId="62D7B144" w14:textId="282DB5F9" w:rsidR="00235C96" w:rsidRDefault="00235C96">
      <w:pPr>
        <w:pStyle w:val="CommentText"/>
      </w:pPr>
      <w:r>
        <w:rPr>
          <w:b/>
        </w:rPr>
        <w:t>[Proposed Change]</w:t>
      </w:r>
      <w:r>
        <w:t>: Remove the inner extension marker</w:t>
      </w:r>
    </w:p>
    <w:p w14:paraId="6661A106" w14:textId="77777777" w:rsidR="00235C96" w:rsidRDefault="00235C96">
      <w:pPr>
        <w:pStyle w:val="CommentText"/>
      </w:pPr>
      <w:r>
        <w:rPr>
          <w:b/>
        </w:rPr>
        <w:t>[Comments]</w:t>
      </w:r>
      <w:r>
        <w:t xml:space="preserve">: </w:t>
      </w:r>
    </w:p>
    <w:p w14:paraId="5475EF46" w14:textId="461D2001" w:rsidR="00235C96" w:rsidRPr="00235C96" w:rsidRDefault="00235C96">
      <w:pPr>
        <w:pStyle w:val="CommentText"/>
      </w:pPr>
    </w:p>
  </w:comment>
  <w:comment w:id="952" w:author="Nokia (Mani)" w:date="2022-04-22T16:42:00Z" w:initials="N">
    <w:p w14:paraId="1530C30B" w14:textId="7461B06E" w:rsidR="00235C96" w:rsidRDefault="00235C96">
      <w:pPr>
        <w:pStyle w:val="CommentText"/>
      </w:pPr>
      <w:r>
        <w:rPr>
          <w:rStyle w:val="CommentReference"/>
        </w:rPr>
        <w:annotationRef/>
      </w:r>
      <w:r>
        <w:rPr>
          <w:b/>
        </w:rPr>
        <w:t>[RIL]</w:t>
      </w:r>
      <w:r>
        <w:t>: N</w:t>
      </w:r>
      <w:r w:rsidR="00A318F3">
        <w:t>015</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4494DF" w14:textId="1B085E2F" w:rsidR="00235C96" w:rsidRDefault="00235C96">
      <w:pPr>
        <w:pStyle w:val="CommentText"/>
      </w:pPr>
      <w:r>
        <w:rPr>
          <w:b/>
        </w:rPr>
        <w:t>[Description]</w:t>
      </w:r>
      <w:r>
        <w:t xml:space="preserve">: </w:t>
      </w:r>
      <w:r>
        <w:t>dl-PRS-ResourcePriority</w:t>
      </w:r>
      <w:r w:rsidRPr="00B40432">
        <w:t>Subset</w:t>
      </w:r>
      <w:r>
        <w:t>-r17</w:t>
      </w:r>
      <w:r>
        <w:t xml:space="preserve"> should be conditional field</w:t>
      </w:r>
    </w:p>
    <w:p w14:paraId="7008D8CC" w14:textId="2D297049" w:rsidR="00235C96" w:rsidRDefault="00235C96">
      <w:pPr>
        <w:pStyle w:val="CommentText"/>
      </w:pPr>
      <w:r>
        <w:rPr>
          <w:b/>
        </w:rPr>
        <w:t>[Proposed Change]</w:t>
      </w:r>
      <w:r>
        <w:t xml:space="preserve">: Change </w:t>
      </w:r>
      <w:r>
        <w:t>dl-PRS-ResourcePriority</w:t>
      </w:r>
      <w:r w:rsidRPr="00B40432">
        <w:t>Subset</w:t>
      </w:r>
      <w:r w:rsidRPr="00235C96">
        <w:t xml:space="preserve"> t</w:t>
      </w:r>
      <w:r>
        <w:t>o</w:t>
      </w:r>
      <w:r w:rsidRPr="00235C96">
        <w:t xml:space="preserve"> a conditional field applicable only for DL-AOD.</w:t>
      </w:r>
    </w:p>
    <w:p w14:paraId="5CB63AE3" w14:textId="77777777" w:rsidR="00235C96" w:rsidRDefault="00235C96">
      <w:pPr>
        <w:pStyle w:val="CommentText"/>
      </w:pPr>
      <w:r>
        <w:rPr>
          <w:b/>
        </w:rPr>
        <w:t>[Comments]</w:t>
      </w:r>
      <w:r>
        <w:t xml:space="preserve">: </w:t>
      </w:r>
    </w:p>
    <w:p w14:paraId="465A0733" w14:textId="13C3E1B3" w:rsidR="00235C96" w:rsidRPr="00235C96" w:rsidRDefault="00235C96">
      <w:pPr>
        <w:pStyle w:val="CommentText"/>
      </w:pPr>
    </w:p>
  </w:comment>
  <w:comment w:id="953" w:author="Huawei, HiSilicon (GuoYinghao)" w:date="2022-04-20T08:20:00Z" w:initials="H">
    <w:p w14:paraId="13E21821" w14:textId="43AAE16E" w:rsidR="00E25B0B" w:rsidRDefault="00E25B0B"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E25B0B" w:rsidRDefault="00E25B0B" w:rsidP="00793291">
      <w:pPr>
        <w:pStyle w:val="CommentText"/>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E25B0B" w:rsidRDefault="00E25B0B" w:rsidP="00793291">
      <w:pPr>
        <w:pStyle w:val="CommentText"/>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E25B0B" w:rsidRDefault="00E25B0B" w:rsidP="00793291">
      <w:pPr>
        <w:pStyle w:val="CommentText"/>
        <w:spacing w:after="0"/>
        <w:ind w:leftChars="360" w:left="720"/>
        <w:rPr>
          <w:lang w:eastAsia="zh-CN"/>
        </w:rPr>
      </w:pPr>
    </w:p>
    <w:p w14:paraId="668CBC45" w14:textId="2648D4C1" w:rsidR="00E25B0B" w:rsidRDefault="00E25B0B" w:rsidP="00793291">
      <w:pPr>
        <w:pStyle w:val="CommentText"/>
        <w:ind w:leftChars="360" w:left="720"/>
      </w:pPr>
      <w:r>
        <w:rPr>
          <w:b/>
        </w:rPr>
        <w:t>[Comments]</w:t>
      </w:r>
      <w:r>
        <w:t>:</w:t>
      </w:r>
    </w:p>
  </w:comment>
  <w:comment w:id="954" w:author="Huawei, HiSilicon (GuoYinghao)" w:date="2022-04-20T08:20:00Z" w:initials="H">
    <w:p w14:paraId="6C0591DC" w14:textId="52E7D730" w:rsidR="00E25B0B" w:rsidRDefault="00E25B0B"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E25B0B" w:rsidRDefault="00E25B0B" w:rsidP="00652CB7">
      <w:pPr>
        <w:pStyle w:val="CommentText"/>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E25B0B" w:rsidRDefault="00E25B0B" w:rsidP="00652CB7">
      <w:pPr>
        <w:pStyle w:val="CommentText"/>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E25B0B" w:rsidRDefault="00E25B0B" w:rsidP="00652CB7">
      <w:pPr>
        <w:pStyle w:val="CommentText"/>
        <w:ind w:leftChars="360" w:left="720"/>
      </w:pPr>
      <w:r>
        <w:rPr>
          <w:b/>
        </w:rPr>
        <w:t>[Comments]</w:t>
      </w:r>
      <w:r>
        <w:t>:</w:t>
      </w:r>
    </w:p>
  </w:comment>
  <w:comment w:id="955" w:author="vivo (Xiang)" w:date="2022-04-21T19:25:00Z" w:initials="v">
    <w:p w14:paraId="64BA8729" w14:textId="77777777" w:rsidR="00E25B0B" w:rsidRDefault="00E25B0B" w:rsidP="009F0A08">
      <w:pPr>
        <w:pStyle w:val="CommentText"/>
      </w:pPr>
      <w:r>
        <w:rPr>
          <w:rStyle w:val="CommentReference"/>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E25B0B" w:rsidRDefault="00E25B0B" w:rsidP="009F0A08">
      <w:pPr>
        <w:pStyle w:val="CommentText"/>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E25B0B" w:rsidRDefault="00E25B0B" w:rsidP="009F0A08">
      <w:pPr>
        <w:pStyle w:val="CommentText"/>
      </w:pPr>
      <w:r>
        <w:rPr>
          <w:b/>
        </w:rPr>
        <w:t>[Proposed Change]</w:t>
      </w:r>
      <w:r>
        <w:t>: RAN1 already captured the UE behaviour in TS 38.214. A simple way is to modify it as follows:</w:t>
      </w:r>
    </w:p>
    <w:p w14:paraId="6D58ED25" w14:textId="051E35B8" w:rsidR="00E25B0B" w:rsidRDefault="00E25B0B" w:rsidP="009F0A08">
      <w:pPr>
        <w:pStyle w:val="CommentText"/>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E25B0B" w:rsidRDefault="00E25B0B" w:rsidP="009F0A08">
      <w:pPr>
        <w:pStyle w:val="CommentText"/>
      </w:pPr>
      <w:r>
        <w:rPr>
          <w:b/>
        </w:rPr>
        <w:t>[Comments]</w:t>
      </w:r>
      <w:r>
        <w:t>:</w:t>
      </w:r>
    </w:p>
  </w:comment>
  <w:comment w:id="956" w:author="CATT(Jianxiang)" w:date="2022-04-20T08:55:00Z" w:initials="C">
    <w:p w14:paraId="62306CA5" w14:textId="4CBE34BD"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E25B0B" w:rsidRDefault="00E25B0B">
      <w:pPr>
        <w:pStyle w:val="CommentText"/>
        <w:ind w:leftChars="360" w:left="720"/>
      </w:pPr>
      <w:r>
        <w:rPr>
          <w:b/>
        </w:rPr>
        <w:t>[Description]</w:t>
      </w:r>
      <w:r>
        <w:t xml:space="preserve">: </w:t>
      </w:r>
      <w:r w:rsidRPr="001B0CAB">
        <w:rPr>
          <w:lang w:eastAsia="zh-CN"/>
        </w:rPr>
        <w:t>The requested PRS measurement can be DL PRS RSRP and/or path PRS RSRP.</w:t>
      </w:r>
    </w:p>
    <w:p w14:paraId="720621CB" w14:textId="20D9D8D8" w:rsidR="00E25B0B" w:rsidRDefault="00E25B0B" w:rsidP="001B0CAB">
      <w:pPr>
        <w:pStyle w:val="CommentText"/>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E25B0B" w:rsidRDefault="00E25B0B" w:rsidP="001B0CAB">
      <w:pPr>
        <w:pStyle w:val="CommentText"/>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E25B0B" w:rsidRDefault="00E25B0B" w:rsidP="001B0CAB">
      <w:pPr>
        <w:pStyle w:val="CommentText"/>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E25B0B" w:rsidRDefault="00E25B0B" w:rsidP="001B0CAB">
      <w:pPr>
        <w:pStyle w:val="CommentText"/>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E25B0B" w:rsidRDefault="00E25B0B" w:rsidP="001B0CAB">
      <w:pPr>
        <w:pStyle w:val="CommentText"/>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E25B0B" w:rsidRDefault="00E25B0B" w:rsidP="001B0CAB">
      <w:pPr>
        <w:pStyle w:val="CommentText"/>
        <w:ind w:leftChars="360" w:left="720"/>
        <w:rPr>
          <w:lang w:eastAsia="zh-CN"/>
        </w:rPr>
      </w:pPr>
      <w:r>
        <w:rPr>
          <w:lang w:eastAsia="zh-CN"/>
        </w:rPr>
        <w:t>o</w:t>
      </w:r>
      <w:r>
        <w:rPr>
          <w:lang w:eastAsia="zh-CN"/>
        </w:rPr>
        <w:tab/>
        <w:t>UE may report PRS measurements only for the subset of PRS resources.</w:t>
      </w:r>
    </w:p>
    <w:p w14:paraId="47F9DCA7" w14:textId="77777777" w:rsidR="00E25B0B" w:rsidRDefault="00E25B0B" w:rsidP="001B0CAB">
      <w:pPr>
        <w:pStyle w:val="CommentText"/>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E25B0B" w:rsidRDefault="00E25B0B" w:rsidP="001B0CAB">
      <w:pPr>
        <w:pStyle w:val="CommentText"/>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E25B0B" w:rsidRDefault="00E25B0B" w:rsidP="001B0CAB">
      <w:pPr>
        <w:pStyle w:val="CommentText"/>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E25B0B" w:rsidRDefault="00E25B0B" w:rsidP="001B0CAB">
      <w:pPr>
        <w:pStyle w:val="CommentText"/>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E25B0B" w:rsidRDefault="00E25B0B">
      <w:pPr>
        <w:pStyle w:val="CommentText"/>
        <w:ind w:leftChars="360" w:left="720"/>
      </w:pPr>
      <w:r>
        <w:rPr>
          <w:b/>
        </w:rPr>
        <w:t>[Comments]</w:t>
      </w:r>
      <w:r>
        <w:t xml:space="preserve">: </w:t>
      </w:r>
    </w:p>
    <w:p w14:paraId="30F602E2" w14:textId="0DEEF0CD" w:rsidR="00E25B0B" w:rsidRPr="001B0CAB" w:rsidRDefault="00E25B0B">
      <w:pPr>
        <w:pStyle w:val="CommentText"/>
        <w:ind w:leftChars="360" w:left="720"/>
      </w:pPr>
    </w:p>
  </w:comment>
  <w:comment w:id="963" w:author="Nokia (Mani)" w:date="2022-04-22T16:45:00Z" w:initials="N">
    <w:p w14:paraId="060FB495" w14:textId="6A55F48A" w:rsidR="00235C96" w:rsidRDefault="00235C96">
      <w:pPr>
        <w:pStyle w:val="CommentText"/>
      </w:pPr>
      <w:r>
        <w:rPr>
          <w:rStyle w:val="CommentReference"/>
        </w:rPr>
        <w:annotationRef/>
      </w:r>
      <w:r>
        <w:rPr>
          <w:b/>
        </w:rPr>
        <w:t>[RIL]</w:t>
      </w:r>
      <w:r>
        <w:t>: N</w:t>
      </w:r>
      <w:r w:rsidR="00A318F3">
        <w:t>016</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35DCE" w14:textId="24B5EA32" w:rsidR="00235C96" w:rsidRDefault="00235C96">
      <w:pPr>
        <w:pStyle w:val="CommentText"/>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235C96" w:rsidRDefault="00235C96">
      <w:pPr>
        <w:pStyle w:val="CommentText"/>
      </w:pPr>
      <w:r>
        <w:rPr>
          <w:b/>
        </w:rPr>
        <w:t>[Proposed Change]</w:t>
      </w:r>
      <w:r>
        <w:t xml:space="preserve">: Clarify that </w:t>
      </w:r>
      <w:r w:rsidRPr="00235C96">
        <w:t>the two list should have the same size and same set of bands in the same order of appearance of bands</w:t>
      </w:r>
      <w:r>
        <w:t>.</w:t>
      </w:r>
    </w:p>
    <w:p w14:paraId="2D1658DC" w14:textId="77777777" w:rsidR="00235C96" w:rsidRDefault="00235C96">
      <w:pPr>
        <w:pStyle w:val="CommentText"/>
      </w:pPr>
      <w:r>
        <w:rPr>
          <w:b/>
        </w:rPr>
        <w:t>[Comments]</w:t>
      </w:r>
      <w:r>
        <w:t xml:space="preserve">: </w:t>
      </w:r>
    </w:p>
    <w:p w14:paraId="1DAA2701" w14:textId="3822E0C9" w:rsidR="00235C96" w:rsidRPr="00235C96" w:rsidRDefault="00235C96">
      <w:pPr>
        <w:pStyle w:val="CommentText"/>
      </w:pPr>
    </w:p>
  </w:comment>
  <w:comment w:id="964" w:author="CATT(Jianxiang)" w:date="2022-04-20T08:55:00Z" w:initials="C">
    <w:p w14:paraId="63323F4E" w14:textId="7957002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25B0B" w:rsidRDefault="00E25B0B">
      <w:pPr>
        <w:pStyle w:val="CommentText"/>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E25B0B" w:rsidRDefault="00E25B0B">
      <w:pPr>
        <w:pStyle w:val="CommentText"/>
        <w:ind w:leftChars="360" w:left="720"/>
      </w:pPr>
      <w:r>
        <w:rPr>
          <w:b/>
        </w:rPr>
        <w:t>[Proposed Change]</w:t>
      </w:r>
      <w:r>
        <w:t xml:space="preserve">: </w:t>
      </w:r>
    </w:p>
    <w:p w14:paraId="77E84D40" w14:textId="77777777" w:rsidR="00E25B0B" w:rsidRDefault="00E25B0B">
      <w:pPr>
        <w:pStyle w:val="CommentText"/>
        <w:ind w:leftChars="360" w:left="720"/>
      </w:pPr>
      <w:r>
        <w:rPr>
          <w:b/>
        </w:rPr>
        <w:t>[Comments]</w:t>
      </w:r>
      <w:r>
        <w:t xml:space="preserve">: </w:t>
      </w:r>
    </w:p>
    <w:p w14:paraId="337410EB" w14:textId="10B7D80E" w:rsidR="00E25B0B" w:rsidRPr="00E02B24" w:rsidRDefault="00E25B0B">
      <w:pPr>
        <w:pStyle w:val="CommentText"/>
        <w:ind w:leftChars="360" w:left="720"/>
      </w:pPr>
    </w:p>
  </w:comment>
  <w:comment w:id="965" w:author="Huawei, HiSilicon (GuoYinghao)" w:date="2022-04-20T08:20:00Z" w:initials="H">
    <w:p w14:paraId="3EF633BD" w14:textId="48D15772" w:rsidR="00E25B0B" w:rsidRDefault="00E25B0B"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E25B0B" w:rsidRDefault="00E25B0B" w:rsidP="00CA6470">
      <w:pPr>
        <w:pStyle w:val="CommentText"/>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E25B0B" w:rsidRDefault="00E25B0B" w:rsidP="00CA6470">
      <w:pPr>
        <w:pStyle w:val="CommentText"/>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E25B0B" w:rsidRDefault="00E25B0B" w:rsidP="00CA6470">
      <w:pPr>
        <w:pStyle w:val="CommentText"/>
        <w:ind w:leftChars="360" w:left="720"/>
      </w:pPr>
      <w:r>
        <w:rPr>
          <w:b/>
        </w:rPr>
        <w:t>[Comments]</w:t>
      </w:r>
      <w:r>
        <w:t>:</w:t>
      </w:r>
    </w:p>
    <w:p w14:paraId="3C58A2A6" w14:textId="7EA21CB1" w:rsidR="00235C96" w:rsidRDefault="00235C96" w:rsidP="00CA6470">
      <w:pPr>
        <w:pStyle w:val="CommentText"/>
        <w:ind w:leftChars="360" w:left="720"/>
      </w:pPr>
      <w:r>
        <w:rPr>
          <w:b/>
        </w:rPr>
        <w:t>[Nokia]</w:t>
      </w:r>
      <w:r w:rsidRPr="00235C96">
        <w:t>:</w:t>
      </w:r>
      <w:r>
        <w:t xml:space="preserve"> Agree with Huawei’s comment H008.</w:t>
      </w:r>
    </w:p>
  </w:comment>
  <w:comment w:id="966" w:author="Intel_Yi" w:date="2022-04-22T18:20:00Z" w:initials="I">
    <w:p w14:paraId="3122BF4F" w14:textId="77777777" w:rsidR="00CC72B9" w:rsidRDefault="00CC72B9" w:rsidP="00CC72B9">
      <w:pPr>
        <w:pStyle w:val="CommentText"/>
      </w:pPr>
      <w:r>
        <w:rPr>
          <w:rStyle w:val="CommentReference"/>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C72B9" w:rsidRDefault="00CC72B9" w:rsidP="00CC72B9">
      <w:pPr>
        <w:pStyle w:val="CommentText"/>
        <w:ind w:leftChars="360" w:left="720"/>
      </w:pPr>
      <w:r>
        <w:rPr>
          <w:b/>
        </w:rPr>
        <w:t>[Description]</w:t>
      </w:r>
      <w:r>
        <w:t xml:space="preserve">: RAN1 has updated the definition, and we have updated the capability as following in RRC. The LPP canl be updated accordingly. </w:t>
      </w:r>
    </w:p>
    <w:p w14:paraId="574E2048" w14:textId="77777777" w:rsidR="00CC72B9" w:rsidRDefault="00CC72B9" w:rsidP="00CC72B9">
      <w:pPr>
        <w:pStyle w:val="CommentText"/>
        <w:ind w:leftChars="360" w:left="720"/>
      </w:pPr>
      <w:r>
        <w:rPr>
          <w:b/>
        </w:rPr>
        <w:t>[Proposed Change]</w:t>
      </w:r>
      <w:r>
        <w:t xml:space="preserve">: </w:t>
      </w:r>
    </w:p>
    <w:p w14:paraId="6B3949C3" w14:textId="77777777" w:rsidR="00CC72B9" w:rsidRDefault="00CC72B9" w:rsidP="00CC72B9">
      <w:pPr>
        <w:pStyle w:val="PL"/>
        <w:shd w:val="clear" w:color="auto" w:fill="E6E6E6"/>
      </w:pPr>
    </w:p>
    <w:p w14:paraId="0FCFB55B" w14:textId="77777777" w:rsidR="00CC72B9" w:rsidRDefault="00CC72B9" w:rsidP="00CC72B9">
      <w:pPr>
        <w:pStyle w:val="PL"/>
        <w:shd w:val="clear" w:color="auto" w:fill="E6E6E6"/>
      </w:pPr>
    </w:p>
    <w:p w14:paraId="2E6D0CBF" w14:textId="77777777" w:rsidR="00CC72B9" w:rsidRDefault="00CC72B9" w:rsidP="00CC72B9">
      <w:pPr>
        <w:pStyle w:val="PL"/>
        <w:shd w:val="clear" w:color="auto" w:fill="E6E6E6"/>
      </w:pPr>
      <w:r>
        <w:t xml:space="preserve">-- R1 27-3-2: DL PRS measurement outside MG and in a PRS processing window </w:t>
      </w:r>
    </w:p>
    <w:p w14:paraId="288EC711" w14:textId="77777777" w:rsidR="00CC72B9" w:rsidRDefault="00CC72B9" w:rsidP="00CC72B9">
      <w:pPr>
        <w:pStyle w:val="PL"/>
        <w:shd w:val="clear" w:color="auto" w:fill="E6E6E6"/>
      </w:pPr>
      <w:r>
        <w:t xml:space="preserve">prs-ProcessingWindowType1A-r17            ENUMERATED { option1, option2, option3}   OPTIONAL, </w:t>
      </w:r>
    </w:p>
    <w:p w14:paraId="08779C30" w14:textId="77777777" w:rsidR="00CC72B9" w:rsidRDefault="00CC72B9" w:rsidP="00CC72B9">
      <w:pPr>
        <w:pStyle w:val="PL"/>
        <w:shd w:val="clear" w:color="auto" w:fill="E6E6E6"/>
      </w:pPr>
      <w:r>
        <w:t xml:space="preserve">prs-ProcessingWindowType1B-r17            ENUMERATED { option1, option2, option3}   OPTIONAL, </w:t>
      </w:r>
    </w:p>
    <w:p w14:paraId="6FAF9C13" w14:textId="77777777" w:rsidR="00CC72B9" w:rsidRDefault="00CC72B9" w:rsidP="00CC72B9">
      <w:pPr>
        <w:pStyle w:val="PL"/>
        <w:shd w:val="clear" w:color="auto" w:fill="E6E6E6"/>
      </w:pPr>
      <w:r>
        <w:t>prs-ProcessingWindowType2-r17             ENUMERATED { option1, option2, option3}   OPTIONAL,</w:t>
      </w:r>
    </w:p>
    <w:p w14:paraId="3F037F69" w14:textId="77777777" w:rsidR="00CC72B9" w:rsidRDefault="00CC72B9" w:rsidP="00CC72B9">
      <w:pPr>
        <w:pStyle w:val="PL"/>
        <w:shd w:val="clear" w:color="auto" w:fill="E6E6E6"/>
        <w:rPr>
          <w:snapToGrid w:val="0"/>
        </w:rPr>
      </w:pPr>
    </w:p>
    <w:p w14:paraId="043BB863" w14:textId="77777777" w:rsidR="00CC72B9" w:rsidRDefault="00CC72B9" w:rsidP="00CC72B9">
      <w:pPr>
        <w:pStyle w:val="CommentText"/>
        <w:ind w:leftChars="360" w:left="720"/>
        <w:rPr>
          <w:b/>
          <w:lang w:eastAsia="zh-CN"/>
        </w:rPr>
      </w:pPr>
    </w:p>
    <w:p w14:paraId="021D6E42" w14:textId="77777777" w:rsidR="00CC72B9" w:rsidRDefault="00CC72B9" w:rsidP="00CC72B9">
      <w:pPr>
        <w:pStyle w:val="CommentText"/>
        <w:ind w:leftChars="360" w:left="720"/>
        <w:rPr>
          <w:b/>
          <w:lang w:eastAsia="zh-CN"/>
        </w:rPr>
      </w:pPr>
    </w:p>
    <w:p w14:paraId="503A5F78" w14:textId="3E1B879C" w:rsidR="00CC72B9" w:rsidRDefault="00CC72B9" w:rsidP="00CC72B9">
      <w:pPr>
        <w:pStyle w:val="CommentText"/>
      </w:pPr>
      <w:r>
        <w:rPr>
          <w:b/>
        </w:rPr>
        <w:t>[Comments]</w:t>
      </w:r>
      <w:r>
        <w:t xml:space="preserve">: </w:t>
      </w:r>
    </w:p>
  </w:comment>
  <w:comment w:id="967" w:author="vivo (Xiang)" w:date="2022-04-21T19:26:00Z" w:initials="v">
    <w:p w14:paraId="7E910BBE" w14:textId="77777777" w:rsidR="00E25B0B" w:rsidRDefault="00E25B0B" w:rsidP="003B67AB">
      <w:pPr>
        <w:pStyle w:val="CommentText"/>
      </w:pPr>
      <w:r>
        <w:rPr>
          <w:rStyle w:val="CommentReference"/>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E25B0B" w:rsidRDefault="00E25B0B" w:rsidP="003B67AB">
      <w:pPr>
        <w:pStyle w:val="CommentText"/>
      </w:pPr>
      <w:r>
        <w:rPr>
          <w:b/>
        </w:rPr>
        <w:t>[Description]</w:t>
      </w:r>
      <w:r>
        <w:t>: Support of priority handing options can be reported per supported band for each type supported by the UE</w:t>
      </w:r>
      <w:r>
        <w:rPr>
          <w:snapToGrid w:val="0"/>
        </w:rPr>
        <w:t>.</w:t>
      </w:r>
    </w:p>
    <w:p w14:paraId="48A1D779" w14:textId="77777777" w:rsidR="00E25B0B" w:rsidRDefault="00E25B0B" w:rsidP="003B67AB">
      <w:pPr>
        <w:pStyle w:val="CommentText"/>
      </w:pPr>
      <w:r>
        <w:rPr>
          <w:b/>
        </w:rPr>
        <w:t>[Proposed Change]</w:t>
      </w:r>
      <w:r>
        <w:t xml:space="preserve">: Refering to 27-3-2 in R1-2202928 </w:t>
      </w:r>
    </w:p>
    <w:p w14:paraId="03D41A52" w14:textId="77777777" w:rsidR="00E25B0B" w:rsidRDefault="00E25B0B" w:rsidP="003B67AB">
      <w:pPr>
        <w:pStyle w:val="CommentText"/>
      </w:pPr>
      <w:r>
        <w:t>Component 1 candidate values: One or more of {Type 1A, Type 1B, Type 2}</w:t>
      </w:r>
    </w:p>
    <w:p w14:paraId="7B027BB3" w14:textId="77777777" w:rsidR="00E25B0B" w:rsidRDefault="00E25B0B" w:rsidP="003B67AB">
      <w:pPr>
        <w:pStyle w:val="CommentText"/>
      </w:pPr>
      <w:r>
        <w:t>Component 2 candidate values: {option1, option2, option3}</w:t>
      </w:r>
    </w:p>
    <w:p w14:paraId="29507FE9" w14:textId="77777777" w:rsidR="00E25B0B" w:rsidRDefault="00E25B0B" w:rsidP="003B67AB">
      <w:pPr>
        <w:pStyle w:val="CommentText"/>
        <w:rPr>
          <w:lang w:eastAsia="zh-CN"/>
        </w:rPr>
      </w:pPr>
      <w:r>
        <w:t>Note: Component 2 can be reported per supported band for each type supported by the UE, details left to RAN2</w:t>
      </w:r>
      <w:r>
        <w:rPr>
          <w:lang w:eastAsia="zh-CN"/>
        </w:rPr>
        <w:t>.</w:t>
      </w:r>
    </w:p>
    <w:p w14:paraId="1047C71E" w14:textId="77777777" w:rsidR="00E25B0B" w:rsidRDefault="00E25B0B" w:rsidP="003B67AB">
      <w:pPr>
        <w:pStyle w:val="CommentText"/>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E25B0B" w:rsidRDefault="00E25B0B" w:rsidP="003B67AB">
      <w:pPr>
        <w:pStyle w:val="CommentText"/>
      </w:pPr>
      <w:r>
        <w:rPr>
          <w:b/>
        </w:rPr>
        <w:t>[Comments]</w:t>
      </w:r>
      <w:r>
        <w:t>:</w:t>
      </w:r>
    </w:p>
  </w:comment>
  <w:comment w:id="968" w:author="CATT(Jianxiang)" w:date="2022-04-20T08:55:00Z" w:initials="C">
    <w:p w14:paraId="5502AF1E" w14:textId="3290C227"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E25B0B" w:rsidRPr="005350EC" w:rsidRDefault="00E25B0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E25B0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E25B0B" w:rsidRPr="005350EC" w:rsidRDefault="00E25B0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E25B0B" w:rsidRPr="005350EC" w:rsidRDefault="00E25B0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E25B0B" w:rsidRPr="005350EC" w:rsidRDefault="00E25B0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74845DAD" w14:textId="77777777" w:rsidR="00E25B0B" w:rsidRPr="005350EC" w:rsidRDefault="00E25B0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4942B8D7" w14:textId="65DB9256" w:rsidR="00E25B0B" w:rsidRDefault="00E25B0B" w:rsidP="00784722">
      <w:pPr>
        <w:pStyle w:val="CommentText"/>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E25B0B" w:rsidRPr="00784722" w:rsidRDefault="00E25B0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E25B0B" w:rsidRDefault="00E25B0B">
      <w:pPr>
        <w:pStyle w:val="CommentText"/>
        <w:ind w:leftChars="90" w:left="180"/>
      </w:pPr>
      <w:r>
        <w:rPr>
          <w:b/>
        </w:rPr>
        <w:t>[Comments]</w:t>
      </w:r>
      <w:r>
        <w:t xml:space="preserve">: </w:t>
      </w:r>
    </w:p>
    <w:p w14:paraId="49F9312C" w14:textId="5D8276EA" w:rsidR="00E25B0B" w:rsidRPr="00784722" w:rsidRDefault="00E25B0B">
      <w:pPr>
        <w:pStyle w:val="CommentText"/>
        <w:ind w:leftChars="360" w:left="720"/>
      </w:pPr>
    </w:p>
  </w:comment>
  <w:comment w:id="969" w:author="Huawei, HiSilicon (GuoYinghao)" w:date="2022-04-20T08:20:00Z" w:initials="H">
    <w:p w14:paraId="1ABABD00" w14:textId="77777777" w:rsidR="00E25B0B" w:rsidRPr="000A6373" w:rsidRDefault="00E25B0B"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E25B0B" w:rsidRPr="000A6373" w:rsidRDefault="00E25B0B" w:rsidP="00CA6470">
      <w:pPr>
        <w:pStyle w:val="CommentText"/>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E25B0B" w:rsidRPr="001F7179" w:rsidRDefault="00E25B0B" w:rsidP="00CA6470">
      <w:pPr>
        <w:pStyle w:val="CommentText"/>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E25B0B" w:rsidRPr="000A6373" w:rsidRDefault="00E25B0B" w:rsidP="00CA6470">
      <w:pPr>
        <w:pStyle w:val="CommentText"/>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E25B0B" w:rsidRDefault="00E25B0B" w:rsidP="00CA6470">
      <w:pPr>
        <w:pStyle w:val="CommentText"/>
        <w:ind w:leftChars="360" w:left="720"/>
      </w:pPr>
      <w:r w:rsidRPr="000A6373">
        <w:rPr>
          <w:b/>
        </w:rPr>
        <w:t>[Comments]</w:t>
      </w:r>
      <w:r w:rsidRPr="000A6373">
        <w:t>:</w:t>
      </w:r>
    </w:p>
  </w:comment>
  <w:comment w:id="970" w:author="Nokia (Mani)" w:date="2022-04-22T16:51:00Z" w:initials="N">
    <w:p w14:paraId="55CF3E45" w14:textId="17689F93" w:rsidR="004C2872" w:rsidRDefault="004C2872">
      <w:pPr>
        <w:pStyle w:val="CommentText"/>
      </w:pPr>
      <w:r>
        <w:rPr>
          <w:rStyle w:val="CommentReference"/>
        </w:rPr>
        <w:annotationRef/>
      </w:r>
      <w:r>
        <w:rPr>
          <w:b/>
        </w:rPr>
        <w:t>[RIL]</w:t>
      </w:r>
      <w:r>
        <w:t>: N</w:t>
      </w:r>
      <w:r w:rsidR="00A318F3">
        <w:t>017</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3A4278" w14:textId="0097C9BD" w:rsidR="004C2872" w:rsidRDefault="004C2872">
      <w:pPr>
        <w:pStyle w:val="CommentText"/>
      </w:pPr>
      <w:r>
        <w:rPr>
          <w:b/>
        </w:rPr>
        <w:t>[Description]</w:t>
      </w:r>
      <w:r>
        <w:t xml:space="preserve">: Field description for </w:t>
      </w:r>
      <w:r w:rsidRPr="004C2872">
        <w:t>supportedDL-PRS-ProcessingSamples</w:t>
      </w:r>
      <w:r>
        <w:t xml:space="preserve"> is not clear</w:t>
      </w:r>
    </w:p>
    <w:p w14:paraId="6C683B12" w14:textId="77777777" w:rsidR="004C2872" w:rsidRDefault="004C2872" w:rsidP="004C2872">
      <w:pPr>
        <w:pStyle w:val="CommentText"/>
      </w:pPr>
      <w:r>
        <w:rPr>
          <w:b/>
        </w:rPr>
        <w:t>[Proposed Change]</w:t>
      </w:r>
      <w:r>
        <w:t xml:space="preserve">: </w:t>
      </w:r>
      <w:r>
        <w:t>Describe it as a measurement capability of the UE. Not as a measurement reporting capability of the UE. Should be like:</w:t>
      </w:r>
    </w:p>
    <w:p w14:paraId="571950F3" w14:textId="1DAF21DB" w:rsidR="004C2872" w:rsidRDefault="004C2872" w:rsidP="004C2872">
      <w:pPr>
        <w:pStyle w:val="CommentText"/>
      </w:pPr>
      <w:r>
        <w:t>“</w:t>
      </w:r>
      <w:r>
        <w:t>Indicates the UE capability for support of measurement based on measuring M=1 samples (instances) of a DL-PRS Resource Set</w:t>
      </w:r>
      <w:r>
        <w:t>”</w:t>
      </w:r>
    </w:p>
    <w:p w14:paraId="1103582D" w14:textId="0919AFB1" w:rsidR="004C2872" w:rsidRDefault="004C2872" w:rsidP="004C2872">
      <w:pPr>
        <w:pStyle w:val="CommentText"/>
      </w:pPr>
      <w:r>
        <w:t>BTW, why not define this as a BOOLEAN if there is no need to have spare values for the enum? In that case the field should be renamed as supportSingleSampleDL-PRS-Measurement</w:t>
      </w:r>
      <w:r>
        <w:t>.</w:t>
      </w:r>
    </w:p>
    <w:p w14:paraId="74536833" w14:textId="77777777" w:rsidR="004C2872" w:rsidRDefault="004C2872">
      <w:pPr>
        <w:pStyle w:val="CommentText"/>
      </w:pPr>
      <w:r>
        <w:rPr>
          <w:b/>
        </w:rPr>
        <w:t>[Comments]</w:t>
      </w:r>
      <w:r>
        <w:t xml:space="preserve">: </w:t>
      </w:r>
    </w:p>
    <w:p w14:paraId="7B7C5C4F" w14:textId="50414DD3" w:rsidR="004C2872" w:rsidRPr="004C2872" w:rsidRDefault="004C2872">
      <w:pPr>
        <w:pStyle w:val="CommentText"/>
      </w:pPr>
    </w:p>
  </w:comment>
  <w:comment w:id="971" w:author="Nokia (Mani)" w:date="2022-04-22T16:50:00Z" w:initials="N">
    <w:p w14:paraId="7521BE5B" w14:textId="2DCDDE7E" w:rsidR="004C2872" w:rsidRDefault="004C2872">
      <w:pPr>
        <w:pStyle w:val="CommentText"/>
      </w:pPr>
      <w:r>
        <w:rPr>
          <w:rStyle w:val="CommentReference"/>
        </w:rPr>
        <w:annotationRef/>
      </w:r>
      <w:r>
        <w:rPr>
          <w:b/>
        </w:rPr>
        <w:t>[RIL]</w:t>
      </w:r>
      <w:r>
        <w:t>: N</w:t>
      </w:r>
      <w:r w:rsidR="00A318F3">
        <w:t>018</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D5FF3" w14:textId="10AD049A" w:rsidR="004C2872" w:rsidRDefault="004C2872">
      <w:pPr>
        <w:pStyle w:val="CommentText"/>
      </w:pPr>
      <w:r>
        <w:rPr>
          <w:b/>
        </w:rPr>
        <w:t>[Description]</w:t>
      </w:r>
      <w:r>
        <w:t>: Field description is incomplete</w:t>
      </w:r>
      <w:r w:rsidR="00F22687">
        <w:t>/incorrect</w:t>
      </w:r>
    </w:p>
    <w:p w14:paraId="58438E15" w14:textId="4D78CEDC" w:rsidR="004C2872" w:rsidRDefault="004C2872">
      <w:pPr>
        <w:pStyle w:val="CommentText"/>
      </w:pPr>
      <w:r>
        <w:rPr>
          <w:b/>
        </w:rPr>
        <w:t>[Proposed Change]</w:t>
      </w:r>
      <w:r>
        <w:t>: Describe what values n1, n2 etc mean.</w:t>
      </w:r>
      <w:r w:rsidR="00F22687">
        <w:t xml:space="preserve"> Also, this is not a buffering capability.</w:t>
      </w:r>
    </w:p>
    <w:p w14:paraId="3DBAC257" w14:textId="77777777" w:rsidR="004C2872" w:rsidRDefault="004C2872">
      <w:pPr>
        <w:pStyle w:val="CommentText"/>
      </w:pPr>
      <w:r>
        <w:rPr>
          <w:b/>
        </w:rPr>
        <w:t>[Comments]</w:t>
      </w:r>
      <w:r>
        <w:t xml:space="preserve">: </w:t>
      </w:r>
    </w:p>
    <w:p w14:paraId="7EBD27A3" w14:textId="7254E3F9" w:rsidR="004C2872" w:rsidRPr="004C2872" w:rsidRDefault="004C2872">
      <w:pPr>
        <w:pStyle w:val="CommentText"/>
      </w:pPr>
    </w:p>
  </w:comment>
  <w:comment w:id="972" w:author="Nokia (Mani)" w:date="2022-04-22T16:57:00Z" w:initials="N">
    <w:p w14:paraId="469C9BB9" w14:textId="01DDCE86" w:rsidR="00F22687" w:rsidRDefault="00F22687">
      <w:pPr>
        <w:pStyle w:val="CommentText"/>
      </w:pPr>
      <w:r>
        <w:rPr>
          <w:rStyle w:val="CommentReference"/>
        </w:rPr>
        <w:annotationRef/>
      </w:r>
      <w:r>
        <w:rPr>
          <w:b/>
        </w:rPr>
        <w:t>[RIL]</w:t>
      </w:r>
      <w:r>
        <w:t>: N</w:t>
      </w:r>
      <w:r w:rsidR="00A318F3">
        <w:t>019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2FA6F" w14:textId="120B78E5" w:rsidR="00F22687" w:rsidRDefault="00F22687">
      <w:pPr>
        <w:pStyle w:val="CommentText"/>
      </w:pPr>
      <w:r>
        <w:rPr>
          <w:b/>
        </w:rPr>
        <w:t>[Description]</w:t>
      </w:r>
      <w:r>
        <w:t>: Too much detail for LPP specification.</w:t>
      </w:r>
    </w:p>
    <w:p w14:paraId="312EF5A7" w14:textId="177DF2A3" w:rsidR="00F22687" w:rsidRDefault="00F22687">
      <w:pPr>
        <w:pStyle w:val="CommentText"/>
      </w:pPr>
      <w:r>
        <w:rPr>
          <w:b/>
        </w:rPr>
        <w:t>[Proposed Change]</w:t>
      </w:r>
      <w:r>
        <w:t>: The details in this NOTE should be in RAN1/4 specification or in UE capability specification.</w:t>
      </w:r>
    </w:p>
    <w:p w14:paraId="0DA6F450" w14:textId="77777777" w:rsidR="00F22687" w:rsidRDefault="00F22687">
      <w:pPr>
        <w:pStyle w:val="CommentText"/>
      </w:pPr>
      <w:r>
        <w:rPr>
          <w:b/>
        </w:rPr>
        <w:t>[Comments]</w:t>
      </w:r>
      <w:r>
        <w:t xml:space="preserve">: </w:t>
      </w:r>
    </w:p>
    <w:p w14:paraId="2A815396" w14:textId="2935BD2B" w:rsidR="00F22687" w:rsidRPr="00F22687" w:rsidRDefault="00F22687">
      <w:pPr>
        <w:pStyle w:val="CommentText"/>
      </w:pPr>
    </w:p>
  </w:comment>
  <w:comment w:id="998" w:author="Nokia (Mani)" w:date="2022-04-22T16:59:00Z" w:initials="N">
    <w:p w14:paraId="110390AD" w14:textId="0451708B" w:rsidR="00F22687" w:rsidRDefault="00F22687">
      <w:pPr>
        <w:pStyle w:val="CommentText"/>
      </w:pPr>
      <w:r>
        <w:rPr>
          <w:rStyle w:val="CommentReference"/>
        </w:rPr>
        <w:annotationRef/>
      </w:r>
      <w:r>
        <w:rPr>
          <w:b/>
        </w:rPr>
        <w:t>[RIL]</w:t>
      </w:r>
      <w:r>
        <w:t>: N</w:t>
      </w:r>
      <w:r w:rsidR="00A318F3">
        <w:t>020</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AE592" w14:textId="726B21EC" w:rsidR="00F22687" w:rsidRDefault="00F22687">
      <w:pPr>
        <w:pStyle w:val="CommentText"/>
      </w:pPr>
      <w:r>
        <w:rPr>
          <w:b/>
        </w:rPr>
        <w:t>[Description]</w:t>
      </w:r>
      <w:r>
        <w:t>: Need for new IE</w:t>
      </w:r>
    </w:p>
    <w:p w14:paraId="2CB14B0C" w14:textId="09817EC8" w:rsidR="00F22687" w:rsidRDefault="00F22687">
      <w:pPr>
        <w:pStyle w:val="CommentText"/>
      </w:pPr>
      <w:r>
        <w:rPr>
          <w:b/>
        </w:rPr>
        <w:t>[Proposed Change]</w:t>
      </w:r>
      <w:r>
        <w:t xml:space="preserve">: </w:t>
      </w:r>
      <w:r w:rsidRPr="00F22687">
        <w:t>This set of fields dl-PRS-ID, PCI, NCGI and NARFCN is repeated in many places and may be good to define as a separate IE?</w:t>
      </w:r>
    </w:p>
    <w:p w14:paraId="2B411785" w14:textId="77777777" w:rsidR="00F22687" w:rsidRDefault="00F22687">
      <w:pPr>
        <w:pStyle w:val="CommentText"/>
      </w:pPr>
      <w:r>
        <w:rPr>
          <w:b/>
        </w:rPr>
        <w:t>[Comments]</w:t>
      </w:r>
      <w:r>
        <w:t xml:space="preserve">: </w:t>
      </w:r>
    </w:p>
    <w:p w14:paraId="5B79EFB9" w14:textId="0A16E44D" w:rsidR="00F22687" w:rsidRPr="00F22687" w:rsidRDefault="00F22687">
      <w:pPr>
        <w:pStyle w:val="CommentText"/>
      </w:pPr>
    </w:p>
  </w:comment>
  <w:comment w:id="999" w:author="Nokia (Mani)" w:date="2022-04-22T17:01:00Z" w:initials="N">
    <w:p w14:paraId="598CB71F" w14:textId="3E8CE0C9" w:rsidR="00F22687" w:rsidRDefault="00F22687">
      <w:pPr>
        <w:pStyle w:val="CommentText"/>
      </w:pPr>
      <w:r>
        <w:rPr>
          <w:rStyle w:val="CommentReference"/>
        </w:rPr>
        <w:annotationRef/>
      </w:r>
      <w:r>
        <w:rPr>
          <w:b/>
        </w:rPr>
        <w:t>[RIL]</w:t>
      </w:r>
      <w:r>
        <w:t>: N</w:t>
      </w:r>
      <w:r w:rsidR="00A318F3">
        <w:t>021</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2E52C4" w14:textId="3F08BBA9" w:rsidR="00F22687" w:rsidRDefault="00F22687">
      <w:pPr>
        <w:pStyle w:val="CommentText"/>
      </w:pPr>
      <w:r>
        <w:rPr>
          <w:b/>
        </w:rPr>
        <w:t>[Description]</w:t>
      </w:r>
      <w:r>
        <w:t xml:space="preserve">: Misleading IE name </w:t>
      </w:r>
      <w:r>
        <w:t>DL</w:t>
      </w:r>
      <w:r w:rsidRPr="00703C2C">
        <w:t>-PRS-TEG-Info</w:t>
      </w:r>
      <w:r>
        <w:t>PerResource</w:t>
      </w:r>
      <w:r w:rsidRPr="00703C2C">
        <w:t>-r17</w:t>
      </w:r>
    </w:p>
    <w:p w14:paraId="2C496DCE" w14:textId="6F8EEC97" w:rsidR="00F22687" w:rsidRDefault="00F22687">
      <w:pPr>
        <w:pStyle w:val="CommentText"/>
      </w:pPr>
      <w:r>
        <w:rPr>
          <w:b/>
        </w:rPr>
        <w:t>[Proposed Change]</w:t>
      </w:r>
      <w:r>
        <w:t xml:space="preserve">: </w:t>
      </w:r>
      <w:r w:rsidRPr="00F22687">
        <w:t>Th</w:t>
      </w:r>
      <w:r>
        <w:t xml:space="preserve">e last part of the IE name in </w:t>
      </w:r>
      <w:r>
        <w:t>DL</w:t>
      </w:r>
      <w:r w:rsidRPr="00703C2C">
        <w:t>-PRS-TEG-Info</w:t>
      </w:r>
      <w:r>
        <w:t>PerResource</w:t>
      </w:r>
      <w:r w:rsidRPr="00703C2C">
        <w:t>-r17</w:t>
      </w:r>
      <w:r w:rsidRPr="00F22687">
        <w:t xml:space="preserve"> should be </w:t>
      </w:r>
      <w:r>
        <w:t>Info</w:t>
      </w:r>
      <w:r w:rsidRPr="00F22687">
        <w:t>PerResourceSet</w:t>
      </w:r>
    </w:p>
    <w:p w14:paraId="0B71E922" w14:textId="77777777" w:rsidR="00F22687" w:rsidRDefault="00F22687">
      <w:pPr>
        <w:pStyle w:val="CommentText"/>
      </w:pPr>
      <w:r>
        <w:rPr>
          <w:b/>
        </w:rPr>
        <w:t>[Comments]</w:t>
      </w:r>
      <w:r>
        <w:t xml:space="preserve">: </w:t>
      </w:r>
    </w:p>
    <w:p w14:paraId="139CCEC6" w14:textId="411CDDB3" w:rsidR="00F22687" w:rsidRPr="00F22687" w:rsidRDefault="00F22687">
      <w:pPr>
        <w:pStyle w:val="CommentText"/>
      </w:pPr>
    </w:p>
  </w:comment>
  <w:comment w:id="1000" w:author="(Huawei) GuoYinghao" w:date="2022-04-21T17:07:00Z" w:initials="H">
    <w:p w14:paraId="6C11FE93" w14:textId="4950FCBC" w:rsidR="00E25B0B" w:rsidRDefault="00E25B0B" w:rsidP="00E20EB8">
      <w:pPr>
        <w:pStyle w:val="CommentText"/>
        <w:spacing w:after="0"/>
      </w:pPr>
      <w:r>
        <w:rPr>
          <w:rStyle w:val="CommentReference"/>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E25B0B" w:rsidRDefault="00E25B0B" w:rsidP="00E20EB8">
      <w:pPr>
        <w:pStyle w:val="CommentText"/>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E25B0B" w:rsidRDefault="00E25B0B" w:rsidP="00E20EB8">
      <w:pPr>
        <w:pStyle w:val="CommentText"/>
        <w:ind w:leftChars="180" w:left="360"/>
      </w:pPr>
      <w:r>
        <w:rPr>
          <w:b/>
        </w:rPr>
        <w:t>[Proposed Change]</w:t>
      </w:r>
      <w:r>
        <w:t>:Add the allowable set of parameters for the UE to request in the on-demand PRS configurations.</w:t>
      </w:r>
    </w:p>
    <w:p w14:paraId="7EA51198" w14:textId="21511449" w:rsidR="00E25B0B" w:rsidRDefault="00E25B0B" w:rsidP="00E20EB8">
      <w:pPr>
        <w:pStyle w:val="CommentText"/>
        <w:ind w:leftChars="180" w:left="360"/>
      </w:pPr>
      <w:r>
        <w:rPr>
          <w:b/>
        </w:rPr>
        <w:t>[Comments]</w:t>
      </w:r>
      <w:r>
        <w:t>:</w:t>
      </w:r>
    </w:p>
  </w:comment>
  <w:comment w:id="1001" w:author="Huawei, HiSilicon (GuoYinghao)" w:date="2022-04-20T08:20:00Z" w:initials="H">
    <w:p w14:paraId="3C37C5C9" w14:textId="6028777C" w:rsidR="00E25B0B" w:rsidRDefault="00E25B0B"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E25B0B" w:rsidRDefault="00E25B0B" w:rsidP="00F84B29">
      <w:pPr>
        <w:pStyle w:val="CommentText"/>
        <w:spacing w:after="0"/>
        <w:ind w:leftChars="360" w:left="720"/>
      </w:pPr>
      <w:r>
        <w:rPr>
          <w:b/>
        </w:rPr>
        <w:t>[Description]</w:t>
      </w:r>
      <w:r>
        <w:t>: The name of the field is a bit misleading</w:t>
      </w:r>
    </w:p>
    <w:p w14:paraId="4B13A03D" w14:textId="377FB959" w:rsidR="00E25B0B" w:rsidRDefault="00E25B0B" w:rsidP="00F84B29">
      <w:pPr>
        <w:pStyle w:val="CommentText"/>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E25B0B" w:rsidRDefault="00E25B0B" w:rsidP="00F84B29">
      <w:pPr>
        <w:pStyle w:val="CommentText"/>
        <w:spacing w:after="0"/>
        <w:ind w:leftChars="360" w:left="720"/>
      </w:pPr>
    </w:p>
    <w:p w14:paraId="784DBE0C" w14:textId="05A59368" w:rsidR="00E25B0B" w:rsidRDefault="00E25B0B" w:rsidP="00F84B29">
      <w:pPr>
        <w:pStyle w:val="CommentText"/>
        <w:ind w:leftChars="360" w:left="720"/>
      </w:pPr>
      <w:r>
        <w:rPr>
          <w:b/>
        </w:rPr>
        <w:t>[Comments]</w:t>
      </w:r>
      <w:r>
        <w:t>:</w:t>
      </w:r>
    </w:p>
  </w:comment>
  <w:comment w:id="1002" w:author="Huawei, HiSilicon (GuoYinghao)" w:date="2022-04-20T08:20:00Z" w:initials="H">
    <w:p w14:paraId="7BB5C4CB" w14:textId="6C0EB939" w:rsidR="00E25B0B" w:rsidRDefault="00E25B0B"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E25B0B" w:rsidRDefault="00E25B0B" w:rsidP="00415A18">
      <w:pPr>
        <w:pStyle w:val="CommentText"/>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E25B0B" w:rsidRDefault="00E25B0B" w:rsidP="0066325E">
      <w:pPr>
        <w:pStyle w:val="CommentText"/>
        <w:ind w:leftChars="360" w:left="720"/>
        <w:rPr>
          <w:lang w:eastAsia="zh-CN"/>
        </w:rPr>
      </w:pPr>
      <w:r>
        <w:rPr>
          <w:b/>
        </w:rPr>
        <w:t>[Proposed Change]</w:t>
      </w:r>
      <w:r>
        <w:t>:</w:t>
      </w:r>
      <w:r>
        <w:rPr>
          <w:lang w:eastAsia="zh-CN"/>
        </w:rPr>
        <w:t xml:space="preserve">Add TRP confifguration to on-Demand-DL-PRS-Configuration. </w:t>
      </w:r>
    </w:p>
    <w:p w14:paraId="2A761D35" w14:textId="7FBB81B2" w:rsidR="00E25B0B" w:rsidRDefault="00E25B0B" w:rsidP="00415A18">
      <w:pPr>
        <w:pStyle w:val="CommentText"/>
        <w:ind w:leftChars="360" w:left="720"/>
      </w:pPr>
      <w:r>
        <w:rPr>
          <w:b/>
        </w:rPr>
        <w:t>[Comments]</w:t>
      </w:r>
      <w:r>
        <w:t>:</w:t>
      </w:r>
    </w:p>
  </w:comment>
  <w:comment w:id="1004" w:author="Qualcomm (Sven Fischer)" w:date="2022-04-21T06:29:00Z" w:initials="Q">
    <w:p w14:paraId="45F7DCAB" w14:textId="51699203" w:rsidR="00E25B0B" w:rsidRDefault="00E25B0B">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E25B0B" w:rsidRDefault="00E25B0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E25B0B" w:rsidRDefault="00E25B0B">
      <w:pPr>
        <w:pStyle w:val="CommentText"/>
        <w:ind w:leftChars="360" w:left="720"/>
      </w:pPr>
      <w:r>
        <w:rPr>
          <w:b/>
        </w:rPr>
        <w:t>[Proposed Change]</w:t>
      </w:r>
      <w:r>
        <w:t xml:space="preserve">: </w:t>
      </w:r>
    </w:p>
    <w:p w14:paraId="2D1C9A80" w14:textId="68BA9FA7" w:rsidR="00E25B0B" w:rsidRDefault="00E25B0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E25B0B" w:rsidRPr="00A909B1" w:rsidRDefault="00E25B0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E25B0B" w:rsidRDefault="00E25B0B">
      <w:pPr>
        <w:pStyle w:val="CommentText"/>
        <w:ind w:leftChars="360" w:left="720"/>
      </w:pPr>
      <w:r>
        <w:rPr>
          <w:b/>
        </w:rPr>
        <w:t>[Comments]</w:t>
      </w:r>
      <w:r>
        <w:t xml:space="preserve">: </w:t>
      </w:r>
    </w:p>
    <w:p w14:paraId="30D86115" w14:textId="50D319C3" w:rsidR="00E25B0B" w:rsidRPr="00B13373" w:rsidRDefault="00E25B0B">
      <w:pPr>
        <w:pStyle w:val="CommentText"/>
        <w:ind w:leftChars="360" w:left="720"/>
        <w:rPr>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1005" w:author="Lenovo (Hyung-Nam)" w:date="2022-04-21T05:50:00Z" w:initials="B">
    <w:p w14:paraId="7C8F2F95" w14:textId="42D0A3E9" w:rsidR="00E25B0B" w:rsidRDefault="00E25B0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E25B0B" w:rsidRDefault="00E25B0B">
      <w:pPr>
        <w:pStyle w:val="CommentText"/>
        <w:ind w:leftChars="360" w:left="720"/>
      </w:pPr>
      <w:r>
        <w:rPr>
          <w:b/>
        </w:rPr>
        <w:t>[Description]</w:t>
      </w:r>
      <w:r>
        <w:t>: From ASN.1 pov it is better to use NULL type since it does not need any encoding.</w:t>
      </w:r>
    </w:p>
    <w:p w14:paraId="59FFDE21" w14:textId="2785B0FF" w:rsidR="00E25B0B" w:rsidRDefault="00E25B0B">
      <w:pPr>
        <w:pStyle w:val="CommentText"/>
        <w:ind w:leftChars="360" w:left="720"/>
      </w:pPr>
      <w:r>
        <w:rPr>
          <w:b/>
        </w:rPr>
        <w:t>[Proposed Change]</w:t>
      </w:r>
      <w:r>
        <w:t>: Replace ENUMERATED {true} by NULL.</w:t>
      </w:r>
    </w:p>
    <w:p w14:paraId="6B27078D" w14:textId="77777777" w:rsidR="00E25B0B" w:rsidRDefault="00E25B0B">
      <w:pPr>
        <w:pStyle w:val="CommentText"/>
        <w:ind w:leftChars="360" w:left="720"/>
      </w:pPr>
      <w:r>
        <w:rPr>
          <w:b/>
        </w:rPr>
        <w:t>[Comments]</w:t>
      </w:r>
      <w:r>
        <w:t xml:space="preserve">: </w:t>
      </w:r>
    </w:p>
    <w:p w14:paraId="0D045BB8" w14:textId="49B2CB1E" w:rsidR="00E25B0B" w:rsidRPr="005C5F04" w:rsidRDefault="00E25B0B">
      <w:pPr>
        <w:pStyle w:val="CommentText"/>
        <w:ind w:leftChars="360" w:left="720"/>
      </w:pPr>
    </w:p>
  </w:comment>
  <w:comment w:id="1006" w:author="vivo (Xiang)" w:date="2022-04-21T19:27:00Z" w:initials="v">
    <w:p w14:paraId="638B90A1" w14:textId="4BAD7E0A" w:rsidR="00E25B0B" w:rsidRDefault="00E25B0B" w:rsidP="003B67AB">
      <w:pPr>
        <w:pStyle w:val="CommentText"/>
      </w:pPr>
      <w:r>
        <w:rPr>
          <w:rStyle w:val="CommentReference"/>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E25B0B" w:rsidRDefault="00E25B0B" w:rsidP="003B67AB">
      <w:pPr>
        <w:pStyle w:val="CommentText"/>
      </w:pPr>
      <w:r>
        <w:rPr>
          <w:b/>
        </w:rPr>
        <w:t>[Description]</w:t>
      </w:r>
      <w:r>
        <w:t>: The resolution of dl-prs-start-time is somewhat big</w:t>
      </w:r>
      <w:r>
        <w:rPr>
          <w:snapToGrid w:val="0"/>
        </w:rPr>
        <w:t>.</w:t>
      </w:r>
    </w:p>
    <w:p w14:paraId="192BCBCC" w14:textId="45A5E91D" w:rsidR="00E25B0B" w:rsidRDefault="00E25B0B" w:rsidP="003B67AB">
      <w:pPr>
        <w:pStyle w:val="CommentText"/>
      </w:pPr>
      <w:r>
        <w:rPr>
          <w:b/>
        </w:rPr>
        <w:t>[Proposed Change]</w:t>
      </w:r>
      <w:r>
        <w:t>: The on-demand PRS is aimed to reduce latency. Therefore, propose to add a finer resolution similar with responsetime,</w:t>
      </w:r>
    </w:p>
    <w:p w14:paraId="40362135" w14:textId="5DE5A90B" w:rsidR="00E25B0B" w:rsidRDefault="00E25B0B" w:rsidP="003B67AB">
      <w:pPr>
        <w:pStyle w:val="CommentText"/>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E25B0B" w:rsidRDefault="00E25B0B" w:rsidP="003B67AB">
      <w:pPr>
        <w:pStyle w:val="CommentText"/>
      </w:pPr>
      <w:r>
        <w:rPr>
          <w:b/>
        </w:rPr>
        <w:t>[Comments]</w:t>
      </w:r>
      <w:r>
        <w:t>:</w:t>
      </w:r>
    </w:p>
    <w:p w14:paraId="53211F1B" w14:textId="0D5970FF" w:rsidR="00CC72B9" w:rsidRDefault="00CC72B9" w:rsidP="003B67AB">
      <w:pPr>
        <w:pStyle w:val="CommentText"/>
      </w:pPr>
      <w:r>
        <w:t xml:space="preserve">[Intel, Yi] The purpose of on demand PRS is for efficient instead of latency. 10ms is not that practice considering the latancy between UE and LMF. </w:t>
      </w:r>
    </w:p>
  </w:comment>
  <w:comment w:id="1013" w:author="Huawei, HiSilicon (GuoYinghao)" w:date="2022-04-20T08:20:00Z" w:initials="H">
    <w:p w14:paraId="1ADF82CB" w14:textId="1138EF94" w:rsidR="00E25B0B" w:rsidRDefault="00E25B0B"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E25B0B" w:rsidRDefault="00E25B0B" w:rsidP="000209D7">
      <w:pPr>
        <w:pStyle w:val="CommentText"/>
        <w:spacing w:after="0"/>
        <w:ind w:leftChars="360" w:left="720"/>
      </w:pPr>
      <w:r>
        <w:rPr>
          <w:b/>
        </w:rPr>
        <w:t>[Description]</w:t>
      </w:r>
      <w:r>
        <w:t xml:space="preserve">: </w:t>
      </w:r>
      <w:r>
        <w:rPr>
          <w:lang w:eastAsia="zh-CN"/>
        </w:rPr>
        <w:t>If this field is provided, do we still need the R16 field nr-dl-prs-beamInfo?</w:t>
      </w:r>
    </w:p>
    <w:p w14:paraId="7A215944" w14:textId="30700FED" w:rsidR="00E25B0B" w:rsidRDefault="00E25B0B" w:rsidP="000209D7">
      <w:pPr>
        <w:pStyle w:val="CommentText"/>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E25B0B" w:rsidRDefault="00E25B0B" w:rsidP="005E6372">
      <w:pPr>
        <w:spacing w:after="0"/>
        <w:ind w:leftChars="360" w:left="720"/>
        <w:rPr>
          <w:lang w:eastAsia="zh-CN"/>
        </w:rPr>
      </w:pPr>
      <w:r>
        <w:rPr>
          <w:b/>
        </w:rPr>
        <w:t>[Comments]</w:t>
      </w:r>
      <w:r>
        <w:t>:</w:t>
      </w:r>
    </w:p>
    <w:p w14:paraId="41D0A7FC" w14:textId="48CCAF48" w:rsidR="00E25B0B" w:rsidRDefault="00E25B0B">
      <w:pPr>
        <w:pStyle w:val="CommentText"/>
        <w:ind w:leftChars="360" w:left="720"/>
      </w:pPr>
    </w:p>
  </w:comment>
  <w:comment w:id="1044" w:author="CATT(Jianxiang)" w:date="2022-04-20T08:55:00Z" w:initials="C">
    <w:p w14:paraId="2D768295" w14:textId="15BA5FD4"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E25B0B" w:rsidRDefault="00E25B0B">
      <w:pPr>
        <w:pStyle w:val="CommentText"/>
        <w:ind w:leftChars="360" w:left="720"/>
        <w:rPr>
          <w:lang w:eastAsia="zh-CN"/>
        </w:rPr>
      </w:pPr>
      <w:r>
        <w:rPr>
          <w:b/>
        </w:rPr>
        <w:t>[Description]</w:t>
      </w:r>
      <w:r>
        <w:t xml:space="preserve">: </w:t>
      </w:r>
      <w:r>
        <w:rPr>
          <w:rFonts w:hint="eastAsia"/>
          <w:lang w:eastAsia="zh-CN"/>
        </w:rPr>
        <w:t>The reference TRP is missed.</w:t>
      </w:r>
    </w:p>
    <w:p w14:paraId="000444FB" w14:textId="6D1CC987" w:rsidR="00E25B0B" w:rsidRDefault="00E25B0B">
      <w:pPr>
        <w:pStyle w:val="CommentText"/>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E25B0B" w:rsidRDefault="00E25B0B">
      <w:pPr>
        <w:pStyle w:val="CommentText"/>
        <w:ind w:leftChars="360" w:left="720"/>
      </w:pPr>
      <w:r>
        <w:rPr>
          <w:b/>
        </w:rPr>
        <w:t>[Comments]</w:t>
      </w:r>
      <w:r>
        <w:t xml:space="preserve">: </w:t>
      </w:r>
    </w:p>
    <w:p w14:paraId="469A8C46" w14:textId="590022E5" w:rsidR="00E25B0B" w:rsidRPr="00903228" w:rsidRDefault="00E25B0B">
      <w:pPr>
        <w:pStyle w:val="CommentText"/>
        <w:ind w:leftChars="360" w:left="720"/>
      </w:pPr>
    </w:p>
  </w:comment>
  <w:comment w:id="1045" w:author="Huawei, HiSilicon (GuoYinghao)" w:date="2022-04-20T08:20:00Z" w:initials="H">
    <w:p w14:paraId="5F7BCE89" w14:textId="3E0935E9" w:rsidR="00E25B0B" w:rsidRDefault="00E25B0B"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E25B0B" w:rsidRDefault="00E25B0B" w:rsidP="003A49EE">
      <w:pPr>
        <w:pStyle w:val="CommentText"/>
        <w:ind w:leftChars="360" w:left="720"/>
        <w:rPr>
          <w:lang w:eastAsia="zh-CN"/>
        </w:rPr>
      </w:pPr>
      <w:r>
        <w:rPr>
          <w:b/>
        </w:rPr>
        <w:t>[Description]</w:t>
      </w:r>
      <w:r>
        <w:t>: Update the power granularity to align with RAN1 agreement.</w:t>
      </w:r>
    </w:p>
    <w:p w14:paraId="27007333" w14:textId="77777777" w:rsidR="00E25B0B" w:rsidRDefault="00E25B0B" w:rsidP="003A49EE">
      <w:pPr>
        <w:pStyle w:val="CommentText"/>
        <w:ind w:leftChars="360" w:left="720"/>
        <w:rPr>
          <w:lang w:eastAsia="zh-CN"/>
        </w:rPr>
      </w:pPr>
    </w:p>
    <w:p w14:paraId="57502632" w14:textId="77777777" w:rsidR="00E25B0B" w:rsidRDefault="00E25B0B" w:rsidP="003A49EE">
      <w:pPr>
        <w:pStyle w:val="CommentText"/>
        <w:ind w:leftChars="360" w:left="720"/>
        <w:rPr>
          <w:lang w:eastAsia="zh-CN"/>
        </w:rPr>
      </w:pPr>
      <w:r>
        <w:rPr>
          <w:lang w:eastAsia="zh-CN"/>
        </w:rPr>
        <w:t xml:space="preserve">Relative power granularity: </w:t>
      </w:r>
    </w:p>
    <w:p w14:paraId="38D62E9F" w14:textId="77777777" w:rsidR="00E25B0B" w:rsidRDefault="00E25B0B" w:rsidP="003A49EE">
      <w:pPr>
        <w:pStyle w:val="CommentText"/>
        <w:ind w:leftChars="360" w:left="720"/>
        <w:rPr>
          <w:lang w:eastAsia="zh-CN"/>
        </w:rPr>
      </w:pPr>
      <w:r>
        <w:rPr>
          <w:rFonts w:hint="eastAsia"/>
          <w:lang w:eastAsia="zh-CN"/>
        </w:rPr>
        <w:t>d</w:t>
      </w:r>
      <w:r>
        <w:rPr>
          <w:lang w:eastAsia="zh-CN"/>
        </w:rPr>
        <w:t>BValue  INTEGER(0..30)</w:t>
      </w:r>
    </w:p>
    <w:p w14:paraId="2BAF446C" w14:textId="7804CC27" w:rsidR="00E25B0B" w:rsidRDefault="00E25B0B" w:rsidP="003A49EE">
      <w:pPr>
        <w:pStyle w:val="CommentText"/>
        <w:spacing w:after="0"/>
        <w:ind w:leftChars="360" w:left="720"/>
        <w:rPr>
          <w:lang w:eastAsia="zh-CN"/>
        </w:rPr>
      </w:pPr>
      <w:r>
        <w:rPr>
          <w:rFonts w:hint="eastAsia"/>
          <w:lang w:eastAsia="zh-CN"/>
        </w:rPr>
        <w:t>d</w:t>
      </w:r>
      <w:r>
        <w:rPr>
          <w:lang w:eastAsia="zh-CN"/>
        </w:rPr>
        <w:t>BValueFine  INTEGER(0..9)</w:t>
      </w:r>
    </w:p>
    <w:p w14:paraId="6B18DB31" w14:textId="339DDDB7" w:rsidR="00E25B0B" w:rsidRDefault="00E25B0B" w:rsidP="003A49EE">
      <w:pPr>
        <w:pStyle w:val="CommentText"/>
        <w:spacing w:after="0"/>
        <w:ind w:leftChars="360" w:left="720"/>
      </w:pPr>
    </w:p>
    <w:p w14:paraId="4A4F7325" w14:textId="1E58626A" w:rsidR="00E25B0B" w:rsidRDefault="00E25B0B" w:rsidP="003A49EE">
      <w:pPr>
        <w:pStyle w:val="CommentText"/>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E25B0B" w:rsidRDefault="00E25B0B" w:rsidP="003A49EE">
      <w:pPr>
        <w:pStyle w:val="CommentText"/>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E25B0B" w:rsidRDefault="00E25B0B" w:rsidP="003A49EE">
      <w:pPr>
        <w:spacing w:after="0"/>
        <w:ind w:leftChars="360" w:left="720"/>
      </w:pPr>
      <w:r>
        <w:rPr>
          <w:b/>
        </w:rPr>
        <w:t>[Comments]</w:t>
      </w:r>
      <w:r>
        <w:t>:</w:t>
      </w:r>
    </w:p>
    <w:p w14:paraId="18B05528" w14:textId="77777777" w:rsidR="00E25B0B" w:rsidRDefault="00E25B0B" w:rsidP="003A49EE">
      <w:pPr>
        <w:pStyle w:val="CommentText"/>
        <w:ind w:leftChars="360" w:left="720"/>
      </w:pPr>
    </w:p>
    <w:p w14:paraId="697C4C9E" w14:textId="620327AF" w:rsidR="00E25B0B" w:rsidRDefault="00E25B0B" w:rsidP="003A49EE">
      <w:pPr>
        <w:pStyle w:val="CommentText"/>
        <w:ind w:leftChars="360" w:left="720"/>
      </w:pPr>
    </w:p>
  </w:comment>
  <w:comment w:id="1052" w:author="Huawei, HiSilicon (GuoYinghao)" w:date="2022-04-20T08:20:00Z" w:initials="H">
    <w:p w14:paraId="21C77DE8" w14:textId="7EF37B50" w:rsidR="00E25B0B" w:rsidRDefault="00E25B0B"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E25B0B" w:rsidRDefault="00E25B0B" w:rsidP="00B6037C">
      <w:pPr>
        <w:pStyle w:val="CommentText"/>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E25B0B" w:rsidRPr="00564706" w:rsidRDefault="00E25B0B" w:rsidP="00B6037C">
      <w:pPr>
        <w:pStyle w:val="CommentText"/>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E25B0B" w:rsidRDefault="00E25B0B" w:rsidP="00B6037C">
      <w:pPr>
        <w:pStyle w:val="CommentText"/>
        <w:ind w:leftChars="360" w:left="720"/>
        <w:rPr>
          <w:lang w:eastAsia="zh-CN"/>
        </w:rPr>
      </w:pPr>
      <w:r>
        <w:rPr>
          <w:b/>
        </w:rPr>
        <w:t>[Comments]</w:t>
      </w:r>
      <w:r>
        <w:t>:</w:t>
      </w:r>
    </w:p>
  </w:comment>
  <w:comment w:id="1053" w:author="Huawei, HiSilicon (GuoYinghao)" w:date="2022-04-20T08:20:00Z" w:initials="H">
    <w:p w14:paraId="1D5EB973" w14:textId="2D736E75" w:rsidR="00E25B0B" w:rsidRDefault="00E25B0B"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E25B0B" w:rsidRDefault="00E25B0B" w:rsidP="006C2C60">
      <w:pPr>
        <w:pStyle w:val="CommentText"/>
        <w:ind w:leftChars="360" w:left="720"/>
        <w:rPr>
          <w:lang w:eastAsia="zh-CN"/>
        </w:rPr>
      </w:pPr>
      <w:r>
        <w:rPr>
          <w:b/>
        </w:rPr>
        <w:t>[Description]</w:t>
      </w:r>
      <w:r>
        <w:t xml:space="preserve">: </w:t>
      </w:r>
      <w:r>
        <w:rPr>
          <w:lang w:eastAsia="zh-CN"/>
        </w:rPr>
        <w:t>We should avoid this redundant reporting in this release</w:t>
      </w:r>
    </w:p>
    <w:p w14:paraId="6ED71B94" w14:textId="0512C46E" w:rsidR="00E25B0B" w:rsidRDefault="00E25B0B" w:rsidP="006C2C60">
      <w:pPr>
        <w:pStyle w:val="CommentText"/>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E25B0B" w:rsidRDefault="00E25B0B" w:rsidP="006C2C60">
      <w:pPr>
        <w:spacing w:after="0"/>
        <w:ind w:leftChars="360" w:left="720"/>
      </w:pPr>
      <w:r>
        <w:rPr>
          <w:b/>
        </w:rPr>
        <w:t>[Comments]</w:t>
      </w:r>
      <w:r>
        <w:t>:</w:t>
      </w:r>
    </w:p>
    <w:p w14:paraId="4897F21C" w14:textId="082FE9E0" w:rsidR="00E25B0B" w:rsidRDefault="00E25B0B">
      <w:pPr>
        <w:pStyle w:val="CommentText"/>
        <w:ind w:leftChars="360" w:left="720"/>
      </w:pPr>
    </w:p>
  </w:comment>
  <w:comment w:id="1054" w:author="Huawei, HiSilicon (GuoYinghao)" w:date="2022-04-20T08:20:00Z" w:initials="H">
    <w:p w14:paraId="688A9FF8" w14:textId="07CF7329" w:rsidR="00E25B0B" w:rsidRPr="001E3DFE" w:rsidRDefault="00E25B0B"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E25B0B" w:rsidRPr="001E3DFE" w:rsidRDefault="00E25B0B" w:rsidP="00EE0077">
      <w:pPr>
        <w:pStyle w:val="CommentText"/>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E25B0B" w:rsidRPr="001E3DFE" w:rsidRDefault="00E25B0B" w:rsidP="00247232">
      <w:pPr>
        <w:pStyle w:val="CommentText"/>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E25B0B" w:rsidRPr="001E3DFE" w:rsidRDefault="00E25B0B" w:rsidP="00EE0077">
      <w:pPr>
        <w:pStyle w:val="CommentText"/>
        <w:spacing w:after="0"/>
        <w:ind w:leftChars="360" w:left="720"/>
        <w:rPr>
          <w:lang w:eastAsia="zh-CN"/>
        </w:rPr>
      </w:pPr>
    </w:p>
    <w:p w14:paraId="7AD2F945" w14:textId="4561E57D" w:rsidR="00E25B0B" w:rsidRPr="001E3DFE" w:rsidRDefault="00E25B0B" w:rsidP="00EE0077">
      <w:pPr>
        <w:pStyle w:val="CommentText"/>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E25B0B" w:rsidRPr="001E3DFE" w:rsidRDefault="00E25B0B" w:rsidP="00EE0077">
      <w:pPr>
        <w:spacing w:after="0"/>
        <w:ind w:leftChars="360" w:left="720"/>
      </w:pPr>
      <w:r w:rsidRPr="001E3DFE">
        <w:rPr>
          <w:b/>
        </w:rPr>
        <w:t>[Comments]</w:t>
      </w:r>
      <w:r w:rsidRPr="001E3DFE">
        <w:t>:</w:t>
      </w:r>
    </w:p>
    <w:p w14:paraId="421529A1" w14:textId="40EACF11" w:rsidR="00E25B0B" w:rsidRPr="001E3DFE" w:rsidRDefault="00E25B0B">
      <w:pPr>
        <w:pStyle w:val="CommentText"/>
        <w:ind w:leftChars="360" w:left="720"/>
      </w:pPr>
    </w:p>
  </w:comment>
  <w:comment w:id="1055" w:author="Huawei, HiSilicon (GuoYinghao)" w:date="2022-04-20T08:20:00Z" w:initials="H">
    <w:p w14:paraId="1556BA02" w14:textId="1DE544B3" w:rsidR="00E25B0B" w:rsidRDefault="00E25B0B"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E25B0B" w:rsidRDefault="00E25B0B" w:rsidP="00884D73">
      <w:pPr>
        <w:pStyle w:val="CommentText"/>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E25B0B" w:rsidRDefault="00E25B0B" w:rsidP="00884D73">
      <w:pPr>
        <w:pStyle w:val="CommentText"/>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E25B0B" w:rsidRDefault="00E25B0B" w:rsidP="00884D73">
      <w:pPr>
        <w:pStyle w:val="CommentText"/>
        <w:ind w:leftChars="360" w:left="720"/>
      </w:pPr>
      <w:r>
        <w:rPr>
          <w:b/>
        </w:rPr>
        <w:t>[Comments]</w:t>
      </w:r>
      <w:r>
        <w:t>:</w:t>
      </w:r>
    </w:p>
  </w:comment>
  <w:comment w:id="1062" w:author="Huawei, HiSilicon (GuoYinghao)" w:date="2022-04-20T08:20:00Z" w:initials="H">
    <w:p w14:paraId="7F18C970" w14:textId="401714CA" w:rsidR="00E25B0B" w:rsidRPr="001675C2" w:rsidRDefault="00E25B0B"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E25B0B" w:rsidRPr="001675C2" w:rsidRDefault="00E25B0B" w:rsidP="001675C2">
      <w:pPr>
        <w:pStyle w:val="CommentText"/>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E25B0B" w:rsidRPr="001675C2" w:rsidRDefault="00E25B0B" w:rsidP="001675C2">
      <w:pPr>
        <w:pStyle w:val="CommentText"/>
        <w:spacing w:after="0"/>
        <w:ind w:leftChars="360" w:left="720"/>
      </w:pPr>
      <w:r w:rsidRPr="001675C2">
        <w:rPr>
          <w:b/>
        </w:rPr>
        <w:t>[Proposed Change]</w:t>
      </w:r>
      <w:r w:rsidRPr="001675C2">
        <w:t xml:space="preserve">: Add components </w:t>
      </w:r>
    </w:p>
    <w:p w14:paraId="06C06AFB"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E25B0B" w:rsidRPr="001675C2" w:rsidRDefault="00E25B0B" w:rsidP="001675C2">
      <w:pPr>
        <w:pStyle w:val="CommentText"/>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E25B0B" w:rsidRPr="001675C2" w:rsidRDefault="00E25B0B" w:rsidP="001675C2">
      <w:pPr>
        <w:spacing w:after="0"/>
        <w:ind w:leftChars="360" w:left="720"/>
      </w:pPr>
      <w:r w:rsidRPr="001675C2">
        <w:rPr>
          <w:b/>
        </w:rPr>
        <w:t>[Comments]</w:t>
      </w:r>
      <w:r w:rsidRPr="001675C2">
        <w:t>:</w:t>
      </w:r>
    </w:p>
    <w:p w14:paraId="4C7C9BEE" w14:textId="77777777" w:rsidR="00CC72B9" w:rsidRPr="001675C2" w:rsidRDefault="00CC72B9" w:rsidP="00CC72B9">
      <w:pPr>
        <w:pStyle w:val="CommentText"/>
        <w:ind w:leftChars="360" w:left="720"/>
        <w:rPr>
          <w:lang w:eastAsia="zh-CN"/>
        </w:rPr>
      </w:pPr>
    </w:p>
    <w:p w14:paraId="54DEB6D4" w14:textId="6376D279" w:rsidR="00E25B0B" w:rsidRPr="001675C2" w:rsidRDefault="00CC72B9" w:rsidP="00CC72B9">
      <w:pPr>
        <w:pStyle w:val="CommentText"/>
        <w:ind w:leftChars="360" w:left="720"/>
        <w:rPr>
          <w:lang w:eastAsia="zh-CN"/>
        </w:rPr>
      </w:pPr>
      <w:r>
        <w:t xml:space="preserve">[Intel,Yi] it was updated after RAN1 108 before RANP. Assume it will be captured in May meeting. </w:t>
      </w:r>
    </w:p>
    <w:p w14:paraId="2A785119" w14:textId="64CBF4E9" w:rsidR="00E25B0B" w:rsidRPr="001675C2" w:rsidRDefault="00E25B0B">
      <w:pPr>
        <w:pStyle w:val="CommentText"/>
        <w:ind w:leftChars="360" w:left="720"/>
      </w:pPr>
    </w:p>
  </w:comment>
  <w:comment w:id="1284" w:author="Huawei, HiSilicon (GuoYinghao)" w:date="2022-04-20T08:20:00Z" w:initials="H">
    <w:p w14:paraId="5E9A8CF3" w14:textId="0AF082E9" w:rsidR="00E25B0B" w:rsidRDefault="00E25B0B"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E25B0B" w:rsidRDefault="00E25B0B" w:rsidP="000750E5">
      <w:pPr>
        <w:pStyle w:val="CommentText"/>
        <w:spacing w:after="0"/>
        <w:ind w:leftChars="360" w:left="720"/>
      </w:pPr>
      <w:r>
        <w:rPr>
          <w:b/>
        </w:rPr>
        <w:t>[Description]</w:t>
      </w:r>
      <w:r>
        <w:t>: This type has been reported for all the positioning methods. Can define an IE for it to be concise</w:t>
      </w:r>
    </w:p>
    <w:p w14:paraId="22106192" w14:textId="5E9C15F6" w:rsidR="00E25B0B" w:rsidRDefault="00E25B0B" w:rsidP="00354D6D">
      <w:pPr>
        <w:pStyle w:val="CommentText"/>
        <w:ind w:leftChars="360" w:left="720"/>
      </w:pPr>
      <w:r>
        <w:rPr>
          <w:b/>
        </w:rPr>
        <w:t>[Proposed Change]</w:t>
      </w:r>
      <w:r>
        <w:t xml:space="preserve">: </w:t>
      </w:r>
      <w:r>
        <w:rPr>
          <w:lang w:eastAsia="zh-CN"/>
        </w:rPr>
        <w:t>Define an IE for this capability and include this IE under Clause 6.4.3</w:t>
      </w:r>
    </w:p>
    <w:p w14:paraId="697BE5BE" w14:textId="46F8AB89" w:rsidR="00E25B0B" w:rsidRDefault="00E25B0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E25B0B" w:rsidRDefault="00E25B0B" w:rsidP="000750E5">
      <w:pPr>
        <w:pStyle w:val="CommentText"/>
        <w:ind w:leftChars="360" w:left="720"/>
        <w:rPr>
          <w:lang w:eastAsia="zh-CN"/>
        </w:rPr>
      </w:pPr>
    </w:p>
    <w:p w14:paraId="35BB3DED" w14:textId="6B43776D" w:rsidR="00E25B0B" w:rsidRDefault="00E25B0B">
      <w:pPr>
        <w:pStyle w:val="CommentText"/>
        <w:ind w:leftChars="360" w:left="720"/>
      </w:pPr>
    </w:p>
  </w:comment>
  <w:comment w:id="1519" w:author="Huawei, HiSilicon (GuoYinghao)" w:date="2022-04-20T08:20:00Z" w:initials="H">
    <w:p w14:paraId="2F9F4D16" w14:textId="7525E19E" w:rsidR="00E25B0B" w:rsidRDefault="00E25B0B"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E25B0B" w:rsidRDefault="00E25B0B" w:rsidP="000B58E2">
      <w:pPr>
        <w:pStyle w:val="CommentText"/>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E25B0B" w:rsidRDefault="00E25B0B" w:rsidP="000B58E2">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E25B0B" w:rsidRDefault="00E25B0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E25B0B" w:rsidRDefault="00E25B0B" w:rsidP="000B58E2">
      <w:pPr>
        <w:pStyle w:val="CommentText"/>
        <w:ind w:leftChars="360" w:left="720"/>
        <w:rPr>
          <w:lang w:eastAsia="zh-CN"/>
        </w:rPr>
      </w:pPr>
    </w:p>
    <w:p w14:paraId="0D5D1E29" w14:textId="67B23EA6" w:rsidR="00E25B0B" w:rsidRDefault="00E25B0B" w:rsidP="000B58E2">
      <w:pPr>
        <w:pStyle w:val="CommentText"/>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E25B0B" w:rsidRDefault="00E25B0B" w:rsidP="001614C7">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E25B0B" w:rsidRDefault="00E25B0B" w:rsidP="001614C7">
      <w:pPr>
        <w:pStyle w:val="CommentText"/>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E25B0B" w:rsidRDefault="00E25B0B" w:rsidP="000B58E2">
      <w:pPr>
        <w:pStyle w:val="CommentText"/>
        <w:spacing w:after="0"/>
        <w:ind w:leftChars="360" w:left="720"/>
      </w:pPr>
    </w:p>
    <w:p w14:paraId="2EB34A1A" w14:textId="72B1E894" w:rsidR="00E25B0B" w:rsidRDefault="00E25B0B" w:rsidP="000B58E2">
      <w:pPr>
        <w:pStyle w:val="CommentText"/>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E25B0B" w:rsidRDefault="00E25B0B" w:rsidP="000B58E2">
      <w:pPr>
        <w:spacing w:after="0"/>
        <w:ind w:leftChars="360" w:left="720"/>
      </w:pPr>
      <w:r>
        <w:rPr>
          <w:b/>
        </w:rPr>
        <w:t>[Comments]</w:t>
      </w:r>
      <w:r>
        <w:t>:</w:t>
      </w:r>
    </w:p>
    <w:p w14:paraId="07689A0C" w14:textId="242AB727" w:rsidR="00E25B0B" w:rsidRDefault="00E25B0B" w:rsidP="000B58E2">
      <w:pPr>
        <w:pStyle w:val="CommentText"/>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520" w:author="Swift Navigation (Grant Hausler)" w:date="2022-04-21T08:33:00Z" w:initials="GH">
    <w:p w14:paraId="45C05935" w14:textId="5726BCD8" w:rsidR="00E25B0B" w:rsidRDefault="00E25B0B">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E25B0B" w:rsidRDefault="00E25B0B">
      <w:pPr>
        <w:pStyle w:val="CommentText"/>
        <w:ind w:leftChars="360" w:left="720"/>
      </w:pPr>
      <w:r>
        <w:rPr>
          <w:b/>
        </w:rPr>
        <w:t>[Description]</w:t>
      </w:r>
      <w:r>
        <w:t>: The applicable IEs need to be stated explicitly</w:t>
      </w:r>
    </w:p>
    <w:p w14:paraId="2D5E580E" w14:textId="064D5790" w:rsidR="00E25B0B" w:rsidRDefault="00E25B0B">
      <w:pPr>
        <w:pStyle w:val="CommentText"/>
        <w:ind w:leftChars="360" w:left="720"/>
      </w:pPr>
      <w:r>
        <w:rPr>
          <w:b/>
        </w:rPr>
        <w:t>[Proposed Change]</w:t>
      </w:r>
      <w:r>
        <w:t>: GNSS-SSR-OrbitCorrections, GNSS-SSR-ClockCorrections, GNSS-SSR-CodeBias, GNSS-SSR-PhaseBias, GNSS-SSR-STEC-Correction, GNSS-SSR-GriddedCorrection</w:t>
      </w:r>
    </w:p>
    <w:p w14:paraId="7E2C0A4A" w14:textId="77777777" w:rsidR="00E25B0B" w:rsidRDefault="00E25B0B">
      <w:pPr>
        <w:pStyle w:val="CommentText"/>
        <w:ind w:leftChars="360" w:left="720"/>
      </w:pPr>
      <w:r>
        <w:rPr>
          <w:b/>
        </w:rPr>
        <w:t>[Comments]</w:t>
      </w:r>
      <w:r>
        <w:t xml:space="preserve">: </w:t>
      </w:r>
    </w:p>
    <w:p w14:paraId="498D1661" w14:textId="137EAFD4" w:rsidR="00E25B0B" w:rsidRPr="00402490" w:rsidRDefault="00E25B0B">
      <w:pPr>
        <w:pStyle w:val="CommentText"/>
        <w:ind w:leftChars="360" w:left="720"/>
      </w:pPr>
    </w:p>
  </w:comment>
  <w:comment w:id="1521" w:author="Swift Navigation (Grant Hausler)" w:date="2022-04-21T08:35:00Z" w:initials="GH">
    <w:p w14:paraId="2C17A2B2" w14:textId="0A6CDFD9" w:rsidR="00E25B0B" w:rsidRDefault="00E25B0B">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E25B0B" w:rsidRDefault="00E25B0B">
      <w:pPr>
        <w:pStyle w:val="CommentText"/>
        <w:ind w:leftChars="360" w:left="720"/>
      </w:pPr>
      <w:r>
        <w:rPr>
          <w:b/>
        </w:rPr>
        <w:t>[Description]</w:t>
      </w:r>
      <w:r>
        <w:t>: The applicable IEs need to be stated explicitly</w:t>
      </w:r>
    </w:p>
    <w:p w14:paraId="64878F2D" w14:textId="492470C9" w:rsidR="00E25B0B" w:rsidRDefault="00E25B0B">
      <w:pPr>
        <w:pStyle w:val="CommentText"/>
        <w:ind w:leftChars="360" w:left="720"/>
      </w:pPr>
      <w:r>
        <w:rPr>
          <w:b/>
        </w:rPr>
        <w:t>[Proposed Change]</w:t>
      </w:r>
      <w:r>
        <w:t>: GNSS-SSR-OrbitCorrections, GNSS-SSR-ClockCorrections, GNSS-SSR-CodeBias, GNSS-SSR-PhaseBias, GNSS-SSR-STEC-Correction, GNSS-SSR-GriddedCorrection</w:t>
      </w:r>
    </w:p>
    <w:p w14:paraId="73F4204F" w14:textId="77777777" w:rsidR="00E25B0B" w:rsidRDefault="00E25B0B">
      <w:pPr>
        <w:pStyle w:val="CommentText"/>
        <w:ind w:leftChars="360" w:left="720"/>
      </w:pPr>
      <w:r>
        <w:rPr>
          <w:b/>
        </w:rPr>
        <w:t>[Comments]</w:t>
      </w:r>
      <w:r>
        <w:t xml:space="preserve">: </w:t>
      </w:r>
    </w:p>
    <w:p w14:paraId="24A046D3" w14:textId="0E4E7BE8" w:rsidR="00E25B0B" w:rsidRPr="00402490" w:rsidRDefault="00E25B0B">
      <w:pPr>
        <w:pStyle w:val="CommentText"/>
        <w:ind w:leftChars="360" w:left="720"/>
      </w:pPr>
    </w:p>
  </w:comment>
  <w:comment w:id="1913" w:author="Swift Navigation (Grant Hausler)" w:date="2022-04-21T08:41:00Z" w:initials="GH">
    <w:p w14:paraId="2C0A1686" w14:textId="5E500F2D" w:rsidR="00E25B0B" w:rsidRDefault="00E25B0B">
      <w:pPr>
        <w:pStyle w:val="CommentText"/>
      </w:pPr>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E25B0B" w:rsidRDefault="00E25B0B">
      <w:pPr>
        <w:pStyle w:val="CommentText"/>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E25B0B" w:rsidRDefault="00E25B0B">
      <w:pPr>
        <w:pStyle w:val="CommentText"/>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E25B0B" w:rsidRDefault="00E25B0B">
      <w:pPr>
        <w:pStyle w:val="CommentText"/>
        <w:ind w:leftChars="360" w:left="720"/>
      </w:pPr>
      <w:r>
        <w:rPr>
          <w:b/>
        </w:rPr>
        <w:t>[Comments]</w:t>
      </w:r>
      <w:r>
        <w:t xml:space="preserve">: </w:t>
      </w:r>
    </w:p>
    <w:p w14:paraId="594BD4DB" w14:textId="0D23479D" w:rsidR="00E25B0B" w:rsidRPr="00C00FD3" w:rsidRDefault="00E25B0B">
      <w:pPr>
        <w:pStyle w:val="CommentText"/>
        <w:ind w:leftChars="360" w:left="720"/>
      </w:pPr>
    </w:p>
  </w:comment>
  <w:comment w:id="1914" w:author="Swift Navigation (Grant Hausler)" w:date="2022-04-21T08:43:00Z" w:initials="GH">
    <w:p w14:paraId="5EE76668" w14:textId="5C1FC167" w:rsidR="00E25B0B" w:rsidRDefault="00E25B0B">
      <w:pPr>
        <w:pStyle w:val="CommentText"/>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E25B0B" w:rsidRDefault="00E25B0B">
      <w:pPr>
        <w:pStyle w:val="CommentText"/>
        <w:ind w:leftChars="360" w:left="720"/>
      </w:pPr>
      <w:r>
        <w:rPr>
          <w:b/>
        </w:rPr>
        <w:t>[Description]</w:t>
      </w:r>
      <w:r>
        <w:t>: The applicable IEs need to be stated explicitly</w:t>
      </w:r>
    </w:p>
    <w:p w14:paraId="2BA5A3B5" w14:textId="46B8B34C" w:rsidR="00E25B0B" w:rsidRDefault="00E25B0B">
      <w:pPr>
        <w:pStyle w:val="CommentText"/>
        <w:ind w:leftChars="360" w:left="720"/>
      </w:pPr>
      <w:r>
        <w:rPr>
          <w:b/>
        </w:rPr>
        <w:t>[Proposed Change]</w:t>
      </w:r>
      <w:r>
        <w:t>: GNSS-RealTimeIntegrity</w:t>
      </w:r>
    </w:p>
    <w:p w14:paraId="7AC328C5" w14:textId="77777777" w:rsidR="00E25B0B" w:rsidRDefault="00E25B0B">
      <w:pPr>
        <w:pStyle w:val="CommentText"/>
        <w:ind w:leftChars="360" w:left="720"/>
      </w:pPr>
      <w:r>
        <w:rPr>
          <w:b/>
        </w:rPr>
        <w:t>[Comments]</w:t>
      </w:r>
      <w:r>
        <w:t xml:space="preserve">: </w:t>
      </w:r>
    </w:p>
    <w:p w14:paraId="314206F3" w14:textId="10E6A135" w:rsidR="00E25B0B" w:rsidRPr="00C00FD3" w:rsidRDefault="00E25B0B">
      <w:pPr>
        <w:pStyle w:val="CommentText"/>
        <w:ind w:leftChars="360" w:left="720"/>
      </w:pPr>
    </w:p>
  </w:comment>
  <w:comment w:id="1915" w:author="Swift Navigation (Grant Hausler)" w:date="2022-04-21T08:45:00Z" w:initials="GH">
    <w:p w14:paraId="6AF3451A" w14:textId="35AF7D11" w:rsidR="00E25B0B" w:rsidRDefault="00E25B0B">
      <w:pPr>
        <w:pStyle w:val="CommentText"/>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E25B0B" w:rsidRDefault="00E25B0B">
      <w:pPr>
        <w:pStyle w:val="CommentText"/>
        <w:ind w:leftChars="360" w:left="720"/>
      </w:pPr>
      <w:r>
        <w:rPr>
          <w:b/>
        </w:rPr>
        <w:t>[Description]</w:t>
      </w:r>
      <w:r>
        <w:t>: The applicable IEs need to be stated explicitly</w:t>
      </w:r>
    </w:p>
    <w:p w14:paraId="62E63261" w14:textId="74D571E1" w:rsidR="00E25B0B" w:rsidRDefault="00E25B0B">
      <w:pPr>
        <w:pStyle w:val="CommentText"/>
        <w:ind w:leftChars="360" w:left="720"/>
      </w:pPr>
      <w:r>
        <w:rPr>
          <w:b/>
        </w:rPr>
        <w:t>[Proposed Change]</w:t>
      </w:r>
      <w:r>
        <w:t>: GNSS-RealTimeIntegrity</w:t>
      </w:r>
    </w:p>
    <w:p w14:paraId="2D4050DB" w14:textId="77777777" w:rsidR="00E25B0B" w:rsidRDefault="00E25B0B">
      <w:pPr>
        <w:pStyle w:val="CommentText"/>
        <w:ind w:leftChars="360" w:left="720"/>
      </w:pPr>
      <w:r>
        <w:rPr>
          <w:b/>
        </w:rPr>
        <w:t>[Comments]</w:t>
      </w:r>
      <w:r>
        <w:t xml:space="preserve">: </w:t>
      </w:r>
    </w:p>
    <w:p w14:paraId="515D3445" w14:textId="6F83C598" w:rsidR="00E25B0B" w:rsidRPr="00C00FD3" w:rsidRDefault="00E25B0B">
      <w:pPr>
        <w:pStyle w:val="CommentText"/>
        <w:ind w:leftChars="360" w:left="720"/>
      </w:pPr>
    </w:p>
  </w:comment>
  <w:comment w:id="2231" w:author="Qualcomm (Sven Fischer)" w:date="2022-04-21T06:32:00Z" w:initials="Q">
    <w:p w14:paraId="7C43DA83" w14:textId="6C242DB5" w:rsidR="00E25B0B" w:rsidRDefault="00E25B0B">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E25B0B" w:rsidRDefault="00E25B0B" w:rsidP="005664BC">
      <w:pPr>
        <w:ind w:leftChars="360" w:left="720"/>
      </w:pPr>
      <w:r>
        <w:rPr>
          <w:b/>
        </w:rPr>
        <w:t>[Description]</w:t>
      </w:r>
      <w:r>
        <w:t>: No need to have 2-bits for the orbit-integrityReq-r17</w:t>
      </w:r>
    </w:p>
    <w:p w14:paraId="5EED7049" w14:textId="3E757604" w:rsidR="00E25B0B" w:rsidRPr="0009069B" w:rsidRDefault="00E25B0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E25B0B" w:rsidRDefault="00E25B0B">
      <w:pPr>
        <w:pStyle w:val="CommentText"/>
        <w:ind w:leftChars="360" w:left="720"/>
      </w:pPr>
      <w:r>
        <w:rPr>
          <w:b/>
        </w:rPr>
        <w:t>[Comments]</w:t>
      </w:r>
      <w:r>
        <w:t xml:space="preserve">: </w:t>
      </w:r>
    </w:p>
    <w:p w14:paraId="3A97AC62" w14:textId="5EA70F4A" w:rsidR="00E25B0B" w:rsidRPr="00A0075F" w:rsidRDefault="00E25B0B">
      <w:pPr>
        <w:pStyle w:val="CommentText"/>
        <w:ind w:leftChars="360" w:left="720"/>
      </w:pPr>
    </w:p>
  </w:comment>
  <w:comment w:id="2272" w:author="Qualcomm (Sven Fischer)" w:date="2022-04-21T06:34:00Z" w:initials="Q">
    <w:p w14:paraId="0BF78D8D" w14:textId="10DB8BE7" w:rsidR="00E25B0B" w:rsidRDefault="00E25B0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E25B0B" w:rsidRDefault="00E25B0B" w:rsidP="003F5282">
      <w:pPr>
        <w:ind w:leftChars="360" w:left="720"/>
      </w:pPr>
      <w:r>
        <w:rPr>
          <w:b/>
        </w:rPr>
        <w:t>[Description]</w:t>
      </w:r>
      <w:r>
        <w:t xml:space="preserve">: No need to have 2-bits for the </w:t>
      </w:r>
      <w:r>
        <w:rPr>
          <w:snapToGrid w:val="0"/>
        </w:rPr>
        <w:t>stec-IntegrityReq-r17</w:t>
      </w:r>
    </w:p>
    <w:p w14:paraId="1E25F23B" w14:textId="286B598D" w:rsidR="00E25B0B" w:rsidRPr="00A864F3" w:rsidRDefault="00E25B0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E25B0B" w:rsidRDefault="00E25B0B">
      <w:pPr>
        <w:pStyle w:val="CommentText"/>
        <w:ind w:leftChars="360" w:left="720"/>
      </w:pPr>
      <w:r>
        <w:rPr>
          <w:b/>
        </w:rPr>
        <w:t>[Comments]</w:t>
      </w:r>
      <w:r>
        <w:t xml:space="preserve">: </w:t>
      </w:r>
    </w:p>
    <w:p w14:paraId="63EFB3F6" w14:textId="62F9748C" w:rsidR="00E25B0B" w:rsidRPr="0029476B" w:rsidRDefault="00E25B0B">
      <w:pPr>
        <w:pStyle w:val="CommentText"/>
        <w:ind w:leftChars="360" w:left="720"/>
      </w:pPr>
    </w:p>
  </w:comment>
  <w:comment w:id="2416" w:author="Huawei, HiSilicon (GuoYinghao)" w:date="2022-04-20T08:20:00Z" w:initials="H">
    <w:p w14:paraId="79E78618" w14:textId="3BA8CD58" w:rsidR="00E25B0B" w:rsidRDefault="00E25B0B"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E25B0B" w:rsidRDefault="00E25B0B" w:rsidP="0072782C">
      <w:pPr>
        <w:pStyle w:val="CommentText"/>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E25B0B" w:rsidRDefault="00E25B0B" w:rsidP="00243BB6">
      <w:pPr>
        <w:pStyle w:val="CommentText"/>
        <w:spacing w:after="0"/>
        <w:ind w:leftChars="360" w:left="720"/>
      </w:pPr>
      <w:r>
        <w:rPr>
          <w:b/>
        </w:rPr>
        <w:t>[Proposed Change]</w:t>
      </w:r>
      <w:r>
        <w:t>: None</w:t>
      </w:r>
    </w:p>
    <w:p w14:paraId="50A9D10B" w14:textId="77777777" w:rsidR="00E25B0B" w:rsidRDefault="00E25B0B" w:rsidP="00243BB6">
      <w:pPr>
        <w:spacing w:after="0"/>
        <w:ind w:leftChars="360" w:left="720"/>
      </w:pPr>
      <w:r>
        <w:rPr>
          <w:b/>
        </w:rPr>
        <w:t>[Comments]</w:t>
      </w:r>
      <w:r>
        <w:t>:</w:t>
      </w:r>
    </w:p>
    <w:p w14:paraId="5BAA20D7" w14:textId="28BAB099" w:rsidR="00E25B0B" w:rsidRDefault="00E25B0B">
      <w:pPr>
        <w:pStyle w:val="CommentText"/>
        <w:ind w:leftChars="360" w:left="720"/>
      </w:pPr>
    </w:p>
  </w:comment>
  <w:comment w:id="2609" w:author="Qualcomm (Sven Fischer)" w:date="2022-04-21T06:35:00Z" w:initials="Q">
    <w:p w14:paraId="70418950" w14:textId="19E1BF37" w:rsidR="00E25B0B" w:rsidRDefault="00E25B0B">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E25B0B" w:rsidRDefault="00E25B0B">
      <w:pPr>
        <w:pStyle w:val="CommentText"/>
        <w:ind w:leftChars="360" w:left="720"/>
      </w:pPr>
      <w:r>
        <w:rPr>
          <w:b/>
        </w:rPr>
        <w:t>[Description]</w:t>
      </w:r>
      <w:r>
        <w:t>: No need to have 2-bits for the orbit-integritySup-r17</w:t>
      </w:r>
    </w:p>
    <w:p w14:paraId="390024AD" w14:textId="47B82116" w:rsidR="00E25B0B" w:rsidRPr="00781D6E" w:rsidRDefault="00E25B0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E25B0B" w:rsidRDefault="00E25B0B">
      <w:pPr>
        <w:pStyle w:val="CommentText"/>
        <w:ind w:leftChars="360" w:left="720"/>
      </w:pPr>
      <w:r>
        <w:rPr>
          <w:b/>
        </w:rPr>
        <w:t>[Comments]</w:t>
      </w:r>
      <w:r>
        <w:t xml:space="preserve">: </w:t>
      </w:r>
    </w:p>
    <w:p w14:paraId="464F82E0" w14:textId="6F321C0D" w:rsidR="00E25B0B" w:rsidRPr="001C07E1" w:rsidRDefault="00E25B0B">
      <w:pPr>
        <w:pStyle w:val="CommentText"/>
        <w:ind w:leftChars="360" w:left="720"/>
      </w:pPr>
    </w:p>
  </w:comment>
  <w:comment w:id="2610" w:author="Huawei, HiSilicon (GuoYinghao)" w:date="2022-04-20T08:20:00Z" w:initials="H">
    <w:p w14:paraId="2EA161BA" w14:textId="60A83FC0" w:rsidR="00E25B0B" w:rsidRDefault="00E25B0B"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E25B0B" w:rsidRDefault="00E25B0B" w:rsidP="00AF6FB2">
      <w:pPr>
        <w:pStyle w:val="CommentText"/>
        <w:ind w:leftChars="360" w:left="720"/>
        <w:rPr>
          <w:lang w:eastAsia="zh-CN"/>
        </w:rPr>
      </w:pPr>
      <w:r>
        <w:rPr>
          <w:b/>
        </w:rPr>
        <w:t>[Description]</w:t>
      </w:r>
      <w:r>
        <w:t xml:space="preserve">: </w:t>
      </w:r>
    </w:p>
    <w:p w14:paraId="002EDD6D" w14:textId="17573E94" w:rsidR="00E25B0B" w:rsidRDefault="00E25B0B" w:rsidP="00AF6FB2">
      <w:pPr>
        <w:pStyle w:val="CommentText"/>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E25B0B" w:rsidRDefault="00E25B0B" w:rsidP="00AF6FB2">
      <w:pPr>
        <w:pStyle w:val="CommentText"/>
        <w:spacing w:after="0"/>
        <w:ind w:leftChars="360" w:left="720"/>
      </w:pPr>
      <w:r>
        <w:rPr>
          <w:b/>
        </w:rPr>
        <w:t>[Proposed Change]</w:t>
      </w:r>
      <w:r>
        <w:t>: We will provide a tdoc for this</w:t>
      </w:r>
    </w:p>
    <w:p w14:paraId="633B97C7" w14:textId="77777777" w:rsidR="00E25B0B" w:rsidRDefault="00E25B0B" w:rsidP="00AF6FB2">
      <w:pPr>
        <w:spacing w:after="0"/>
        <w:ind w:leftChars="360" w:left="720"/>
      </w:pPr>
      <w:r>
        <w:rPr>
          <w:b/>
        </w:rPr>
        <w:t>[Comments]</w:t>
      </w:r>
      <w:r>
        <w:t>:</w:t>
      </w:r>
    </w:p>
    <w:p w14:paraId="05CD47FF" w14:textId="14D89B49" w:rsidR="00E25B0B" w:rsidRDefault="00E25B0B" w:rsidP="00AF6FB2">
      <w:pPr>
        <w:pStyle w:val="CommentText"/>
        <w:ind w:leftChars="360" w:left="720"/>
        <w:rPr>
          <w:lang w:eastAsia="zh-CN"/>
        </w:rPr>
      </w:pPr>
    </w:p>
    <w:p w14:paraId="014765CF" w14:textId="2B19548C" w:rsidR="00E25B0B" w:rsidRDefault="00E25B0B">
      <w:pPr>
        <w:pStyle w:val="CommentText"/>
        <w:ind w:leftChars="360" w:left="720"/>
      </w:pPr>
    </w:p>
  </w:comment>
  <w:comment w:id="2619" w:author="Qualcomm (Sven Fischer)" w:date="2022-04-21T06:37:00Z" w:initials="Q">
    <w:p w14:paraId="6F51A193" w14:textId="1B7AA759" w:rsidR="00E25B0B" w:rsidRDefault="00E25B0B">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E25B0B" w:rsidRDefault="00E25B0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E25B0B" w:rsidRDefault="00E25B0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E25B0B" w:rsidRDefault="00E25B0B">
      <w:pPr>
        <w:pStyle w:val="CommentText"/>
        <w:ind w:leftChars="360" w:left="720"/>
      </w:pPr>
      <w:r>
        <w:rPr>
          <w:b/>
        </w:rPr>
        <w:t>[Comments]</w:t>
      </w:r>
      <w:r>
        <w:t xml:space="preserve">: </w:t>
      </w:r>
    </w:p>
    <w:p w14:paraId="7026C845" w14:textId="4BBA6B16" w:rsidR="00E25B0B" w:rsidRPr="00AE1CBB" w:rsidRDefault="00E25B0B">
      <w:pPr>
        <w:pStyle w:val="CommentText"/>
        <w:ind w:leftChars="360" w:left="720"/>
      </w:pPr>
    </w:p>
  </w:comment>
  <w:comment w:id="2634" w:author="Qualcomm (Sven Fischer)" w:date="2022-04-21T06:39:00Z" w:initials="Q">
    <w:p w14:paraId="42570C5A" w14:textId="2738BAE1" w:rsidR="00E25B0B" w:rsidRDefault="00E25B0B">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E25B0B" w:rsidRDefault="00E25B0B">
      <w:pPr>
        <w:pStyle w:val="CommentText"/>
        <w:ind w:leftChars="360" w:left="720"/>
      </w:pPr>
      <w:r>
        <w:rPr>
          <w:b/>
        </w:rPr>
        <w:t>[Description]</w:t>
      </w:r>
      <w:r>
        <w:t xml:space="preserve">: </w:t>
      </w:r>
      <w:r w:rsidRPr="00437673">
        <w:t>No need to have 2-bits for the stec-IntegritySup-r17</w:t>
      </w:r>
    </w:p>
    <w:p w14:paraId="685DA02C" w14:textId="2C22AC9A" w:rsidR="00E25B0B" w:rsidRPr="0065398B" w:rsidRDefault="00E25B0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E25B0B" w:rsidRDefault="00E25B0B">
      <w:pPr>
        <w:pStyle w:val="CommentText"/>
        <w:ind w:leftChars="360" w:left="720"/>
      </w:pPr>
      <w:r>
        <w:rPr>
          <w:b/>
        </w:rPr>
        <w:t>[Comments]</w:t>
      </w:r>
      <w:r>
        <w:t xml:space="preserve">: </w:t>
      </w:r>
    </w:p>
    <w:p w14:paraId="5CEC42A1" w14:textId="482BB4B7" w:rsidR="00E25B0B" w:rsidRPr="00410812" w:rsidRDefault="00E25B0B">
      <w:pPr>
        <w:pStyle w:val="CommentText"/>
        <w:ind w:leftChars="360" w:left="720"/>
      </w:pPr>
    </w:p>
  </w:comment>
  <w:comment w:id="3593" w:author="Huawei, HiSilicon (GuoYinghao)" w:date="2022-04-20T08:20:00Z" w:initials="H">
    <w:p w14:paraId="2FC015EE" w14:textId="73658AE3" w:rsidR="00E25B0B" w:rsidRDefault="00E25B0B"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E25B0B" w:rsidRDefault="00E25B0B" w:rsidP="005B01C9">
      <w:pPr>
        <w:pStyle w:val="CommentText"/>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E25B0B" w:rsidRDefault="00E25B0B" w:rsidP="005B01C9">
      <w:pPr>
        <w:pStyle w:val="CommentText"/>
        <w:spacing w:after="0"/>
        <w:ind w:leftChars="360" w:left="720"/>
      </w:pPr>
      <w:r>
        <w:rPr>
          <w:b/>
        </w:rPr>
        <w:t>[Proposed Change]</w:t>
      </w:r>
      <w:r>
        <w:t>: Update the definition of the IE.</w:t>
      </w:r>
    </w:p>
    <w:p w14:paraId="247DD5F2" w14:textId="77777777" w:rsidR="00E25B0B" w:rsidRDefault="00E25B0B" w:rsidP="005B01C9">
      <w:pPr>
        <w:pStyle w:val="CommentText"/>
        <w:ind w:leftChars="360" w:left="720"/>
      </w:pPr>
      <w:r>
        <w:rPr>
          <w:b/>
        </w:rPr>
        <w:t>[Comments]</w:t>
      </w:r>
      <w:r>
        <w:t>:</w:t>
      </w:r>
    </w:p>
    <w:p w14:paraId="5774F6CA" w14:textId="556E0E52" w:rsidR="00E25B0B" w:rsidRDefault="00E25B0B" w:rsidP="005B01C9">
      <w:pPr>
        <w:pStyle w:val="CommentText"/>
        <w:ind w:leftChars="360" w:left="720"/>
        <w:rPr>
          <w:lang w:eastAsia="zh-CN"/>
        </w:rPr>
      </w:pPr>
    </w:p>
  </w:comment>
  <w:comment w:id="3737" w:author="vivo (Xiang)" w:date="2022-04-21T19:23:00Z" w:initials="v">
    <w:p w14:paraId="6E31E1EE" w14:textId="77777777" w:rsidR="00E25B0B" w:rsidRDefault="00E25B0B" w:rsidP="009F0A08">
      <w:pPr>
        <w:pStyle w:val="CommentText"/>
      </w:pPr>
      <w:r>
        <w:rPr>
          <w:rStyle w:val="CommentReference"/>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E25B0B" w:rsidRDefault="00E25B0B" w:rsidP="009F0A08">
      <w:pPr>
        <w:pStyle w:val="CommentText"/>
      </w:pPr>
      <w:r>
        <w:rPr>
          <w:b/>
        </w:rPr>
        <w:t>[Description]</w:t>
      </w:r>
      <w:r>
        <w:t>: Introduce the pre-configuration of assistance data as a list.</w:t>
      </w:r>
    </w:p>
    <w:p w14:paraId="6862E406" w14:textId="77777777" w:rsidR="00E25B0B" w:rsidRDefault="00E25B0B" w:rsidP="009F0A08">
      <w:pPr>
        <w:pStyle w:val="CommentText"/>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E25B0B" w:rsidRDefault="00E25B0B" w:rsidP="009F0A08">
      <w:pPr>
        <w:pStyle w:val="CommentText"/>
      </w:pPr>
      <w:r>
        <w:rPr>
          <w:b/>
        </w:rPr>
        <w:t>[Comments]</w:t>
      </w:r>
      <w:r>
        <w:t>:</w:t>
      </w:r>
    </w:p>
  </w:comment>
  <w:comment w:id="3738" w:author="CATT(Jianxiang)" w:date="2022-04-20T08:56:00Z" w:initials="C">
    <w:p w14:paraId="5FBA3504" w14:textId="2303922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E25B0B" w:rsidRDefault="00E25B0B">
      <w:pPr>
        <w:pStyle w:val="CommentText"/>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E25B0B" w:rsidRDefault="00E25B0B">
      <w:pPr>
        <w:pStyle w:val="CommentText"/>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E25B0B" w:rsidRDefault="00E25B0B">
      <w:pPr>
        <w:pStyle w:val="CommentText"/>
        <w:ind w:leftChars="360" w:left="720"/>
      </w:pPr>
      <w:r>
        <w:rPr>
          <w:b/>
        </w:rPr>
        <w:t>[Comments]</w:t>
      </w:r>
      <w:r>
        <w:t xml:space="preserve">: </w:t>
      </w:r>
    </w:p>
    <w:p w14:paraId="1B915414" w14:textId="400247B8" w:rsidR="00E25B0B" w:rsidRPr="003A3E34" w:rsidRDefault="00E25B0B">
      <w:pPr>
        <w:pStyle w:val="CommentText"/>
        <w:ind w:leftChars="360" w:left="720"/>
      </w:pPr>
    </w:p>
  </w:comment>
  <w:comment w:id="3739" w:author="vivo (Xiang)" w:date="2022-04-21T19:22:00Z" w:initials="v">
    <w:p w14:paraId="609AB328" w14:textId="77777777" w:rsidR="00E25B0B" w:rsidRDefault="00E25B0B" w:rsidP="009F0A08">
      <w:pPr>
        <w:pStyle w:val="CommentText"/>
      </w:pPr>
      <w:r>
        <w:rPr>
          <w:rStyle w:val="CommentReference"/>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E25B0B" w:rsidRDefault="00E25B0B" w:rsidP="009F0A08">
      <w:pPr>
        <w:pStyle w:val="CommentText"/>
      </w:pPr>
      <w:r>
        <w:rPr>
          <w:b/>
        </w:rPr>
        <w:t>[Description]</w:t>
      </w:r>
      <w:r>
        <w:t>: Revise the name of Area-ID-CellList IE.</w:t>
      </w:r>
    </w:p>
    <w:p w14:paraId="5B9DDA4B" w14:textId="77777777" w:rsidR="00E25B0B" w:rsidRDefault="00E25B0B" w:rsidP="009F0A08">
      <w:pPr>
        <w:pStyle w:val="CommentText"/>
      </w:pPr>
      <w:r>
        <w:rPr>
          <w:b/>
        </w:rPr>
        <w:t>[Proposed Change]</w:t>
      </w:r>
      <w:r>
        <w:t>: Change the name to assistanceDataValidityArea.</w:t>
      </w:r>
    </w:p>
    <w:p w14:paraId="51CC481C" w14:textId="77777777" w:rsidR="00E25B0B" w:rsidRDefault="00E25B0B" w:rsidP="009F0A08">
      <w:pPr>
        <w:pStyle w:val="CommentText"/>
      </w:pPr>
      <w:r>
        <w:rPr>
          <w:b/>
        </w:rPr>
        <w:t>[Comments]</w:t>
      </w:r>
      <w:r>
        <w:t>:</w:t>
      </w:r>
    </w:p>
    <w:p w14:paraId="1EB2435E" w14:textId="37CF26D8" w:rsidR="00E25B0B" w:rsidRDefault="00E25B0B">
      <w:pPr>
        <w:pStyle w:val="CommentText"/>
      </w:pPr>
    </w:p>
  </w:comment>
  <w:comment w:id="3740" w:author="Nokia (Mani)" w:date="2022-04-22T17:05:00Z" w:initials="N">
    <w:p w14:paraId="70FE6B4F" w14:textId="19FF2E60" w:rsidR="00F22687" w:rsidRDefault="00F22687">
      <w:pPr>
        <w:pStyle w:val="CommentText"/>
      </w:pPr>
      <w:r>
        <w:rPr>
          <w:rStyle w:val="CommentReference"/>
        </w:rPr>
        <w:annotationRef/>
      </w:r>
      <w:r>
        <w:rPr>
          <w:b/>
        </w:rPr>
        <w:t>[RIL]</w:t>
      </w:r>
      <w:r>
        <w:t>: N</w:t>
      </w:r>
      <w:r w:rsidR="00A318F3">
        <w:t>022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A585" w14:textId="3AED78AC" w:rsidR="00F22687" w:rsidRDefault="00F22687">
      <w:pPr>
        <w:pStyle w:val="CommentText"/>
      </w:pPr>
      <w:r>
        <w:rPr>
          <w:b/>
        </w:rPr>
        <w:t>[Description]</w:t>
      </w:r>
      <w:r>
        <w:t xml:space="preserve">: </w:t>
      </w:r>
      <w:r w:rsidRPr="00F22687">
        <w:t>NR-DL-TDOA-ProvideAssistanceData</w:t>
      </w:r>
      <w:r>
        <w:t xml:space="preserve"> is not a message</w:t>
      </w:r>
    </w:p>
    <w:p w14:paraId="112F55FF" w14:textId="79F13A67" w:rsidR="00F22687" w:rsidRDefault="00F22687">
      <w:pPr>
        <w:pStyle w:val="CommentText"/>
      </w:pPr>
      <w:r>
        <w:rPr>
          <w:b/>
        </w:rPr>
        <w:t>[Proposed Change]</w:t>
      </w:r>
      <w:r>
        <w:t xml:space="preserve">: </w:t>
      </w:r>
      <w:r w:rsidR="00A95B23">
        <w:t>Just delete the word “message”</w:t>
      </w:r>
    </w:p>
    <w:p w14:paraId="536D6647" w14:textId="77777777" w:rsidR="00F22687" w:rsidRDefault="00F22687">
      <w:pPr>
        <w:pStyle w:val="CommentText"/>
      </w:pPr>
      <w:r>
        <w:rPr>
          <w:b/>
        </w:rPr>
        <w:t>[Comments]</w:t>
      </w:r>
      <w:r>
        <w:t xml:space="preserve">: </w:t>
      </w:r>
    </w:p>
    <w:p w14:paraId="2D4BCF83" w14:textId="68D1CB34" w:rsidR="00F22687" w:rsidRPr="00F22687" w:rsidRDefault="00F22687">
      <w:pPr>
        <w:pStyle w:val="CommentText"/>
      </w:pPr>
    </w:p>
  </w:comment>
  <w:comment w:id="3757" w:author="Huawei, HiSilicon (GuoYinghao)" w:date="2022-04-20T08:20:00Z" w:initials="H">
    <w:p w14:paraId="5A42D2F6" w14:textId="23BEF78C" w:rsidR="00E25B0B" w:rsidRDefault="00E25B0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E25B0B" w:rsidRDefault="00E25B0B" w:rsidP="00EB14CB">
      <w:pPr>
        <w:pStyle w:val="CommentText"/>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E25B0B" w:rsidRDefault="00E25B0B" w:rsidP="00EB14CB">
      <w:pPr>
        <w:pStyle w:val="CommentText"/>
        <w:spacing w:after="0"/>
        <w:ind w:leftChars="360" w:left="720"/>
      </w:pPr>
      <w:r>
        <w:rPr>
          <w:b/>
        </w:rPr>
        <w:t>[Proposed Change]</w:t>
      </w:r>
      <w:r>
        <w:t>: Remove them. if really needed, can be added with a R16 Cat F CR plus R17 shadow</w:t>
      </w:r>
    </w:p>
    <w:p w14:paraId="3858DCEF" w14:textId="77777777" w:rsidR="00E25B0B" w:rsidRDefault="00E25B0B" w:rsidP="00EB14CB">
      <w:pPr>
        <w:spacing w:after="0"/>
        <w:ind w:leftChars="360" w:left="720"/>
      </w:pPr>
      <w:r>
        <w:rPr>
          <w:b/>
        </w:rPr>
        <w:t>[Comments]</w:t>
      </w:r>
      <w:r>
        <w:t>:</w:t>
      </w:r>
    </w:p>
    <w:p w14:paraId="01CB7D1A" w14:textId="32299EF5" w:rsidR="00E25B0B" w:rsidRDefault="00E25B0B">
      <w:pPr>
        <w:pStyle w:val="CommentText"/>
        <w:ind w:leftChars="360" w:left="720"/>
      </w:pPr>
    </w:p>
  </w:comment>
  <w:comment w:id="3790" w:author="ZTE-Yu Pan" w:date="2022-04-21T17:40:00Z" w:initials="z">
    <w:p w14:paraId="727D93B0" w14:textId="77777777" w:rsidR="00E25B0B" w:rsidRDefault="00E25B0B"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E25B0B" w:rsidRDefault="00E25B0B" w:rsidP="00563AB4">
      <w:pPr>
        <w:pStyle w:val="CommentText"/>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E25B0B" w:rsidRDefault="00E25B0B" w:rsidP="00563AB4">
      <w:pPr>
        <w:pStyle w:val="CommentText"/>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E25B0B" w:rsidRDefault="00E25B0B" w:rsidP="00563AB4">
      <w:pPr>
        <w:pStyle w:val="CommentText"/>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E25B0B" w:rsidRPr="00563AB4" w:rsidRDefault="00E25B0B" w:rsidP="00563AB4">
      <w:pPr>
        <w:pStyle w:val="CommentText"/>
        <w:ind w:leftChars="360" w:left="720"/>
        <w:rPr>
          <w:b/>
        </w:rPr>
      </w:pPr>
      <w:r w:rsidRPr="00563AB4">
        <w:rPr>
          <w:b/>
          <w:lang w:val="en-US" w:eastAsia="zh-CN"/>
        </w:rPr>
        <w:t>[comments]</w:t>
      </w:r>
    </w:p>
  </w:comment>
  <w:comment w:id="3791" w:author="Huawei, HiSilicon (GuoYinghao)" w:date="2022-04-20T08:20:00Z" w:initials="H">
    <w:p w14:paraId="45663CC5" w14:textId="24B8F555" w:rsidR="00E25B0B" w:rsidRDefault="00E25B0B"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E25B0B" w:rsidRDefault="00E25B0B" w:rsidP="00B1084B">
      <w:pPr>
        <w:pStyle w:val="CommentText"/>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E25B0B" w:rsidRDefault="00E25B0B" w:rsidP="00B1084B">
      <w:pPr>
        <w:pStyle w:val="CommentText"/>
        <w:spacing w:after="0"/>
        <w:ind w:leftChars="360" w:left="720"/>
      </w:pPr>
      <w:r>
        <w:rPr>
          <w:b/>
        </w:rPr>
        <w:t>[Proposed Change]</w:t>
      </w:r>
      <w:r>
        <w:t>: Collect all teh FFS that needs R1 inputs and send it via LS to R1</w:t>
      </w:r>
    </w:p>
    <w:p w14:paraId="306E4B1D" w14:textId="72F722AC" w:rsidR="00E25B0B" w:rsidRDefault="00E25B0B" w:rsidP="00B1084B">
      <w:pPr>
        <w:pStyle w:val="CommentText"/>
        <w:ind w:leftChars="360" w:left="720"/>
      </w:pPr>
      <w:r>
        <w:rPr>
          <w:b/>
        </w:rPr>
        <w:t>[Comments]</w:t>
      </w:r>
      <w:r>
        <w:t>:</w:t>
      </w:r>
    </w:p>
  </w:comment>
  <w:comment w:id="3793" w:author="Huawei, HiSilicon (GuoYinghao)" w:date="2022-04-20T08:20:00Z" w:initials="H">
    <w:p w14:paraId="758AB706" w14:textId="6BDD458E" w:rsidR="00E25B0B" w:rsidRDefault="00E25B0B"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E25B0B" w:rsidRDefault="00E25B0B" w:rsidP="007376D1">
      <w:pPr>
        <w:pStyle w:val="CommentText"/>
        <w:ind w:leftChars="360" w:left="720"/>
      </w:pPr>
      <w:r>
        <w:rPr>
          <w:b/>
        </w:rPr>
        <w:t>[Description]</w:t>
      </w:r>
      <w:r>
        <w:t xml:space="preserve">: The current field cannot differentiate whether the report is per TRP or per resource for the main measurement. </w:t>
      </w:r>
    </w:p>
    <w:p w14:paraId="75FA58B7" w14:textId="2EA92B05" w:rsidR="00E25B0B" w:rsidRDefault="00E25B0B" w:rsidP="007376D1">
      <w:pPr>
        <w:pStyle w:val="CommentText"/>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E25B0B" w:rsidRDefault="00E25B0B" w:rsidP="007376D1">
      <w:pPr>
        <w:pStyle w:val="CommentText"/>
        <w:ind w:leftChars="360" w:left="720"/>
      </w:pPr>
      <w:r>
        <w:rPr>
          <w:b/>
        </w:rPr>
        <w:t>[Comments]</w:t>
      </w:r>
      <w:r>
        <w:t>:</w:t>
      </w:r>
    </w:p>
  </w:comment>
  <w:comment w:id="3794" w:author="Huawei, HiSilicon (GuoYinghao)" w:date="2022-04-20T08:20:00Z" w:initials="H">
    <w:p w14:paraId="1FD307C3" w14:textId="5B39A4DC" w:rsidR="00E25B0B" w:rsidRDefault="00E25B0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E25B0B" w:rsidRDefault="00E25B0B" w:rsidP="00EB14CB">
      <w:pPr>
        <w:pStyle w:val="CommentText"/>
        <w:ind w:leftChars="360" w:left="720"/>
        <w:rPr>
          <w:lang w:eastAsia="zh-CN"/>
        </w:rPr>
      </w:pPr>
      <w:r>
        <w:rPr>
          <w:b/>
        </w:rPr>
        <w:t>[Description]</w:t>
      </w:r>
      <w:r>
        <w:t xml:space="preserve">: </w:t>
      </w:r>
    </w:p>
    <w:p w14:paraId="7DDD7A62" w14:textId="15ED0E6A" w:rsidR="00E25B0B" w:rsidRDefault="00E25B0B" w:rsidP="00EB14CB">
      <w:pPr>
        <w:pStyle w:val="CommentText"/>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E25B0B" w:rsidRDefault="00E25B0B" w:rsidP="00EB14CB">
      <w:pPr>
        <w:pStyle w:val="CommentText"/>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E25B0B" w:rsidRDefault="00E25B0B" w:rsidP="00EB14CB">
      <w:pPr>
        <w:spacing w:after="0"/>
        <w:ind w:leftChars="360" w:left="720"/>
      </w:pPr>
      <w:r>
        <w:rPr>
          <w:b/>
        </w:rPr>
        <w:t>[Comments]</w:t>
      </w:r>
      <w:r>
        <w:t>:</w:t>
      </w:r>
    </w:p>
    <w:p w14:paraId="02773CDB" w14:textId="09FDD083" w:rsidR="00E25B0B" w:rsidRDefault="00E25B0B" w:rsidP="00EB14CB">
      <w:pPr>
        <w:pStyle w:val="CommentText"/>
        <w:ind w:leftChars="360" w:left="720"/>
      </w:pPr>
    </w:p>
  </w:comment>
  <w:comment w:id="3795" w:author="Huawei, HiSilicon (GuoYinghao)" w:date="2022-04-20T08:20:00Z" w:initials="H">
    <w:p w14:paraId="25E885C2" w14:textId="1614645E" w:rsidR="00E25B0B" w:rsidRDefault="00E25B0B"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E25B0B" w:rsidRDefault="00E25B0B" w:rsidP="00506AA0">
      <w:pPr>
        <w:pStyle w:val="CommentText"/>
        <w:ind w:leftChars="360" w:left="720"/>
        <w:rPr>
          <w:lang w:eastAsia="zh-CN"/>
        </w:rPr>
      </w:pPr>
      <w:r>
        <w:rPr>
          <w:b/>
        </w:rPr>
        <w:t>[Description]</w:t>
      </w:r>
      <w:r>
        <w:t>:</w:t>
      </w:r>
    </w:p>
    <w:p w14:paraId="082C94CA" w14:textId="4CB24847" w:rsidR="00E25B0B" w:rsidRDefault="00E25B0B" w:rsidP="00506AA0">
      <w:pPr>
        <w:pStyle w:val="CommentText"/>
        <w:ind w:leftChars="360" w:left="720"/>
        <w:rPr>
          <w:lang w:eastAsia="zh-CN"/>
        </w:rPr>
      </w:pPr>
      <w:r>
        <w:rPr>
          <w:lang w:eastAsia="zh-CN"/>
        </w:rPr>
        <w:t>It is better to extend under a single measElement for measurements under different TEG</w:t>
      </w:r>
    </w:p>
    <w:p w14:paraId="0049936A" w14:textId="29E7EAEA" w:rsidR="00E25B0B" w:rsidRDefault="00E25B0B" w:rsidP="00506AA0">
      <w:pPr>
        <w:pStyle w:val="CommentText"/>
        <w:ind w:leftChars="360" w:left="720"/>
        <w:rPr>
          <w:lang w:eastAsia="zh-CN"/>
        </w:rPr>
      </w:pPr>
      <w:r>
        <w:rPr>
          <w:lang w:eastAsia="zh-CN"/>
        </w:rPr>
        <w:t>In this way, the assosiction is clearer and the signaling can be further optimized.</w:t>
      </w:r>
    </w:p>
    <w:p w14:paraId="058071DC" w14:textId="77777777" w:rsidR="00E25B0B" w:rsidRDefault="00E25B0B" w:rsidP="00506AA0">
      <w:pPr>
        <w:pStyle w:val="CommentText"/>
        <w:ind w:leftChars="360" w:left="720"/>
      </w:pPr>
      <w:r>
        <w:rPr>
          <w:b/>
        </w:rPr>
        <w:t>[Proposed Change]</w:t>
      </w:r>
      <w:r>
        <w:t>:</w:t>
      </w:r>
    </w:p>
    <w:p w14:paraId="6D5ACA5A" w14:textId="0A6A5A81" w:rsidR="00E25B0B" w:rsidRDefault="00E25B0B" w:rsidP="00506AA0">
      <w:pPr>
        <w:pStyle w:val="CommentText"/>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E25B0B" w:rsidRDefault="00E25B0B" w:rsidP="00506AA0">
      <w:pPr>
        <w:pStyle w:val="CommentText"/>
        <w:ind w:leftChars="360" w:left="720"/>
        <w:rPr>
          <w:lang w:eastAsia="zh-CN"/>
        </w:rPr>
      </w:pPr>
      <w:r>
        <w:rPr>
          <w:b/>
        </w:rPr>
        <w:t>[Comments]</w:t>
      </w:r>
      <w:r>
        <w:t>:</w:t>
      </w:r>
    </w:p>
  </w:comment>
  <w:comment w:id="3796" w:author="Huawei, HiSilicon (GuoYinghao)" w:date="2022-04-20T08:20:00Z" w:initials="H">
    <w:p w14:paraId="6D66DD66" w14:textId="157C6303" w:rsidR="00E25B0B" w:rsidRDefault="00E25B0B"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E25B0B" w:rsidRDefault="00E25B0B" w:rsidP="0007562D">
      <w:pPr>
        <w:pStyle w:val="CommentText"/>
        <w:ind w:leftChars="360" w:left="720"/>
      </w:pPr>
      <w:r>
        <w:rPr>
          <w:b/>
        </w:rPr>
        <w:t>[Description]</w:t>
      </w:r>
      <w:r>
        <w:t>: Change the name to nr-LOS-NLOS-IndicatorPerResource to differentiate it with the per TRP/perResource Indication</w:t>
      </w:r>
    </w:p>
    <w:p w14:paraId="5DB0274C" w14:textId="4BA32C7C" w:rsidR="00E25B0B" w:rsidRDefault="00E25B0B" w:rsidP="0007562D">
      <w:pPr>
        <w:pStyle w:val="CommentText"/>
        <w:ind w:leftChars="360" w:left="720"/>
      </w:pPr>
      <w:r>
        <w:rPr>
          <w:b/>
        </w:rPr>
        <w:t>[Proposed Change]</w:t>
      </w:r>
      <w:r>
        <w:t>:per above</w:t>
      </w:r>
    </w:p>
    <w:p w14:paraId="02FF6E48" w14:textId="49E06A06" w:rsidR="00E25B0B" w:rsidRDefault="00E25B0B" w:rsidP="0007562D">
      <w:pPr>
        <w:pStyle w:val="CommentText"/>
        <w:ind w:leftChars="360" w:left="720"/>
      </w:pPr>
      <w:r>
        <w:rPr>
          <w:b/>
        </w:rPr>
        <w:t>[Comments]</w:t>
      </w:r>
      <w:r>
        <w:t>:</w:t>
      </w:r>
    </w:p>
  </w:comment>
  <w:comment w:id="3797" w:author="Huawei, HiSilicon (GuoYinghao)" w:date="2022-04-20T08:20:00Z" w:initials="H">
    <w:p w14:paraId="77EDACE6" w14:textId="3C3B72A3" w:rsidR="00E25B0B" w:rsidRDefault="00E25B0B"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E25B0B" w:rsidRDefault="00E25B0B" w:rsidP="0060160D">
      <w:pPr>
        <w:pStyle w:val="CommentText"/>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E25B0B" w:rsidRDefault="00E25B0B" w:rsidP="0027559C">
      <w:pPr>
        <w:pStyle w:val="CommentText"/>
        <w:spacing w:after="0"/>
        <w:ind w:leftChars="360" w:left="720"/>
      </w:pPr>
      <w:r>
        <w:rPr>
          <w:b/>
        </w:rPr>
        <w:t>[Proposed Change]</w:t>
      </w:r>
      <w:r>
        <w:t>: Remove the reference TRP in the field description. If clarification is needed from r1, send an LS.</w:t>
      </w:r>
    </w:p>
    <w:p w14:paraId="6E8EC7FB" w14:textId="5D235BDE" w:rsidR="00E25B0B" w:rsidRDefault="00E25B0B" w:rsidP="0027559C">
      <w:pPr>
        <w:spacing w:after="0"/>
        <w:ind w:leftChars="360" w:left="720"/>
      </w:pPr>
      <w:r>
        <w:rPr>
          <w:b/>
        </w:rPr>
        <w:t>[Comments]</w:t>
      </w:r>
      <w:r>
        <w:t>:</w:t>
      </w:r>
    </w:p>
    <w:p w14:paraId="744130EF" w14:textId="03FF272E" w:rsidR="00E25B0B" w:rsidRDefault="00E25B0B">
      <w:pPr>
        <w:pStyle w:val="CommentText"/>
        <w:ind w:leftChars="360" w:left="720"/>
      </w:pPr>
    </w:p>
  </w:comment>
  <w:comment w:id="3821" w:author="Lenovo (Hyung-Nam)" w:date="2022-04-21T05:58:00Z" w:initials="B">
    <w:p w14:paraId="46AAE5DB" w14:textId="7E9E1415" w:rsidR="00E25B0B" w:rsidRDefault="00E25B0B">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E25B0B" w:rsidRDefault="00E25B0B" w:rsidP="00D667D2">
      <w:pPr>
        <w:pStyle w:val="CommentText"/>
        <w:ind w:leftChars="360" w:left="720"/>
      </w:pPr>
      <w:r>
        <w:rPr>
          <w:b/>
        </w:rPr>
        <w:t>[Description]</w:t>
      </w:r>
      <w:r>
        <w:t>: This field is defined in multiple IEs:</w:t>
      </w:r>
    </w:p>
    <w:p w14:paraId="47419F76" w14:textId="2D4CC821" w:rsidR="00E25B0B" w:rsidRDefault="00E25B0B" w:rsidP="00D667D2">
      <w:pPr>
        <w:pStyle w:val="CommentText"/>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E25B0B" w:rsidRDefault="00E25B0B" w:rsidP="00D667D2">
      <w:pPr>
        <w:pStyle w:val="CommentText"/>
        <w:ind w:leftChars="360" w:left="720"/>
      </w:pPr>
      <w:r>
        <w:t>In order to avoid repetitions it is recommend to define new IE types.</w:t>
      </w:r>
    </w:p>
    <w:p w14:paraId="3C5F4471" w14:textId="1E9A1891" w:rsidR="00E25B0B" w:rsidRDefault="00E25B0B">
      <w:pPr>
        <w:pStyle w:val="CommentText"/>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E25B0B" w:rsidRDefault="00E25B0B">
      <w:pPr>
        <w:pStyle w:val="CommentText"/>
        <w:ind w:leftChars="360" w:left="720"/>
      </w:pPr>
      <w:r>
        <w:rPr>
          <w:b/>
        </w:rPr>
        <w:t>[Comments]</w:t>
      </w:r>
      <w:r>
        <w:t xml:space="preserve">: </w:t>
      </w:r>
    </w:p>
    <w:p w14:paraId="049261BA" w14:textId="573B5950" w:rsidR="00E25B0B" w:rsidRPr="00D667D2" w:rsidRDefault="00E25B0B">
      <w:pPr>
        <w:pStyle w:val="CommentText"/>
        <w:ind w:leftChars="360" w:left="720"/>
      </w:pPr>
    </w:p>
  </w:comment>
  <w:comment w:id="3822" w:author="Lenovo (Hyung-Nam)" w:date="2022-04-21T06:01:00Z" w:initials="B">
    <w:p w14:paraId="4F07F351" w14:textId="6B2D71F7" w:rsidR="00E25B0B" w:rsidRDefault="00E25B0B">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E25B0B" w:rsidRDefault="00E25B0B" w:rsidP="003F6A4D">
      <w:pPr>
        <w:pStyle w:val="CommentText"/>
        <w:ind w:leftChars="360" w:left="720"/>
      </w:pPr>
      <w:r>
        <w:rPr>
          <w:b/>
        </w:rPr>
        <w:t>[Description]</w:t>
      </w:r>
      <w:r>
        <w:t>: This field is defined in multiple IEs:</w:t>
      </w:r>
    </w:p>
    <w:p w14:paraId="167AC3FC" w14:textId="7CCB650C" w:rsidR="00E25B0B" w:rsidRDefault="00E25B0B" w:rsidP="003F6A4D">
      <w:pPr>
        <w:pStyle w:val="CommentText"/>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E25B0B" w:rsidRDefault="00E25B0B" w:rsidP="003F6A4D">
      <w:pPr>
        <w:pStyle w:val="CommentText"/>
        <w:ind w:leftChars="360" w:left="720"/>
      </w:pPr>
      <w:r w:rsidRPr="003F6A4D">
        <w:t>In order to avoid repetitions it is recommend to define new IE types.</w:t>
      </w:r>
    </w:p>
    <w:p w14:paraId="63147DCD" w14:textId="0E4236BB" w:rsidR="00E25B0B" w:rsidRDefault="00E25B0B">
      <w:pPr>
        <w:pStyle w:val="CommentText"/>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E25B0B" w:rsidRDefault="00E25B0B">
      <w:pPr>
        <w:pStyle w:val="CommentText"/>
        <w:ind w:leftChars="360" w:left="720"/>
      </w:pPr>
      <w:r>
        <w:rPr>
          <w:b/>
        </w:rPr>
        <w:t>[Comments]</w:t>
      </w:r>
      <w:r>
        <w:t xml:space="preserve">: </w:t>
      </w:r>
    </w:p>
    <w:p w14:paraId="34B187DA" w14:textId="6F5C21A0" w:rsidR="00E25B0B" w:rsidRPr="003F6A4D" w:rsidRDefault="00E25B0B">
      <w:pPr>
        <w:pStyle w:val="CommentText"/>
        <w:ind w:leftChars="360" w:left="720"/>
      </w:pPr>
    </w:p>
  </w:comment>
  <w:comment w:id="3823" w:author="Huawei, HiSilicon (GuoYinghao)" w:date="2022-04-20T08:20:00Z" w:initials="H">
    <w:p w14:paraId="1C5CEF53" w14:textId="5D46A923" w:rsidR="00E25B0B" w:rsidRDefault="00E25B0B"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E25B0B" w:rsidRDefault="00E25B0B" w:rsidP="00280952">
      <w:pPr>
        <w:pStyle w:val="CommentText"/>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E25B0B" w:rsidRDefault="00E25B0B" w:rsidP="00280952">
      <w:pPr>
        <w:pStyle w:val="CommentText"/>
        <w:spacing w:after="0"/>
        <w:ind w:leftChars="360" w:left="720"/>
      </w:pPr>
      <w:r>
        <w:rPr>
          <w:b/>
        </w:rPr>
        <w:t>[Proposed Change]</w:t>
      </w:r>
      <w:r>
        <w:t xml:space="preserve">: Remove the field </w:t>
      </w:r>
      <w:r>
        <w:rPr>
          <w:lang w:eastAsia="zh-CN"/>
        </w:rPr>
        <w:t>nr-UE-Tx-TEG-Request</w:t>
      </w:r>
    </w:p>
    <w:p w14:paraId="3289C86B" w14:textId="77777777" w:rsidR="00E25B0B" w:rsidRDefault="00E25B0B" w:rsidP="00280952">
      <w:pPr>
        <w:spacing w:after="0"/>
        <w:ind w:leftChars="360" w:left="720"/>
      </w:pPr>
      <w:r>
        <w:rPr>
          <w:b/>
        </w:rPr>
        <w:t>[Comments]</w:t>
      </w:r>
      <w:r>
        <w:t>:</w:t>
      </w:r>
    </w:p>
    <w:p w14:paraId="17F2DCBF" w14:textId="505C2BFD" w:rsidR="00E25B0B" w:rsidRDefault="00E25B0B" w:rsidP="00280952">
      <w:pPr>
        <w:pStyle w:val="CommentText"/>
        <w:ind w:leftChars="360" w:left="720"/>
      </w:pPr>
    </w:p>
  </w:comment>
  <w:comment w:id="3840" w:author="Huawei, HiSilicon (GuoYinghao)" w:date="2022-04-20T08:20:00Z" w:initials="H">
    <w:p w14:paraId="327ACB3C" w14:textId="07BE9F3B" w:rsidR="00E25B0B" w:rsidRDefault="00E25B0B"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E25B0B" w:rsidRDefault="00E25B0B" w:rsidP="003B56CE">
      <w:pPr>
        <w:pStyle w:val="CommentText"/>
        <w:ind w:leftChars="360" w:left="720"/>
      </w:pPr>
      <w:r>
        <w:rPr>
          <w:b/>
        </w:rPr>
        <w:t>[Description]</w:t>
      </w:r>
      <w:r>
        <w:t xml:space="preserve">: </w:t>
      </w:r>
      <w:r>
        <w:rPr>
          <w:lang w:eastAsia="zh-CN"/>
        </w:rPr>
        <w:t>Beam antenna information request is not needed for DL-TDOA</w:t>
      </w:r>
    </w:p>
    <w:p w14:paraId="6D837130" w14:textId="36ED8946" w:rsidR="00E25B0B" w:rsidRDefault="00E25B0B" w:rsidP="003B56CE">
      <w:pPr>
        <w:pStyle w:val="CommentText"/>
        <w:spacing w:after="0"/>
        <w:ind w:leftChars="360" w:left="720"/>
      </w:pPr>
      <w:r>
        <w:rPr>
          <w:b/>
        </w:rPr>
        <w:t>[Proposed Change]</w:t>
      </w:r>
      <w:r>
        <w:t>: Remove beam antenna information capabiltiy reporting for DL-TDOA</w:t>
      </w:r>
    </w:p>
    <w:p w14:paraId="1320DD21" w14:textId="31F11599" w:rsidR="00E25B0B" w:rsidRDefault="00E25B0B" w:rsidP="003B56CE">
      <w:pPr>
        <w:pStyle w:val="CommentText"/>
        <w:ind w:leftChars="360" w:left="720"/>
        <w:rPr>
          <w:lang w:eastAsia="zh-CN"/>
        </w:rPr>
      </w:pPr>
      <w:r>
        <w:rPr>
          <w:b/>
        </w:rPr>
        <w:t>[Comments]</w:t>
      </w:r>
      <w:r>
        <w:t>:</w:t>
      </w:r>
    </w:p>
  </w:comment>
  <w:comment w:id="3841" w:author="Huawei, HiSilicon (GuoYinghao)" w:date="2022-04-20T08:20:00Z" w:initials="H">
    <w:p w14:paraId="17E1ADCC" w14:textId="320A0E20" w:rsidR="00E25B0B" w:rsidRDefault="00E25B0B"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E25B0B" w:rsidRDefault="00E25B0B" w:rsidP="00E02F63">
      <w:pPr>
        <w:pStyle w:val="CommentText"/>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E25B0B" w:rsidRDefault="00E25B0B" w:rsidP="00E02F63">
      <w:pPr>
        <w:pStyle w:val="CommentText"/>
        <w:spacing w:after="0"/>
        <w:ind w:leftChars="360" w:left="720"/>
      </w:pPr>
      <w:r>
        <w:rPr>
          <w:b/>
        </w:rPr>
        <w:t>[Proposed Change]</w:t>
      </w:r>
      <w:r>
        <w:t xml:space="preserve">: remove the field nr-posCalcAsssitanceSupport. </w:t>
      </w:r>
    </w:p>
    <w:p w14:paraId="3035226E" w14:textId="77777777" w:rsidR="00E25B0B" w:rsidRDefault="00E25B0B" w:rsidP="00E02F63">
      <w:pPr>
        <w:spacing w:after="0"/>
        <w:ind w:leftChars="360" w:left="720"/>
      </w:pPr>
      <w:r>
        <w:rPr>
          <w:b/>
        </w:rPr>
        <w:t>[Comments]</w:t>
      </w:r>
      <w:r>
        <w:t>:</w:t>
      </w:r>
    </w:p>
    <w:p w14:paraId="2B090689" w14:textId="3FA24FE6" w:rsidR="00E25B0B" w:rsidRDefault="00E25B0B" w:rsidP="00E02F63">
      <w:pPr>
        <w:pStyle w:val="CommentText"/>
        <w:ind w:leftChars="360" w:left="720"/>
        <w:rPr>
          <w:lang w:eastAsia="zh-CN"/>
        </w:rPr>
      </w:pPr>
    </w:p>
    <w:p w14:paraId="0474B907" w14:textId="0CEAE969" w:rsidR="00E25B0B" w:rsidRDefault="00E25B0B">
      <w:pPr>
        <w:pStyle w:val="CommentText"/>
        <w:ind w:leftChars="360" w:left="720"/>
      </w:pPr>
    </w:p>
  </w:comment>
  <w:comment w:id="3843" w:author="Huawei, HiSilicon (GuoYinghao)" w:date="2022-04-20T08:20:00Z" w:initials="H">
    <w:p w14:paraId="384C5C3B" w14:textId="4A73F63F" w:rsidR="00E25B0B" w:rsidRDefault="00E25B0B"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E25B0B" w:rsidRDefault="00E25B0B" w:rsidP="007F14BF">
      <w:pPr>
        <w:pStyle w:val="CommentText"/>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E25B0B" w:rsidRDefault="00E25B0B" w:rsidP="007F14BF">
      <w:pPr>
        <w:pStyle w:val="CommentText"/>
        <w:spacing w:after="0"/>
        <w:ind w:leftChars="360" w:left="720"/>
      </w:pPr>
      <w:r>
        <w:rPr>
          <w:b/>
        </w:rPr>
        <w:t>[Proposed Change]</w:t>
      </w:r>
      <w:r>
        <w:t>: None. we can wait for the R1 progress</w:t>
      </w:r>
    </w:p>
    <w:p w14:paraId="2F587DE0" w14:textId="77777777" w:rsidR="00E25B0B" w:rsidRDefault="00E25B0B" w:rsidP="007F14BF">
      <w:pPr>
        <w:spacing w:after="0"/>
        <w:ind w:leftChars="360" w:left="720"/>
      </w:pPr>
      <w:r>
        <w:rPr>
          <w:b/>
        </w:rPr>
        <w:t>[Comments]</w:t>
      </w:r>
      <w:r>
        <w:t>:</w:t>
      </w:r>
    </w:p>
    <w:p w14:paraId="6EAB3B66" w14:textId="3A12AB4C" w:rsidR="00E25B0B" w:rsidRDefault="00E25B0B">
      <w:pPr>
        <w:pStyle w:val="CommentText"/>
        <w:ind w:leftChars="360" w:left="720"/>
      </w:pPr>
    </w:p>
  </w:comment>
  <w:comment w:id="3844" w:author="Huawei, HiSilicon (GuoYinghao)" w:date="2022-04-20T08:20:00Z" w:initials="H">
    <w:p w14:paraId="6AEEE67A" w14:textId="631F506F" w:rsidR="00E25B0B" w:rsidRPr="00A504AB" w:rsidRDefault="00E25B0B"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E25B0B" w:rsidRDefault="00E25B0B" w:rsidP="003F55F5">
      <w:pPr>
        <w:pStyle w:val="CommentText"/>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E25B0B" w:rsidRDefault="00E25B0B" w:rsidP="003F55F5">
      <w:pPr>
        <w:pStyle w:val="CommentText"/>
        <w:spacing w:after="0"/>
        <w:ind w:leftChars="270" w:left="540"/>
      </w:pPr>
    </w:p>
    <w:p w14:paraId="31527FE4" w14:textId="1CA9FC90" w:rsidR="00E25B0B" w:rsidRPr="00A504AB" w:rsidRDefault="00E25B0B" w:rsidP="003F55F5">
      <w:pPr>
        <w:pStyle w:val="CommentText"/>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E25B0B" w:rsidRDefault="00E25B0B" w:rsidP="003F55F5">
      <w:pPr>
        <w:pStyle w:val="CommentText"/>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E25B0B" w:rsidRDefault="00E25B0B" w:rsidP="003F55F5">
      <w:pPr>
        <w:pStyle w:val="CommentText"/>
        <w:spacing w:after="0"/>
        <w:ind w:leftChars="270" w:left="540"/>
      </w:pPr>
    </w:p>
    <w:p w14:paraId="0C67AD00" w14:textId="2960D41C" w:rsidR="00E25B0B" w:rsidRPr="00A504AB" w:rsidRDefault="00E25B0B" w:rsidP="003F55F5">
      <w:pPr>
        <w:pStyle w:val="CommentText"/>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E25B0B" w:rsidRPr="00A504AB" w:rsidRDefault="00E25B0B" w:rsidP="003F55F5">
      <w:pPr>
        <w:spacing w:after="0"/>
        <w:ind w:leftChars="270" w:left="540"/>
      </w:pPr>
      <w:r w:rsidRPr="00A504AB">
        <w:rPr>
          <w:b/>
        </w:rPr>
        <w:t>[Comments]</w:t>
      </w:r>
      <w:r w:rsidRPr="00A504AB">
        <w:t>:</w:t>
      </w:r>
    </w:p>
    <w:p w14:paraId="1EA44F26" w14:textId="77777777" w:rsidR="00E25B0B" w:rsidRPr="00A504AB" w:rsidRDefault="00E25B0B" w:rsidP="003F55F5">
      <w:pPr>
        <w:pStyle w:val="CommentText"/>
        <w:ind w:leftChars="270" w:left="540"/>
      </w:pPr>
    </w:p>
    <w:p w14:paraId="649541DA" w14:textId="4D0C4639" w:rsidR="00E25B0B" w:rsidRPr="00A504AB" w:rsidRDefault="00E25B0B">
      <w:pPr>
        <w:pStyle w:val="CommentText"/>
        <w:ind w:leftChars="270" w:left="540"/>
      </w:pPr>
    </w:p>
  </w:comment>
  <w:comment w:id="3845" w:author="Huawei, HiSilicon (GuoYinghao)" w:date="2022-04-20T08:20:00Z" w:initials="H">
    <w:p w14:paraId="24F578AC" w14:textId="7E26A588" w:rsidR="00E25B0B" w:rsidRDefault="00E25B0B"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E25B0B" w:rsidRDefault="00E25B0B" w:rsidP="00365D8D">
      <w:pPr>
        <w:pStyle w:val="CommentText"/>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E25B0B" w:rsidRDefault="00E25B0B" w:rsidP="00365D8D">
      <w:pPr>
        <w:pStyle w:val="CommentText"/>
        <w:spacing w:after="0"/>
        <w:ind w:leftChars="270" w:left="540"/>
      </w:pPr>
      <w:r>
        <w:rPr>
          <w:b/>
        </w:rPr>
        <w:t>[Proposed Change]</w:t>
      </w:r>
      <w:r>
        <w:t xml:space="preserve">: Remove the field </w:t>
      </w:r>
    </w:p>
    <w:p w14:paraId="3DC50B9B" w14:textId="457B98DF" w:rsidR="00E25B0B" w:rsidRDefault="00E25B0B" w:rsidP="00365D8D">
      <w:pPr>
        <w:pStyle w:val="CommentText"/>
        <w:ind w:leftChars="270" w:left="540"/>
        <w:rPr>
          <w:lang w:eastAsia="zh-CN"/>
        </w:rPr>
      </w:pPr>
      <w:r>
        <w:rPr>
          <w:b/>
        </w:rPr>
        <w:t>[Comments]</w:t>
      </w:r>
      <w:r>
        <w:t>:</w:t>
      </w:r>
    </w:p>
  </w:comment>
  <w:comment w:id="3853" w:author="Huawei, HiSilicon (GuoYinghao)" w:date="2022-04-20T08:20:00Z" w:initials="H">
    <w:p w14:paraId="5B9AC977" w14:textId="547693D2" w:rsidR="00E25B0B" w:rsidRDefault="00E25B0B"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E25B0B" w:rsidRDefault="00E25B0B" w:rsidP="00CA2199">
      <w:pPr>
        <w:pStyle w:val="CommentText"/>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E25B0B" w:rsidRDefault="00E25B0B" w:rsidP="00CA2199">
      <w:pPr>
        <w:pStyle w:val="CommentText"/>
        <w:spacing w:after="0"/>
        <w:ind w:leftChars="270" w:left="540"/>
      </w:pPr>
      <w:r>
        <w:rPr>
          <w:b/>
        </w:rPr>
        <w:t>[Proposed Change]</w:t>
      </w:r>
      <w:r>
        <w:t xml:space="preserve"> Define per band capability for RSRPPreport for the first path</w:t>
      </w:r>
    </w:p>
    <w:p w14:paraId="6195A9DE" w14:textId="77777777" w:rsidR="00E25B0B" w:rsidRDefault="00E25B0B" w:rsidP="00CA2199">
      <w:pPr>
        <w:spacing w:after="0"/>
        <w:ind w:leftChars="270" w:left="540"/>
      </w:pPr>
      <w:r>
        <w:rPr>
          <w:b/>
        </w:rPr>
        <w:t>[Comments]</w:t>
      </w:r>
      <w:r>
        <w:t>:</w:t>
      </w:r>
    </w:p>
    <w:p w14:paraId="29190513" w14:textId="078119BD" w:rsidR="00E25B0B" w:rsidRDefault="00E25B0B">
      <w:pPr>
        <w:pStyle w:val="CommentText"/>
        <w:ind w:leftChars="270" w:left="540"/>
      </w:pPr>
    </w:p>
  </w:comment>
  <w:comment w:id="3854" w:author="Huawei, HiSilicon (GuoYinghao)" w:date="2022-04-20T08:20:00Z" w:initials="H">
    <w:p w14:paraId="48407F2A" w14:textId="74118806" w:rsidR="00E25B0B" w:rsidRPr="00A401EA" w:rsidRDefault="00E25B0B"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E25B0B" w:rsidRPr="00A401EA" w:rsidRDefault="00E25B0B" w:rsidP="00014D02">
      <w:pPr>
        <w:pStyle w:val="CommentText"/>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E25B0B" w:rsidRPr="00A401EA" w:rsidRDefault="00E25B0B" w:rsidP="00014D02">
      <w:pPr>
        <w:pStyle w:val="CommentText"/>
        <w:spacing w:after="0"/>
        <w:ind w:leftChars="270" w:left="540"/>
      </w:pPr>
      <w:r w:rsidRPr="00A401EA">
        <w:rPr>
          <w:b/>
        </w:rPr>
        <w:t>[Proposed Change]</w:t>
      </w:r>
      <w:r w:rsidRPr="00A401EA">
        <w:t>:</w:t>
      </w:r>
      <w:r>
        <w:t>C</w:t>
      </w:r>
      <w:r w:rsidRPr="00A401EA">
        <w:t>reate per band capability for the field</w:t>
      </w:r>
      <w:r>
        <w:t>.</w:t>
      </w:r>
    </w:p>
    <w:p w14:paraId="1923EEEB" w14:textId="77777777" w:rsidR="00E25B0B" w:rsidRPr="00A401EA" w:rsidRDefault="00E25B0B" w:rsidP="00014D02">
      <w:pPr>
        <w:spacing w:after="0"/>
        <w:ind w:leftChars="270" w:left="540"/>
      </w:pPr>
      <w:r w:rsidRPr="00A401EA">
        <w:rPr>
          <w:b/>
        </w:rPr>
        <w:t>[Comments]</w:t>
      </w:r>
      <w:r w:rsidRPr="00A401EA">
        <w:t>:</w:t>
      </w:r>
    </w:p>
    <w:p w14:paraId="6E0AFFDB" w14:textId="2115FCF2" w:rsidR="00E25B0B" w:rsidRPr="00A401EA" w:rsidRDefault="00E25B0B" w:rsidP="00014D02">
      <w:pPr>
        <w:pStyle w:val="CommentText"/>
        <w:ind w:leftChars="270" w:left="540"/>
      </w:pPr>
    </w:p>
  </w:comment>
  <w:comment w:id="3855" w:author="Huawei, HiSilicon (GuoYinghao)" w:date="2022-04-20T08:20:00Z" w:initials="H">
    <w:p w14:paraId="487A27EC" w14:textId="782B3777" w:rsidR="00E25B0B" w:rsidRPr="00E77885" w:rsidRDefault="00E25B0B"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E25B0B" w:rsidRPr="00E77885" w:rsidRDefault="00E25B0B" w:rsidP="00A4286A">
      <w:pPr>
        <w:pStyle w:val="CommentText"/>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E25B0B" w:rsidRPr="00E77885" w:rsidRDefault="00E25B0B" w:rsidP="00A4286A">
      <w:pPr>
        <w:pStyle w:val="CommentText"/>
        <w:spacing w:after="0"/>
        <w:ind w:leftChars="270" w:left="540"/>
      </w:pPr>
    </w:p>
    <w:p w14:paraId="56A66EFE" w14:textId="16A18172" w:rsidR="00E25B0B" w:rsidRPr="00E77885" w:rsidRDefault="00E25B0B" w:rsidP="00A4286A">
      <w:pPr>
        <w:pStyle w:val="CommentText"/>
        <w:spacing w:after="0"/>
        <w:ind w:leftChars="270" w:left="540"/>
      </w:pPr>
      <w:r w:rsidRPr="00E77885">
        <w:rPr>
          <w:b/>
        </w:rPr>
        <w:t>[Proposed Change]</w:t>
      </w:r>
      <w:r w:rsidRPr="00E77885">
        <w:t>: Add the above to the field description</w:t>
      </w:r>
    </w:p>
    <w:p w14:paraId="49FCE0C9" w14:textId="77777777" w:rsidR="00E25B0B" w:rsidRPr="00E77885" w:rsidRDefault="00E25B0B" w:rsidP="00A4286A">
      <w:pPr>
        <w:spacing w:after="0"/>
        <w:ind w:leftChars="270" w:left="540"/>
      </w:pPr>
      <w:r w:rsidRPr="00E77885">
        <w:rPr>
          <w:b/>
        </w:rPr>
        <w:t>[Comments]</w:t>
      </w:r>
      <w:r w:rsidRPr="00E77885">
        <w:t>:</w:t>
      </w:r>
    </w:p>
    <w:p w14:paraId="0A25BE29" w14:textId="5AABFA6F" w:rsidR="00E25B0B" w:rsidRPr="00E77885" w:rsidRDefault="00E25B0B" w:rsidP="00A4286A">
      <w:pPr>
        <w:pStyle w:val="TAL"/>
        <w:ind w:leftChars="270" w:left="540"/>
        <w:rPr>
          <w:rFonts w:ascii="Times New Roman" w:hAnsi="Times New Roman"/>
          <w:color w:val="000000" w:themeColor="text1"/>
          <w:szCs w:val="18"/>
          <w:lang w:eastAsia="zh-CN"/>
        </w:rPr>
      </w:pPr>
    </w:p>
    <w:p w14:paraId="26C17E54" w14:textId="0F692497" w:rsidR="00E25B0B" w:rsidRPr="00E77885" w:rsidRDefault="00E25B0B">
      <w:pPr>
        <w:pStyle w:val="CommentText"/>
        <w:ind w:leftChars="270" w:left="540"/>
        <w:rPr>
          <w:lang w:eastAsia="zh-CN"/>
        </w:rPr>
      </w:pPr>
    </w:p>
  </w:comment>
  <w:comment w:id="3896" w:author="Lenovo (Hyung-Nam)" w:date="2022-04-21T06:05:00Z" w:initials="B">
    <w:p w14:paraId="75D8E13D" w14:textId="32721210" w:rsidR="00E25B0B" w:rsidRDefault="00E25B0B">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E25B0B" w:rsidRDefault="00E25B0B">
      <w:pPr>
        <w:pStyle w:val="CommentText"/>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E25B0B" w:rsidRDefault="00E25B0B">
      <w:pPr>
        <w:pStyle w:val="CommentText"/>
        <w:ind w:leftChars="270" w:left="540"/>
      </w:pPr>
      <w:r>
        <w:rPr>
          <w:b/>
        </w:rPr>
        <w:t>[Proposed Change]</w:t>
      </w:r>
      <w:r>
        <w:t>: Change suffices “-r17” to “-v1700”.</w:t>
      </w:r>
    </w:p>
    <w:p w14:paraId="41FB8AF5" w14:textId="77777777" w:rsidR="00E25B0B" w:rsidRDefault="00E25B0B">
      <w:pPr>
        <w:pStyle w:val="CommentText"/>
        <w:ind w:leftChars="270" w:left="540"/>
      </w:pPr>
      <w:r>
        <w:rPr>
          <w:b/>
        </w:rPr>
        <w:t>[Comments]</w:t>
      </w:r>
      <w:r>
        <w:t xml:space="preserve">: </w:t>
      </w:r>
    </w:p>
    <w:p w14:paraId="1AC382EA" w14:textId="52A29358" w:rsidR="00E25B0B" w:rsidRPr="007167C5" w:rsidRDefault="00E25B0B">
      <w:pPr>
        <w:pStyle w:val="CommentText"/>
        <w:ind w:leftChars="270" w:left="540"/>
      </w:pPr>
    </w:p>
  </w:comment>
  <w:comment w:id="3926" w:author="Huawei, HiSilicon (GuoYinghao)" w:date="2022-04-20T08:20:00Z" w:initials="H">
    <w:p w14:paraId="6881BA30" w14:textId="40057CDD" w:rsidR="00E25B0B" w:rsidRDefault="00E25B0B"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E25B0B" w:rsidRDefault="00E25B0B" w:rsidP="00295037">
      <w:pPr>
        <w:pStyle w:val="CommentText"/>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E25B0B" w:rsidRDefault="00E25B0B" w:rsidP="00295037">
      <w:pPr>
        <w:pStyle w:val="CommentText"/>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E25B0B" w:rsidRDefault="00E25B0B" w:rsidP="00295037">
      <w:pPr>
        <w:spacing w:after="0"/>
        <w:ind w:leftChars="270" w:left="540"/>
      </w:pPr>
      <w:r>
        <w:rPr>
          <w:b/>
        </w:rPr>
        <w:t>[Comments]</w:t>
      </w:r>
      <w:r>
        <w:t>:</w:t>
      </w:r>
    </w:p>
    <w:p w14:paraId="51F18219" w14:textId="1806DAB7" w:rsidR="00E25B0B" w:rsidRDefault="00E25B0B">
      <w:pPr>
        <w:pStyle w:val="CommentText"/>
        <w:ind w:leftChars="270" w:left="540"/>
      </w:pPr>
    </w:p>
  </w:comment>
  <w:comment w:id="3927" w:author="Huawei, HiSilicon (GuoYinghao)" w:date="2022-04-20T08:20:00Z" w:initials="H">
    <w:p w14:paraId="341F8447" w14:textId="0CF25DEF" w:rsidR="00E25B0B" w:rsidRDefault="00E25B0B"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E25B0B" w:rsidRDefault="00E25B0B" w:rsidP="00432AFA">
      <w:pPr>
        <w:pStyle w:val="CommentText"/>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E25B0B" w:rsidRDefault="00E25B0B" w:rsidP="00432AFA">
      <w:pPr>
        <w:pStyle w:val="CommentText"/>
        <w:spacing w:after="0"/>
        <w:ind w:leftChars="270" w:left="540"/>
      </w:pPr>
      <w:r>
        <w:rPr>
          <w:b/>
        </w:rPr>
        <w:t>[Proposed Change]</w:t>
      </w:r>
      <w:r>
        <w:t>: perAbove</w:t>
      </w:r>
    </w:p>
    <w:p w14:paraId="5EA631BB" w14:textId="77777777" w:rsidR="00E25B0B" w:rsidRDefault="00E25B0B" w:rsidP="00432AFA">
      <w:pPr>
        <w:spacing w:after="0"/>
        <w:ind w:leftChars="270" w:left="540"/>
      </w:pPr>
      <w:r>
        <w:rPr>
          <w:b/>
        </w:rPr>
        <w:t>[Comments]</w:t>
      </w:r>
      <w:r>
        <w:t>:</w:t>
      </w:r>
    </w:p>
    <w:p w14:paraId="20AC4138" w14:textId="77777777" w:rsidR="00E25B0B" w:rsidRDefault="00E25B0B">
      <w:pPr>
        <w:pStyle w:val="CommentText"/>
        <w:ind w:leftChars="270" w:left="540"/>
        <w:rPr>
          <w:lang w:eastAsia="zh-CN"/>
        </w:rPr>
      </w:pPr>
    </w:p>
    <w:p w14:paraId="1F92D450" w14:textId="665BE3DF" w:rsidR="00E25B0B" w:rsidRDefault="00E25B0B">
      <w:pPr>
        <w:pStyle w:val="CommentText"/>
        <w:ind w:leftChars="270" w:left="540"/>
      </w:pPr>
    </w:p>
  </w:comment>
  <w:comment w:id="3942" w:author="Huawei, HiSilicon (GuoYinghao)" w:date="2022-04-20T08:20:00Z" w:initials="H">
    <w:p w14:paraId="75277B16" w14:textId="5152CF06" w:rsidR="00E25B0B" w:rsidRDefault="00E25B0B"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E25B0B" w:rsidRPr="00C05C58" w:rsidRDefault="00E25B0B" w:rsidP="00D87037">
      <w:pPr>
        <w:pStyle w:val="CommentText"/>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E25B0B" w:rsidRDefault="00E25B0B" w:rsidP="00D87037">
      <w:pPr>
        <w:pStyle w:val="CommentText"/>
        <w:ind w:leftChars="270" w:left="540"/>
      </w:pPr>
    </w:p>
    <w:p w14:paraId="603276AA" w14:textId="6BF1043C" w:rsidR="00E25B0B" w:rsidRDefault="00E25B0B" w:rsidP="00D87037">
      <w:pPr>
        <w:pStyle w:val="CommentText"/>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E25B0B" w:rsidRDefault="00E25B0B" w:rsidP="00D87037">
      <w:pPr>
        <w:pStyle w:val="CommentText"/>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E25B0B" w:rsidRDefault="00E25B0B" w:rsidP="00D87037">
      <w:pPr>
        <w:pStyle w:val="CommentText"/>
        <w:spacing w:after="0"/>
        <w:ind w:leftChars="270" w:left="540"/>
      </w:pPr>
    </w:p>
    <w:p w14:paraId="4350BA71" w14:textId="20C878FA" w:rsidR="00E25B0B" w:rsidRDefault="00E25B0B" w:rsidP="00D87037">
      <w:pPr>
        <w:pStyle w:val="CommentText"/>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E25B0B" w:rsidRDefault="00E25B0B" w:rsidP="00D87037">
      <w:pPr>
        <w:pStyle w:val="CommentText"/>
        <w:ind w:leftChars="270" w:left="540"/>
      </w:pPr>
      <w:r>
        <w:rPr>
          <w:b/>
        </w:rPr>
        <w:t>[Comments]</w:t>
      </w:r>
      <w:r>
        <w:t>:</w:t>
      </w:r>
    </w:p>
  </w:comment>
  <w:comment w:id="3943" w:author="Huawei, HiSilicon (GuoYinghao)" w:date="2022-04-20T08:20:00Z" w:initials="H">
    <w:p w14:paraId="77C4A670" w14:textId="68FC061F" w:rsidR="00E25B0B" w:rsidRDefault="00E25B0B"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E25B0B" w:rsidRDefault="00E25B0B" w:rsidP="0004667A">
      <w:pPr>
        <w:pStyle w:val="CommentText"/>
        <w:ind w:leftChars="270" w:left="540"/>
        <w:rPr>
          <w:lang w:eastAsia="zh-CN"/>
        </w:rPr>
      </w:pPr>
      <w:r>
        <w:rPr>
          <w:b/>
        </w:rPr>
        <w:t>[Description]</w:t>
      </w:r>
      <w:r>
        <w:t xml:space="preserve">: </w:t>
      </w:r>
      <w:r>
        <w:rPr>
          <w:lang w:eastAsia="zh-CN"/>
        </w:rPr>
        <w:t>Better to be in conditional presence tag. Same for below</w:t>
      </w:r>
    </w:p>
    <w:p w14:paraId="735172D0" w14:textId="1AEB37A7" w:rsidR="00E25B0B" w:rsidRDefault="00E25B0B" w:rsidP="0004667A">
      <w:pPr>
        <w:pStyle w:val="CommentText"/>
        <w:spacing w:after="0"/>
        <w:ind w:leftChars="270" w:left="540"/>
      </w:pPr>
      <w:r>
        <w:rPr>
          <w:b/>
        </w:rPr>
        <w:t>[Proposed Change]</w:t>
      </w:r>
      <w:r>
        <w:t>: perabove</w:t>
      </w:r>
    </w:p>
    <w:p w14:paraId="16AE8B34" w14:textId="77777777" w:rsidR="00E25B0B" w:rsidRDefault="00E25B0B" w:rsidP="0004667A">
      <w:pPr>
        <w:spacing w:after="0"/>
        <w:ind w:leftChars="270" w:left="540"/>
      </w:pPr>
      <w:r>
        <w:rPr>
          <w:b/>
        </w:rPr>
        <w:t>[Comments]</w:t>
      </w:r>
      <w:r>
        <w:t>:</w:t>
      </w:r>
    </w:p>
    <w:p w14:paraId="619CB202" w14:textId="5365E7DE" w:rsidR="00E25B0B" w:rsidRDefault="00E25B0B">
      <w:pPr>
        <w:pStyle w:val="CommentText"/>
        <w:ind w:leftChars="270" w:left="540"/>
      </w:pPr>
    </w:p>
  </w:comment>
  <w:comment w:id="3972" w:author="Nokia (Mani)" w:date="2022-04-22T17:11:00Z" w:initials="N">
    <w:p w14:paraId="6CF712FE" w14:textId="4076D672" w:rsidR="00A95B23" w:rsidRDefault="00A95B23">
      <w:pPr>
        <w:pStyle w:val="CommentText"/>
      </w:pPr>
      <w:r>
        <w:rPr>
          <w:rStyle w:val="CommentReference"/>
        </w:rPr>
        <w:annotationRef/>
      </w:r>
      <w:r>
        <w:rPr>
          <w:b/>
        </w:rPr>
        <w:t>[RIL]</w:t>
      </w:r>
      <w:r>
        <w:t>: N</w:t>
      </w:r>
      <w:r w:rsidR="00A318F3">
        <w:t>023</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BA805" w14:textId="2809C5C0" w:rsidR="00A95B23" w:rsidRDefault="00A95B23">
      <w:pPr>
        <w:pStyle w:val="CommentText"/>
      </w:pPr>
      <w:r>
        <w:rPr>
          <w:b/>
        </w:rPr>
        <w:t>[Description]</w:t>
      </w:r>
      <w:r>
        <w:t>: Terminology usage is incorrect. Same issue seen in multiple places.</w:t>
      </w:r>
    </w:p>
    <w:p w14:paraId="658DD5EA" w14:textId="4C12718C" w:rsidR="00A95B23" w:rsidRDefault="00A95B23">
      <w:pPr>
        <w:pStyle w:val="CommentText"/>
      </w:pPr>
      <w:r>
        <w:rPr>
          <w:b/>
        </w:rPr>
        <w:t>[Proposed Change]</w:t>
      </w:r>
      <w:r>
        <w:t>: Should say “RSRPP of first path”</w:t>
      </w:r>
    </w:p>
    <w:p w14:paraId="46C75F7B" w14:textId="77777777" w:rsidR="00A95B23" w:rsidRDefault="00A95B23">
      <w:pPr>
        <w:pStyle w:val="CommentText"/>
      </w:pPr>
      <w:r>
        <w:rPr>
          <w:b/>
        </w:rPr>
        <w:t>[Comments]</w:t>
      </w:r>
      <w:r>
        <w:t xml:space="preserve">: </w:t>
      </w:r>
    </w:p>
    <w:p w14:paraId="10EFD942" w14:textId="78C8B4A7" w:rsidR="00A95B23" w:rsidRPr="00A95B23" w:rsidRDefault="00A95B23">
      <w:pPr>
        <w:pStyle w:val="CommentText"/>
      </w:pPr>
    </w:p>
  </w:comment>
  <w:comment w:id="3994" w:author="Huawei, HiSilicon (GuoYinghao)" w:date="2022-04-20T08:20:00Z" w:initials="H">
    <w:p w14:paraId="3EC06D82" w14:textId="3D731B0C" w:rsidR="00E25B0B" w:rsidRDefault="00E25B0B"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E25B0B" w:rsidRDefault="00E25B0B" w:rsidP="002C2A4E">
      <w:pPr>
        <w:pStyle w:val="CommentText"/>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E25B0B" w:rsidRDefault="00E25B0B" w:rsidP="002C2A4E">
      <w:pPr>
        <w:pStyle w:val="CommentText"/>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E25B0B" w:rsidRDefault="00E25B0B" w:rsidP="002C2A4E">
      <w:pPr>
        <w:spacing w:after="0"/>
        <w:ind w:leftChars="270" w:left="540"/>
      </w:pPr>
      <w:r>
        <w:rPr>
          <w:b/>
        </w:rPr>
        <w:t>[Comments]</w:t>
      </w:r>
      <w:r>
        <w:t>:</w:t>
      </w:r>
    </w:p>
    <w:p w14:paraId="61A4F8A7" w14:textId="77777777" w:rsidR="00E25B0B" w:rsidRDefault="00E25B0B">
      <w:pPr>
        <w:pStyle w:val="CommentText"/>
        <w:ind w:leftChars="270" w:left="540"/>
        <w:rPr>
          <w:lang w:eastAsia="zh-CN"/>
        </w:rPr>
      </w:pPr>
    </w:p>
    <w:p w14:paraId="7F58FA2D" w14:textId="14B025AD" w:rsidR="00E25B0B" w:rsidRDefault="00E25B0B">
      <w:pPr>
        <w:pStyle w:val="CommentText"/>
        <w:ind w:leftChars="270" w:left="540"/>
      </w:pPr>
    </w:p>
  </w:comment>
  <w:comment w:id="4009" w:author="Huawei, HiSilicon (GuoYinghao)" w:date="2022-04-20T08:20:00Z" w:initials="H">
    <w:p w14:paraId="17669645" w14:textId="761129E7" w:rsidR="00E25B0B" w:rsidRDefault="00E25B0B"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E25B0B" w:rsidRDefault="00E25B0B" w:rsidP="004611CE">
      <w:pPr>
        <w:pStyle w:val="CommentText"/>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E25B0B" w:rsidRDefault="00E25B0B" w:rsidP="004611CE">
      <w:pPr>
        <w:pStyle w:val="CommentText"/>
        <w:spacing w:after="0"/>
        <w:ind w:leftChars="270" w:left="540"/>
      </w:pPr>
      <w:r>
        <w:rPr>
          <w:b/>
        </w:rPr>
        <w:t>[Proposed Change]</w:t>
      </w:r>
      <w:r>
        <w:t>: remove trpTEG-InfoSup from the capability reporting of DL-AOD</w:t>
      </w:r>
    </w:p>
    <w:p w14:paraId="36E343C6" w14:textId="57B35CE1" w:rsidR="00E25B0B" w:rsidRDefault="00E25B0B" w:rsidP="004611CE">
      <w:pPr>
        <w:pStyle w:val="CommentText"/>
        <w:ind w:leftChars="270" w:left="540"/>
        <w:rPr>
          <w:lang w:eastAsia="zh-CN"/>
        </w:rPr>
      </w:pPr>
      <w:r>
        <w:rPr>
          <w:b/>
        </w:rPr>
        <w:t>[Comments]</w:t>
      </w:r>
      <w:r>
        <w:t>:</w:t>
      </w:r>
    </w:p>
  </w:comment>
  <w:comment w:id="4010" w:author="Huawei, HiSilicon (GuoYinghao)" w:date="2022-04-20T08:20:00Z" w:initials="H">
    <w:p w14:paraId="78F637C2" w14:textId="01C9171C" w:rsidR="00E25B0B" w:rsidRPr="004B637D" w:rsidRDefault="00E25B0B"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E25B0B" w:rsidRPr="004B637D" w:rsidRDefault="00E25B0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E25B0B" w:rsidRPr="004B637D" w:rsidRDefault="00E25B0B" w:rsidP="004B637D">
      <w:pPr>
        <w:pStyle w:val="CommentText"/>
        <w:spacing w:after="0"/>
        <w:ind w:leftChars="270" w:left="540"/>
      </w:pPr>
      <w:r w:rsidRPr="004B637D">
        <w:rPr>
          <w:b/>
        </w:rPr>
        <w:t>[Proposed Change]</w:t>
      </w:r>
      <w:r w:rsidRPr="004B637D">
        <w:t xml:space="preserve">: add the values </w:t>
      </w:r>
    </w:p>
    <w:p w14:paraId="4D9FBAB1" w14:textId="77777777" w:rsidR="00E25B0B" w:rsidRPr="004B637D" w:rsidRDefault="00E25B0B" w:rsidP="004B637D">
      <w:pPr>
        <w:spacing w:after="0"/>
        <w:ind w:leftChars="270" w:left="540"/>
      </w:pPr>
      <w:r w:rsidRPr="004B637D">
        <w:rPr>
          <w:b/>
        </w:rPr>
        <w:t>[Comments]</w:t>
      </w:r>
      <w:r w:rsidRPr="004B637D">
        <w:t>:</w:t>
      </w:r>
    </w:p>
    <w:p w14:paraId="54B27AD0" w14:textId="6B68DDBC" w:rsidR="00E25B0B" w:rsidRPr="004B637D" w:rsidRDefault="00E25B0B" w:rsidP="004B637D">
      <w:pPr>
        <w:pStyle w:val="CommentText"/>
        <w:ind w:leftChars="270" w:left="540"/>
      </w:pPr>
    </w:p>
  </w:comment>
  <w:comment w:id="4019" w:author="Huawei, HiSilicon (GuoYinghao)" w:date="2022-04-20T08:20:00Z" w:initials="H">
    <w:p w14:paraId="5C337F92" w14:textId="23350FDF" w:rsidR="00E25B0B" w:rsidRPr="00663CB2" w:rsidRDefault="00E25B0B"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E25B0B" w:rsidRPr="00663CB2" w:rsidRDefault="00E25B0B" w:rsidP="00B1306D">
      <w:pPr>
        <w:pStyle w:val="CommentText"/>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E25B0B" w:rsidRPr="00663CB2" w:rsidRDefault="00E25B0B" w:rsidP="00B1306D">
      <w:pPr>
        <w:pStyle w:val="CommentText"/>
        <w:spacing w:after="0"/>
        <w:ind w:leftChars="270" w:left="540"/>
      </w:pPr>
      <w:r w:rsidRPr="00663CB2">
        <w:rPr>
          <w:b/>
        </w:rPr>
        <w:t>[Proposed Change]</w:t>
      </w:r>
      <w:r w:rsidRPr="00663CB2">
        <w:t xml:space="preserve">: </w:t>
      </w:r>
      <w:r>
        <w:t>C</w:t>
      </w:r>
      <w:r w:rsidRPr="00663CB2">
        <w:t>hange it to per UE capability</w:t>
      </w:r>
    </w:p>
    <w:p w14:paraId="14ACDF7C" w14:textId="77777777" w:rsidR="00E25B0B" w:rsidRPr="00663CB2" w:rsidRDefault="00E25B0B" w:rsidP="00B1306D">
      <w:pPr>
        <w:spacing w:after="0"/>
        <w:ind w:leftChars="270" w:left="540"/>
      </w:pPr>
      <w:r w:rsidRPr="00663CB2">
        <w:rPr>
          <w:b/>
        </w:rPr>
        <w:t>[Comments]</w:t>
      </w:r>
      <w:r w:rsidRPr="00663CB2">
        <w:t>:</w:t>
      </w:r>
    </w:p>
    <w:p w14:paraId="0D6B89E4" w14:textId="2732A533" w:rsidR="00E25B0B" w:rsidRPr="00663CB2" w:rsidRDefault="00E25B0B" w:rsidP="00B1306D">
      <w:pPr>
        <w:pStyle w:val="CommentText"/>
        <w:ind w:leftChars="270" w:left="540"/>
      </w:pPr>
    </w:p>
  </w:comment>
  <w:comment w:id="4020" w:author="Huawei, HiSilicon (GuoYinghao)" w:date="2022-04-20T08:20:00Z" w:initials="H">
    <w:p w14:paraId="77689123" w14:textId="55BB8930" w:rsidR="00E25B0B" w:rsidRDefault="00E25B0B"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E25B0B" w:rsidRDefault="00E25B0B" w:rsidP="002F33EA">
      <w:pPr>
        <w:pStyle w:val="CommentText"/>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E25B0B" w:rsidRDefault="00E25B0B" w:rsidP="002F33EA">
      <w:pPr>
        <w:pStyle w:val="CommentText"/>
        <w:spacing w:after="0"/>
        <w:ind w:leftChars="270" w:left="540"/>
      </w:pPr>
      <w:r>
        <w:rPr>
          <w:b/>
        </w:rPr>
        <w:t>[Proposed Change]</w:t>
      </w:r>
      <w:r>
        <w:t>: Change it to per band capability</w:t>
      </w:r>
    </w:p>
    <w:p w14:paraId="139B735D" w14:textId="77777777" w:rsidR="00E25B0B" w:rsidRDefault="00E25B0B" w:rsidP="002F33EA">
      <w:pPr>
        <w:spacing w:after="0"/>
        <w:ind w:leftChars="270" w:left="540"/>
      </w:pPr>
      <w:r>
        <w:rPr>
          <w:b/>
        </w:rPr>
        <w:t>[Comments]</w:t>
      </w:r>
      <w:r>
        <w:t>:</w:t>
      </w:r>
    </w:p>
    <w:p w14:paraId="5F34EF23" w14:textId="77777777" w:rsidR="00E25B0B" w:rsidRDefault="00E25B0B" w:rsidP="002F33EA">
      <w:pPr>
        <w:pStyle w:val="CommentText"/>
        <w:ind w:leftChars="270" w:left="540"/>
        <w:rPr>
          <w:lang w:eastAsia="zh-CN"/>
        </w:rPr>
      </w:pPr>
    </w:p>
    <w:p w14:paraId="2895D481" w14:textId="7C029745" w:rsidR="00E25B0B" w:rsidRDefault="00E25B0B" w:rsidP="002F33EA">
      <w:pPr>
        <w:pStyle w:val="CommentText"/>
        <w:ind w:leftChars="270" w:left="540"/>
      </w:pPr>
    </w:p>
  </w:comment>
  <w:comment w:id="4021" w:author="Huawei, HiSilicon (GuoYinghao)" w:date="2022-04-20T08:20:00Z" w:initials="H">
    <w:p w14:paraId="04E8530A" w14:textId="05CD5F7F" w:rsidR="00E25B0B" w:rsidRPr="00B00D9F" w:rsidRDefault="00E25B0B"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E25B0B" w:rsidRPr="00B00D9F" w:rsidRDefault="00E25B0B" w:rsidP="007D2DC6">
      <w:pPr>
        <w:pStyle w:val="CommentText"/>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E25B0B" w:rsidRPr="00B00D9F" w:rsidRDefault="00E25B0B" w:rsidP="007D2DC6">
      <w:pPr>
        <w:pStyle w:val="CommentText"/>
        <w:spacing w:after="0"/>
        <w:ind w:leftChars="270" w:left="540"/>
      </w:pPr>
      <w:r w:rsidRPr="00B00D9F">
        <w:rPr>
          <w:b/>
        </w:rPr>
        <w:t>[Proposed Change]</w:t>
      </w:r>
      <w:r w:rsidRPr="00B00D9F">
        <w:t xml:space="preserve">: </w:t>
      </w:r>
    </w:p>
    <w:p w14:paraId="223D78D5" w14:textId="77777777" w:rsidR="00E25B0B" w:rsidRPr="00B00D9F" w:rsidRDefault="00E25B0B" w:rsidP="007D2DC6">
      <w:pPr>
        <w:spacing w:after="0"/>
        <w:ind w:leftChars="270" w:left="540"/>
      </w:pPr>
      <w:r w:rsidRPr="00B00D9F">
        <w:rPr>
          <w:b/>
        </w:rPr>
        <w:t>[Comments]</w:t>
      </w:r>
      <w:r w:rsidRPr="00B00D9F">
        <w:t>:</w:t>
      </w:r>
    </w:p>
    <w:p w14:paraId="4E3313BD" w14:textId="32DF25F9" w:rsidR="00E25B0B" w:rsidRPr="00B00D9F" w:rsidRDefault="00E25B0B" w:rsidP="007D2DC6">
      <w:pPr>
        <w:pStyle w:val="CommentText"/>
        <w:ind w:leftChars="270" w:left="540"/>
      </w:pPr>
    </w:p>
  </w:comment>
  <w:comment w:id="4057" w:author="Lenovo (Hyung-Nam)" w:date="2022-04-21T06:08:00Z" w:initials="B">
    <w:p w14:paraId="63F99DD9" w14:textId="2B86A625" w:rsidR="00E25B0B" w:rsidRDefault="00E25B0B">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E25B0B" w:rsidRDefault="00E25B0B">
      <w:pPr>
        <w:pStyle w:val="CommentText"/>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E25B0B" w:rsidRDefault="00E25B0B">
      <w:pPr>
        <w:pStyle w:val="CommentText"/>
        <w:ind w:leftChars="270" w:left="540"/>
      </w:pPr>
      <w:r>
        <w:rPr>
          <w:b/>
        </w:rPr>
        <w:t>[Proposed Change]</w:t>
      </w:r>
      <w:r>
        <w:t>: Change suffices “-r17” to “-v1700”.</w:t>
      </w:r>
    </w:p>
    <w:p w14:paraId="11E41B89" w14:textId="77777777" w:rsidR="00E25B0B" w:rsidRDefault="00E25B0B">
      <w:pPr>
        <w:pStyle w:val="CommentText"/>
        <w:ind w:leftChars="270" w:left="540"/>
      </w:pPr>
      <w:r>
        <w:rPr>
          <w:b/>
        </w:rPr>
        <w:t>[Comments]</w:t>
      </w:r>
      <w:r>
        <w:t xml:space="preserve">: </w:t>
      </w:r>
    </w:p>
    <w:p w14:paraId="5D300AA6" w14:textId="459C227E" w:rsidR="00E25B0B" w:rsidRPr="00F92DD2" w:rsidRDefault="00E25B0B">
      <w:pPr>
        <w:pStyle w:val="CommentText"/>
        <w:ind w:leftChars="270" w:left="540"/>
      </w:pPr>
    </w:p>
  </w:comment>
  <w:comment w:id="4129" w:author="ZTE-Yu Pan" w:date="2022-04-21T17:42:00Z" w:initials="z">
    <w:p w14:paraId="26EE66F5" w14:textId="77777777" w:rsidR="00E25B0B" w:rsidRDefault="00E25B0B"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E25B0B" w:rsidRDefault="00E25B0B" w:rsidP="00563AB4">
      <w:pPr>
        <w:pStyle w:val="CommentText"/>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E25B0B" w:rsidRDefault="00E25B0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E25B0B" w:rsidRDefault="00E25B0B" w:rsidP="00563AB4">
      <w:pPr>
        <w:pStyle w:val="CommentText"/>
        <w:ind w:leftChars="270" w:left="540"/>
      </w:pPr>
      <w:r>
        <w:rPr>
          <w:b/>
        </w:rPr>
        <w:t>[Comments]</w:t>
      </w:r>
    </w:p>
  </w:comment>
  <w:comment w:id="4130" w:author="(Huawei) GuoYinghao" w:date="2022-04-22T17:16:00Z" w:initials="H">
    <w:p w14:paraId="034ABD92" w14:textId="4F666D3C" w:rsidR="00630FC6" w:rsidRDefault="00E25B0B" w:rsidP="00630FC6">
      <w:pPr>
        <w:pStyle w:val="CommentText"/>
      </w:pPr>
      <w:r>
        <w:rPr>
          <w:rStyle w:val="CommentReference"/>
        </w:rPr>
        <w:annotationRef/>
      </w:r>
      <w:r w:rsidR="00630FC6">
        <w:rPr>
          <w:b/>
        </w:rPr>
        <w:t>[RIL]</w:t>
      </w:r>
      <w:r w:rsidR="00630FC6">
        <w:t xml:space="preserve">: </w:t>
      </w:r>
      <w:r w:rsidR="00630FC6">
        <w:rPr>
          <w:rFonts w:hint="eastAsia"/>
          <w:lang w:eastAsia="zh-CN"/>
        </w:rPr>
        <w:t>H059</w:t>
      </w:r>
      <w:r w:rsidR="00630FC6">
        <w:t xml:space="preserve"> </w:t>
      </w:r>
      <w:r w:rsidR="00630FC6">
        <w:rPr>
          <w:b/>
        </w:rPr>
        <w:t>[Delegate]</w:t>
      </w:r>
      <w:r w:rsidR="00630FC6">
        <w:t xml:space="preserve">: Huawei, HiSilicon (GuoYinghao) </w:t>
      </w:r>
      <w:r w:rsidR="00630FC6">
        <w:rPr>
          <w:b/>
        </w:rPr>
        <w:t>[Class]</w:t>
      </w:r>
      <w:r w:rsidR="00630FC6">
        <w:t xml:space="preserve">: </w:t>
      </w:r>
      <w:r w:rsidR="00630FC6">
        <w:rPr>
          <w:rFonts w:hint="eastAsia"/>
          <w:lang w:val="en-US" w:eastAsia="zh-CN"/>
        </w:rPr>
        <w:t>3</w:t>
      </w:r>
      <w:r w:rsidR="00630FC6">
        <w:t xml:space="preserve"> </w:t>
      </w:r>
      <w:r w:rsidR="00630FC6">
        <w:rPr>
          <w:b/>
          <w:color w:val="FF0000"/>
        </w:rPr>
        <w:t>[Status]</w:t>
      </w:r>
      <w:r w:rsidR="00630FC6">
        <w:rPr>
          <w:color w:val="FF0000"/>
        </w:rPr>
        <w:t xml:space="preserve">: ToDo </w:t>
      </w:r>
      <w:r w:rsidR="00630FC6">
        <w:rPr>
          <w:b/>
        </w:rPr>
        <w:t>[TDoc]</w:t>
      </w:r>
      <w:r w:rsidR="00630FC6">
        <w:t xml:space="preserve">: Nones </w:t>
      </w:r>
      <w:r w:rsidR="00630FC6">
        <w:rPr>
          <w:b/>
          <w:color w:val="FF0000"/>
        </w:rPr>
        <w:t>[Proposed Conclusion]</w:t>
      </w:r>
      <w:r w:rsidR="00630FC6">
        <w:rPr>
          <w:color w:val="FF0000"/>
        </w:rPr>
        <w:t xml:space="preserve">: </w:t>
      </w:r>
    </w:p>
    <w:p w14:paraId="3CBA1742" w14:textId="776797A2" w:rsidR="00E25B0B" w:rsidRDefault="00630FC6" w:rsidP="00630FC6">
      <w:pPr>
        <w:pStyle w:val="CommentText"/>
      </w:pPr>
      <w:r>
        <w:rPr>
          <w:b/>
        </w:rPr>
        <w:t>[Description]</w:t>
      </w:r>
      <w:r>
        <w:t xml:space="preserve">: Within the IE NR-TImeStamp, there is PRS-ID defined, which is mandatory present. but it is unnecessary for TEG reporting. </w:t>
      </w:r>
    </w:p>
    <w:p w14:paraId="32C7F95E" w14:textId="7197565E" w:rsidR="00630FC6" w:rsidRDefault="00630FC6" w:rsidP="00630FC6">
      <w:pPr>
        <w:pStyle w:val="CommentText"/>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630FC6" w:rsidRDefault="00630FC6" w:rsidP="00630FC6">
      <w:pPr>
        <w:pStyle w:val="CommentText"/>
      </w:pPr>
      <w:r>
        <w:rPr>
          <w:b/>
        </w:rPr>
        <w:t>[Comments]:</w:t>
      </w:r>
    </w:p>
  </w:comment>
  <w:comment w:id="4131" w:author="ZTE-Yu Pan" w:date="2022-04-21T17:42:00Z" w:initials="z">
    <w:p w14:paraId="0B692F9D" w14:textId="77777777" w:rsidR="00E25B0B" w:rsidRDefault="00E25B0B"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E25B0B" w:rsidRDefault="00E25B0B" w:rsidP="00563AB4">
      <w:pPr>
        <w:pStyle w:val="CommentText"/>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E25B0B" w:rsidRDefault="00E25B0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E25B0B" w:rsidRDefault="00E25B0B" w:rsidP="00563AB4">
      <w:pPr>
        <w:pStyle w:val="CommentText"/>
        <w:ind w:leftChars="270" w:left="540"/>
      </w:pPr>
      <w:r>
        <w:rPr>
          <w:b/>
        </w:rPr>
        <w:t>[Comments]</w:t>
      </w:r>
    </w:p>
  </w:comment>
  <w:comment w:id="4132" w:author="ZTE-Yu Pan" w:date="2022-04-21T17:43:00Z" w:initials="z">
    <w:p w14:paraId="48455E45" w14:textId="77777777" w:rsidR="00E25B0B" w:rsidRDefault="00E25B0B"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E25B0B" w:rsidRDefault="00E25B0B" w:rsidP="00563AB4">
      <w:pPr>
        <w:pStyle w:val="CommentText"/>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E25B0B" w:rsidRDefault="00E25B0B" w:rsidP="00563AB4">
      <w:pPr>
        <w:pStyle w:val="CommentText"/>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E25B0B" w:rsidRDefault="00E25B0B" w:rsidP="00563AB4">
      <w:pPr>
        <w:pStyle w:val="CommentText"/>
        <w:ind w:leftChars="270" w:left="540"/>
      </w:pPr>
      <w:r>
        <w:rPr>
          <w:b/>
        </w:rPr>
        <w:t>[Comments]</w:t>
      </w:r>
      <w:r>
        <w:t>:</w:t>
      </w:r>
    </w:p>
  </w:comment>
  <w:comment w:id="4133" w:author="Huawei, HiSilicon (GuoYinghao)" w:date="2022-04-20T08:20:00Z" w:initials="H">
    <w:p w14:paraId="650EC662" w14:textId="50363C3E" w:rsidR="00E25B0B" w:rsidRDefault="00E25B0B"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E25B0B" w:rsidRDefault="00E25B0B" w:rsidP="00B1084B">
      <w:pPr>
        <w:pStyle w:val="CommentText"/>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E25B0B" w:rsidRDefault="00E25B0B" w:rsidP="00B1084B">
      <w:pPr>
        <w:pStyle w:val="CommentText"/>
        <w:ind w:leftChars="270" w:left="540"/>
        <w:rPr>
          <w:lang w:eastAsia="zh-CN"/>
        </w:rPr>
      </w:pPr>
    </w:p>
    <w:p w14:paraId="3D8C6425" w14:textId="77777777" w:rsidR="00E25B0B" w:rsidRDefault="00E25B0B" w:rsidP="00B1084B">
      <w:pPr>
        <w:pStyle w:val="CommentText"/>
        <w:ind w:leftChars="270" w:left="540"/>
        <w:rPr>
          <w:lang w:eastAsia="zh-CN"/>
        </w:rPr>
      </w:pPr>
      <w:r w:rsidRPr="00B1084B">
        <w:rPr>
          <w:highlight w:val="green"/>
          <w:lang w:eastAsia="zh-CN"/>
        </w:rPr>
        <w:t>Agreement</w:t>
      </w:r>
    </w:p>
    <w:p w14:paraId="4DEAA4E6" w14:textId="77777777" w:rsidR="00E25B0B" w:rsidRDefault="00E25B0B" w:rsidP="00B1084B">
      <w:pPr>
        <w:pStyle w:val="CommentText"/>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E25B0B" w:rsidRDefault="00E25B0B" w:rsidP="00B1084B">
      <w:pPr>
        <w:pStyle w:val="CommentText"/>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E25B0B" w:rsidRDefault="00E25B0B" w:rsidP="00B1084B">
      <w:pPr>
        <w:pStyle w:val="CommentText"/>
        <w:spacing w:after="0"/>
        <w:ind w:leftChars="270" w:left="540"/>
      </w:pPr>
      <w:r>
        <w:rPr>
          <w:rFonts w:hint="eastAsia"/>
          <w:lang w:eastAsia="zh-CN"/>
        </w:rPr>
        <w:t>•</w:t>
      </w:r>
      <w:r>
        <w:rPr>
          <w:lang w:eastAsia="zh-CN"/>
        </w:rPr>
        <w:tab/>
        <w:t>Send LS to RAN2/RAN3 for the signaling design</w:t>
      </w:r>
    </w:p>
    <w:p w14:paraId="0666EE47" w14:textId="68D872EE" w:rsidR="00E25B0B" w:rsidRDefault="00E25B0B" w:rsidP="00B1084B">
      <w:pPr>
        <w:pStyle w:val="CommentText"/>
        <w:spacing w:after="0"/>
        <w:ind w:leftChars="270" w:left="540"/>
      </w:pPr>
      <w:r>
        <w:rPr>
          <w:b/>
        </w:rPr>
        <w:t>[Proposed Change]</w:t>
      </w:r>
      <w:r>
        <w:t>: Add frequency informaiton, i.e., ARFCN to the PRS resource indication</w:t>
      </w:r>
    </w:p>
    <w:p w14:paraId="35CFC63B" w14:textId="77777777" w:rsidR="00E25B0B" w:rsidRDefault="00E25B0B" w:rsidP="00B1084B">
      <w:pPr>
        <w:spacing w:after="0"/>
        <w:ind w:leftChars="270" w:left="540"/>
        <w:rPr>
          <w:lang w:eastAsia="zh-CN"/>
        </w:rPr>
      </w:pPr>
      <w:r>
        <w:rPr>
          <w:b/>
        </w:rPr>
        <w:t>[Comments]</w:t>
      </w:r>
      <w:r>
        <w:t>:</w:t>
      </w:r>
    </w:p>
    <w:p w14:paraId="407B9FC8" w14:textId="60B0DD36" w:rsidR="00E25B0B" w:rsidRDefault="00E25B0B" w:rsidP="00B1084B">
      <w:pPr>
        <w:pStyle w:val="CommentText"/>
        <w:ind w:leftChars="270" w:left="540"/>
        <w:rPr>
          <w:lang w:eastAsia="zh-CN"/>
        </w:rPr>
      </w:pPr>
    </w:p>
    <w:p w14:paraId="38FDC713" w14:textId="7ACAEAA2" w:rsidR="00E25B0B" w:rsidRDefault="00E25B0B">
      <w:pPr>
        <w:pStyle w:val="CommentText"/>
        <w:ind w:leftChars="270" w:left="540"/>
      </w:pPr>
    </w:p>
  </w:comment>
  <w:comment w:id="4134" w:author="ZTE-Yu Pan" w:date="2022-04-21T17:43:00Z" w:initials="z">
    <w:p w14:paraId="3B7CBFCC" w14:textId="77777777" w:rsidR="00E25B0B" w:rsidRDefault="00E25B0B"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E25B0B" w:rsidRDefault="00E25B0B" w:rsidP="00563AB4">
      <w:pPr>
        <w:pStyle w:val="CommentText"/>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E25B0B" w:rsidRDefault="00E25B0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E25B0B" w:rsidRDefault="00E25B0B" w:rsidP="00563AB4">
      <w:pPr>
        <w:pStyle w:val="CommentText"/>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E25B0B" w:rsidRPr="00563AB4" w:rsidRDefault="00E25B0B" w:rsidP="00563AB4">
      <w:pPr>
        <w:pStyle w:val="CommentText"/>
        <w:ind w:leftChars="270" w:left="540"/>
        <w:rPr>
          <w:b/>
        </w:rPr>
      </w:pPr>
      <w:r w:rsidRPr="00563AB4">
        <w:rPr>
          <w:b/>
          <w:snapToGrid w:val="0"/>
        </w:rPr>
        <w:t>[comments]</w:t>
      </w:r>
    </w:p>
  </w:comment>
  <w:comment w:id="4135" w:author="Huawei, HiSilicon (GuoYinghao)" w:date="2022-04-20T08:20:00Z" w:initials="H">
    <w:p w14:paraId="7C33486D" w14:textId="53D53976" w:rsidR="00E25B0B" w:rsidRDefault="00E25B0B"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E25B0B" w:rsidRDefault="00E25B0B" w:rsidP="00DD1A41">
      <w:pPr>
        <w:pStyle w:val="CommentText"/>
        <w:ind w:leftChars="270" w:left="540"/>
        <w:rPr>
          <w:snapToGrid w:val="0"/>
        </w:rPr>
      </w:pPr>
      <w:r>
        <w:rPr>
          <w:b/>
        </w:rPr>
        <w:t>[Description]</w:t>
      </w:r>
      <w:r>
        <w:t xml:space="preserve">: Should be </w:t>
      </w:r>
      <w:r w:rsidRPr="004A215A">
        <w:rPr>
          <w:snapToGrid w:val="0"/>
        </w:rPr>
        <w:t>nr-UE-Tx-TEG-ID</w:t>
      </w:r>
    </w:p>
    <w:p w14:paraId="0E6D972A" w14:textId="3E30809D" w:rsidR="00E25B0B" w:rsidRDefault="00E25B0B" w:rsidP="00744DB1">
      <w:pPr>
        <w:pStyle w:val="CommentText"/>
        <w:spacing w:after="0"/>
        <w:ind w:leftChars="270" w:left="540"/>
      </w:pPr>
      <w:r>
        <w:rPr>
          <w:b/>
        </w:rPr>
        <w:t>[Proposed Change]</w:t>
      </w:r>
      <w:r>
        <w:t>: Change to nr-UE-Tx-TEG-ID</w:t>
      </w:r>
    </w:p>
    <w:p w14:paraId="5CC82BEE" w14:textId="1D4CDB62" w:rsidR="00E25B0B" w:rsidRDefault="00E25B0B" w:rsidP="00744DB1">
      <w:pPr>
        <w:pStyle w:val="CommentText"/>
        <w:ind w:leftChars="270" w:left="540"/>
      </w:pPr>
      <w:r>
        <w:rPr>
          <w:b/>
        </w:rPr>
        <w:t>[Comments]</w:t>
      </w:r>
      <w:r>
        <w:t>:</w:t>
      </w:r>
    </w:p>
  </w:comment>
  <w:comment w:id="4136" w:author="Huawei, HiSilicon (GuoYinghao)" w:date="2022-04-20T08:20:00Z" w:initials="H">
    <w:p w14:paraId="5CB1AB86" w14:textId="061F03A2" w:rsidR="00E25B0B" w:rsidRDefault="00E25B0B"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E25B0B" w:rsidRDefault="00E25B0B" w:rsidP="00537EB5">
      <w:pPr>
        <w:pStyle w:val="CommentText"/>
        <w:spacing w:after="0"/>
        <w:ind w:leftChars="270" w:left="540"/>
      </w:pPr>
      <w:r>
        <w:rPr>
          <w:b/>
        </w:rPr>
        <w:t>[Description]</w:t>
      </w:r>
      <w:r>
        <w:t>: The following agreement has been made in R1:</w:t>
      </w:r>
    </w:p>
    <w:p w14:paraId="6E3AE53B" w14:textId="77777777" w:rsidR="00E25B0B" w:rsidRPr="003B29AE" w:rsidRDefault="00E25B0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E25B0B" w:rsidRPr="003B29AE" w:rsidRDefault="00E25B0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E25B0B" w:rsidRDefault="00E25B0B" w:rsidP="00537EB5">
      <w:pPr>
        <w:pStyle w:val="CommentText"/>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E25B0B" w:rsidRDefault="00E25B0B" w:rsidP="00537EB5">
      <w:pPr>
        <w:pStyle w:val="CommentText"/>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E25B0B" w:rsidRDefault="00E25B0B" w:rsidP="00537EB5">
      <w:pPr>
        <w:spacing w:after="0"/>
        <w:ind w:leftChars="270" w:left="540"/>
      </w:pPr>
      <w:r>
        <w:rPr>
          <w:b/>
        </w:rPr>
        <w:t>[Comments]</w:t>
      </w:r>
      <w:r>
        <w:t>:</w:t>
      </w:r>
    </w:p>
    <w:p w14:paraId="0FA0F266" w14:textId="2C7FD9F2" w:rsidR="00E25B0B" w:rsidRDefault="00E25B0B">
      <w:pPr>
        <w:pStyle w:val="CommentText"/>
        <w:ind w:leftChars="270" w:left="540"/>
      </w:pPr>
    </w:p>
  </w:comment>
  <w:comment w:id="4137" w:author="(Huawei) GuoYinghao" w:date="2022-04-21T17:15:00Z" w:initials="H">
    <w:p w14:paraId="2FFF467F" w14:textId="2DCE6770" w:rsidR="00E25B0B" w:rsidRDefault="00E25B0B" w:rsidP="00D1523C">
      <w:pPr>
        <w:pStyle w:val="CommentText"/>
        <w:spacing w:after="0"/>
      </w:pPr>
      <w:r>
        <w:rPr>
          <w:rStyle w:val="CommentReference"/>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E25B0B" w:rsidRDefault="00E25B0B" w:rsidP="00D1523C">
      <w:pPr>
        <w:pStyle w:val="CommentText"/>
      </w:pPr>
      <w:r>
        <w:rPr>
          <w:b/>
        </w:rPr>
        <w:t>[Description]</w:t>
      </w:r>
      <w:r>
        <w:t xml:space="preserve">:There has already been R1 agreement that resource set id is not needed. </w:t>
      </w:r>
    </w:p>
    <w:p w14:paraId="29932658" w14:textId="5DA0CDCF" w:rsidR="00E25B0B" w:rsidRDefault="00E25B0B" w:rsidP="00D1523C">
      <w:pPr>
        <w:pStyle w:val="CommentText"/>
      </w:pPr>
      <w:r w:rsidRPr="00D1523C">
        <w:rPr>
          <w:noProof/>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E25B0B" w:rsidRDefault="00E25B0B" w:rsidP="00D1523C">
      <w:pPr>
        <w:pStyle w:val="CommentText"/>
      </w:pPr>
    </w:p>
  </w:comment>
  <w:comment w:id="4172" w:author="Huawei, HiSilicon (GuoYinghao)" w:date="2022-04-20T08:20:00Z" w:initials="H">
    <w:p w14:paraId="49BF3508" w14:textId="58901006" w:rsidR="00E25B0B" w:rsidRDefault="00E25B0B"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E25B0B" w:rsidRDefault="00E25B0B" w:rsidP="00331E5F">
      <w:pPr>
        <w:pStyle w:val="CommentText"/>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E25B0B" w:rsidRDefault="00E25B0B" w:rsidP="00331E5F">
      <w:pPr>
        <w:pStyle w:val="CommentText"/>
        <w:spacing w:after="0"/>
        <w:ind w:leftChars="90" w:left="180"/>
      </w:pPr>
      <w:r>
        <w:rPr>
          <w:b/>
        </w:rPr>
        <w:t>[Proposed Change]</w:t>
      </w:r>
      <w:r>
        <w:t>: Change to per Band capability</w:t>
      </w:r>
    </w:p>
    <w:p w14:paraId="30B189AA" w14:textId="5DDCD84F" w:rsidR="00E25B0B" w:rsidRDefault="00E25B0B" w:rsidP="00331E5F">
      <w:pPr>
        <w:pStyle w:val="CommentText"/>
        <w:ind w:leftChars="180" w:left="360"/>
        <w:rPr>
          <w:lang w:eastAsia="zh-CN"/>
        </w:rPr>
      </w:pPr>
      <w:r>
        <w:rPr>
          <w:b/>
        </w:rPr>
        <w:t>[Comments]</w:t>
      </w:r>
      <w:r>
        <w:t>:</w:t>
      </w:r>
    </w:p>
  </w:comment>
  <w:comment w:id="4173" w:author="Huawei, HiSilicon (GuoYinghao)" w:date="2022-04-20T08:20:00Z" w:initials="H">
    <w:p w14:paraId="10634C3D" w14:textId="6EF6DF88" w:rsidR="00E25B0B" w:rsidRPr="006051C9" w:rsidRDefault="00E25B0B"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E25B0B" w:rsidRPr="006051C9" w:rsidRDefault="00E25B0B" w:rsidP="00331E5F">
      <w:pPr>
        <w:pStyle w:val="CommentText"/>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E25B0B" w:rsidRPr="006051C9" w:rsidRDefault="00E25B0B" w:rsidP="00331E5F">
      <w:pPr>
        <w:pStyle w:val="CommentText"/>
        <w:spacing w:after="0"/>
        <w:ind w:leftChars="180" w:left="360"/>
      </w:pPr>
      <w:r w:rsidRPr="006051C9">
        <w:rPr>
          <w:b/>
        </w:rPr>
        <w:t>[Proposed Change]</w:t>
      </w:r>
      <w:r w:rsidRPr="006051C9">
        <w:t>: Change to per Band capability</w:t>
      </w:r>
    </w:p>
    <w:p w14:paraId="1B6675C2" w14:textId="77777777" w:rsidR="00E25B0B" w:rsidRPr="006051C9" w:rsidRDefault="00E25B0B" w:rsidP="00331E5F">
      <w:pPr>
        <w:spacing w:after="0"/>
        <w:ind w:leftChars="180" w:left="360"/>
      </w:pPr>
      <w:r w:rsidRPr="006051C9">
        <w:rPr>
          <w:b/>
        </w:rPr>
        <w:t>[Comments]</w:t>
      </w:r>
      <w:r w:rsidRPr="006051C9">
        <w:t>:</w:t>
      </w:r>
    </w:p>
    <w:p w14:paraId="24375939" w14:textId="77777777" w:rsidR="00E25B0B" w:rsidRPr="006051C9" w:rsidRDefault="00E25B0B">
      <w:pPr>
        <w:pStyle w:val="CommentText"/>
        <w:ind w:leftChars="180" w:left="360"/>
        <w:rPr>
          <w:color w:val="000000" w:themeColor="text1"/>
          <w:szCs w:val="18"/>
        </w:rPr>
      </w:pPr>
    </w:p>
    <w:p w14:paraId="2D5FF506" w14:textId="4D76B4BE" w:rsidR="00E25B0B" w:rsidRPr="006051C9" w:rsidRDefault="00E25B0B">
      <w:pPr>
        <w:pStyle w:val="CommentText"/>
        <w:ind w:leftChars="270" w:left="540"/>
      </w:pPr>
    </w:p>
  </w:comment>
  <w:comment w:id="4209" w:author="Lenovo (Hyung-Nam)" w:date="2022-04-21T06:10:00Z" w:initials="B">
    <w:p w14:paraId="4D1FC6D6" w14:textId="6169BA3D" w:rsidR="00E25B0B" w:rsidRDefault="00E25B0B">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E25B0B" w:rsidRDefault="00E25B0B">
      <w:pPr>
        <w:pStyle w:val="CommentText"/>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E25B0B" w:rsidRDefault="00E25B0B">
      <w:pPr>
        <w:pStyle w:val="CommentText"/>
        <w:ind w:leftChars="180" w:left="360"/>
      </w:pPr>
      <w:r>
        <w:rPr>
          <w:b/>
        </w:rPr>
        <w:t>[Proposed Change]</w:t>
      </w:r>
      <w:r>
        <w:t>: Change suffices “-r17” to “-v1700”.</w:t>
      </w:r>
    </w:p>
    <w:p w14:paraId="4FF871E3" w14:textId="77777777" w:rsidR="00E25B0B" w:rsidRDefault="00E25B0B">
      <w:pPr>
        <w:pStyle w:val="CommentText"/>
        <w:ind w:leftChars="180" w:left="360"/>
      </w:pPr>
      <w:r>
        <w:rPr>
          <w:b/>
        </w:rPr>
        <w:t>[Comments]</w:t>
      </w:r>
      <w:r>
        <w:t xml:space="preserve">: </w:t>
      </w:r>
    </w:p>
    <w:p w14:paraId="3B01ACAD" w14:textId="0F5BCDF2" w:rsidR="00E25B0B" w:rsidRPr="008D0F3C" w:rsidRDefault="00E25B0B">
      <w:pPr>
        <w:pStyle w:val="CommentText"/>
        <w:ind w:leftChars="270" w:left="540"/>
      </w:pPr>
    </w:p>
  </w:comment>
  <w:comment w:id="4245" w:author="CATT(Jianxiang)" w:date="2022-04-20T08:56:00Z" w:initials="C">
    <w:p w14:paraId="23AD9F13" w14:textId="784F6E10"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E25B0B" w:rsidRDefault="00E25B0B">
      <w:pPr>
        <w:pStyle w:val="CommentText"/>
        <w:ind w:leftChars="180" w:left="360"/>
        <w:rPr>
          <w:lang w:eastAsia="zh-CN"/>
        </w:rPr>
      </w:pPr>
      <w:r>
        <w:rPr>
          <w:b/>
        </w:rPr>
        <w:t>[Description]</w:t>
      </w:r>
      <w:r>
        <w:t xml:space="preserve">: </w:t>
      </w:r>
      <w:r>
        <w:rPr>
          <w:rFonts w:hint="eastAsia"/>
          <w:lang w:eastAsia="zh-CN"/>
        </w:rPr>
        <w:t>align with the RAN1 parameter</w:t>
      </w:r>
    </w:p>
    <w:p w14:paraId="573FADF1" w14:textId="3C5C3E8D" w:rsidR="00E25B0B" w:rsidRDefault="00E25B0B">
      <w:pPr>
        <w:pStyle w:val="CommentText"/>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E25B0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E25B0B" w:rsidRDefault="00E25B0B">
      <w:pPr>
        <w:pStyle w:val="CommentText"/>
        <w:ind w:leftChars="180" w:left="360"/>
      </w:pPr>
    </w:p>
    <w:p w14:paraId="4A1E1604" w14:textId="77777777" w:rsidR="00E25B0B" w:rsidRDefault="00E25B0B">
      <w:pPr>
        <w:pStyle w:val="CommentText"/>
        <w:ind w:leftChars="180" w:left="360"/>
      </w:pPr>
      <w:r>
        <w:rPr>
          <w:b/>
        </w:rPr>
        <w:t>[Comments]</w:t>
      </w:r>
      <w:r>
        <w:t xml:space="preserve">: </w:t>
      </w:r>
    </w:p>
    <w:p w14:paraId="68BF7448" w14:textId="0303F6C2" w:rsidR="00E25B0B" w:rsidRPr="003D44F5" w:rsidRDefault="00E25B0B">
      <w:pPr>
        <w:pStyle w:val="CommentText"/>
        <w:ind w:leftChars="270" w:left="540"/>
      </w:pPr>
    </w:p>
  </w:comment>
  <w:comment w:id="4277" w:author="Huawei, HiSilicon (GuoYinghao)" w:date="2022-04-20T08:20:00Z" w:initials="H">
    <w:p w14:paraId="2768E530" w14:textId="17A83B76" w:rsidR="00E25B0B" w:rsidRDefault="00E25B0B"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E25B0B" w:rsidRDefault="00E25B0B" w:rsidP="0068147B">
      <w:pPr>
        <w:pStyle w:val="CommentText"/>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E25B0B" w:rsidRDefault="00E25B0B" w:rsidP="0068147B">
      <w:pPr>
        <w:pStyle w:val="CommentText"/>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E25B0B" w:rsidRDefault="00E25B0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E25B0B" w:rsidRDefault="00E25B0B">
      <w:pPr>
        <w:pStyle w:val="CommentText"/>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4AA691FD"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D4CCE" w16cex:dateUtc="2022-04-22T20:48: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4AA691FD" w16cid:durableId="260D6188"/>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455A6" w14:textId="77777777" w:rsidR="00333979" w:rsidRDefault="00333979">
      <w:r>
        <w:separator/>
      </w:r>
    </w:p>
  </w:endnote>
  <w:endnote w:type="continuationSeparator" w:id="0">
    <w:p w14:paraId="6274F8AC" w14:textId="77777777" w:rsidR="00333979" w:rsidRDefault="0033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F34E" w14:textId="77777777" w:rsidR="00391744" w:rsidRDefault="00391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B0B1" w14:textId="77777777" w:rsidR="00391744" w:rsidRDefault="00391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62FB" w14:textId="77777777" w:rsidR="00391744" w:rsidRDefault="003917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E25B0B" w:rsidRDefault="00E25B0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E25B0B" w:rsidRDefault="00E25B0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F1479" w14:textId="77777777" w:rsidR="00333979" w:rsidRDefault="00333979">
      <w:r>
        <w:separator/>
      </w:r>
    </w:p>
  </w:footnote>
  <w:footnote w:type="continuationSeparator" w:id="0">
    <w:p w14:paraId="2B67F2C1" w14:textId="77777777" w:rsidR="00333979" w:rsidRDefault="00333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9D78" w14:textId="77777777" w:rsidR="00391744" w:rsidRDefault="00391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F2C1" w14:textId="77777777" w:rsidR="00391744" w:rsidRDefault="00391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C670" w14:textId="77777777" w:rsidR="00391744" w:rsidRDefault="003917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ECB954E" w:rsidR="00E25B0B" w:rsidRDefault="00E25B0B">
    <w:pPr>
      <w:framePr w:wrap="auto" w:vAnchor="text" w:hAnchor="margin" w:xAlign="right" w:y="1"/>
    </w:pPr>
    <w:r>
      <w:rPr>
        <w:noProof/>
      </w:rPr>
      <w:fldChar w:fldCharType="begin"/>
    </w:r>
    <w:r>
      <w:rPr>
        <w:noProof/>
      </w:rPr>
      <w:instrText xml:space="preserve"> STYLEREF ZA </w:instrText>
    </w:r>
    <w:r>
      <w:rPr>
        <w:noProof/>
      </w:rPr>
      <w:fldChar w:fldCharType="separate"/>
    </w:r>
    <w:r w:rsidR="00A318F3">
      <w:rPr>
        <w:noProof/>
      </w:rPr>
      <w:t>3GPP TS 37.355 V17.0.0 (2022-03)</w:t>
    </w:r>
    <w:r>
      <w:rPr>
        <w:noProof/>
      </w:rPr>
      <w:fldChar w:fldCharType="end"/>
    </w:r>
  </w:p>
  <w:p w14:paraId="5559EEB1" w14:textId="77777777" w:rsidR="00E25B0B" w:rsidRDefault="00E25B0B">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2A812F7B" w:rsidR="00E25B0B" w:rsidRDefault="00E25B0B">
    <w:pPr>
      <w:framePr w:wrap="auto" w:vAnchor="text" w:hAnchor="margin" w:y="1"/>
    </w:pPr>
    <w:r>
      <w:rPr>
        <w:noProof/>
      </w:rPr>
      <w:fldChar w:fldCharType="begin"/>
    </w:r>
    <w:r>
      <w:rPr>
        <w:noProof/>
      </w:rPr>
      <w:instrText xml:space="preserve"> STYLEREF ZGSM </w:instrText>
    </w:r>
    <w:r>
      <w:rPr>
        <w:noProof/>
      </w:rPr>
      <w:fldChar w:fldCharType="separate"/>
    </w:r>
    <w:r w:rsidR="00A318F3">
      <w:rPr>
        <w:noProof/>
      </w:rPr>
      <w:t>Release 17</w:t>
    </w:r>
    <w:r>
      <w:rPr>
        <w:noProof/>
      </w:rPr>
      <w:fldChar w:fldCharType="end"/>
    </w:r>
  </w:p>
  <w:p w14:paraId="4CA6E118" w14:textId="77777777" w:rsidR="00E25B0B" w:rsidRDefault="00E25B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437F4D2" w:rsidR="00E25B0B" w:rsidRDefault="00E25B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95B23">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E25B0B" w:rsidRDefault="00E25B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C66BF43" w:rsidR="00E25B0B" w:rsidRDefault="00E25B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95B23">
      <w:rPr>
        <w:rFonts w:ascii="Arial" w:hAnsi="Arial" w:cs="Arial"/>
        <w:b/>
        <w:noProof/>
        <w:sz w:val="18"/>
        <w:szCs w:val="18"/>
      </w:rPr>
      <w:t>Release 17</w:t>
    </w:r>
    <w:r>
      <w:rPr>
        <w:rFonts w:ascii="Arial" w:hAnsi="Arial" w:cs="Arial"/>
        <w:b/>
        <w:sz w:val="18"/>
        <w:szCs w:val="18"/>
      </w:rPr>
      <w:fldChar w:fldCharType="end"/>
    </w:r>
  </w:p>
  <w:p w14:paraId="1B216605" w14:textId="77777777" w:rsidR="00E25B0B" w:rsidRDefault="00E25B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35C96"/>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2B34"/>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979"/>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1085"/>
    <w:rsid w:val="00382160"/>
    <w:rsid w:val="00382816"/>
    <w:rsid w:val="00384657"/>
    <w:rsid w:val="00386D5B"/>
    <w:rsid w:val="00390C83"/>
    <w:rsid w:val="00391744"/>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246F"/>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2872"/>
    <w:rsid w:val="004C56B3"/>
    <w:rsid w:val="004C6747"/>
    <w:rsid w:val="004C757B"/>
    <w:rsid w:val="004D0602"/>
    <w:rsid w:val="004D2285"/>
    <w:rsid w:val="004D3452"/>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43C"/>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37B13"/>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47C9"/>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09B4"/>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18F3"/>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5B23"/>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72C"/>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1F71"/>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8EF"/>
    <w:rsid w:val="00CF0A6A"/>
    <w:rsid w:val="00CF1A45"/>
    <w:rsid w:val="00D013AF"/>
    <w:rsid w:val="00D01DE0"/>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687"/>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microsoft.com/office/2018/08/relationships/commentsExtensible" Target="commentsExtensible.xml"/><Relationship Id="rId42" Type="http://schemas.openxmlformats.org/officeDocument/2006/relationships/image" Target="media/image13.emf"/><Relationship Id="rId63" Type="http://schemas.openxmlformats.org/officeDocument/2006/relationships/oleObject" Target="embeddings/oleObject8.bin"/><Relationship Id="rId84" Type="http://schemas.openxmlformats.org/officeDocument/2006/relationships/oleObject" Target="embeddings/oleObject18.bin"/><Relationship Id="rId138" Type="http://schemas.openxmlformats.org/officeDocument/2006/relationships/header" Target="header4.xml"/><Relationship Id="rId107" Type="http://schemas.openxmlformats.org/officeDocument/2006/relationships/oleObject" Target="embeddings/oleObject30.bin"/><Relationship Id="rId11" Type="http://schemas.openxmlformats.org/officeDocument/2006/relationships/oleObject" Target="embeddings/oleObject1.bin"/><Relationship Id="rId32" Type="http://schemas.openxmlformats.org/officeDocument/2006/relationships/image" Target="media/image8.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21.wmf"/><Relationship Id="rId74" Type="http://schemas.openxmlformats.org/officeDocument/2006/relationships/oleObject" Target="embeddings/oleObject13.bin"/><Relationship Id="rId79" Type="http://schemas.openxmlformats.org/officeDocument/2006/relationships/image" Target="media/image31.wmf"/><Relationship Id="rId102" Type="http://schemas.openxmlformats.org/officeDocument/2006/relationships/oleObject" Target="embeddings/oleObject27.bin"/><Relationship Id="rId123" Type="http://schemas.openxmlformats.org/officeDocument/2006/relationships/image" Target="media/image49.wmf"/><Relationship Id="rId128" Type="http://schemas.openxmlformats.org/officeDocument/2006/relationships/oleObject" Target="embeddings/oleObject43.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39.wmf"/><Relationship Id="rId22" Type="http://schemas.openxmlformats.org/officeDocument/2006/relationships/image" Target="media/image3.wmf"/><Relationship Id="rId27" Type="http://schemas.openxmlformats.org/officeDocument/2006/relationships/oleObject" Target="embeddings/Microsoft_Visio_2003-2010_Drawing.vsd"/><Relationship Id="rId43" Type="http://schemas.openxmlformats.org/officeDocument/2006/relationships/oleObject" Target="embeddings/Microsoft_Visio_2003-2010_Drawing8.vsd"/><Relationship Id="rId48" Type="http://schemas.openxmlformats.org/officeDocument/2006/relationships/image" Target="media/image16.emf"/><Relationship Id="rId64" Type="http://schemas.openxmlformats.org/officeDocument/2006/relationships/image" Target="media/image24.wmf"/><Relationship Id="rId69" Type="http://schemas.openxmlformats.org/officeDocument/2006/relationships/image" Target="media/image26.emf"/><Relationship Id="rId113" Type="http://schemas.openxmlformats.org/officeDocument/2006/relationships/oleObject" Target="embeddings/Microsoft_Visio_2003-2010_Drawing14.vsd"/><Relationship Id="rId118" Type="http://schemas.openxmlformats.org/officeDocument/2006/relationships/oleObject" Target="embeddings/oleObject36.bin"/><Relationship Id="rId134" Type="http://schemas.openxmlformats.org/officeDocument/2006/relationships/oleObject" Target="embeddings/oleObject46.bin"/><Relationship Id="rId139" Type="http://schemas.openxmlformats.org/officeDocument/2006/relationships/footer" Target="footer4.xml"/><Relationship Id="rId80" Type="http://schemas.openxmlformats.org/officeDocument/2006/relationships/oleObject" Target="embeddings/oleObject16.bin"/><Relationship Id="rId85" Type="http://schemas.openxmlformats.org/officeDocument/2006/relationships/image" Target="media/image34.w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oleObject" Target="embeddings/Microsoft_Visio_2003-2010_Drawing3.vsd"/><Relationship Id="rId38" Type="http://schemas.openxmlformats.org/officeDocument/2006/relationships/image" Target="media/image11.emf"/><Relationship Id="rId59" Type="http://schemas.openxmlformats.org/officeDocument/2006/relationships/oleObject" Target="embeddings/oleObject6.bin"/><Relationship Id="rId103" Type="http://schemas.openxmlformats.org/officeDocument/2006/relationships/image" Target="media/image43.wmf"/><Relationship Id="rId108" Type="http://schemas.openxmlformats.org/officeDocument/2006/relationships/image" Target="media/image45.wmf"/><Relationship Id="rId124" Type="http://schemas.openxmlformats.org/officeDocument/2006/relationships/oleObject" Target="embeddings/oleObject41.bin"/><Relationship Id="rId129" Type="http://schemas.openxmlformats.org/officeDocument/2006/relationships/image" Target="media/image52.wmf"/><Relationship Id="rId54" Type="http://schemas.openxmlformats.org/officeDocument/2006/relationships/image" Target="media/image19.wmf"/><Relationship Id="rId70" Type="http://schemas.openxmlformats.org/officeDocument/2006/relationships/package" Target="embeddings/Microsoft_Visio_Drawing1.vsdx"/><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24.bin"/><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6.emf"/><Relationship Id="rId49" Type="http://schemas.openxmlformats.org/officeDocument/2006/relationships/oleObject" Target="embeddings/Microsoft_Visio_2003-2010_Drawing11.vsd"/><Relationship Id="rId114" Type="http://schemas.openxmlformats.org/officeDocument/2006/relationships/oleObject" Target="embeddings/oleObject33.bin"/><Relationship Id="rId119" Type="http://schemas.openxmlformats.org/officeDocument/2006/relationships/oleObject" Target="embeddings/oleObject37.bin"/><Relationship Id="rId44" Type="http://schemas.openxmlformats.org/officeDocument/2006/relationships/image" Target="media/image14.emf"/><Relationship Id="rId60" Type="http://schemas.openxmlformats.org/officeDocument/2006/relationships/image" Target="media/image22.wmf"/><Relationship Id="rId65" Type="http://schemas.openxmlformats.org/officeDocument/2006/relationships/oleObject" Target="embeddings/oleObject9.bin"/><Relationship Id="rId81" Type="http://schemas.openxmlformats.org/officeDocument/2006/relationships/image" Target="media/image32.wmf"/><Relationship Id="rId86" Type="http://schemas.openxmlformats.org/officeDocument/2006/relationships/oleObject" Target="embeddings/oleObject19.bin"/><Relationship Id="rId130" Type="http://schemas.openxmlformats.org/officeDocument/2006/relationships/oleObject" Target="embeddings/oleObject44.bin"/><Relationship Id="rId135" Type="http://schemas.openxmlformats.org/officeDocument/2006/relationships/image" Target="media/image55.emf"/><Relationship Id="rId13" Type="http://schemas.openxmlformats.org/officeDocument/2006/relationships/header" Target="header2.xml"/><Relationship Id="rId18" Type="http://schemas.openxmlformats.org/officeDocument/2006/relationships/comments" Target="comments.xml"/><Relationship Id="rId39" Type="http://schemas.openxmlformats.org/officeDocument/2006/relationships/oleObject" Target="embeddings/Microsoft_Visio_2003-2010_Drawing6.vsd"/><Relationship Id="rId109" Type="http://schemas.openxmlformats.org/officeDocument/2006/relationships/oleObject" Target="embeddings/oleObject31.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4.bin"/><Relationship Id="rId76" Type="http://schemas.openxmlformats.org/officeDocument/2006/relationships/oleObject" Target="embeddings/oleObject14.bin"/><Relationship Id="rId97" Type="http://schemas.openxmlformats.org/officeDocument/2006/relationships/image" Target="media/image40.wmf"/><Relationship Id="rId104" Type="http://schemas.openxmlformats.org/officeDocument/2006/relationships/oleObject" Target="embeddings/oleObject28.bin"/><Relationship Id="rId120" Type="http://schemas.openxmlformats.org/officeDocument/2006/relationships/oleObject" Target="embeddings/oleObject38.bin"/><Relationship Id="rId125" Type="http://schemas.openxmlformats.org/officeDocument/2006/relationships/image" Target="media/image50.wmf"/><Relationship Id="rId141"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oleObject" Target="embeddings/Microsoft_Visio_2003-2010_Drawing1.vsd"/><Relationship Id="rId24" Type="http://schemas.openxmlformats.org/officeDocument/2006/relationships/image" Target="media/image4.wmf"/><Relationship Id="rId40" Type="http://schemas.openxmlformats.org/officeDocument/2006/relationships/image" Target="media/image12.emf"/><Relationship Id="rId45" Type="http://schemas.openxmlformats.org/officeDocument/2006/relationships/oleObject" Target="embeddings/Microsoft_Visio_2003-2010_Drawing9.vsd"/><Relationship Id="rId66" Type="http://schemas.openxmlformats.org/officeDocument/2006/relationships/oleObject" Target="embeddings/oleObject10.bin"/><Relationship Id="rId87" Type="http://schemas.openxmlformats.org/officeDocument/2006/relationships/image" Target="media/image35.wmf"/><Relationship Id="rId110" Type="http://schemas.openxmlformats.org/officeDocument/2006/relationships/image" Target="media/image46.wmf"/><Relationship Id="rId115" Type="http://schemas.openxmlformats.org/officeDocument/2006/relationships/oleObject" Target="embeddings/oleObject34.bin"/><Relationship Id="rId131" Type="http://schemas.openxmlformats.org/officeDocument/2006/relationships/image" Target="media/image53.wmf"/><Relationship Id="rId136" Type="http://schemas.openxmlformats.org/officeDocument/2006/relationships/image" Target="media/image57.emf"/><Relationship Id="rId61" Type="http://schemas.openxmlformats.org/officeDocument/2006/relationships/oleObject" Target="embeddings/oleObject7.bin"/><Relationship Id="rId82" Type="http://schemas.openxmlformats.org/officeDocument/2006/relationships/oleObject" Target="embeddings/oleObject17.bin"/><Relationship Id="rId19" Type="http://schemas.microsoft.com/office/2011/relationships/commentsExtended" Target="commentsExtended.xml"/><Relationship Id="rId14" Type="http://schemas.openxmlformats.org/officeDocument/2006/relationships/footer" Target="footer1.xml"/><Relationship Id="rId30" Type="http://schemas.openxmlformats.org/officeDocument/2006/relationships/image" Target="media/image7.emf"/><Relationship Id="rId35" Type="http://schemas.openxmlformats.org/officeDocument/2006/relationships/oleObject" Target="embeddings/Microsoft_Visio_2003-2010_Drawing4.vsd"/><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26.bin"/><Relationship Id="rId105" Type="http://schemas.openxmlformats.org/officeDocument/2006/relationships/oleObject" Target="embeddings/oleObject29.bin"/><Relationship Id="rId126" Type="http://schemas.openxmlformats.org/officeDocument/2006/relationships/oleObject" Target="embeddings/oleObject42.bin"/><Relationship Id="rId8" Type="http://schemas.openxmlformats.org/officeDocument/2006/relationships/image" Target="media/image1.emf"/><Relationship Id="rId51" Type="http://schemas.openxmlformats.org/officeDocument/2006/relationships/oleObject" Target="embeddings/Microsoft_Visio_2003-2010_Drawing12.vsd"/><Relationship Id="rId72" Type="http://schemas.openxmlformats.org/officeDocument/2006/relationships/oleObject" Target="embeddings/oleObject12.bin"/><Relationship Id="rId93" Type="http://schemas.openxmlformats.org/officeDocument/2006/relationships/image" Target="media/image38.wmf"/><Relationship Id="rId98" Type="http://schemas.openxmlformats.org/officeDocument/2006/relationships/oleObject" Target="embeddings/oleObject25.bin"/><Relationship Id="rId121" Type="http://schemas.openxmlformats.org/officeDocument/2006/relationships/oleObject" Target="embeddings/oleObject39.bin"/><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15.emf"/><Relationship Id="rId67" Type="http://schemas.openxmlformats.org/officeDocument/2006/relationships/image" Target="media/image25.wmf"/><Relationship Id="rId116" Type="http://schemas.openxmlformats.org/officeDocument/2006/relationships/image" Target="media/image48.wmf"/><Relationship Id="rId137" Type="http://schemas.openxmlformats.org/officeDocument/2006/relationships/package" Target="embeddings/Microsoft_Visio_Drawing2.vsdx"/><Relationship Id="rId20" Type="http://schemas.microsoft.com/office/2016/09/relationships/commentsIds" Target="commentsIds.xml"/><Relationship Id="rId41" Type="http://schemas.openxmlformats.org/officeDocument/2006/relationships/oleObject" Target="embeddings/Microsoft_Visio_2003-2010_Drawing7.vsd"/><Relationship Id="rId62" Type="http://schemas.openxmlformats.org/officeDocument/2006/relationships/image" Target="media/image23.wmf"/><Relationship Id="rId83" Type="http://schemas.openxmlformats.org/officeDocument/2006/relationships/image" Target="media/image33.wmf"/><Relationship Id="rId88" Type="http://schemas.openxmlformats.org/officeDocument/2006/relationships/oleObject" Target="embeddings/oleObject20.bin"/><Relationship Id="rId111" Type="http://schemas.openxmlformats.org/officeDocument/2006/relationships/oleObject" Target="embeddings/oleObject32.bin"/><Relationship Id="rId132" Type="http://schemas.openxmlformats.org/officeDocument/2006/relationships/oleObject" Target="embeddings/oleObject45.bin"/><Relationship Id="rId15" Type="http://schemas.openxmlformats.org/officeDocument/2006/relationships/footer" Target="footer2.xml"/><Relationship Id="rId36" Type="http://schemas.openxmlformats.org/officeDocument/2006/relationships/image" Target="media/image10.emf"/><Relationship Id="rId57" Type="http://schemas.openxmlformats.org/officeDocument/2006/relationships/oleObject" Target="embeddings/oleObject5.bin"/><Relationship Id="rId106" Type="http://schemas.openxmlformats.org/officeDocument/2006/relationships/image" Target="media/image44.wmf"/><Relationship Id="rId127" Type="http://schemas.openxmlformats.org/officeDocument/2006/relationships/image" Target="media/image51.wmf"/><Relationship Id="rId10" Type="http://schemas.openxmlformats.org/officeDocument/2006/relationships/image" Target="media/image2.emf"/><Relationship Id="rId31" Type="http://schemas.openxmlformats.org/officeDocument/2006/relationships/oleObject" Target="embeddings/Microsoft_Visio_2003-2010_Drawing2.vsd"/><Relationship Id="rId52" Type="http://schemas.openxmlformats.org/officeDocument/2006/relationships/image" Target="media/image18.emf"/><Relationship Id="rId73" Type="http://schemas.openxmlformats.org/officeDocument/2006/relationships/image" Target="media/image28.wmf"/><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40.bin"/><Relationship Id="rId143"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5.emf"/><Relationship Id="rId47" Type="http://schemas.openxmlformats.org/officeDocument/2006/relationships/oleObject" Target="embeddings/Microsoft_Visio_2003-2010_Drawing10.vsd"/><Relationship Id="rId68" Type="http://schemas.openxmlformats.org/officeDocument/2006/relationships/oleObject" Target="embeddings/oleObject11.bin"/><Relationship Id="rId89" Type="http://schemas.openxmlformats.org/officeDocument/2006/relationships/image" Target="media/image36.wmf"/><Relationship Id="rId112" Type="http://schemas.openxmlformats.org/officeDocument/2006/relationships/image" Target="media/image47.emf"/><Relationship Id="rId133" Type="http://schemas.openxmlformats.org/officeDocument/2006/relationships/image" Target="media/image54.wmf"/><Relationship Id="rId16"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1B4E8-EF26-4C5A-9999-445942DF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282</TotalTime>
  <Pages>1</Pages>
  <Words>134735</Words>
  <Characters>767992</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900926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Nokia (Mani)</cp:lastModifiedBy>
  <cp:revision>21</cp:revision>
  <cp:lastPrinted>2010-09-20T12:59:00Z</cp:lastPrinted>
  <dcterms:created xsi:type="dcterms:W3CDTF">2022-04-21T11:20:00Z</dcterms:created>
  <dcterms:modified xsi:type="dcterms:W3CDTF">2022-04-22T22:16:00Z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