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d"/>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85pt;height:244.5pt" o:ole="">
            <v:imagedata r:id="rId13" o:title=""/>
          </v:shape>
          <o:OLEObject Type="Embed" ProgID="Word.Document.12" ShapeID="_x0000_i1025" DrawAspect="Content" ObjectID="_1648360085"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25pt;height:272.95pt" o:ole="">
            <v:imagedata r:id="rId15" o:title=""/>
          </v:shape>
          <o:OLEObject Type="Embed" ProgID="Word.Document.12" ShapeID="_x0000_i1026" DrawAspect="Content" ObjectID="_1648360086"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95pt;height:125.2pt" o:ole="">
            <v:imagedata r:id="rId17" o:title=""/>
          </v:shape>
          <o:OLEObject Type="Embed" ProgID="Mscgen.Chart" ShapeID="_x0000_i1027" DrawAspect="Content" ObjectID="_1648360087"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ad"/>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ad"/>
          <w:rFonts w:eastAsia="宋体"/>
          <w:lang w:eastAsia="en-US"/>
        </w:rPr>
        <w:t xml:space="preserve"> </w:t>
      </w:r>
      <w:commentRangeStart w:id="205"/>
      <w:commentRangeEnd w:id="205"/>
      <w:r w:rsidR="00C24373">
        <w:rPr>
          <w:rStyle w:val="ad"/>
          <w:rFonts w:eastAsia="宋体"/>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ad"/>
          <w:rFonts w:eastAsia="宋体"/>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ad"/>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ad"/>
          <w:rFonts w:eastAsia="宋体"/>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ad"/>
          <w:rFonts w:eastAsia="宋体"/>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ad"/>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ad"/>
          <w:rFonts w:eastAsia="宋体"/>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ad"/>
          <w:rFonts w:eastAsia="宋体"/>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ad"/>
          <w:rFonts w:eastAsia="宋体"/>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ad"/>
          <w:rFonts w:eastAsia="宋体"/>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ad"/>
          <w:rFonts w:eastAsia="宋体"/>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ad"/>
          <w:rFonts w:eastAsia="宋体"/>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ad"/>
          <w:rFonts w:eastAsia="宋体"/>
          <w:lang w:eastAsia="en-US"/>
        </w:rPr>
        <w:t xml:space="preserve"> </w:t>
      </w:r>
      <w:commentRangeStart w:id="286"/>
      <w:commentRangeEnd w:id="286"/>
      <w:r w:rsidR="00FC5CF2">
        <w:rPr>
          <w:rStyle w:val="ad"/>
          <w:rFonts w:eastAsia="宋体"/>
          <w:lang w:eastAsia="en-US"/>
        </w:rPr>
        <w:commentReference w:id="286"/>
      </w:r>
    </w:p>
    <w:p w14:paraId="6E8A4D1F" w14:textId="63566D40" w:rsidR="00700E2E" w:rsidRPr="00F537EB" w:rsidRDefault="00700E2E" w:rsidP="00700E2E">
      <w:pPr>
        <w:pStyle w:val="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ad"/>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ad"/>
          <w:rFonts w:eastAsia="宋体"/>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ad"/>
          <w:rFonts w:eastAsia="宋体"/>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15pt;height:80.05pt" o:ole="">
            <v:imagedata r:id="rId19" o:title=""/>
          </v:shape>
          <o:OLEObject Type="Embed" ProgID="Mscgen.Chart" ShapeID="_x0000_i1028" DrawAspect="Content" ObjectID="_1648360088"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7.85pt;height:130.55pt" o:ole="">
            <v:imagedata r:id="rId21" o:title=""/>
          </v:shape>
          <o:OLEObject Type="Embed" ProgID="Mscgen.Chart" ShapeID="_x0000_i1029" DrawAspect="Content" ObjectID="_1648360089"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pt;height:105.85pt" o:ole="">
            <v:imagedata r:id="rId23" o:title=""/>
          </v:shape>
          <o:OLEObject Type="Embed" ProgID="Mscgen.Chart" ShapeID="_x0000_i1030" DrawAspect="Content" ObjectID="_1648360090"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ad"/>
          <w:rFonts w:eastAsia="宋体"/>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ad"/>
          <w:rFonts w:eastAsia="宋体"/>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408"/>
      <w:r w:rsidRPr="00F537EB">
        <w:t>message</w:t>
      </w:r>
      <w:commentRangeEnd w:id="408"/>
      <w:r w:rsidR="009C2BCF">
        <w:rPr>
          <w:rStyle w:val="ad"/>
          <w:rFonts w:eastAsia="宋体"/>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ad"/>
          <w:rFonts w:eastAsia="宋体"/>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ad"/>
          <w:rFonts w:eastAsia="宋体"/>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ad"/>
          <w:rFonts w:eastAsia="宋体"/>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1"/>
      <w:r w:rsidRPr="00F537EB">
        <w:rPr>
          <w:rFonts w:eastAsia="DengXian"/>
        </w:rPr>
        <w:t>0</w:t>
      </w:r>
      <w:commentRangeEnd w:id="431"/>
      <w:r w:rsidR="001F454D">
        <w:rPr>
          <w:rStyle w:val="ad"/>
          <w:rFonts w:eastAsia="宋体"/>
          <w:lang w:eastAsia="en-US"/>
        </w:rPr>
        <w:commentReference w:id="431"/>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ad"/>
          <w:rFonts w:eastAsia="宋体"/>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ad"/>
          <w:rFonts w:eastAsia="宋体"/>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5"/>
      <w:r w:rsidRPr="00F537EB">
        <w:t>id</w:t>
      </w:r>
      <w:commentRangeEnd w:id="435"/>
      <w:r w:rsidR="001F454D">
        <w:rPr>
          <w:rStyle w:val="ad"/>
          <w:rFonts w:eastAsia="宋体"/>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ad"/>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ad"/>
          <w:rFonts w:eastAsia="宋体"/>
          <w:lang w:eastAsia="en-US"/>
        </w:rPr>
        <w:commentReference w:id="437"/>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ad"/>
          <w:rFonts w:eastAsia="宋体"/>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ad"/>
          <w:rFonts w:eastAsia="宋体"/>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9pt;height:105.85pt" o:ole="">
            <v:imagedata r:id="rId25" o:title=""/>
          </v:shape>
          <o:OLEObject Type="Embed" ProgID="Mscgen.Chart" ShapeID="_x0000_i1031" DrawAspect="Content" ObjectID="_1648360091"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9pt;height:105.85pt" o:ole="">
            <v:imagedata r:id="rId27" o:title=""/>
          </v:shape>
          <o:OLEObject Type="Embed" ProgID="Mscgen.Chart" ShapeID="_x0000_i1032" DrawAspect="Content" ObjectID="_1648360092"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05pt;height:105.85pt" o:ole="">
            <v:imagedata r:id="rId29" o:title=""/>
          </v:shape>
          <o:OLEObject Type="Embed" ProgID="Mscgen.Chart" ShapeID="_x0000_i1033" DrawAspect="Content" ObjectID="_1648360093"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10.15pt" o:ole="">
            <v:imagedata r:id="rId31" o:title=""/>
          </v:shape>
          <o:OLEObject Type="Embed" ProgID="Mscgen.Chart" ShapeID="_x0000_i1034" DrawAspect="Content" ObjectID="_1648360094"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ad"/>
          <w:rFonts w:eastAsia="宋体"/>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ad"/>
          <w:rFonts w:eastAsia="宋体"/>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ad"/>
          <w:rFonts w:eastAsia="宋体"/>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ad"/>
          <w:rFonts w:eastAsia="宋体"/>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ad"/>
          <w:rFonts w:eastAsia="宋体"/>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ad"/>
          <w:rFonts w:eastAsia="宋体"/>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ad"/>
          <w:rFonts w:eastAsia="宋体"/>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ad"/>
          <w:rFonts w:eastAsia="宋体"/>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ad"/>
          <w:rFonts w:eastAsia="宋体"/>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ad"/>
          <w:rFonts w:eastAsia="宋体"/>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ad"/>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ad"/>
          <w:rFonts w:eastAsia="宋体"/>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ad"/>
          <w:rFonts w:eastAsia="宋体"/>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ad"/>
          <w:rFonts w:eastAsia="宋体"/>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ad"/>
          <w:rFonts w:eastAsia="宋体"/>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ad"/>
          <w:rFonts w:eastAsia="宋体"/>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ad"/>
          <w:rFonts w:eastAsia="宋体"/>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ad"/>
          <w:rFonts w:eastAsia="宋体"/>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ad"/>
          <w:rFonts w:eastAsia="宋体"/>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ad"/>
          <w:rFonts w:eastAsia="宋体"/>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ad"/>
          <w:rFonts w:eastAsia="宋体"/>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ad"/>
          <w:rFonts w:eastAsia="宋体"/>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宋体"/>
          <w:lang w:eastAsia="zh-CN"/>
        </w:rPr>
        <w:t>5.3.5.8</w:t>
      </w:r>
      <w:r w:rsidRPr="00F537EB">
        <w:rPr>
          <w:rFonts w:eastAsia="宋体"/>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5"/>
        <w:rPr>
          <w:rFonts w:eastAsia="宋体"/>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5"/>
        <w:rPr>
          <w:rFonts w:eastAsia="宋体"/>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62" w:name="_Toc36756713"/>
      <w:bookmarkStart w:id="663" w:name="_Toc36836254"/>
      <w:bookmarkStart w:id="664" w:name="_Toc36843231"/>
      <w:bookmarkStart w:id="665" w:name="_Toc37067520"/>
      <w:bookmarkEnd w:id="659"/>
      <w:r w:rsidRPr="00F537EB">
        <w:rPr>
          <w:rFonts w:eastAsia="宋体"/>
          <w:lang w:eastAsia="zh-CN"/>
        </w:rPr>
        <w:t>5.3.5.8.3</w:t>
      </w:r>
      <w:r w:rsidRPr="00F537EB">
        <w:rPr>
          <w:rFonts w:eastAsia="宋体"/>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ad"/>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ad"/>
          <w:rFonts w:eastAsia="宋体"/>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ad"/>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ad"/>
          <w:rFonts w:eastAsia="宋体"/>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ad"/>
          <w:rFonts w:eastAsia="宋体"/>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ad"/>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ad"/>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ad"/>
          <w:rFonts w:eastAsia="宋体"/>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94" w:name="_Toc36756717"/>
      <w:bookmarkStart w:id="695" w:name="_Toc36836258"/>
      <w:bookmarkStart w:id="696" w:name="_Toc36843235"/>
      <w:bookmarkStart w:id="697" w:name="_Toc37067524"/>
      <w:bookmarkStart w:id="698" w:name="_Toc20425726"/>
      <w:bookmarkStart w:id="699" w:name="_Toc29321122"/>
      <w:bookmarkEnd w:id="693"/>
      <w:r w:rsidRPr="00F537EB">
        <w:t>5.3.5.12</w:t>
      </w:r>
      <w:r w:rsidRPr="00F537EB">
        <w:tab/>
        <w:t>BAP configuration</w:t>
      </w:r>
      <w:bookmarkEnd w:id="694"/>
      <w:bookmarkEnd w:id="695"/>
      <w:bookmarkEnd w:id="696"/>
      <w:bookmarkEnd w:id="69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700" w:name="_Toc36756718"/>
      <w:bookmarkStart w:id="701" w:name="_Toc36836259"/>
      <w:bookmarkStart w:id="702" w:name="_Toc36843236"/>
      <w:bookmarkStart w:id="703" w:name="_Toc37067525"/>
      <w:r w:rsidRPr="00F537EB">
        <w:rPr>
          <w:rFonts w:eastAsia="MS Mincho"/>
        </w:rPr>
        <w:t>5.3.5.13</w:t>
      </w:r>
      <w:r w:rsidRPr="00F537EB">
        <w:rPr>
          <w:rFonts w:eastAsia="MS Mincho"/>
        </w:rPr>
        <w:tab/>
        <w:t>Conditional configuration (ConditionalReconfiguration)</w:t>
      </w:r>
      <w:bookmarkEnd w:id="700"/>
      <w:bookmarkEnd w:id="701"/>
      <w:bookmarkEnd w:id="702"/>
      <w:bookmarkEnd w:id="703"/>
    </w:p>
    <w:p w14:paraId="7CD93882" w14:textId="68EAA266" w:rsidR="00201BF8" w:rsidRPr="00F537EB" w:rsidRDefault="00201BF8" w:rsidP="00201BF8">
      <w:pPr>
        <w:pStyle w:val="5"/>
        <w:rPr>
          <w:rFonts w:eastAsia="MS Mincho"/>
        </w:rPr>
      </w:pPr>
      <w:bookmarkStart w:id="704" w:name="_Toc36756719"/>
      <w:bookmarkStart w:id="705" w:name="_Toc36836260"/>
      <w:bookmarkStart w:id="706" w:name="_Toc36843237"/>
      <w:bookmarkStart w:id="707" w:name="_Toc37067526"/>
      <w:r w:rsidRPr="00F537EB">
        <w:rPr>
          <w:rFonts w:eastAsia="MS Mincho"/>
        </w:rPr>
        <w:t>5.3.5.13.1</w:t>
      </w:r>
      <w:r w:rsidRPr="00F537EB">
        <w:rPr>
          <w:rFonts w:eastAsia="MS Mincho"/>
        </w:rPr>
        <w:tab/>
        <w:t>General</w:t>
      </w:r>
      <w:bookmarkEnd w:id="704"/>
      <w:bookmarkEnd w:id="705"/>
      <w:bookmarkEnd w:id="706"/>
      <w:bookmarkEnd w:id="70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709" w:name="_Toc36756720"/>
      <w:bookmarkStart w:id="710" w:name="_Toc36836261"/>
      <w:bookmarkStart w:id="711" w:name="_Toc36843238"/>
      <w:bookmarkStart w:id="712" w:name="_Toc37067527"/>
      <w:bookmarkEnd w:id="708"/>
      <w:r w:rsidRPr="00F537EB">
        <w:rPr>
          <w:rFonts w:eastAsia="MS Mincho"/>
        </w:rPr>
        <w:t>5.3.5.13.2</w:t>
      </w:r>
      <w:r w:rsidRPr="00F537EB">
        <w:rPr>
          <w:rFonts w:eastAsia="MS Mincho"/>
        </w:rPr>
        <w:tab/>
        <w:t>Conditional configuration removal</w:t>
      </w:r>
      <w:bookmarkEnd w:id="709"/>
      <w:bookmarkEnd w:id="710"/>
      <w:bookmarkEnd w:id="711"/>
      <w:bookmarkEnd w:id="71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13" w:name="_Toc36756721"/>
      <w:bookmarkStart w:id="714" w:name="_Toc36836262"/>
      <w:bookmarkStart w:id="715" w:name="_Toc36843239"/>
      <w:bookmarkStart w:id="716" w:name="_Toc37067528"/>
      <w:bookmarkStart w:id="717" w:name="_Hlk23873588"/>
      <w:r w:rsidRPr="00F537EB">
        <w:rPr>
          <w:rFonts w:eastAsia="MS Mincho"/>
        </w:rPr>
        <w:t>5.3.5.13.3</w:t>
      </w:r>
      <w:r w:rsidRPr="00F537EB">
        <w:rPr>
          <w:rFonts w:eastAsia="MS Mincho"/>
        </w:rPr>
        <w:tab/>
        <w:t>Conditional configuration addition/modification</w:t>
      </w:r>
      <w:bookmarkEnd w:id="713"/>
      <w:bookmarkEnd w:id="714"/>
      <w:bookmarkEnd w:id="715"/>
      <w:bookmarkEnd w:id="71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8" w:name="_Hlk31971012"/>
      <w:r w:rsidRPr="00F537EB">
        <w:rPr>
          <w:i/>
          <w:iCs/>
        </w:rPr>
        <w:t>condRRCReconfig</w:t>
      </w:r>
      <w:bookmarkEnd w:id="71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717"/>
    </w:p>
    <w:p w14:paraId="6B405D2C" w14:textId="69E9A50C" w:rsidR="00201BF8" w:rsidRPr="00F537EB" w:rsidRDefault="00201BF8" w:rsidP="00201BF8">
      <w:pPr>
        <w:pStyle w:val="5"/>
        <w:rPr>
          <w:rFonts w:eastAsia="MS Mincho"/>
        </w:rPr>
      </w:pPr>
      <w:bookmarkStart w:id="719" w:name="_Toc36756722"/>
      <w:bookmarkStart w:id="720" w:name="_Toc36836263"/>
      <w:bookmarkStart w:id="721" w:name="_Toc36843240"/>
      <w:bookmarkStart w:id="722" w:name="_Toc37067529"/>
      <w:r w:rsidRPr="00F537EB">
        <w:rPr>
          <w:rFonts w:eastAsia="MS Mincho"/>
        </w:rPr>
        <w:t>5.3.5.13.4</w:t>
      </w:r>
      <w:r w:rsidRPr="00F537EB">
        <w:rPr>
          <w:rFonts w:eastAsia="MS Mincho"/>
        </w:rPr>
        <w:tab/>
        <w:t>Conditional configuration evaluation</w:t>
      </w:r>
      <w:bookmarkEnd w:id="719"/>
      <w:bookmarkEnd w:id="720"/>
      <w:bookmarkEnd w:id="721"/>
      <w:bookmarkEnd w:id="72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23" w:name="_Toc36756723"/>
      <w:bookmarkStart w:id="724" w:name="_Toc36836264"/>
      <w:bookmarkStart w:id="725" w:name="_Toc36843241"/>
      <w:bookmarkStart w:id="726" w:name="_Toc37067530"/>
      <w:r w:rsidRPr="00F537EB">
        <w:rPr>
          <w:rFonts w:eastAsia="MS Mincho"/>
        </w:rPr>
        <w:t>5.3.5.13.5</w:t>
      </w:r>
      <w:r w:rsidRPr="00F537EB">
        <w:rPr>
          <w:rFonts w:eastAsia="MS Mincho"/>
        </w:rPr>
        <w:tab/>
        <w:t>Conditional configuration execution</w:t>
      </w:r>
      <w:bookmarkEnd w:id="723"/>
      <w:bookmarkEnd w:id="724"/>
      <w:bookmarkEnd w:id="725"/>
      <w:bookmarkEnd w:id="72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27" w:name="_Toc36756724"/>
      <w:bookmarkStart w:id="728" w:name="_Toc36836265"/>
      <w:bookmarkStart w:id="729" w:name="_Toc36843242"/>
      <w:bookmarkStart w:id="730" w:name="_Toc37067531"/>
      <w:r w:rsidRPr="00F537EB">
        <w:t>5.3.5.14</w:t>
      </w:r>
      <w:r w:rsidRPr="00F537EB">
        <w:tab/>
        <w:t>Sidelink dedicated configuration</w:t>
      </w:r>
      <w:bookmarkEnd w:id="727"/>
      <w:bookmarkEnd w:id="728"/>
      <w:bookmarkEnd w:id="729"/>
      <w:bookmarkEnd w:id="73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1"/>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1"/>
      <w:r w:rsidR="001F594D">
        <w:rPr>
          <w:rStyle w:val="ad"/>
          <w:rFonts w:eastAsia="宋体"/>
          <w:lang w:eastAsia="en-US"/>
        </w:rPr>
        <w:commentReference w:id="731"/>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733" w:name="_Toc36756725"/>
      <w:bookmarkStart w:id="734" w:name="_Toc36836266"/>
      <w:bookmarkStart w:id="735" w:name="_Toc36843243"/>
      <w:bookmarkStart w:id="736" w:name="_Toc37067532"/>
      <w:r w:rsidRPr="00F537EB">
        <w:rPr>
          <w:rFonts w:eastAsia="宋体"/>
          <w:lang w:eastAsia="zh-CN"/>
        </w:rPr>
        <w:lastRenderedPageBreak/>
        <w:t>5.3.6</w:t>
      </w:r>
      <w:r w:rsidRPr="00F537EB">
        <w:rPr>
          <w:rFonts w:eastAsia="宋体"/>
          <w:lang w:eastAsia="zh-CN"/>
        </w:rPr>
        <w:tab/>
        <w:t>Counter check</w:t>
      </w:r>
      <w:bookmarkEnd w:id="698"/>
      <w:bookmarkEnd w:id="699"/>
      <w:bookmarkEnd w:id="733"/>
      <w:bookmarkEnd w:id="734"/>
      <w:bookmarkEnd w:id="735"/>
      <w:bookmarkEnd w:id="736"/>
    </w:p>
    <w:p w14:paraId="6D4A21A0" w14:textId="77777777" w:rsidR="002C5D28" w:rsidRPr="00F537EB" w:rsidRDefault="002C5D28" w:rsidP="002C5D28">
      <w:pPr>
        <w:pStyle w:val="4"/>
        <w:rPr>
          <w:rFonts w:eastAsia="宋体"/>
          <w:lang w:eastAsia="zh-CN"/>
        </w:rPr>
      </w:pPr>
      <w:bookmarkStart w:id="737" w:name="_Toc20425727"/>
      <w:bookmarkStart w:id="738" w:name="_Toc29321123"/>
      <w:bookmarkStart w:id="739" w:name="_Toc36756726"/>
      <w:bookmarkStart w:id="740" w:name="_Toc36836267"/>
      <w:bookmarkStart w:id="741" w:name="_Toc36843244"/>
      <w:bookmarkStart w:id="742" w:name="_Toc37067533"/>
      <w:r w:rsidRPr="00F537EB">
        <w:t>5.3.</w:t>
      </w:r>
      <w:r w:rsidRPr="00F537EB">
        <w:rPr>
          <w:rFonts w:eastAsia="宋体"/>
          <w:lang w:eastAsia="zh-CN"/>
        </w:rPr>
        <w:t>6</w:t>
      </w:r>
      <w:r w:rsidRPr="00F537EB">
        <w:t>.1</w:t>
      </w:r>
      <w:r w:rsidRPr="00F537EB">
        <w:tab/>
        <w:t>General</w:t>
      </w:r>
      <w:bookmarkEnd w:id="737"/>
      <w:bookmarkEnd w:id="738"/>
      <w:bookmarkEnd w:id="739"/>
      <w:bookmarkEnd w:id="740"/>
      <w:bookmarkEnd w:id="741"/>
      <w:bookmarkEnd w:id="742"/>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5.9pt;height:100.5pt" o:ole="">
            <v:imagedata r:id="rId33" o:title=""/>
          </v:shape>
          <o:OLEObject Type="Embed" ProgID="Mscgen.Chart" ShapeID="_x0000_i1035" DrawAspect="Content" ObjectID="_1648360095"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43" w:name="_Toc20425728"/>
      <w:bookmarkStart w:id="744" w:name="_Toc29321124"/>
      <w:bookmarkStart w:id="745" w:name="_Toc36756727"/>
      <w:bookmarkStart w:id="746" w:name="_Toc36836268"/>
      <w:bookmarkStart w:id="747" w:name="_Toc36843245"/>
      <w:bookmarkStart w:id="748" w:name="_Toc37067534"/>
      <w:r w:rsidRPr="00F537EB">
        <w:t>5.3.</w:t>
      </w:r>
      <w:r w:rsidRPr="00F537EB">
        <w:rPr>
          <w:rFonts w:eastAsia="宋体"/>
        </w:rPr>
        <w:t>6</w:t>
      </w:r>
      <w:r w:rsidRPr="00F537EB">
        <w:t>.2</w:t>
      </w:r>
      <w:r w:rsidRPr="00F537EB">
        <w:tab/>
        <w:t>Initiation</w:t>
      </w:r>
      <w:bookmarkEnd w:id="743"/>
      <w:bookmarkEnd w:id="744"/>
      <w:bookmarkEnd w:id="745"/>
      <w:bookmarkEnd w:id="746"/>
      <w:bookmarkEnd w:id="747"/>
      <w:bookmarkEnd w:id="748"/>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49" w:name="_Toc20425729"/>
      <w:bookmarkStart w:id="750" w:name="_Toc29321125"/>
      <w:bookmarkStart w:id="751" w:name="_Toc36756728"/>
      <w:bookmarkStart w:id="752" w:name="_Toc36836269"/>
      <w:bookmarkStart w:id="753" w:name="_Toc36843246"/>
      <w:bookmarkStart w:id="754"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49"/>
      <w:bookmarkEnd w:id="750"/>
      <w:bookmarkEnd w:id="751"/>
      <w:bookmarkEnd w:id="752"/>
      <w:bookmarkEnd w:id="753"/>
      <w:bookmarkEnd w:id="754"/>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55" w:name="_Toc20425730"/>
      <w:bookmarkStart w:id="756" w:name="_Toc29321126"/>
      <w:bookmarkStart w:id="757" w:name="_Toc36756729"/>
      <w:bookmarkStart w:id="758" w:name="_Toc36836270"/>
      <w:bookmarkStart w:id="759" w:name="_Toc36843247"/>
      <w:bookmarkStart w:id="760" w:name="_Toc37067536"/>
      <w:r w:rsidRPr="00F537EB">
        <w:rPr>
          <w:rFonts w:eastAsia="MS Mincho"/>
        </w:rPr>
        <w:lastRenderedPageBreak/>
        <w:t>5.3.7</w:t>
      </w:r>
      <w:r w:rsidRPr="00F537EB">
        <w:rPr>
          <w:rFonts w:eastAsia="MS Mincho"/>
        </w:rPr>
        <w:tab/>
        <w:t>RRC connection re-establishment</w:t>
      </w:r>
      <w:bookmarkEnd w:id="755"/>
      <w:bookmarkEnd w:id="756"/>
      <w:bookmarkEnd w:id="757"/>
      <w:bookmarkEnd w:id="758"/>
      <w:bookmarkEnd w:id="759"/>
      <w:bookmarkEnd w:id="760"/>
    </w:p>
    <w:p w14:paraId="6609B997" w14:textId="77777777" w:rsidR="002C5D28" w:rsidRPr="00F537EB" w:rsidRDefault="002C5D28" w:rsidP="002C5D28">
      <w:pPr>
        <w:pStyle w:val="4"/>
      </w:pPr>
      <w:bookmarkStart w:id="761" w:name="_Toc20425731"/>
      <w:bookmarkStart w:id="762" w:name="_Toc29321127"/>
      <w:bookmarkStart w:id="763" w:name="_Toc36756730"/>
      <w:bookmarkStart w:id="764" w:name="_Toc36836271"/>
      <w:bookmarkStart w:id="765" w:name="_Toc36843248"/>
      <w:bookmarkStart w:id="766" w:name="_Toc37067537"/>
      <w:r w:rsidRPr="00F537EB">
        <w:t>5.3.7.1</w:t>
      </w:r>
      <w:r w:rsidRPr="00F537EB">
        <w:tab/>
        <w:t>General</w:t>
      </w:r>
      <w:bookmarkEnd w:id="761"/>
      <w:bookmarkEnd w:id="762"/>
      <w:bookmarkEnd w:id="763"/>
      <w:bookmarkEnd w:id="764"/>
      <w:bookmarkEnd w:id="765"/>
      <w:bookmarkEnd w:id="766"/>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0.9pt" o:ole="">
            <v:imagedata r:id="rId35" o:title=""/>
          </v:shape>
          <o:OLEObject Type="Embed" ProgID="Mscgen.Chart" ShapeID="_x0000_i1036" DrawAspect="Content" ObjectID="_1648360096"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9pt" o:ole="">
            <v:imagedata r:id="rId37" o:title=""/>
          </v:shape>
          <o:OLEObject Type="Embed" ProgID="Mscgen.Chart" ShapeID="_x0000_i1037" DrawAspect="Content" ObjectID="_1648360097"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7" w:name="_MON_1267947476"/>
      <w:bookmarkStart w:id="768" w:name="_MON_1289914521"/>
      <w:bookmarkStart w:id="769" w:name="_MON_1267947623"/>
      <w:bookmarkStart w:id="770" w:name="_MON_1289914522"/>
      <w:bookmarkEnd w:id="767"/>
      <w:bookmarkEnd w:id="768"/>
      <w:bookmarkEnd w:id="769"/>
      <w:bookmarkEnd w:id="77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71" w:name="_Toc20425732"/>
      <w:bookmarkStart w:id="772" w:name="_Toc29321128"/>
      <w:bookmarkStart w:id="773" w:name="_Toc36756731"/>
      <w:bookmarkStart w:id="774" w:name="_Toc36836272"/>
      <w:bookmarkStart w:id="775" w:name="_Toc36843249"/>
      <w:bookmarkStart w:id="776" w:name="_Toc37067538"/>
      <w:r w:rsidRPr="00F537EB">
        <w:t>5.3.7.2</w:t>
      </w:r>
      <w:r w:rsidRPr="00F537EB">
        <w:tab/>
        <w:t>Initiation</w:t>
      </w:r>
      <w:bookmarkEnd w:id="771"/>
      <w:bookmarkEnd w:id="772"/>
      <w:bookmarkEnd w:id="773"/>
      <w:bookmarkEnd w:id="774"/>
      <w:bookmarkEnd w:id="775"/>
      <w:bookmarkEnd w:id="77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7" w:name="_Hlk25026022"/>
      <w:r w:rsidR="000E24F4" w:rsidRPr="00F537EB">
        <w:t>and T316 is not configured</w:t>
      </w:r>
      <w:bookmarkEnd w:id="77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9" w:name="_Hlk32573760"/>
      <w:r w:rsidRPr="00F537EB">
        <w:t>2&gt;</w:t>
      </w:r>
      <w:r w:rsidRPr="00F537EB">
        <w:tab/>
        <w:t>suspend all RBs, except SRB0;</w:t>
      </w:r>
    </w:p>
    <w:bookmarkEnd w:id="77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0"/>
      <w:commentRangeEnd w:id="780"/>
      <w:r w:rsidR="0037346D">
        <w:rPr>
          <w:rStyle w:val="ad"/>
          <w:rFonts w:eastAsiaTheme="minorEastAsia"/>
          <w:lang w:eastAsia="en-US"/>
        </w:rPr>
        <w:commentReference w:id="780"/>
      </w:r>
      <w:r w:rsidRPr="00F537EB">
        <w:t>.</w:t>
      </w:r>
    </w:p>
    <w:p w14:paraId="720E9057" w14:textId="77777777" w:rsidR="002C5D28" w:rsidRPr="00F537EB" w:rsidRDefault="002C5D28" w:rsidP="002C5D28">
      <w:pPr>
        <w:pStyle w:val="4"/>
      </w:pPr>
      <w:bookmarkStart w:id="781" w:name="_Toc20425733"/>
      <w:bookmarkStart w:id="782" w:name="_Toc29321129"/>
      <w:bookmarkStart w:id="783" w:name="_Toc36756732"/>
      <w:bookmarkStart w:id="784" w:name="_Toc36836273"/>
      <w:bookmarkStart w:id="785" w:name="_Toc36843250"/>
      <w:bookmarkStart w:id="786" w:name="_Toc37067539"/>
      <w:r w:rsidRPr="00F537EB">
        <w:lastRenderedPageBreak/>
        <w:t>5.3.7.3</w:t>
      </w:r>
      <w:r w:rsidRPr="00F537EB">
        <w:tab/>
        <w:t>Actions following cell selection while T311 is running</w:t>
      </w:r>
      <w:bookmarkEnd w:id="781"/>
      <w:bookmarkEnd w:id="782"/>
      <w:bookmarkEnd w:id="783"/>
      <w:bookmarkEnd w:id="784"/>
      <w:bookmarkEnd w:id="785"/>
      <w:bookmarkEnd w:id="78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87" w:name="_Toc20425734"/>
      <w:bookmarkStart w:id="788" w:name="_Toc29321130"/>
      <w:bookmarkStart w:id="789" w:name="_Toc36756733"/>
      <w:bookmarkStart w:id="790" w:name="_Toc36836274"/>
      <w:bookmarkStart w:id="791" w:name="_Toc36843251"/>
      <w:bookmarkStart w:id="79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7"/>
      <w:bookmarkEnd w:id="788"/>
      <w:bookmarkEnd w:id="789"/>
      <w:bookmarkEnd w:id="790"/>
      <w:bookmarkEnd w:id="791"/>
      <w:bookmarkEnd w:id="79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3"/>
      <w:commentRangeEnd w:id="793"/>
      <w:r w:rsidR="0037346D">
        <w:rPr>
          <w:rStyle w:val="ad"/>
          <w:rFonts w:eastAsiaTheme="minorEastAsia"/>
          <w:lang w:eastAsia="en-US"/>
        </w:rPr>
        <w:commentReference w:id="79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94" w:name="_Toc20425735"/>
      <w:bookmarkStart w:id="795" w:name="_Toc29321131"/>
      <w:bookmarkStart w:id="796" w:name="_Toc36756734"/>
      <w:bookmarkStart w:id="797" w:name="_Toc36836275"/>
      <w:bookmarkStart w:id="798" w:name="_Toc36843252"/>
      <w:bookmarkStart w:id="799" w:name="_Toc37067541"/>
      <w:r w:rsidRPr="00F537EB">
        <w:t>5.3.7.5</w:t>
      </w:r>
      <w:r w:rsidRPr="00F537EB">
        <w:tab/>
        <w:t xml:space="preserve">Reception of the </w:t>
      </w:r>
      <w:r w:rsidRPr="00F537EB">
        <w:rPr>
          <w:i/>
        </w:rPr>
        <w:t>RRCReestablishment</w:t>
      </w:r>
      <w:r w:rsidRPr="00F537EB">
        <w:t xml:space="preserve"> by the UE</w:t>
      </w:r>
      <w:bookmarkEnd w:id="794"/>
      <w:bookmarkEnd w:id="795"/>
      <w:bookmarkEnd w:id="796"/>
      <w:bookmarkEnd w:id="797"/>
      <w:bookmarkEnd w:id="798"/>
      <w:bookmarkEnd w:id="79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800"/>
      <w:r w:rsidRPr="00F537EB">
        <w:t>message</w:t>
      </w:r>
      <w:commentRangeEnd w:id="800"/>
      <w:r w:rsidR="00F36BFA">
        <w:rPr>
          <w:rStyle w:val="ad"/>
          <w:rFonts w:eastAsia="宋体"/>
          <w:lang w:eastAsia="en-US"/>
        </w:rPr>
        <w:commentReference w:id="80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801" w:name="_Toc20425736"/>
      <w:bookmarkStart w:id="802" w:name="_Toc29321132"/>
      <w:bookmarkStart w:id="803" w:name="_Toc36756735"/>
      <w:bookmarkStart w:id="804" w:name="_Toc36836276"/>
      <w:bookmarkStart w:id="805" w:name="_Toc36843253"/>
      <w:bookmarkStart w:id="806" w:name="_Toc37067542"/>
      <w:r w:rsidRPr="00F537EB">
        <w:t>5.3.7.6</w:t>
      </w:r>
      <w:r w:rsidRPr="00F537EB">
        <w:tab/>
        <w:t>T311 expiry</w:t>
      </w:r>
      <w:bookmarkEnd w:id="801"/>
      <w:bookmarkEnd w:id="802"/>
      <w:bookmarkEnd w:id="803"/>
      <w:bookmarkEnd w:id="804"/>
      <w:bookmarkEnd w:id="805"/>
      <w:bookmarkEnd w:id="8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7"/>
      <w:r w:rsidRPr="00F537EB">
        <w:t>failure</w:t>
      </w:r>
      <w:commentRangeEnd w:id="807"/>
      <w:r w:rsidR="006459AE">
        <w:rPr>
          <w:rStyle w:val="ad"/>
          <w:rFonts w:eastAsia="宋体"/>
          <w:lang w:eastAsia="en-US"/>
        </w:rPr>
        <w:commentReference w:id="807"/>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808" w:name="_Toc20425737"/>
      <w:bookmarkStart w:id="809" w:name="_Toc29321133"/>
      <w:bookmarkStart w:id="810" w:name="_Toc36756736"/>
      <w:bookmarkStart w:id="811" w:name="_Toc36836277"/>
      <w:bookmarkStart w:id="812" w:name="_Toc36843254"/>
      <w:bookmarkStart w:id="813" w:name="_Toc37067543"/>
      <w:r w:rsidRPr="00F537EB">
        <w:t>5.3.7.7</w:t>
      </w:r>
      <w:r w:rsidRPr="00F537EB">
        <w:tab/>
        <w:t>T301 expiry or selected cell no longer suitable</w:t>
      </w:r>
      <w:bookmarkEnd w:id="808"/>
      <w:bookmarkEnd w:id="809"/>
      <w:bookmarkEnd w:id="810"/>
      <w:bookmarkEnd w:id="811"/>
      <w:bookmarkEnd w:id="812"/>
      <w:bookmarkEnd w:id="8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814" w:name="_Toc20425738"/>
      <w:bookmarkStart w:id="815" w:name="_Toc29321134"/>
      <w:bookmarkStart w:id="816" w:name="_Toc36756737"/>
      <w:bookmarkStart w:id="817" w:name="_Toc36836278"/>
      <w:bookmarkStart w:id="818" w:name="_Toc36843255"/>
      <w:bookmarkStart w:id="819" w:name="_Toc37067544"/>
      <w:r w:rsidRPr="00F537EB">
        <w:t>5.3.7.8</w:t>
      </w:r>
      <w:r w:rsidRPr="00F537EB">
        <w:tab/>
        <w:t xml:space="preserve">Reception of the </w:t>
      </w:r>
      <w:r w:rsidRPr="00F537EB">
        <w:rPr>
          <w:i/>
        </w:rPr>
        <w:t xml:space="preserve">RRCSetup </w:t>
      </w:r>
      <w:r w:rsidRPr="00F537EB">
        <w:t>by the UE</w:t>
      </w:r>
      <w:bookmarkEnd w:id="814"/>
      <w:bookmarkEnd w:id="815"/>
      <w:bookmarkEnd w:id="816"/>
      <w:bookmarkEnd w:id="817"/>
      <w:bookmarkEnd w:id="818"/>
      <w:bookmarkEnd w:id="8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820" w:name="_Toc20425739"/>
      <w:bookmarkStart w:id="821" w:name="_Toc29321135"/>
      <w:bookmarkStart w:id="822" w:name="_Toc36756738"/>
      <w:bookmarkStart w:id="823" w:name="_Toc36836279"/>
      <w:bookmarkStart w:id="824" w:name="_Toc36843256"/>
      <w:bookmarkStart w:id="825" w:name="_Toc37067545"/>
      <w:r w:rsidRPr="00F537EB">
        <w:rPr>
          <w:rFonts w:eastAsia="MS Mincho"/>
        </w:rPr>
        <w:t>5.3.8</w:t>
      </w:r>
      <w:r w:rsidRPr="00F537EB">
        <w:rPr>
          <w:rFonts w:eastAsia="MS Mincho"/>
        </w:rPr>
        <w:tab/>
        <w:t>RRC connection release</w:t>
      </w:r>
      <w:bookmarkEnd w:id="820"/>
      <w:bookmarkEnd w:id="821"/>
      <w:bookmarkEnd w:id="822"/>
      <w:bookmarkEnd w:id="823"/>
      <w:bookmarkEnd w:id="824"/>
      <w:bookmarkEnd w:id="825"/>
    </w:p>
    <w:p w14:paraId="07B819E7" w14:textId="77777777" w:rsidR="002C5D28" w:rsidRPr="00F537EB" w:rsidRDefault="002C5D28" w:rsidP="002C5D28">
      <w:pPr>
        <w:pStyle w:val="4"/>
      </w:pPr>
      <w:bookmarkStart w:id="826" w:name="_Toc20425740"/>
      <w:bookmarkStart w:id="827" w:name="_Toc29321136"/>
      <w:bookmarkStart w:id="828" w:name="_Toc36756739"/>
      <w:bookmarkStart w:id="829" w:name="_Toc36836280"/>
      <w:bookmarkStart w:id="830" w:name="_Toc36843257"/>
      <w:bookmarkStart w:id="831" w:name="_Toc37067546"/>
      <w:r w:rsidRPr="00F537EB">
        <w:t>5.3.8.1</w:t>
      </w:r>
      <w:r w:rsidRPr="00F537EB">
        <w:tab/>
        <w:t>General</w:t>
      </w:r>
      <w:bookmarkEnd w:id="826"/>
      <w:bookmarkEnd w:id="827"/>
      <w:bookmarkEnd w:id="828"/>
      <w:bookmarkEnd w:id="829"/>
      <w:bookmarkEnd w:id="830"/>
      <w:bookmarkEnd w:id="83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360098"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32" w:name="_1267948855"/>
      <w:bookmarkStart w:id="833" w:name="_1289914524"/>
      <w:bookmarkStart w:id="834" w:name="_1582530302"/>
      <w:bookmarkStart w:id="835" w:name="_1582606777"/>
      <w:bookmarkStart w:id="836" w:name="_Toc20425741"/>
      <w:bookmarkStart w:id="837" w:name="_Toc29321137"/>
      <w:bookmarkStart w:id="838" w:name="_Toc36756740"/>
      <w:bookmarkStart w:id="839" w:name="_Toc36836281"/>
      <w:bookmarkStart w:id="840" w:name="_Toc36843258"/>
      <w:bookmarkStart w:id="841" w:name="_Toc37067547"/>
      <w:bookmarkEnd w:id="832"/>
      <w:bookmarkEnd w:id="833"/>
      <w:bookmarkEnd w:id="834"/>
      <w:bookmarkEnd w:id="835"/>
      <w:r w:rsidRPr="00F537EB">
        <w:t>5.3.8.2</w:t>
      </w:r>
      <w:r w:rsidRPr="00F537EB">
        <w:tab/>
        <w:t>Initiation</w:t>
      </w:r>
      <w:bookmarkEnd w:id="836"/>
      <w:bookmarkEnd w:id="837"/>
      <w:bookmarkEnd w:id="838"/>
      <w:bookmarkEnd w:id="839"/>
      <w:bookmarkEnd w:id="840"/>
      <w:bookmarkEnd w:id="8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42" w:name="_Toc20425742"/>
      <w:bookmarkStart w:id="843" w:name="_Toc29321138"/>
      <w:bookmarkStart w:id="844" w:name="_Toc36756741"/>
      <w:bookmarkStart w:id="845" w:name="_Toc36836282"/>
      <w:bookmarkStart w:id="846" w:name="_Toc36843259"/>
      <w:bookmarkStart w:id="847" w:name="_Toc37067548"/>
      <w:r w:rsidRPr="00F537EB">
        <w:t>5.3.8.3</w:t>
      </w:r>
      <w:r w:rsidRPr="00F537EB">
        <w:tab/>
        <w:t xml:space="preserve">Reception of the </w:t>
      </w:r>
      <w:r w:rsidRPr="00F537EB">
        <w:rPr>
          <w:i/>
        </w:rPr>
        <w:t>RRCRelease</w:t>
      </w:r>
      <w:r w:rsidRPr="00F537EB">
        <w:t xml:space="preserve"> by the UE</w:t>
      </w:r>
      <w:bookmarkEnd w:id="842"/>
      <w:bookmarkEnd w:id="843"/>
      <w:bookmarkEnd w:id="844"/>
      <w:bookmarkEnd w:id="845"/>
      <w:bookmarkEnd w:id="846"/>
      <w:bookmarkEnd w:id="8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8"/>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8"/>
      <w:r w:rsidR="005A54E0">
        <w:rPr>
          <w:rStyle w:val="ad"/>
          <w:rFonts w:eastAsia="宋体"/>
          <w:color w:val="auto"/>
          <w:lang w:eastAsia="en-US"/>
        </w:rPr>
        <w:commentReference w:id="848"/>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9"/>
      <w:commentRangeEnd w:id="849"/>
      <w:r w:rsidR="003C1F4F">
        <w:rPr>
          <w:rStyle w:val="ad"/>
          <w:rFonts w:eastAsiaTheme="minorEastAsia"/>
          <w:lang w:eastAsia="en-US"/>
        </w:rPr>
        <w:commentReference w:id="849"/>
      </w:r>
    </w:p>
    <w:p w14:paraId="10124F61" w14:textId="77777777" w:rsidR="002C5D28" w:rsidRPr="00F537EB" w:rsidRDefault="002C5D28" w:rsidP="002C5D28">
      <w:pPr>
        <w:pStyle w:val="4"/>
      </w:pPr>
      <w:bookmarkStart w:id="850" w:name="_Toc20425743"/>
      <w:bookmarkStart w:id="851" w:name="_Toc29321139"/>
      <w:bookmarkStart w:id="852" w:name="_Toc36756742"/>
      <w:bookmarkStart w:id="853" w:name="_Toc36836283"/>
      <w:bookmarkStart w:id="854" w:name="_Toc36843260"/>
      <w:bookmarkStart w:id="855" w:name="_Toc37067549"/>
      <w:r w:rsidRPr="00F537EB">
        <w:t>5.3.8.4</w:t>
      </w:r>
      <w:r w:rsidRPr="00F537EB">
        <w:tab/>
        <w:t>T320 expiry</w:t>
      </w:r>
      <w:bookmarkEnd w:id="850"/>
      <w:bookmarkEnd w:id="851"/>
      <w:bookmarkEnd w:id="852"/>
      <w:bookmarkEnd w:id="853"/>
      <w:bookmarkEnd w:id="854"/>
      <w:bookmarkEnd w:id="85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56" w:name="_Toc20425744"/>
      <w:bookmarkStart w:id="857" w:name="_Toc29321140"/>
      <w:bookmarkStart w:id="858" w:name="_Toc36756743"/>
      <w:bookmarkStart w:id="859" w:name="_Toc36836284"/>
      <w:bookmarkStart w:id="860" w:name="_Toc36843261"/>
      <w:bookmarkStart w:id="861" w:name="_Toc37067550"/>
      <w:r w:rsidRPr="00F537EB">
        <w:t>5.3.8.5</w:t>
      </w:r>
      <w:r w:rsidRPr="00F537EB">
        <w:tab/>
        <w:t xml:space="preserve">UE actions upon the expiry of </w:t>
      </w:r>
      <w:r w:rsidRPr="00F537EB">
        <w:rPr>
          <w:i/>
        </w:rPr>
        <w:t>DataInactivityTimer</w:t>
      </w:r>
      <w:bookmarkEnd w:id="856"/>
      <w:bookmarkEnd w:id="857"/>
      <w:bookmarkEnd w:id="858"/>
      <w:bookmarkEnd w:id="859"/>
      <w:bookmarkEnd w:id="860"/>
      <w:bookmarkEnd w:id="86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62" w:name="_Toc20425745"/>
      <w:bookmarkStart w:id="863" w:name="_Toc29321141"/>
      <w:bookmarkStart w:id="864" w:name="_Toc36756744"/>
      <w:bookmarkStart w:id="865" w:name="_Toc36836285"/>
      <w:bookmarkStart w:id="866" w:name="_Toc36843262"/>
      <w:bookmarkStart w:id="867" w:name="_Toc37067551"/>
      <w:r w:rsidRPr="00F537EB">
        <w:rPr>
          <w:rFonts w:eastAsia="MS Mincho"/>
        </w:rPr>
        <w:t>5.3.9</w:t>
      </w:r>
      <w:r w:rsidRPr="00F537EB">
        <w:rPr>
          <w:rFonts w:eastAsia="MS Mincho"/>
        </w:rPr>
        <w:tab/>
        <w:t>RRC connection release requested by upper layers</w:t>
      </w:r>
      <w:bookmarkEnd w:id="862"/>
      <w:bookmarkEnd w:id="863"/>
      <w:bookmarkEnd w:id="864"/>
      <w:bookmarkEnd w:id="865"/>
      <w:bookmarkEnd w:id="866"/>
      <w:bookmarkEnd w:id="867"/>
    </w:p>
    <w:p w14:paraId="4939722D" w14:textId="77777777" w:rsidR="002C5D28" w:rsidRPr="00F537EB" w:rsidRDefault="002C5D28" w:rsidP="002C5D28">
      <w:pPr>
        <w:pStyle w:val="4"/>
      </w:pPr>
      <w:bookmarkStart w:id="868" w:name="_Toc20425746"/>
      <w:bookmarkStart w:id="869" w:name="_Toc29321142"/>
      <w:bookmarkStart w:id="870" w:name="_Toc36756745"/>
      <w:bookmarkStart w:id="871" w:name="_Toc36836286"/>
      <w:bookmarkStart w:id="872" w:name="_Toc36843263"/>
      <w:bookmarkStart w:id="873" w:name="_Toc37067552"/>
      <w:bookmarkStart w:id="874" w:name="_Hlk514301762"/>
      <w:r w:rsidRPr="00F537EB">
        <w:t>5.3.9.1</w:t>
      </w:r>
      <w:r w:rsidRPr="00F537EB">
        <w:tab/>
        <w:t>General</w:t>
      </w:r>
      <w:bookmarkEnd w:id="868"/>
      <w:bookmarkEnd w:id="869"/>
      <w:bookmarkEnd w:id="870"/>
      <w:bookmarkEnd w:id="871"/>
      <w:bookmarkEnd w:id="872"/>
      <w:bookmarkEnd w:id="87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75" w:name="_Toc20425747"/>
      <w:bookmarkStart w:id="876" w:name="_Toc29321143"/>
      <w:bookmarkStart w:id="877" w:name="_Toc36756746"/>
      <w:bookmarkStart w:id="878" w:name="_Toc36836287"/>
      <w:bookmarkStart w:id="879" w:name="_Toc36843264"/>
      <w:bookmarkStart w:id="880" w:name="_Toc37067553"/>
      <w:r w:rsidRPr="00F537EB">
        <w:t>5.3.9.2</w:t>
      </w:r>
      <w:r w:rsidRPr="00F537EB">
        <w:tab/>
        <w:t>Initiation</w:t>
      </w:r>
      <w:bookmarkEnd w:id="875"/>
      <w:bookmarkEnd w:id="876"/>
      <w:bookmarkEnd w:id="877"/>
      <w:bookmarkEnd w:id="878"/>
      <w:bookmarkEnd w:id="879"/>
      <w:bookmarkEnd w:id="88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81" w:name="_Toc20425748"/>
      <w:bookmarkStart w:id="882" w:name="_Toc29321144"/>
      <w:bookmarkStart w:id="883" w:name="_Toc36756747"/>
      <w:bookmarkStart w:id="884" w:name="_Toc36836288"/>
      <w:bookmarkStart w:id="885" w:name="_Toc36843265"/>
      <w:bookmarkStart w:id="886" w:name="_Toc37067554"/>
      <w:r w:rsidRPr="00F537EB">
        <w:t>5.3.10</w:t>
      </w:r>
      <w:r w:rsidRPr="00F537EB">
        <w:tab/>
        <w:t>Radio link failure related actions</w:t>
      </w:r>
      <w:bookmarkEnd w:id="881"/>
      <w:bookmarkEnd w:id="882"/>
      <w:bookmarkEnd w:id="883"/>
      <w:bookmarkEnd w:id="884"/>
      <w:bookmarkEnd w:id="885"/>
      <w:bookmarkEnd w:id="886"/>
    </w:p>
    <w:p w14:paraId="0C204260" w14:textId="77777777" w:rsidR="002C5D28" w:rsidRPr="00F537EB" w:rsidRDefault="002C5D28" w:rsidP="002C5D28">
      <w:pPr>
        <w:pStyle w:val="4"/>
        <w:rPr>
          <w:rFonts w:eastAsia="MS Mincho"/>
        </w:rPr>
      </w:pPr>
      <w:bookmarkStart w:id="887" w:name="_Toc20425749"/>
      <w:bookmarkStart w:id="888" w:name="_Toc29321145"/>
      <w:bookmarkStart w:id="889" w:name="_Toc36756748"/>
      <w:bookmarkStart w:id="890" w:name="_Toc36836289"/>
      <w:bookmarkStart w:id="891" w:name="_Toc36843266"/>
      <w:bookmarkStart w:id="892" w:name="_Toc37067555"/>
      <w:bookmarkEnd w:id="874"/>
      <w:r w:rsidRPr="00F537EB">
        <w:rPr>
          <w:rFonts w:eastAsia="MS Mincho"/>
        </w:rPr>
        <w:t>5.3.10.1</w:t>
      </w:r>
      <w:r w:rsidRPr="00F537EB">
        <w:rPr>
          <w:rFonts w:eastAsia="MS Mincho"/>
        </w:rPr>
        <w:tab/>
        <w:t>Detection of physical layer problems in RRC_CONNECTED</w:t>
      </w:r>
      <w:bookmarkEnd w:id="887"/>
      <w:bookmarkEnd w:id="888"/>
      <w:bookmarkEnd w:id="889"/>
      <w:bookmarkEnd w:id="890"/>
      <w:bookmarkEnd w:id="891"/>
      <w:bookmarkEnd w:id="89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4" w:name="_Hlk23709641"/>
      <w:bookmarkStart w:id="895" w:name="_Toc20425750"/>
      <w:bookmarkStart w:id="896" w:name="_Toc29321146"/>
      <w:r w:rsidRPr="00F537EB">
        <w:rPr>
          <w:color w:val="auto"/>
        </w:rPr>
        <w:t>Editor</w:t>
      </w:r>
      <w:r w:rsidR="00C76602" w:rsidRPr="00F537EB">
        <w:rPr>
          <w:color w:val="auto"/>
        </w:rPr>
        <w:t>'</w:t>
      </w:r>
      <w:r w:rsidRPr="00F537EB">
        <w:rPr>
          <w:color w:val="auto"/>
        </w:rPr>
        <w:t xml:space="preserve">s note: </w:t>
      </w:r>
      <w:bookmarkStart w:id="897" w:name="_Hlk23494694"/>
      <w:r w:rsidRPr="00F537EB">
        <w:rPr>
          <w:color w:val="auto"/>
        </w:rPr>
        <w:t>TBC on how/whether to capture stop RLM in source after RACH successful to target PCell.</w:t>
      </w:r>
      <w:bookmarkEnd w:id="894"/>
      <w:bookmarkEnd w:id="897"/>
    </w:p>
    <w:p w14:paraId="2AE7C8AC" w14:textId="7AA9F1EA" w:rsidR="00201BF8" w:rsidRPr="00F537EB" w:rsidRDefault="00201BF8" w:rsidP="00201BF8">
      <w:pPr>
        <w:pStyle w:val="EditorsNote"/>
        <w:rPr>
          <w:color w:val="auto"/>
        </w:rPr>
      </w:pPr>
      <w:bookmarkStart w:id="89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99" w:name="_Toc36756749"/>
      <w:bookmarkStart w:id="900" w:name="_Toc36836290"/>
      <w:bookmarkStart w:id="901" w:name="_Toc36843267"/>
      <w:bookmarkStart w:id="902" w:name="_Toc37067556"/>
      <w:bookmarkEnd w:id="898"/>
      <w:r w:rsidRPr="00F537EB">
        <w:t>5.3.10.2</w:t>
      </w:r>
      <w:r w:rsidRPr="00F537EB">
        <w:tab/>
        <w:t>Recovery of physical layer problems</w:t>
      </w:r>
      <w:bookmarkEnd w:id="895"/>
      <w:bookmarkEnd w:id="896"/>
      <w:bookmarkEnd w:id="899"/>
      <w:bookmarkEnd w:id="900"/>
      <w:bookmarkEnd w:id="901"/>
      <w:bookmarkEnd w:id="90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903" w:name="_Toc20425751"/>
      <w:bookmarkStart w:id="904" w:name="_Toc29321147"/>
      <w:bookmarkStart w:id="905" w:name="_Toc36756750"/>
      <w:bookmarkStart w:id="906" w:name="_Toc36836291"/>
      <w:bookmarkStart w:id="907" w:name="_Toc36843268"/>
      <w:bookmarkStart w:id="908" w:name="_Toc37067557"/>
      <w:r w:rsidRPr="00F537EB">
        <w:t>5.3.10.3</w:t>
      </w:r>
      <w:r w:rsidRPr="00F537EB">
        <w:tab/>
        <w:t>Detection of radio link failure</w:t>
      </w:r>
      <w:bookmarkEnd w:id="903"/>
      <w:bookmarkEnd w:id="904"/>
      <w:bookmarkEnd w:id="905"/>
      <w:bookmarkEnd w:id="906"/>
      <w:bookmarkEnd w:id="907"/>
      <w:bookmarkEnd w:id="90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9"/>
      <w:commentRangeEnd w:id="909"/>
      <w:r w:rsidR="00A353F4">
        <w:rPr>
          <w:rStyle w:val="ad"/>
          <w:rFonts w:eastAsiaTheme="minorEastAsia"/>
          <w:lang w:eastAsia="en-US"/>
        </w:rPr>
        <w:commentReference w:id="90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0"/>
      <w:r w:rsidRPr="00F537EB">
        <w:rPr>
          <w:rStyle w:val="B4Char"/>
        </w:rPr>
        <w:t>source</w:t>
      </w:r>
      <w:commentRangeEnd w:id="910"/>
      <w:r w:rsidR="0073354C">
        <w:rPr>
          <w:rStyle w:val="ad"/>
          <w:rFonts w:eastAsia="宋体"/>
          <w:lang w:eastAsia="en-US"/>
        </w:rPr>
        <w:commentReference w:id="910"/>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1"/>
      <w:r w:rsidR="00DE53FB" w:rsidRPr="00F537EB">
        <w:t>uplink LBT failures from MCG MAC</w:t>
      </w:r>
      <w:commentRangeStart w:id="912"/>
      <w:commentRangeEnd w:id="912"/>
      <w:r w:rsidR="003C1F4F">
        <w:rPr>
          <w:rStyle w:val="ad"/>
          <w:rFonts w:eastAsiaTheme="minorEastAsia"/>
          <w:lang w:eastAsia="en-US"/>
        </w:rPr>
        <w:commentReference w:id="912"/>
      </w:r>
      <w:commentRangeEnd w:id="911"/>
      <w:r w:rsidR="00EC6564">
        <w:rPr>
          <w:rStyle w:val="ad"/>
          <w:rFonts w:eastAsia="宋体"/>
          <w:lang w:eastAsia="en-US"/>
        </w:rPr>
        <w:commentReference w:id="91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3"/>
      <w:commentRangeEnd w:id="913"/>
      <w:r w:rsidR="003C1F4F">
        <w:rPr>
          <w:rStyle w:val="ad"/>
          <w:rFonts w:eastAsiaTheme="minorEastAsia"/>
          <w:lang w:eastAsia="en-US"/>
        </w:rPr>
        <w:commentReference w:id="91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4"/>
      <w:r w:rsidRPr="00F537EB">
        <w:t xml:space="preserve">source PCell </w:t>
      </w:r>
      <w:commentRangeEnd w:id="914"/>
      <w:r w:rsidR="006459AE">
        <w:rPr>
          <w:rStyle w:val="ad"/>
          <w:rFonts w:eastAsia="宋体"/>
          <w:lang w:eastAsia="en-US"/>
        </w:rPr>
        <w:commentReference w:id="91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5"/>
      <w:r w:rsidRPr="00F537EB">
        <w:t>source PCell</w:t>
      </w:r>
      <w:commentRangeEnd w:id="915"/>
      <w:r w:rsidR="006459AE">
        <w:rPr>
          <w:rStyle w:val="ad"/>
          <w:rFonts w:eastAsia="宋体"/>
          <w:lang w:eastAsia="en-US"/>
        </w:rPr>
        <w:commentReference w:id="91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6"/>
      <w:r w:rsidRPr="00F537EB">
        <w:rPr>
          <w:lang w:val="en-GB"/>
        </w:rPr>
        <w:t>failure</w:t>
      </w:r>
      <w:commentRangeEnd w:id="916"/>
      <w:r w:rsidR="006B7F36">
        <w:rPr>
          <w:rStyle w:val="ad"/>
          <w:rFonts w:eastAsia="宋体"/>
          <w:lang w:val="en-GB" w:eastAsia="en-US"/>
        </w:rPr>
        <w:commentReference w:id="91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7"/>
      <w:r w:rsidRPr="00F537EB">
        <w:rPr>
          <w:lang w:val="en-GB"/>
        </w:rPr>
        <w:t>results</w:t>
      </w:r>
      <w:commentRangeEnd w:id="917"/>
      <w:r w:rsidR="00F36BFA">
        <w:rPr>
          <w:rStyle w:val="ad"/>
          <w:rFonts w:eastAsia="宋体"/>
          <w:lang w:val="en-GB" w:eastAsia="en-US"/>
        </w:rPr>
        <w:commentReference w:id="91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8"/>
      <w:r w:rsidRPr="00F537EB">
        <w:t xml:space="preserve">global cell identity </w:t>
      </w:r>
      <w:commentRangeEnd w:id="918"/>
      <w:r w:rsidR="006459AE">
        <w:rPr>
          <w:rStyle w:val="ad"/>
          <w:rFonts w:eastAsia="宋体"/>
          <w:lang w:eastAsia="en-US"/>
        </w:rPr>
        <w:commentReference w:id="91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9"/>
      <w:commentRangeEnd w:id="919"/>
      <w:r w:rsidR="003C1F4F">
        <w:rPr>
          <w:rStyle w:val="ad"/>
          <w:rFonts w:eastAsiaTheme="minorEastAsia"/>
          <w:lang w:val="en-GB" w:eastAsia="en-US"/>
        </w:rPr>
        <w:commentReference w:id="919"/>
      </w:r>
    </w:p>
    <w:p w14:paraId="13418E97" w14:textId="6CF88C60" w:rsidR="006F1C10" w:rsidRPr="00F537EB" w:rsidRDefault="006F1C10" w:rsidP="00AB77CA">
      <w:pPr>
        <w:pStyle w:val="B7"/>
        <w:rPr>
          <w:lang w:val="en-GB"/>
        </w:rPr>
      </w:pPr>
      <w:bookmarkStart w:id="92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1"/>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1"/>
      <w:r w:rsidR="00D51846">
        <w:rPr>
          <w:rStyle w:val="ad"/>
          <w:rFonts w:eastAsia="宋体"/>
          <w:lang w:eastAsia="en-US"/>
        </w:rPr>
        <w:commentReference w:id="92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2"/>
      <w:commentRangeEnd w:id="922"/>
      <w:r w:rsidR="005C3DC4">
        <w:rPr>
          <w:rStyle w:val="ad"/>
          <w:rFonts w:eastAsiaTheme="minorEastAsia"/>
          <w:lang w:val="en-GB" w:eastAsia="en-US"/>
        </w:rPr>
        <w:commentReference w:id="922"/>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3"/>
      <w:r w:rsidRPr="00F537EB">
        <w:t>upon indication of consistent uplink LBT failures from SCG MAC</w:t>
      </w:r>
      <w:commentRangeEnd w:id="923"/>
      <w:r w:rsidR="00EC6564">
        <w:rPr>
          <w:rStyle w:val="ad"/>
          <w:rFonts w:eastAsia="宋体"/>
          <w:lang w:eastAsia="en-US"/>
        </w:rPr>
        <w:commentReference w:id="92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4"/>
      <w:r w:rsidRPr="00F537EB">
        <w:t>SCell(s):</w:t>
      </w:r>
      <w:commentRangeEnd w:id="924"/>
      <w:r w:rsidR="00DF3856">
        <w:rPr>
          <w:rStyle w:val="ad"/>
          <w:rFonts w:eastAsia="宋体"/>
          <w:lang w:eastAsia="en-US"/>
        </w:rPr>
        <w:commentReference w:id="924"/>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925" w:name="_Toc20425752"/>
      <w:bookmarkStart w:id="926" w:name="_Toc29321148"/>
      <w:bookmarkStart w:id="927" w:name="_Toc36756751"/>
      <w:bookmarkStart w:id="928" w:name="_Toc36836292"/>
      <w:bookmarkStart w:id="929" w:name="_Toc36843269"/>
      <w:bookmarkStart w:id="930" w:name="_Toc37067558"/>
      <w:r w:rsidRPr="00F537EB">
        <w:rPr>
          <w:rFonts w:eastAsia="MS Mincho"/>
        </w:rPr>
        <w:t>5.3.11</w:t>
      </w:r>
      <w:r w:rsidRPr="00F537EB">
        <w:rPr>
          <w:rFonts w:eastAsia="MS Mincho"/>
        </w:rPr>
        <w:tab/>
        <w:t>UE actions upon going to RRC_IDLE</w:t>
      </w:r>
      <w:bookmarkEnd w:id="925"/>
      <w:bookmarkEnd w:id="926"/>
      <w:bookmarkEnd w:id="927"/>
      <w:bookmarkEnd w:id="928"/>
      <w:bookmarkEnd w:id="929"/>
      <w:bookmarkEnd w:id="9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1"/>
      <w:commentRangeEnd w:id="931"/>
      <w:r w:rsidR="00B82905">
        <w:rPr>
          <w:rStyle w:val="ad"/>
          <w:rFonts w:eastAsiaTheme="minorEastAsia"/>
          <w:lang w:eastAsia="en-US"/>
        </w:rPr>
        <w:commentReference w:id="93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2"/>
    </w:p>
    <w:p w14:paraId="06D94B7A" w14:textId="77777777" w:rsidR="002C5D28" w:rsidRPr="00F537EB" w:rsidRDefault="002C5D28" w:rsidP="002C5D28">
      <w:pPr>
        <w:pStyle w:val="3"/>
        <w:rPr>
          <w:rFonts w:eastAsia="MS Mincho"/>
        </w:rPr>
      </w:pPr>
      <w:bookmarkStart w:id="933" w:name="_Toc20425753"/>
      <w:bookmarkStart w:id="934" w:name="_Toc29321149"/>
      <w:bookmarkStart w:id="935" w:name="_Toc36756752"/>
      <w:bookmarkStart w:id="936" w:name="_Toc36836293"/>
      <w:bookmarkStart w:id="937" w:name="_Toc36843270"/>
      <w:bookmarkStart w:id="938" w:name="_Toc37067559"/>
      <w:r w:rsidRPr="00F537EB">
        <w:rPr>
          <w:rFonts w:eastAsia="MS Mincho"/>
        </w:rPr>
        <w:t>5.3.12</w:t>
      </w:r>
      <w:r w:rsidRPr="00F537EB">
        <w:rPr>
          <w:rFonts w:eastAsia="MS Mincho"/>
        </w:rPr>
        <w:tab/>
        <w:t>UE actions upon PUCCH/SRS release request</w:t>
      </w:r>
      <w:bookmarkEnd w:id="933"/>
      <w:bookmarkEnd w:id="934"/>
      <w:bookmarkEnd w:id="935"/>
      <w:bookmarkEnd w:id="936"/>
      <w:bookmarkEnd w:id="937"/>
      <w:bookmarkEnd w:id="9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39" w:name="_Toc20425754"/>
      <w:bookmarkStart w:id="940" w:name="_Toc29321150"/>
      <w:bookmarkStart w:id="941" w:name="_Toc36756753"/>
      <w:bookmarkStart w:id="942" w:name="_Toc36836294"/>
      <w:bookmarkStart w:id="943" w:name="_Toc36843271"/>
      <w:bookmarkStart w:id="944" w:name="_Toc37067560"/>
      <w:r w:rsidRPr="00F537EB">
        <w:lastRenderedPageBreak/>
        <w:t>5.3.13</w:t>
      </w:r>
      <w:r w:rsidRPr="00F537EB">
        <w:tab/>
        <w:t>RRC connection resume</w:t>
      </w:r>
      <w:bookmarkEnd w:id="939"/>
      <w:bookmarkEnd w:id="940"/>
      <w:bookmarkEnd w:id="941"/>
      <w:bookmarkEnd w:id="942"/>
      <w:bookmarkEnd w:id="943"/>
      <w:bookmarkEnd w:id="944"/>
    </w:p>
    <w:p w14:paraId="5548EB4A" w14:textId="77777777" w:rsidR="002C5D28" w:rsidRPr="00F537EB" w:rsidRDefault="002C5D28" w:rsidP="002C5D28">
      <w:pPr>
        <w:pStyle w:val="4"/>
      </w:pPr>
      <w:bookmarkStart w:id="945" w:name="_Toc20425755"/>
      <w:bookmarkStart w:id="946" w:name="_Toc29321151"/>
      <w:bookmarkStart w:id="947" w:name="_Toc36756754"/>
      <w:bookmarkStart w:id="948" w:name="_Toc36836295"/>
      <w:bookmarkStart w:id="949" w:name="_Toc36843272"/>
      <w:bookmarkStart w:id="950" w:name="_Toc37067561"/>
      <w:r w:rsidRPr="00F537EB">
        <w:t>5.3.13.1</w:t>
      </w:r>
      <w:r w:rsidRPr="00F537EB">
        <w:tab/>
        <w:t>General</w:t>
      </w:r>
      <w:bookmarkEnd w:id="945"/>
      <w:bookmarkEnd w:id="946"/>
      <w:bookmarkEnd w:id="947"/>
      <w:bookmarkEnd w:id="948"/>
      <w:bookmarkEnd w:id="949"/>
      <w:bookmarkEnd w:id="950"/>
    </w:p>
    <w:p w14:paraId="69776B85" w14:textId="77777777" w:rsidR="002C5D28" w:rsidRPr="00F537EB" w:rsidRDefault="006A7B22" w:rsidP="002C5D28">
      <w:pPr>
        <w:pStyle w:val="TH"/>
      </w:pPr>
      <w:r w:rsidRPr="00F537EB">
        <w:rPr>
          <w:noProof/>
        </w:rPr>
        <w:object w:dxaOrig="5460" w:dyaOrig="2565" w14:anchorId="325402B3">
          <v:shape id="_x0000_i1039" type="#_x0000_t75" style="width:260.05pt;height:115.5pt" o:ole="">
            <v:imagedata r:id="rId41" o:title="" croptop="-1873f" cropbottom="8001f" cropright="2479f"/>
          </v:shape>
          <o:OLEObject Type="Embed" ProgID="Mscgen.Chart" ShapeID="_x0000_i1039" DrawAspect="Content" ObjectID="_1648360099"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05pt;height:129.5pt" o:ole="">
            <v:imagedata r:id="rId43" o:title="" cropbottom="5342f" cropright="1111f"/>
          </v:shape>
          <o:OLEObject Type="Embed" ProgID="Mscgen.Chart" ShapeID="_x0000_i1040" DrawAspect="Content" ObjectID="_1648360100"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8pt" o:ole="">
            <v:imagedata r:id="rId45" o:title="" cropbottom="6683f"/>
          </v:shape>
          <o:OLEObject Type="Embed" ProgID="Mscgen.Chart" ShapeID="_x0000_i1041" DrawAspect="Content" ObjectID="_1648360101"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8pt" o:ole="">
            <v:imagedata r:id="rId47" o:title="" cropbottom="6352f" cropright="562f"/>
          </v:shape>
          <o:OLEObject Type="Embed" ProgID="Mscgen.Chart" ShapeID="_x0000_i1042" DrawAspect="Content" ObjectID="_1648360102"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8pt" o:ole="">
            <v:imagedata r:id="rId49" o:title="" cropbottom="7319f" cropright="287f"/>
          </v:shape>
          <o:OLEObject Type="Embed" ProgID="Mscgen.Chart" ShapeID="_x0000_i1043" DrawAspect="Content" ObjectID="_1648360103"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51" w:name="_Toc36756755"/>
      <w:bookmarkStart w:id="952" w:name="_Toc36836296"/>
      <w:bookmarkStart w:id="953" w:name="_Toc36843273"/>
      <w:bookmarkStart w:id="954" w:name="_Toc37067562"/>
      <w:bookmarkStart w:id="955" w:name="_Toc20425756"/>
      <w:bookmarkStart w:id="956" w:name="_Toc29321152"/>
      <w:r w:rsidRPr="00F537EB">
        <w:t>5.3.13.1a</w:t>
      </w:r>
      <w:r w:rsidRPr="00F537EB">
        <w:tab/>
        <w:t>Conditions for resuming RRC Connection for NR sidelink communication</w:t>
      </w:r>
      <w:bookmarkEnd w:id="951"/>
      <w:bookmarkEnd w:id="952"/>
      <w:bookmarkEnd w:id="953"/>
      <w:bookmarkEnd w:id="95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57" w:name="_Toc36756756"/>
      <w:bookmarkStart w:id="958" w:name="_Toc36836297"/>
      <w:bookmarkStart w:id="959" w:name="_Toc36843274"/>
      <w:bookmarkStart w:id="960" w:name="_Toc37067563"/>
      <w:r w:rsidRPr="00F537EB">
        <w:t>5.3.13.2</w:t>
      </w:r>
      <w:r w:rsidRPr="00F537EB">
        <w:tab/>
        <w:t>Initiation</w:t>
      </w:r>
      <w:bookmarkEnd w:id="955"/>
      <w:bookmarkEnd w:id="956"/>
      <w:bookmarkEnd w:id="957"/>
      <w:bookmarkEnd w:id="958"/>
      <w:bookmarkEnd w:id="959"/>
      <w:bookmarkEnd w:id="9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61" w:name="_Toc20425757"/>
      <w:bookmarkStart w:id="962" w:name="_Toc29321153"/>
      <w:bookmarkStart w:id="963" w:name="_Toc36756757"/>
      <w:bookmarkStart w:id="964" w:name="_Toc36836298"/>
      <w:bookmarkStart w:id="965" w:name="_Toc36843275"/>
      <w:bookmarkStart w:id="96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1"/>
      <w:bookmarkEnd w:id="962"/>
      <w:bookmarkEnd w:id="963"/>
      <w:bookmarkEnd w:id="964"/>
      <w:bookmarkEnd w:id="965"/>
      <w:bookmarkEnd w:id="96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67" w:name="_Toc20425758"/>
      <w:bookmarkStart w:id="968" w:name="_Toc29321154"/>
      <w:bookmarkStart w:id="969" w:name="_Toc36756758"/>
      <w:bookmarkStart w:id="970" w:name="_Toc36836299"/>
      <w:bookmarkStart w:id="971" w:name="_Toc36843276"/>
      <w:bookmarkStart w:id="972" w:name="_Toc37067565"/>
      <w:r w:rsidRPr="00F537EB">
        <w:t>5.3.13.4</w:t>
      </w:r>
      <w:r w:rsidRPr="00F537EB">
        <w:tab/>
        <w:t xml:space="preserve">Reception of the </w:t>
      </w:r>
      <w:r w:rsidRPr="00F537EB">
        <w:rPr>
          <w:i/>
        </w:rPr>
        <w:t>RRCResume</w:t>
      </w:r>
      <w:r w:rsidRPr="00F537EB">
        <w:t xml:space="preserve"> by the UE</w:t>
      </w:r>
      <w:bookmarkEnd w:id="967"/>
      <w:bookmarkEnd w:id="968"/>
      <w:bookmarkEnd w:id="969"/>
      <w:bookmarkEnd w:id="970"/>
      <w:bookmarkEnd w:id="971"/>
      <w:bookmarkEnd w:id="9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3" w:name="_Hlk23865341"/>
      <w:r w:rsidRPr="00F537EB">
        <w:t>2&gt;</w:t>
      </w:r>
      <w:r w:rsidRPr="00F537EB">
        <w:tab/>
        <w:t>configure lower layers to consider the restored MCG and SCG SCell(s) (if any) to be in deactivated state;</w:t>
      </w:r>
      <w:bookmarkEnd w:id="97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75"/>
      <w:r w:rsidRPr="00F537EB">
        <w:t>message</w:t>
      </w:r>
      <w:commentRangeEnd w:id="975"/>
      <w:r w:rsidR="002D6A57">
        <w:rPr>
          <w:rStyle w:val="ad"/>
          <w:rFonts w:eastAsia="宋体"/>
          <w:lang w:eastAsia="en-US"/>
        </w:rPr>
        <w:commentReference w:id="97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6"/>
      <w:r w:rsidRPr="00F537EB">
        <w:t>available</w:t>
      </w:r>
      <w:commentRangeEnd w:id="976"/>
      <w:r w:rsidR="00B63406">
        <w:rPr>
          <w:rStyle w:val="ad"/>
          <w:rFonts w:eastAsia="宋体"/>
          <w:lang w:eastAsia="en-US"/>
        </w:rPr>
        <w:commentReference w:id="97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8"/>
      <w:commentRangeEnd w:id="978"/>
      <w:r w:rsidR="00B82905">
        <w:rPr>
          <w:rStyle w:val="ad"/>
          <w:rFonts w:eastAsiaTheme="minorEastAsia"/>
          <w:lang w:eastAsia="en-US"/>
        </w:rPr>
        <w:commentReference w:id="97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79" w:name="_Toc20425759"/>
      <w:bookmarkStart w:id="980" w:name="_Toc29321155"/>
      <w:bookmarkStart w:id="981" w:name="_Toc36756759"/>
      <w:bookmarkStart w:id="982" w:name="_Toc36836300"/>
      <w:bookmarkStart w:id="983" w:name="_Toc36843277"/>
      <w:bookmarkStart w:id="984" w:name="_Toc37067566"/>
      <w:r w:rsidRPr="00F537EB">
        <w:t>5.3.13.5</w:t>
      </w:r>
      <w:r w:rsidRPr="00F537EB">
        <w:tab/>
        <w:t>T319 expiry or Integrity check failure from lower layers while T319 is running</w:t>
      </w:r>
      <w:bookmarkEnd w:id="979"/>
      <w:bookmarkEnd w:id="980"/>
      <w:bookmarkEnd w:id="981"/>
      <w:bookmarkEnd w:id="982"/>
      <w:bookmarkEnd w:id="983"/>
      <w:bookmarkEnd w:id="98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5"/>
      <w:r w:rsidRPr="00F537EB">
        <w:rPr>
          <w:i/>
        </w:rPr>
        <w:t>SIB1</w:t>
      </w:r>
      <w:commentRangeEnd w:id="985"/>
      <w:r w:rsidR="00F466EC">
        <w:rPr>
          <w:rStyle w:val="ad"/>
          <w:rFonts w:eastAsia="宋体"/>
          <w:lang w:eastAsia="en-US"/>
        </w:rPr>
        <w:commentReference w:id="985"/>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6"/>
      <w:commentRangeEnd w:id="986"/>
      <w:r w:rsidR="00B82905">
        <w:rPr>
          <w:rStyle w:val="ad"/>
          <w:rFonts w:eastAsiaTheme="minorEastAsia"/>
          <w:lang w:eastAsia="en-US"/>
        </w:rPr>
        <w:commentReference w:id="986"/>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7"/>
      <w:r w:rsidRPr="00F537EB">
        <w:t>follows</w:t>
      </w:r>
      <w:commentRangeEnd w:id="987"/>
      <w:r w:rsidR="00EF74AC">
        <w:rPr>
          <w:rStyle w:val="ad"/>
          <w:rFonts w:eastAsia="宋体"/>
          <w:lang w:eastAsia="en-US"/>
        </w:rPr>
        <w:commentReference w:id="987"/>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8"/>
      <w:r w:rsidRPr="00F537EB">
        <w:t>results</w:t>
      </w:r>
      <w:commentRangeEnd w:id="988"/>
      <w:r w:rsidR="000E1830">
        <w:rPr>
          <w:rStyle w:val="ad"/>
          <w:rFonts w:eastAsia="宋体"/>
          <w:lang w:eastAsia="en-US"/>
        </w:rPr>
        <w:commentReference w:id="988"/>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9" w:name="_Toc20425760"/>
      <w:bookmarkStart w:id="990" w:name="_Toc29321156"/>
      <w:r w:rsidRPr="00F537EB">
        <w:t xml:space="preserve">The UE may discard the connection resume failure </w:t>
      </w:r>
      <w:commentRangeStart w:id="991"/>
      <w:r w:rsidRPr="00F537EB">
        <w:t>information</w:t>
      </w:r>
      <w:commentRangeEnd w:id="991"/>
      <w:r w:rsidR="00B63406">
        <w:rPr>
          <w:rStyle w:val="ad"/>
          <w:rFonts w:eastAsia="宋体"/>
          <w:lang w:eastAsia="en-US"/>
        </w:rPr>
        <w:commentReference w:id="991"/>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9"/>
      <w:bookmarkEnd w:id="990"/>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r w:rsidRPr="00F537EB">
        <w:rPr>
          <w:i/>
        </w:rPr>
        <w:t xml:space="preserve">RRCSetup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r w:rsidRPr="00F537EB">
        <w:rPr>
          <w:i/>
        </w:rPr>
        <w:t>RRCRelease</w:t>
      </w:r>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r w:rsidRPr="00F537EB">
        <w:rPr>
          <w:i/>
        </w:rPr>
        <w:t>RRCReject</w:t>
      </w:r>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21"/>
      <w:bookmarkEnd w:id="1022"/>
      <w:bookmarkEnd w:id="1023"/>
      <w:bookmarkEnd w:id="1024"/>
      <w:bookmarkEnd w:id="1025"/>
      <w:bookmarkEnd w:id="1026"/>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5"/>
      <w:r w:rsidRPr="00F537EB">
        <w:t>.</w:t>
      </w:r>
      <w:commentRangeEnd w:id="1045"/>
      <w:r w:rsidR="005A54E0">
        <w:rPr>
          <w:rStyle w:val="ad"/>
          <w:rFonts w:eastAsia="宋体"/>
          <w:lang w:eastAsia="en-US"/>
        </w:rPr>
        <w:commentReference w:id="1045"/>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r w:rsidRPr="00F537EB">
        <w:rPr>
          <w:i/>
        </w:rPr>
        <w:t>RRCReject</w:t>
      </w:r>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3"/>
        <w:rPr>
          <w:rFonts w:eastAsia="DengXian"/>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DengXian"/>
          <w:lang w:eastAsia="zh-CN"/>
        </w:rPr>
        <w:t>5.4.1</w:t>
      </w:r>
      <w:bookmarkEnd w:id="1094"/>
      <w:r w:rsidRPr="00F537EB">
        <w:rPr>
          <w:rFonts w:eastAsia="DengXian"/>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DengXian"/>
          <w:lang w:eastAsia="zh-CN"/>
        </w:rPr>
        <w:t>5.4.2</w:t>
      </w:r>
      <w:r w:rsidRPr="00F537EB">
        <w:rPr>
          <w:rFonts w:eastAsia="DengXian"/>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4"/>
        <w:rPr>
          <w:rFonts w:eastAsia="DengXian"/>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DengXian"/>
          <w:lang w:eastAsia="zh-CN"/>
        </w:rPr>
        <w:t>5.4.2.1</w:t>
      </w:r>
      <w:r w:rsidRPr="00F537EB">
        <w:rPr>
          <w:rFonts w:eastAsia="DengXian"/>
          <w:lang w:eastAsia="zh-CN"/>
        </w:rPr>
        <w:tab/>
        <w:t>General</w:t>
      </w:r>
      <w:bookmarkEnd w:id="1107"/>
      <w:bookmarkEnd w:id="1108"/>
      <w:bookmarkEnd w:id="1109"/>
      <w:bookmarkEnd w:id="1110"/>
      <w:bookmarkEnd w:id="1111"/>
      <w:bookmarkEnd w:id="1112"/>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95pt;height:105.85pt" o:ole="">
            <v:imagedata r:id="rId51" o:title=""/>
          </v:shape>
          <o:OLEObject Type="Embed" ProgID="Mscgen.Chart" ShapeID="_x0000_i1044" DrawAspect="Content" ObjectID="_1648360104"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DengXian"/>
          <w:lang w:eastAsia="zh-CN"/>
        </w:rPr>
        <w:lastRenderedPageBreak/>
        <w:t>5.4.2.2</w:t>
      </w:r>
      <w:r w:rsidRPr="00F537EB">
        <w:rPr>
          <w:rFonts w:eastAsia="DengXian"/>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DengXian"/>
          <w:lang w:eastAsia="zh-CN"/>
        </w:rPr>
        <w:t>5.4.3</w:t>
      </w:r>
      <w:r w:rsidRPr="00F537EB">
        <w:rPr>
          <w:rFonts w:eastAsia="DengXian"/>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4"/>
        <w:rPr>
          <w:rFonts w:eastAsia="DengXian"/>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DengXian"/>
          <w:lang w:eastAsia="zh-CN"/>
        </w:rPr>
        <w:t>5.4.3.1</w:t>
      </w:r>
      <w:r w:rsidRPr="00F537EB">
        <w:rPr>
          <w:rFonts w:eastAsia="DengXian"/>
          <w:lang w:eastAsia="zh-CN"/>
        </w:rPr>
        <w:tab/>
        <w:t>General</w:t>
      </w:r>
      <w:bookmarkEnd w:id="1131"/>
      <w:bookmarkEnd w:id="1132"/>
      <w:bookmarkEnd w:id="1133"/>
      <w:bookmarkEnd w:id="1134"/>
      <w:bookmarkEnd w:id="1135"/>
      <w:bookmarkEnd w:id="1136"/>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80.05pt" o:ole="">
            <v:imagedata r:id="rId53" o:title=""/>
          </v:shape>
          <o:OLEObject Type="Embed" ProgID="Mscgen.Chart" ShapeID="_x0000_i1045" DrawAspect="Content" ObjectID="_1648360105"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5.85pt" o:ole="">
            <v:imagedata r:id="rId55" o:title=""/>
          </v:shape>
          <o:OLEObject Type="Embed" ProgID="Mscgen.Chart" ShapeID="_x0000_i1046" DrawAspect="Content" ObjectID="_1648360106"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DengXian"/>
          <w:lang w:eastAsia="zh-CN"/>
        </w:rPr>
        <w:t>5.4.3.2</w:t>
      </w:r>
      <w:r w:rsidRPr="00F537EB">
        <w:rPr>
          <w:rFonts w:eastAsia="DengXian"/>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3"/>
      <w:commentRangeEnd w:id="1173"/>
      <w:r w:rsidR="00B82905">
        <w:rPr>
          <w:rStyle w:val="ad"/>
          <w:rFonts w:eastAsiaTheme="minorEastAsia"/>
          <w:lang w:eastAsia="en-US"/>
        </w:rPr>
        <w:commentReference w:id="1173"/>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74" w:name="_Toc20425790"/>
      <w:bookmarkStart w:id="1175" w:name="_Toc29321186"/>
      <w:bookmarkStart w:id="1176" w:name="_Toc36756790"/>
      <w:bookmarkStart w:id="1177" w:name="_Toc36836331"/>
      <w:bookmarkStart w:id="1178" w:name="_Toc36843308"/>
      <w:bookmarkStart w:id="1179" w:name="_Toc37067597"/>
      <w:r w:rsidRPr="00F537EB">
        <w:t>5.5.2</w:t>
      </w:r>
      <w:r w:rsidRPr="00F537EB">
        <w:tab/>
        <w:t>Measurement configuration</w:t>
      </w:r>
      <w:bookmarkEnd w:id="1174"/>
      <w:bookmarkEnd w:id="1175"/>
      <w:bookmarkEnd w:id="1176"/>
      <w:bookmarkEnd w:id="1177"/>
      <w:bookmarkEnd w:id="1178"/>
      <w:bookmarkEnd w:id="1179"/>
    </w:p>
    <w:p w14:paraId="3D87E093" w14:textId="77777777" w:rsidR="002C5D28" w:rsidRPr="00F537EB" w:rsidRDefault="002C5D28" w:rsidP="002C5D28">
      <w:pPr>
        <w:pStyle w:val="4"/>
      </w:pPr>
      <w:bookmarkStart w:id="1180" w:name="_Toc20425791"/>
      <w:bookmarkStart w:id="1181" w:name="_Toc29321187"/>
      <w:bookmarkStart w:id="1182" w:name="_Toc36756791"/>
      <w:bookmarkStart w:id="1183" w:name="_Toc36836332"/>
      <w:bookmarkStart w:id="1184" w:name="_Toc36843309"/>
      <w:bookmarkStart w:id="1185" w:name="_Toc37067598"/>
      <w:r w:rsidRPr="00F537EB">
        <w:t>5.5.2.1</w:t>
      </w:r>
      <w:r w:rsidRPr="00F537EB">
        <w:tab/>
        <w:t>General</w:t>
      </w:r>
      <w:bookmarkEnd w:id="1180"/>
      <w:bookmarkEnd w:id="1181"/>
      <w:bookmarkEnd w:id="1182"/>
      <w:bookmarkEnd w:id="1183"/>
      <w:bookmarkEnd w:id="1184"/>
      <w:bookmarkEnd w:id="118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86" w:name="_Toc20425792"/>
      <w:bookmarkStart w:id="1187" w:name="_Toc29321188"/>
      <w:bookmarkStart w:id="1188" w:name="_Toc36756792"/>
      <w:bookmarkStart w:id="1189" w:name="_Toc36836333"/>
      <w:bookmarkStart w:id="1190" w:name="_Toc36843310"/>
      <w:bookmarkStart w:id="1191" w:name="_Toc37067599"/>
      <w:r w:rsidRPr="00F537EB">
        <w:t>5.5.2.2</w:t>
      </w:r>
      <w:r w:rsidRPr="00F537EB">
        <w:tab/>
        <w:t>Measurement identity removal</w:t>
      </w:r>
      <w:bookmarkEnd w:id="1186"/>
      <w:bookmarkEnd w:id="1187"/>
      <w:bookmarkEnd w:id="1188"/>
      <w:bookmarkEnd w:id="1189"/>
      <w:bookmarkEnd w:id="1190"/>
      <w:bookmarkEnd w:id="119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92" w:name="_Toc20425793"/>
      <w:bookmarkStart w:id="1193" w:name="_Toc29321189"/>
      <w:bookmarkStart w:id="1194" w:name="_Toc36756793"/>
      <w:bookmarkStart w:id="1195" w:name="_Toc36836334"/>
      <w:bookmarkStart w:id="1196" w:name="_Toc36843311"/>
      <w:bookmarkStart w:id="1197" w:name="_Toc37067600"/>
      <w:r w:rsidRPr="00F537EB">
        <w:t>5.5.2.3</w:t>
      </w:r>
      <w:r w:rsidRPr="00F537EB">
        <w:tab/>
        <w:t>Measurement identity addition/modification</w:t>
      </w:r>
      <w:bookmarkEnd w:id="1192"/>
      <w:bookmarkEnd w:id="1193"/>
      <w:bookmarkEnd w:id="1194"/>
      <w:bookmarkEnd w:id="1195"/>
      <w:bookmarkEnd w:id="1196"/>
      <w:bookmarkEnd w:id="119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99" w:name="_Toc29321190"/>
      <w:bookmarkStart w:id="1200" w:name="_Toc36756794"/>
      <w:bookmarkStart w:id="1201" w:name="_Toc36836335"/>
      <w:bookmarkStart w:id="1202" w:name="_Toc36843312"/>
      <w:bookmarkStart w:id="1203" w:name="_Toc37067601"/>
      <w:r w:rsidRPr="00F537EB">
        <w:t>5.5.2.4</w:t>
      </w:r>
      <w:r w:rsidRPr="00F537EB">
        <w:tab/>
        <w:t>Measurement object removal</w:t>
      </w:r>
      <w:bookmarkEnd w:id="1198"/>
      <w:bookmarkEnd w:id="1199"/>
      <w:bookmarkEnd w:id="1200"/>
      <w:bookmarkEnd w:id="1201"/>
      <w:bookmarkEnd w:id="1202"/>
      <w:bookmarkEnd w:id="120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204" w:name="_Toc20425795"/>
      <w:bookmarkStart w:id="1205" w:name="_Toc29321191"/>
      <w:bookmarkStart w:id="1206" w:name="_Toc36756795"/>
      <w:bookmarkStart w:id="1207" w:name="_Toc36836336"/>
      <w:bookmarkStart w:id="1208" w:name="_Toc36843313"/>
      <w:bookmarkStart w:id="1209" w:name="_Toc37067602"/>
      <w:r w:rsidRPr="00F537EB">
        <w:t>5.5.2.5</w:t>
      </w:r>
      <w:r w:rsidRPr="00F537EB">
        <w:tab/>
        <w:t>Measurement object addition/modification</w:t>
      </w:r>
      <w:bookmarkEnd w:id="1204"/>
      <w:bookmarkEnd w:id="1205"/>
      <w:bookmarkEnd w:id="1206"/>
      <w:bookmarkEnd w:id="1207"/>
      <w:bookmarkEnd w:id="1208"/>
      <w:bookmarkEnd w:id="120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0"/>
      <w:commentRangeEnd w:id="1210"/>
      <w:r w:rsidR="00B82905">
        <w:rPr>
          <w:rStyle w:val="ad"/>
          <w:rFonts w:eastAsiaTheme="minorEastAsia"/>
          <w:lang w:eastAsia="en-US"/>
        </w:rPr>
        <w:commentReference w:id="1210"/>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211" w:name="_Toc20425796"/>
      <w:bookmarkStart w:id="1212" w:name="_Toc29321192"/>
      <w:bookmarkStart w:id="1213" w:name="_Toc36756796"/>
      <w:bookmarkStart w:id="1214" w:name="_Toc36836337"/>
      <w:bookmarkStart w:id="1215" w:name="_Toc36843314"/>
      <w:bookmarkStart w:id="1216" w:name="_Toc37067603"/>
      <w:r w:rsidRPr="00F537EB">
        <w:t>5.5.2.6</w:t>
      </w:r>
      <w:r w:rsidRPr="00F537EB">
        <w:tab/>
        <w:t>Reporting configuration removal</w:t>
      </w:r>
      <w:bookmarkEnd w:id="1211"/>
      <w:bookmarkEnd w:id="1212"/>
      <w:bookmarkEnd w:id="1213"/>
      <w:bookmarkEnd w:id="1214"/>
      <w:bookmarkEnd w:id="1215"/>
      <w:bookmarkEnd w:id="121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217" w:name="_Toc20425797"/>
      <w:bookmarkStart w:id="1218" w:name="_Toc29321193"/>
      <w:bookmarkStart w:id="1219" w:name="_Toc36756797"/>
      <w:bookmarkStart w:id="1220" w:name="_Toc36836338"/>
      <w:bookmarkStart w:id="1221" w:name="_Toc36843315"/>
      <w:bookmarkStart w:id="1222" w:name="_Toc37067604"/>
      <w:r w:rsidRPr="00F537EB">
        <w:t>5.5.2.7</w:t>
      </w:r>
      <w:r w:rsidRPr="00F537EB">
        <w:tab/>
        <w:t>Reporting configuration addition/modification</w:t>
      </w:r>
      <w:bookmarkEnd w:id="1217"/>
      <w:bookmarkEnd w:id="1218"/>
      <w:bookmarkEnd w:id="1219"/>
      <w:bookmarkEnd w:id="1220"/>
      <w:bookmarkEnd w:id="1221"/>
      <w:bookmarkEnd w:id="122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223" w:name="_Toc20425798"/>
      <w:bookmarkStart w:id="1224" w:name="_Toc29321194"/>
      <w:bookmarkStart w:id="1225" w:name="_Toc36756798"/>
      <w:bookmarkStart w:id="1226" w:name="_Toc36836339"/>
      <w:bookmarkStart w:id="1227" w:name="_Toc36843316"/>
      <w:bookmarkStart w:id="1228" w:name="_Toc37067605"/>
      <w:r w:rsidRPr="00F537EB">
        <w:t>5.5.2.8</w:t>
      </w:r>
      <w:r w:rsidRPr="00F537EB">
        <w:tab/>
        <w:t>Quantity configuration</w:t>
      </w:r>
      <w:bookmarkEnd w:id="1223"/>
      <w:bookmarkEnd w:id="1224"/>
      <w:bookmarkEnd w:id="1225"/>
      <w:bookmarkEnd w:id="1226"/>
      <w:bookmarkEnd w:id="1227"/>
      <w:bookmarkEnd w:id="122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229" w:name="_Toc20425799"/>
      <w:bookmarkStart w:id="1230" w:name="_Toc29321195"/>
      <w:bookmarkStart w:id="1231" w:name="_Toc36756799"/>
      <w:bookmarkStart w:id="1232" w:name="_Toc36836340"/>
      <w:bookmarkStart w:id="1233" w:name="_Toc36843317"/>
      <w:bookmarkStart w:id="1234" w:name="_Toc37067606"/>
      <w:r w:rsidRPr="00F537EB">
        <w:t>5.5.2.9</w:t>
      </w:r>
      <w:r w:rsidRPr="00F537EB">
        <w:tab/>
        <w:t>Measurement gap configuration</w:t>
      </w:r>
      <w:bookmarkEnd w:id="1229"/>
      <w:bookmarkEnd w:id="1230"/>
      <w:bookmarkEnd w:id="1231"/>
      <w:bookmarkEnd w:id="1232"/>
      <w:bookmarkEnd w:id="1233"/>
      <w:bookmarkEnd w:id="123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5" w:name="_Toc20425800"/>
      <w:bookmarkStart w:id="123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37" w:name="_Toc36756800"/>
      <w:bookmarkStart w:id="1238" w:name="_Toc36836341"/>
      <w:bookmarkStart w:id="1239" w:name="_Toc36843318"/>
      <w:bookmarkStart w:id="1240" w:name="_Toc37067607"/>
      <w:commentRangeStart w:id="1241"/>
      <w:r w:rsidRPr="00F537EB">
        <w:t>5</w:t>
      </w:r>
      <w:commentRangeEnd w:id="1241"/>
      <w:r w:rsidR="00972418">
        <w:rPr>
          <w:rStyle w:val="ad"/>
          <w:rFonts w:ascii="Times New Roman" w:eastAsia="宋体" w:hAnsi="Times New Roman"/>
          <w:lang w:eastAsia="en-US"/>
        </w:rPr>
        <w:commentReference w:id="1241"/>
      </w:r>
      <w:r w:rsidRPr="00F537EB">
        <w:t>.5.2.10</w:t>
      </w:r>
      <w:r w:rsidRPr="00F537EB">
        <w:tab/>
        <w:t>Reference signal measurement timing configuration</w:t>
      </w:r>
      <w:bookmarkEnd w:id="1235"/>
      <w:bookmarkEnd w:id="1236"/>
      <w:bookmarkEnd w:id="1237"/>
      <w:bookmarkEnd w:id="1238"/>
      <w:bookmarkEnd w:id="1239"/>
      <w:bookmarkEnd w:id="124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42" w:name="_Toc36836342"/>
      <w:bookmarkStart w:id="1243" w:name="_Toc36843319"/>
      <w:bookmarkStart w:id="1244" w:name="_Toc37067608"/>
      <w:bookmarkStart w:id="1245" w:name="_Toc20425801"/>
      <w:bookmarkStart w:id="1246" w:name="_Toc29321197"/>
      <w:bookmarkStart w:id="1247" w:name="_Toc36756801"/>
      <w:r w:rsidRPr="00F537EB">
        <w:t>5.5.2.10a</w:t>
      </w:r>
      <w:r w:rsidRPr="00F537EB">
        <w:tab/>
      </w:r>
      <w:r w:rsidRPr="00F537EB">
        <w:rPr>
          <w:lang w:eastAsia="zh-CN"/>
        </w:rPr>
        <w:t>RSSI</w:t>
      </w:r>
      <w:r w:rsidRPr="00F537EB">
        <w:t xml:space="preserve"> measurement timing configuration</w:t>
      </w:r>
      <w:bookmarkEnd w:id="1242"/>
      <w:bookmarkEnd w:id="1243"/>
      <w:bookmarkEnd w:id="124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48" w:name="_Toc36836343"/>
      <w:bookmarkStart w:id="1249" w:name="_Toc36843320"/>
      <w:bookmarkStart w:id="1250" w:name="_Toc37067609"/>
      <w:r w:rsidRPr="00F537EB">
        <w:rPr>
          <w:lang w:eastAsia="en-US"/>
        </w:rPr>
        <w:t>5.5.2.11</w:t>
      </w:r>
      <w:r w:rsidRPr="00F537EB">
        <w:rPr>
          <w:lang w:eastAsia="en-US"/>
        </w:rPr>
        <w:tab/>
        <w:t>Measurement gap sharing configuration</w:t>
      </w:r>
      <w:bookmarkEnd w:id="1245"/>
      <w:bookmarkEnd w:id="1246"/>
      <w:bookmarkEnd w:id="1247"/>
      <w:bookmarkEnd w:id="1248"/>
      <w:bookmarkEnd w:id="1249"/>
      <w:bookmarkEnd w:id="125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51" w:name="_Toc20425802"/>
      <w:bookmarkStart w:id="1252" w:name="_Toc29321198"/>
      <w:bookmarkStart w:id="1253" w:name="_Toc36756803"/>
      <w:bookmarkStart w:id="1254" w:name="_Toc36836344"/>
      <w:bookmarkStart w:id="1255" w:name="_Toc36843321"/>
      <w:bookmarkStart w:id="1256" w:name="_Toc37067610"/>
      <w:r w:rsidRPr="00F537EB">
        <w:t>5.5.3</w:t>
      </w:r>
      <w:r w:rsidRPr="00F537EB">
        <w:tab/>
        <w:t>Performing measurements</w:t>
      </w:r>
      <w:bookmarkEnd w:id="1251"/>
      <w:bookmarkEnd w:id="1252"/>
      <w:bookmarkEnd w:id="1253"/>
      <w:bookmarkEnd w:id="1254"/>
      <w:bookmarkEnd w:id="1255"/>
      <w:bookmarkEnd w:id="1256"/>
    </w:p>
    <w:p w14:paraId="377E75DF" w14:textId="77777777" w:rsidR="002C5D28" w:rsidRPr="00F537EB" w:rsidRDefault="002C5D28" w:rsidP="002C5D28">
      <w:pPr>
        <w:pStyle w:val="4"/>
      </w:pPr>
      <w:bookmarkStart w:id="1257" w:name="_Toc20425803"/>
      <w:bookmarkStart w:id="1258" w:name="_Toc29321199"/>
      <w:bookmarkStart w:id="1259" w:name="_Toc36756804"/>
      <w:bookmarkStart w:id="1260" w:name="_Toc36836345"/>
      <w:bookmarkStart w:id="1261" w:name="_Toc36843322"/>
      <w:bookmarkStart w:id="1262" w:name="_Toc37067611"/>
      <w:r w:rsidRPr="00F537EB">
        <w:t>5.5.3.1</w:t>
      </w:r>
      <w:r w:rsidRPr="00F537EB">
        <w:tab/>
        <w:t>General</w:t>
      </w:r>
      <w:bookmarkEnd w:id="1257"/>
      <w:bookmarkEnd w:id="1258"/>
      <w:bookmarkEnd w:id="1259"/>
      <w:bookmarkEnd w:id="1260"/>
      <w:bookmarkEnd w:id="1261"/>
      <w:bookmarkEnd w:id="1262"/>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4"/>
      <w:r w:rsidR="00DB126A" w:rsidRPr="00F537EB">
        <w:t>2 quantities</w:t>
      </w:r>
      <w:commentRangeEnd w:id="1264"/>
      <w:r w:rsidR="00DB126A">
        <w:rPr>
          <w:rStyle w:val="ad"/>
          <w:rFonts w:eastAsia="宋体"/>
          <w:lang w:eastAsia="en-US"/>
        </w:rPr>
        <w:commentReference w:id="1264"/>
      </w:r>
      <w:r w:rsidR="00DB126A" w:rsidRPr="00F537EB">
        <w:t xml:space="preserve">. </w:t>
      </w:r>
      <w:r w:rsidR="00333A90" w:rsidRPr="00F537EB">
        <w:t>The UE does not apply the layer 3 filtering as specified in 5.5.3.2 to derive the CBR measurements.</w:t>
      </w:r>
    </w:p>
    <w:bookmarkEnd w:id="1263"/>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5" w:name="_Toc20425804"/>
      <w:bookmarkStart w:id="1266" w:name="_Toc29321200"/>
      <w:commentRangeStart w:id="1267"/>
      <w:r w:rsidRPr="00F537EB">
        <w:t>NOTE</w:t>
      </w:r>
      <w:r w:rsidR="00333A90" w:rsidRPr="00F537EB">
        <w:t xml:space="preserve"> 1</w:t>
      </w:r>
      <w:r w:rsidRPr="00F537EB">
        <w:t>:</w:t>
      </w:r>
      <w:commentRangeEnd w:id="1267"/>
      <w:r w:rsidR="00CA64A4">
        <w:rPr>
          <w:rStyle w:val="ad"/>
          <w:rFonts w:eastAsia="宋体"/>
          <w:lang w:eastAsia="en-US"/>
        </w:rPr>
        <w:commentReference w:id="1267"/>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68" w:name="_Toc36756805"/>
      <w:bookmarkStart w:id="1269" w:name="_Toc36836346"/>
      <w:bookmarkStart w:id="1270" w:name="_Toc36843323"/>
      <w:bookmarkStart w:id="1271" w:name="_Toc37067612"/>
      <w:r w:rsidRPr="00F537EB">
        <w:t>5.5.3.2</w:t>
      </w:r>
      <w:r w:rsidRPr="00F537EB">
        <w:tab/>
        <w:t>Layer 3 filtering</w:t>
      </w:r>
      <w:bookmarkEnd w:id="1265"/>
      <w:bookmarkEnd w:id="1266"/>
      <w:bookmarkEnd w:id="1268"/>
      <w:bookmarkEnd w:id="1269"/>
      <w:bookmarkEnd w:id="1270"/>
      <w:bookmarkEnd w:id="12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3"/>
      <w:commentRangeEnd w:id="1273"/>
      <w:r w:rsidR="0018332B">
        <w:rPr>
          <w:rStyle w:val="ad"/>
          <w:rFonts w:eastAsiaTheme="minorEastAsia"/>
          <w:lang w:eastAsia="en-US"/>
        </w:rPr>
        <w:commentReference w:id="127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74" w:name="_Toc20425805"/>
      <w:bookmarkStart w:id="1275" w:name="_Toc29321201"/>
      <w:bookmarkStart w:id="1276" w:name="_Toc36756806"/>
      <w:bookmarkStart w:id="1277" w:name="_Toc36836347"/>
      <w:bookmarkStart w:id="1278" w:name="_Toc36843324"/>
      <w:bookmarkStart w:id="1279" w:name="_Toc37067613"/>
      <w:r w:rsidRPr="00F537EB">
        <w:t>5.5.3.3</w:t>
      </w:r>
      <w:r w:rsidRPr="00F537EB">
        <w:tab/>
        <w:t>Derivation of cell measurement results</w:t>
      </w:r>
      <w:bookmarkEnd w:id="1274"/>
      <w:bookmarkEnd w:id="1275"/>
      <w:bookmarkEnd w:id="1276"/>
      <w:bookmarkEnd w:id="1277"/>
      <w:bookmarkEnd w:id="1278"/>
      <w:bookmarkEnd w:id="127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80" w:name="_Toc20425806"/>
      <w:bookmarkStart w:id="1281" w:name="_Toc29321202"/>
      <w:bookmarkStart w:id="1282" w:name="_Toc36756807"/>
      <w:bookmarkStart w:id="1283" w:name="_Toc36836348"/>
      <w:bookmarkStart w:id="1284" w:name="_Toc36843325"/>
      <w:bookmarkStart w:id="1285" w:name="_Toc37067614"/>
      <w:r w:rsidRPr="00F537EB">
        <w:t>5.5.3.3a</w:t>
      </w:r>
      <w:r w:rsidRPr="00F537EB">
        <w:tab/>
        <w:t>Derivation of layer 3 beam filtered measurement</w:t>
      </w:r>
      <w:bookmarkEnd w:id="1280"/>
      <w:bookmarkEnd w:id="1281"/>
      <w:bookmarkEnd w:id="1282"/>
      <w:bookmarkEnd w:id="1283"/>
      <w:bookmarkEnd w:id="1284"/>
      <w:bookmarkEnd w:id="128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86" w:name="_Toc20425807"/>
      <w:bookmarkStart w:id="1287" w:name="_Toc29321203"/>
      <w:bookmarkStart w:id="1288" w:name="_Toc36756808"/>
      <w:bookmarkStart w:id="1289" w:name="_Toc36836349"/>
      <w:bookmarkStart w:id="1290" w:name="_Toc36843326"/>
      <w:bookmarkStart w:id="1291" w:name="_Toc37067615"/>
      <w:r w:rsidRPr="00F537EB">
        <w:t>5.5.4</w:t>
      </w:r>
      <w:r w:rsidRPr="00F537EB">
        <w:tab/>
        <w:t>Measurement report triggering</w:t>
      </w:r>
      <w:bookmarkEnd w:id="1286"/>
      <w:bookmarkEnd w:id="1287"/>
      <w:bookmarkEnd w:id="1288"/>
      <w:bookmarkEnd w:id="1289"/>
      <w:bookmarkEnd w:id="1290"/>
      <w:bookmarkEnd w:id="1291"/>
    </w:p>
    <w:p w14:paraId="44599473" w14:textId="77777777" w:rsidR="002C5D28" w:rsidRPr="00F537EB" w:rsidRDefault="002C5D28" w:rsidP="002C5D28">
      <w:pPr>
        <w:pStyle w:val="4"/>
      </w:pPr>
      <w:bookmarkStart w:id="1292" w:name="_Toc20425808"/>
      <w:bookmarkStart w:id="1293" w:name="_Toc29321204"/>
      <w:bookmarkStart w:id="1294" w:name="_Toc36756809"/>
      <w:bookmarkStart w:id="1295" w:name="_Toc36836350"/>
      <w:bookmarkStart w:id="1296" w:name="_Toc36843327"/>
      <w:bookmarkStart w:id="1297" w:name="_Toc37067616"/>
      <w:r w:rsidRPr="00F537EB">
        <w:t>5.5.4.1</w:t>
      </w:r>
      <w:r w:rsidRPr="00F537EB">
        <w:tab/>
        <w:t>General</w:t>
      </w:r>
      <w:bookmarkEnd w:id="1292"/>
      <w:bookmarkEnd w:id="1293"/>
      <w:bookmarkEnd w:id="1294"/>
      <w:bookmarkEnd w:id="1295"/>
      <w:bookmarkEnd w:id="1296"/>
      <w:bookmarkEnd w:id="129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9" w:name="_Toc20425809"/>
      <w:bookmarkStart w:id="130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301" w:name="_Toc36756810"/>
      <w:bookmarkStart w:id="1302" w:name="_Toc36836351"/>
      <w:bookmarkStart w:id="1303" w:name="_Toc36843328"/>
      <w:bookmarkStart w:id="1304" w:name="_Toc37067617"/>
      <w:r w:rsidRPr="00F537EB">
        <w:t>5.5.4.2</w:t>
      </w:r>
      <w:r w:rsidRPr="00F537EB">
        <w:tab/>
        <w:t>Event A1 (Serving becomes better than threshold)</w:t>
      </w:r>
      <w:bookmarkEnd w:id="1299"/>
      <w:bookmarkEnd w:id="1300"/>
      <w:bookmarkEnd w:id="1301"/>
      <w:bookmarkEnd w:id="1302"/>
      <w:bookmarkEnd w:id="1303"/>
      <w:bookmarkEnd w:id="130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305" w:name="_Toc20425810"/>
      <w:bookmarkStart w:id="1306" w:name="_Toc29321206"/>
      <w:bookmarkStart w:id="1307" w:name="_Toc36756811"/>
      <w:bookmarkStart w:id="1308" w:name="_Toc36836352"/>
      <w:bookmarkStart w:id="1309" w:name="_Toc36843329"/>
      <w:bookmarkStart w:id="1310" w:name="_Toc37067618"/>
      <w:r w:rsidRPr="00F537EB">
        <w:t>5.5.4.3</w:t>
      </w:r>
      <w:r w:rsidRPr="00F537EB">
        <w:tab/>
        <w:t>Event A2 (Serving becomes worse than threshold)</w:t>
      </w:r>
      <w:bookmarkEnd w:id="1305"/>
      <w:bookmarkEnd w:id="1306"/>
      <w:bookmarkEnd w:id="1307"/>
      <w:bookmarkEnd w:id="1308"/>
      <w:bookmarkEnd w:id="1309"/>
      <w:bookmarkEnd w:id="131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311" w:name="_Toc20425811"/>
      <w:bookmarkStart w:id="1312" w:name="_Toc29321207"/>
      <w:bookmarkStart w:id="1313" w:name="_Toc36756812"/>
      <w:bookmarkStart w:id="1314" w:name="_Toc36836353"/>
      <w:bookmarkStart w:id="1315" w:name="_Toc36843330"/>
      <w:bookmarkStart w:id="1316" w:name="_Toc37067619"/>
      <w:r w:rsidRPr="00F537EB">
        <w:t>5.5.4.4</w:t>
      </w:r>
      <w:r w:rsidRPr="00F537EB">
        <w:tab/>
        <w:t>Event A3 (Neighbour becomes offset better than SpCell)</w:t>
      </w:r>
      <w:bookmarkEnd w:id="1311"/>
      <w:bookmarkEnd w:id="1312"/>
      <w:bookmarkEnd w:id="1313"/>
      <w:bookmarkEnd w:id="1314"/>
      <w:bookmarkEnd w:id="1315"/>
      <w:bookmarkEnd w:id="131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317" w:name="_Toc20425812"/>
      <w:bookmarkStart w:id="1318" w:name="_Toc29321208"/>
      <w:bookmarkStart w:id="1319" w:name="_Toc36756813"/>
      <w:bookmarkStart w:id="1320" w:name="_Toc36836354"/>
      <w:bookmarkStart w:id="1321" w:name="_Toc36843331"/>
      <w:bookmarkStart w:id="1322" w:name="_Toc37067620"/>
      <w:r w:rsidRPr="00F537EB">
        <w:t>5.5.4.5</w:t>
      </w:r>
      <w:r w:rsidRPr="00F537EB">
        <w:tab/>
        <w:t>Event A4 (Neighbour becomes better than threshold)</w:t>
      </w:r>
      <w:bookmarkEnd w:id="1317"/>
      <w:bookmarkEnd w:id="1318"/>
      <w:bookmarkEnd w:id="1319"/>
      <w:bookmarkEnd w:id="1320"/>
      <w:bookmarkEnd w:id="1321"/>
      <w:bookmarkEnd w:id="132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323" w:name="_Toc20425813"/>
      <w:bookmarkStart w:id="1324" w:name="_Toc29321209"/>
      <w:bookmarkStart w:id="1325" w:name="_Toc36756814"/>
      <w:bookmarkStart w:id="1326" w:name="_Toc36836355"/>
      <w:bookmarkStart w:id="1327" w:name="_Toc36843332"/>
      <w:bookmarkStart w:id="1328" w:name="_Toc37067621"/>
      <w:r w:rsidRPr="00F537EB">
        <w:t>5.5.4.6</w:t>
      </w:r>
      <w:r w:rsidRPr="00F537EB">
        <w:tab/>
        <w:t>Event A5 (SpCell becomes worse than threshold1 and neighbour becomes better than threshold2)</w:t>
      </w:r>
      <w:bookmarkEnd w:id="1323"/>
      <w:bookmarkEnd w:id="1324"/>
      <w:bookmarkEnd w:id="1325"/>
      <w:bookmarkEnd w:id="1326"/>
      <w:bookmarkEnd w:id="1327"/>
      <w:bookmarkEnd w:id="132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329" w:name="_Toc20425814"/>
      <w:bookmarkStart w:id="1330" w:name="_Toc29321210"/>
      <w:bookmarkStart w:id="1331" w:name="_Toc36756815"/>
      <w:bookmarkStart w:id="1332" w:name="_Toc36836356"/>
      <w:bookmarkStart w:id="1333" w:name="_Toc36843333"/>
      <w:bookmarkStart w:id="1334" w:name="_Toc37067622"/>
      <w:r w:rsidRPr="00F537EB">
        <w:t>5.5.4.7</w:t>
      </w:r>
      <w:r w:rsidRPr="00F537EB">
        <w:tab/>
        <w:t>Event A6 (Neighbour becomes offset better th</w:t>
      </w:r>
      <w:r w:rsidR="009A07EC" w:rsidRPr="00F537EB">
        <w:t>a</w:t>
      </w:r>
      <w:r w:rsidRPr="00F537EB">
        <w:t>n SCell)</w:t>
      </w:r>
      <w:bookmarkEnd w:id="1329"/>
      <w:bookmarkEnd w:id="1330"/>
      <w:bookmarkEnd w:id="1331"/>
      <w:bookmarkEnd w:id="1332"/>
      <w:bookmarkEnd w:id="1333"/>
      <w:bookmarkEnd w:id="133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35" w:name="_Toc20425815"/>
      <w:bookmarkStart w:id="1336" w:name="_Toc29321211"/>
      <w:bookmarkStart w:id="1337" w:name="_Toc36756816"/>
      <w:bookmarkStart w:id="1338" w:name="_Toc36836357"/>
      <w:bookmarkStart w:id="1339" w:name="_Toc36843334"/>
      <w:bookmarkStart w:id="1340" w:name="_Toc37067623"/>
      <w:r w:rsidRPr="00F537EB">
        <w:t>5.5.4.8</w:t>
      </w:r>
      <w:r w:rsidRPr="00F537EB">
        <w:tab/>
        <w:t>Event B1 (Inter RAT neighbour becomes better than threshold)</w:t>
      </w:r>
      <w:bookmarkEnd w:id="1335"/>
      <w:bookmarkEnd w:id="1336"/>
      <w:bookmarkEnd w:id="1337"/>
      <w:bookmarkEnd w:id="1338"/>
      <w:bookmarkEnd w:id="1339"/>
      <w:bookmarkEnd w:id="134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41" w:name="_Toc20425816"/>
      <w:bookmarkStart w:id="1342" w:name="_Toc29321212"/>
      <w:bookmarkStart w:id="1343" w:name="_Toc36756817"/>
      <w:bookmarkStart w:id="1344" w:name="_Toc36836358"/>
      <w:bookmarkStart w:id="1345" w:name="_Toc36843335"/>
      <w:bookmarkStart w:id="134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41"/>
      <w:bookmarkEnd w:id="1342"/>
      <w:bookmarkEnd w:id="1343"/>
      <w:bookmarkEnd w:id="1344"/>
      <w:bookmarkEnd w:id="1345"/>
      <w:bookmarkEnd w:id="134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47" w:name="_Toc36836359"/>
      <w:bookmarkStart w:id="1348" w:name="_Toc36843336"/>
      <w:bookmarkStart w:id="1349" w:name="_Toc37067625"/>
      <w:bookmarkStart w:id="1350" w:name="_Toc20425817"/>
      <w:bookmarkStart w:id="1351" w:name="_Toc29321213"/>
      <w:r w:rsidRPr="00F537EB">
        <w:t>5.5.4.10</w:t>
      </w:r>
      <w:r w:rsidRPr="00F537EB">
        <w:tab/>
        <w:t>Event I1 (Interference becomes higher than threshold)</w:t>
      </w:r>
      <w:bookmarkEnd w:id="1347"/>
      <w:bookmarkEnd w:id="1348"/>
      <w:bookmarkEnd w:id="134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52" w:name="_Toc36756818"/>
      <w:bookmarkStart w:id="1353" w:name="_Toc36836360"/>
      <w:bookmarkStart w:id="1354" w:name="_Toc36843337"/>
      <w:bookmarkStart w:id="1355" w:name="_Toc37067626"/>
      <w:r w:rsidRPr="00F537EB">
        <w:t>5.5.4.1</w:t>
      </w:r>
      <w:r w:rsidR="0076276E" w:rsidRPr="00F537EB">
        <w:t>1</w:t>
      </w:r>
      <w:r w:rsidRPr="00F537EB">
        <w:tab/>
        <w:t>Event C1 (The NR sidelink channel busy ratio is above a threshold)</w:t>
      </w:r>
      <w:bookmarkEnd w:id="1352"/>
      <w:bookmarkEnd w:id="1353"/>
      <w:bookmarkEnd w:id="1354"/>
      <w:bookmarkEnd w:id="135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6pt;height:13.45pt" o:ole="" fillcolor="yellow">
            <v:imagedata r:id="rId57" o:title=""/>
          </v:shape>
          <o:OLEObject Type="Embed" ProgID="Equation.3" ShapeID="_x0000_i1047" DrawAspect="Content" ObjectID="_1648360107"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45pt" o:ole="">
            <v:imagedata r:id="rId59" o:title=""/>
          </v:shape>
          <o:OLEObject Type="Embed" ProgID="Equation.3" ShapeID="_x0000_i1048" DrawAspect="Content" ObjectID="_1648360108"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6"/>
      <w:commentRangeEnd w:id="1356"/>
      <w:r w:rsidR="001C0030">
        <w:rPr>
          <w:rStyle w:val="ad"/>
          <w:rFonts w:eastAsia="宋体"/>
          <w:lang w:eastAsia="en-US"/>
        </w:rPr>
        <w:commentReference w:id="135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57" w:name="_Toc36756819"/>
      <w:bookmarkStart w:id="1358" w:name="_Toc36836361"/>
      <w:bookmarkStart w:id="1359" w:name="_Toc36843338"/>
      <w:bookmarkStart w:id="1360" w:name="_Toc37067627"/>
      <w:r w:rsidRPr="00F537EB">
        <w:t>5.5.4.1</w:t>
      </w:r>
      <w:r w:rsidR="0076276E" w:rsidRPr="00F537EB">
        <w:t>2</w:t>
      </w:r>
      <w:r w:rsidRPr="00F537EB">
        <w:tab/>
        <w:t>Event C2 (The NR sidelink channel busy ratio is below a threshold)</w:t>
      </w:r>
      <w:bookmarkEnd w:id="1357"/>
      <w:bookmarkEnd w:id="1358"/>
      <w:bookmarkEnd w:id="1359"/>
      <w:bookmarkEnd w:id="136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45pt" o:ole="">
            <v:imagedata r:id="rId59" o:title=""/>
          </v:shape>
          <o:OLEObject Type="Embed" ProgID="Equation.3" ShapeID="_x0000_i1049" DrawAspect="Content" ObjectID="_1648360109"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6pt;height:13.45pt" o:ole="" fillcolor="yellow">
            <v:imagedata r:id="rId57" o:title=""/>
          </v:shape>
          <o:OLEObject Type="Embed" ProgID="Equation.3" ShapeID="_x0000_i1050" DrawAspect="Content" ObjectID="_1648360110"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1"/>
      <w:commentRangeEnd w:id="1361"/>
      <w:r w:rsidR="006D34E0">
        <w:rPr>
          <w:rStyle w:val="ad"/>
          <w:rFonts w:eastAsia="宋体"/>
          <w:lang w:eastAsia="en-US"/>
        </w:rPr>
        <w:commentReference w:id="136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62" w:name="_Toc36756820"/>
      <w:bookmarkStart w:id="1363" w:name="_Toc36836362"/>
      <w:bookmarkStart w:id="1364" w:name="_Toc36843339"/>
      <w:bookmarkStart w:id="1365" w:name="_Toc37067628"/>
      <w:r w:rsidRPr="00F537EB">
        <w:t>5.5.4.1</w:t>
      </w:r>
      <w:r w:rsidR="0076276E" w:rsidRPr="00F537EB">
        <w:t>3</w:t>
      </w:r>
      <w:r w:rsidRPr="00F537EB">
        <w:tab/>
        <w:t>Event V1 (The V2X sidelink channel busy ratio is above a threshold)</w:t>
      </w:r>
      <w:bookmarkEnd w:id="1362"/>
      <w:bookmarkEnd w:id="1363"/>
      <w:bookmarkEnd w:id="1364"/>
      <w:bookmarkEnd w:id="136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66" w:name="_Toc36756821"/>
      <w:bookmarkStart w:id="1367" w:name="_Toc36836363"/>
      <w:bookmarkStart w:id="1368" w:name="_Toc36843340"/>
      <w:bookmarkStart w:id="1369" w:name="_Toc37067629"/>
      <w:r w:rsidRPr="00F537EB">
        <w:t>5.5.4.1</w:t>
      </w:r>
      <w:r w:rsidR="0076276E" w:rsidRPr="00F537EB">
        <w:t>4</w:t>
      </w:r>
      <w:r w:rsidRPr="00F537EB">
        <w:tab/>
        <w:t>Event V2 (The V2X sidelink channel busy ratio is below a threshold)</w:t>
      </w:r>
      <w:bookmarkEnd w:id="1366"/>
      <w:bookmarkEnd w:id="1367"/>
      <w:bookmarkEnd w:id="1368"/>
      <w:bookmarkEnd w:id="136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70" w:name="_Toc36756823"/>
      <w:bookmarkStart w:id="1371" w:name="_Toc36836364"/>
      <w:bookmarkStart w:id="1372" w:name="_Toc36843341"/>
      <w:bookmarkStart w:id="1373" w:name="_Toc37067630"/>
      <w:r w:rsidRPr="00F537EB">
        <w:t>5.5.5</w:t>
      </w:r>
      <w:r w:rsidRPr="00F537EB">
        <w:tab/>
        <w:t>Measurement reporting</w:t>
      </w:r>
      <w:bookmarkEnd w:id="1350"/>
      <w:bookmarkEnd w:id="1351"/>
      <w:bookmarkEnd w:id="1370"/>
      <w:bookmarkEnd w:id="1371"/>
      <w:bookmarkEnd w:id="1372"/>
      <w:bookmarkEnd w:id="1373"/>
    </w:p>
    <w:p w14:paraId="775709D3" w14:textId="77777777" w:rsidR="002C5D28" w:rsidRPr="00F537EB" w:rsidRDefault="002C5D28" w:rsidP="002C5D28">
      <w:pPr>
        <w:pStyle w:val="4"/>
      </w:pPr>
      <w:bookmarkStart w:id="1374" w:name="_Toc20425818"/>
      <w:bookmarkStart w:id="1375" w:name="_Toc29321214"/>
      <w:bookmarkStart w:id="1376" w:name="_Toc36756824"/>
      <w:bookmarkStart w:id="1377" w:name="_Toc36836365"/>
      <w:bookmarkStart w:id="1378" w:name="_Toc36843342"/>
      <w:bookmarkStart w:id="1379" w:name="_Toc37067631"/>
      <w:r w:rsidRPr="00F537EB">
        <w:t>5.5.5.1</w:t>
      </w:r>
      <w:r w:rsidRPr="00F537EB">
        <w:tab/>
        <w:t>General</w:t>
      </w:r>
      <w:bookmarkEnd w:id="1374"/>
      <w:bookmarkEnd w:id="1375"/>
      <w:bookmarkEnd w:id="1376"/>
      <w:bookmarkEnd w:id="1377"/>
      <w:bookmarkEnd w:id="1378"/>
      <w:bookmarkEnd w:id="137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3" o:title=""/>
          </v:shape>
          <o:OLEObject Type="Embed" ProgID="Mscgen.Chart" ShapeID="_x0000_i1051" DrawAspect="Content" ObjectID="_1648360111"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0"/>
    <w:bookmarkEnd w:id="138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2"/>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2"/>
      <w:r w:rsidR="00EC6564">
        <w:rPr>
          <w:rStyle w:val="ad"/>
          <w:rFonts w:eastAsia="宋体"/>
          <w:lang w:eastAsia="en-US"/>
        </w:rPr>
        <w:commentReference w:id="1382"/>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83" w:name="_Toc20425819"/>
      <w:bookmarkStart w:id="1384" w:name="_Toc29321215"/>
      <w:bookmarkStart w:id="1385" w:name="_Toc36756825"/>
      <w:bookmarkStart w:id="1386" w:name="_Toc36836366"/>
      <w:bookmarkStart w:id="1387" w:name="_Toc36843343"/>
      <w:bookmarkStart w:id="1388" w:name="_Toc37067632"/>
      <w:r w:rsidRPr="00F537EB">
        <w:t>5.5.5.2</w:t>
      </w:r>
      <w:r w:rsidRPr="00F537EB">
        <w:tab/>
        <w:t>Reporting of beam measurement information</w:t>
      </w:r>
      <w:bookmarkEnd w:id="1383"/>
      <w:bookmarkEnd w:id="1384"/>
      <w:bookmarkEnd w:id="1385"/>
      <w:bookmarkEnd w:id="1386"/>
      <w:bookmarkEnd w:id="1387"/>
      <w:bookmarkEnd w:id="138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89" w:name="_Toc20425820"/>
      <w:bookmarkStart w:id="1390" w:name="_Toc29321216"/>
      <w:bookmarkStart w:id="1391" w:name="_Toc36756826"/>
      <w:bookmarkStart w:id="1392" w:name="_Toc36836367"/>
      <w:bookmarkStart w:id="1393" w:name="_Toc36843344"/>
      <w:bookmarkStart w:id="1394" w:name="_Toc37067633"/>
      <w:r w:rsidRPr="00F537EB">
        <w:t>5.5.5.3</w:t>
      </w:r>
      <w:r w:rsidRPr="00F537EB">
        <w:tab/>
        <w:t>Sorting of cell measurement results</w:t>
      </w:r>
      <w:bookmarkEnd w:id="1389"/>
      <w:bookmarkEnd w:id="1390"/>
      <w:bookmarkEnd w:id="1391"/>
      <w:bookmarkEnd w:id="1392"/>
      <w:bookmarkEnd w:id="1393"/>
      <w:bookmarkEnd w:id="139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95" w:name="_Toc20425821"/>
      <w:bookmarkStart w:id="1396" w:name="_Toc29321217"/>
      <w:bookmarkStart w:id="1397" w:name="_Toc36756827"/>
      <w:bookmarkStart w:id="1398" w:name="_Toc36836368"/>
      <w:bookmarkStart w:id="1399" w:name="_Toc36843345"/>
      <w:bookmarkStart w:id="1400" w:name="_Toc37067634"/>
      <w:r w:rsidRPr="00F537EB">
        <w:t>5.5.6</w:t>
      </w:r>
      <w:r w:rsidRPr="00F537EB">
        <w:tab/>
        <w:t>Location measurement indication</w:t>
      </w:r>
      <w:bookmarkEnd w:id="1395"/>
      <w:bookmarkEnd w:id="1396"/>
      <w:bookmarkEnd w:id="1397"/>
      <w:bookmarkEnd w:id="1398"/>
      <w:bookmarkEnd w:id="1399"/>
      <w:bookmarkEnd w:id="1400"/>
    </w:p>
    <w:p w14:paraId="0FDEB942" w14:textId="56CD8353" w:rsidR="002C5D28" w:rsidRPr="00F537EB" w:rsidRDefault="002C5D28" w:rsidP="002C5D28">
      <w:pPr>
        <w:pStyle w:val="4"/>
      </w:pPr>
      <w:bookmarkStart w:id="1401" w:name="_Toc20425822"/>
      <w:bookmarkStart w:id="1402" w:name="_Toc29321218"/>
      <w:bookmarkStart w:id="1403" w:name="_Toc36756828"/>
      <w:bookmarkStart w:id="1404" w:name="_Toc36836369"/>
      <w:bookmarkStart w:id="1405" w:name="_Toc36843346"/>
      <w:bookmarkStart w:id="1406" w:name="_Toc37067635"/>
      <w:r w:rsidRPr="00F537EB">
        <w:t>5.5.6.1</w:t>
      </w:r>
      <w:r w:rsidRPr="00F537EB">
        <w:tab/>
        <w:t>General</w:t>
      </w:r>
      <w:bookmarkEnd w:id="1401"/>
      <w:bookmarkEnd w:id="1402"/>
      <w:bookmarkEnd w:id="1403"/>
      <w:bookmarkEnd w:id="1404"/>
      <w:bookmarkEnd w:id="1405"/>
      <w:bookmarkEnd w:id="1406"/>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79.5pt" o:ole="">
            <v:imagedata r:id="rId65" o:title=""/>
          </v:shape>
          <o:OLEObject Type="Embed" ProgID="Mscgen.Chart" ShapeID="_x0000_i1052" DrawAspect="Content" ObjectID="_1648360112"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407" w:name="_Toc20425823"/>
      <w:bookmarkStart w:id="1408" w:name="_Toc29321219"/>
      <w:bookmarkStart w:id="1409" w:name="_Toc36756829"/>
      <w:bookmarkStart w:id="1410" w:name="_Toc36836370"/>
      <w:bookmarkStart w:id="1411" w:name="_Toc36843347"/>
      <w:bookmarkStart w:id="1412" w:name="_Toc37067636"/>
      <w:r w:rsidRPr="00F537EB">
        <w:t>5.5.6.2</w:t>
      </w:r>
      <w:r w:rsidRPr="00F537EB">
        <w:tab/>
        <w:t>Initiation</w:t>
      </w:r>
      <w:bookmarkEnd w:id="1407"/>
      <w:bookmarkEnd w:id="1408"/>
      <w:bookmarkEnd w:id="1409"/>
      <w:bookmarkEnd w:id="1410"/>
      <w:bookmarkEnd w:id="1411"/>
      <w:bookmarkEnd w:id="141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413" w:name="_Toc20425824"/>
      <w:bookmarkStart w:id="1414" w:name="_Toc29321220"/>
      <w:bookmarkStart w:id="1415" w:name="_Toc36756830"/>
      <w:bookmarkStart w:id="1416" w:name="_Toc36836371"/>
      <w:bookmarkStart w:id="1417" w:name="_Toc36843348"/>
      <w:bookmarkStart w:id="141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3"/>
      <w:bookmarkEnd w:id="1414"/>
      <w:bookmarkEnd w:id="1415"/>
      <w:bookmarkEnd w:id="1416"/>
      <w:bookmarkEnd w:id="1417"/>
      <w:bookmarkEnd w:id="141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419" w:name="_Toc36756831"/>
      <w:bookmarkStart w:id="1420" w:name="_Toc36836372"/>
      <w:bookmarkStart w:id="1421" w:name="_Toc36843349"/>
      <w:bookmarkStart w:id="1422" w:name="_Toc37067638"/>
      <w:bookmarkStart w:id="1423" w:name="_Toc525856530"/>
      <w:bookmarkStart w:id="1424" w:name="_Toc20425825"/>
      <w:bookmarkStart w:id="1425" w:name="_Toc29321221"/>
      <w:r w:rsidRPr="00F537EB">
        <w:t>5.5a</w:t>
      </w:r>
      <w:r w:rsidRPr="00F537EB">
        <w:tab/>
        <w:t>Logged Measurements</w:t>
      </w:r>
      <w:bookmarkEnd w:id="1419"/>
      <w:bookmarkEnd w:id="1420"/>
      <w:bookmarkEnd w:id="1421"/>
      <w:bookmarkEnd w:id="1422"/>
    </w:p>
    <w:p w14:paraId="157EB780" w14:textId="06898F0C" w:rsidR="00DD0A5B" w:rsidRPr="00F537EB" w:rsidRDefault="00DD0A5B" w:rsidP="00DD0A5B">
      <w:pPr>
        <w:pStyle w:val="3"/>
      </w:pPr>
      <w:bookmarkStart w:id="1426" w:name="_Toc36756832"/>
      <w:bookmarkStart w:id="1427" w:name="_Toc36836373"/>
      <w:bookmarkStart w:id="1428" w:name="_Toc36843350"/>
      <w:bookmarkStart w:id="1429" w:name="_Toc37067639"/>
      <w:r w:rsidRPr="00F537EB">
        <w:t>5.5a.1</w:t>
      </w:r>
      <w:r w:rsidRPr="00F537EB">
        <w:tab/>
        <w:t>Logged Measurement Configuration</w:t>
      </w:r>
      <w:bookmarkEnd w:id="1423"/>
      <w:bookmarkEnd w:id="1426"/>
      <w:bookmarkEnd w:id="1427"/>
      <w:bookmarkEnd w:id="1428"/>
      <w:bookmarkEnd w:id="1429"/>
    </w:p>
    <w:p w14:paraId="3952709C" w14:textId="3C98C8A3" w:rsidR="00DD0A5B" w:rsidRPr="00F537EB" w:rsidRDefault="00DD0A5B" w:rsidP="00DD0A5B">
      <w:pPr>
        <w:pStyle w:val="4"/>
      </w:pPr>
      <w:bookmarkStart w:id="1430" w:name="_Toc525856531"/>
      <w:bookmarkStart w:id="1431" w:name="_Toc36756833"/>
      <w:bookmarkStart w:id="1432" w:name="_Toc36836374"/>
      <w:bookmarkStart w:id="1433" w:name="_Toc36843351"/>
      <w:bookmarkStart w:id="1434" w:name="_Toc37067640"/>
      <w:r w:rsidRPr="00F537EB">
        <w:t>5.5a.1.1</w:t>
      </w:r>
      <w:r w:rsidRPr="00F537EB">
        <w:tab/>
        <w:t>General</w:t>
      </w:r>
      <w:bookmarkEnd w:id="1430"/>
      <w:bookmarkEnd w:id="1431"/>
      <w:bookmarkEnd w:id="1432"/>
      <w:bookmarkEnd w:id="1433"/>
      <w:bookmarkEnd w:id="1434"/>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65pt;height:125.2pt" o:ole="">
            <v:imagedata r:id="rId67" o:title=""/>
          </v:shape>
          <o:OLEObject Type="Embed" ProgID="Word.Picture.8" ShapeID="_x0000_i1053" DrawAspect="Content" ObjectID="_1648360113"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35" w:name="_Toc525856532"/>
      <w:bookmarkStart w:id="1436" w:name="_Toc36756834"/>
      <w:bookmarkStart w:id="1437" w:name="_Toc36836375"/>
      <w:bookmarkStart w:id="1438" w:name="_Toc36843352"/>
      <w:bookmarkStart w:id="1439" w:name="_Toc37067641"/>
      <w:r w:rsidRPr="00F537EB">
        <w:t>5.5a.1.2</w:t>
      </w:r>
      <w:r w:rsidRPr="00F537EB">
        <w:tab/>
        <w:t>Initiation</w:t>
      </w:r>
      <w:bookmarkEnd w:id="1435"/>
      <w:bookmarkEnd w:id="1436"/>
      <w:bookmarkEnd w:id="1437"/>
      <w:bookmarkEnd w:id="1438"/>
      <w:bookmarkEnd w:id="143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40" w:name="_Toc525856533"/>
      <w:bookmarkStart w:id="1441" w:name="_Toc36756835"/>
      <w:bookmarkStart w:id="1442" w:name="_Toc36836376"/>
      <w:bookmarkStart w:id="1443" w:name="_Toc36843353"/>
      <w:bookmarkStart w:id="1444" w:name="_Toc37067642"/>
      <w:r w:rsidRPr="00F537EB">
        <w:t>5.5a.1.3</w:t>
      </w:r>
      <w:r w:rsidRPr="00F537EB">
        <w:tab/>
        <w:t xml:space="preserve">Reception of the </w:t>
      </w:r>
      <w:r w:rsidRPr="00F537EB">
        <w:rPr>
          <w:i/>
        </w:rPr>
        <w:t>LoggedMeasurementConfiguration</w:t>
      </w:r>
      <w:r w:rsidRPr="00F537EB">
        <w:t xml:space="preserve"> by the UE</w:t>
      </w:r>
      <w:bookmarkEnd w:id="1440"/>
      <w:bookmarkEnd w:id="1441"/>
      <w:bookmarkEnd w:id="1442"/>
      <w:bookmarkEnd w:id="1443"/>
      <w:bookmarkEnd w:id="144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5"/>
      <w:commentRangeEnd w:id="1445"/>
      <w:r w:rsidR="00B82905">
        <w:rPr>
          <w:rStyle w:val="ad"/>
          <w:rFonts w:eastAsiaTheme="minorEastAsia"/>
          <w:lang w:eastAsia="en-US"/>
        </w:rPr>
        <w:commentReference w:id="144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6"/>
      <w:commentRangeEnd w:id="1446"/>
      <w:r w:rsidR="00B558DA">
        <w:rPr>
          <w:rStyle w:val="ad"/>
          <w:rFonts w:eastAsiaTheme="minorEastAsia"/>
          <w:lang w:eastAsia="en-US"/>
        </w:rPr>
        <w:commentReference w:id="144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47" w:name="_Toc525856534"/>
      <w:bookmarkStart w:id="1448" w:name="_Toc36756836"/>
      <w:bookmarkStart w:id="1449" w:name="_Toc36836377"/>
      <w:bookmarkStart w:id="1450" w:name="_Toc36843354"/>
      <w:bookmarkStart w:id="1451" w:name="_Toc37067643"/>
      <w:r w:rsidRPr="00F537EB">
        <w:lastRenderedPageBreak/>
        <w:t>5.5a.1.4</w:t>
      </w:r>
      <w:r w:rsidRPr="00F537EB">
        <w:tab/>
        <w:t>T330 expiry</w:t>
      </w:r>
      <w:bookmarkEnd w:id="1447"/>
      <w:bookmarkEnd w:id="1448"/>
      <w:bookmarkEnd w:id="1449"/>
      <w:bookmarkEnd w:id="1450"/>
      <w:bookmarkEnd w:id="14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52" w:name="_Toc525856535"/>
      <w:bookmarkStart w:id="1453" w:name="_Toc36756837"/>
      <w:bookmarkStart w:id="1454" w:name="_Toc36836378"/>
      <w:bookmarkStart w:id="1455" w:name="_Toc36843355"/>
      <w:bookmarkStart w:id="1456" w:name="_Toc37067644"/>
      <w:r w:rsidRPr="00F537EB">
        <w:t>5.5a.2</w:t>
      </w:r>
      <w:r w:rsidRPr="00F537EB">
        <w:tab/>
        <w:t>Release of Logged Measurement Configuration</w:t>
      </w:r>
      <w:bookmarkEnd w:id="1452"/>
      <w:bookmarkEnd w:id="1453"/>
      <w:bookmarkEnd w:id="1454"/>
      <w:bookmarkEnd w:id="1455"/>
      <w:bookmarkEnd w:id="1456"/>
    </w:p>
    <w:p w14:paraId="168B8AFB" w14:textId="18B0F1A9" w:rsidR="00DD0A5B" w:rsidRPr="00F537EB" w:rsidRDefault="00DD0A5B" w:rsidP="00DD0A5B">
      <w:pPr>
        <w:pStyle w:val="4"/>
      </w:pPr>
      <w:bookmarkStart w:id="1457" w:name="_Toc525856536"/>
      <w:bookmarkStart w:id="1458" w:name="_Toc36756838"/>
      <w:bookmarkStart w:id="1459" w:name="_Toc36836379"/>
      <w:bookmarkStart w:id="1460" w:name="_Toc36843356"/>
      <w:bookmarkStart w:id="1461" w:name="_Toc37067645"/>
      <w:r w:rsidRPr="00F537EB">
        <w:t>5.5a.2.1</w:t>
      </w:r>
      <w:r w:rsidRPr="00F537EB">
        <w:tab/>
        <w:t>General</w:t>
      </w:r>
      <w:bookmarkEnd w:id="1457"/>
      <w:bookmarkEnd w:id="1458"/>
      <w:bookmarkEnd w:id="1459"/>
      <w:bookmarkEnd w:id="1460"/>
      <w:bookmarkEnd w:id="14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62" w:name="_Toc525856537"/>
      <w:bookmarkStart w:id="1463" w:name="_Toc36756839"/>
      <w:bookmarkStart w:id="1464" w:name="_Toc36836380"/>
      <w:bookmarkStart w:id="1465" w:name="_Toc36843357"/>
      <w:bookmarkStart w:id="1466" w:name="_Toc37067646"/>
      <w:r w:rsidRPr="00F537EB">
        <w:t>5.5a.2.2</w:t>
      </w:r>
      <w:r w:rsidRPr="00F537EB">
        <w:tab/>
        <w:t>Initiation</w:t>
      </w:r>
      <w:bookmarkEnd w:id="1462"/>
      <w:bookmarkEnd w:id="1463"/>
      <w:bookmarkEnd w:id="1464"/>
      <w:bookmarkEnd w:id="1465"/>
      <w:bookmarkEnd w:id="14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67" w:name="_Toc525856538"/>
      <w:bookmarkStart w:id="1468" w:name="_Toc36756840"/>
      <w:bookmarkStart w:id="1469" w:name="_Toc36836381"/>
      <w:bookmarkStart w:id="1470" w:name="_Toc36843358"/>
      <w:bookmarkStart w:id="1471" w:name="_Toc37067647"/>
      <w:r w:rsidRPr="00F537EB">
        <w:t>5.5a.3</w:t>
      </w:r>
      <w:r w:rsidRPr="00F537EB">
        <w:tab/>
        <w:t>Measurements logging</w:t>
      </w:r>
      <w:bookmarkEnd w:id="1467"/>
      <w:bookmarkEnd w:id="1468"/>
      <w:bookmarkEnd w:id="1469"/>
      <w:bookmarkEnd w:id="1470"/>
      <w:bookmarkEnd w:id="1471"/>
    </w:p>
    <w:p w14:paraId="4F10CC65" w14:textId="146F1152" w:rsidR="00DD0A5B" w:rsidRPr="00F537EB" w:rsidRDefault="00DD0A5B" w:rsidP="00DD0A5B">
      <w:pPr>
        <w:pStyle w:val="4"/>
        <w:ind w:left="0" w:firstLine="0"/>
      </w:pPr>
      <w:bookmarkStart w:id="1472" w:name="_Toc525856539"/>
      <w:bookmarkStart w:id="1473" w:name="_Toc36756841"/>
      <w:bookmarkStart w:id="1474" w:name="_Toc36836382"/>
      <w:bookmarkStart w:id="1475" w:name="_Toc36843359"/>
      <w:bookmarkStart w:id="1476" w:name="_Toc37067648"/>
      <w:r w:rsidRPr="00F537EB">
        <w:t>5.5a.3.1</w:t>
      </w:r>
      <w:r w:rsidRPr="00F537EB">
        <w:tab/>
        <w:t>General</w:t>
      </w:r>
      <w:bookmarkEnd w:id="1472"/>
      <w:bookmarkEnd w:id="1473"/>
      <w:bookmarkEnd w:id="1474"/>
      <w:bookmarkEnd w:id="1475"/>
      <w:bookmarkEnd w:id="14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77" w:name="_Toc525856540"/>
      <w:bookmarkStart w:id="1478" w:name="_Toc36756842"/>
      <w:bookmarkStart w:id="1479" w:name="_Toc36836383"/>
      <w:bookmarkStart w:id="1480" w:name="_Toc36843360"/>
      <w:bookmarkStart w:id="1481" w:name="_Toc37067649"/>
      <w:r w:rsidRPr="00F537EB">
        <w:t>5.5a.3.2</w:t>
      </w:r>
      <w:r w:rsidRPr="00F537EB">
        <w:tab/>
        <w:t>Initiation</w:t>
      </w:r>
      <w:bookmarkEnd w:id="1477"/>
      <w:bookmarkEnd w:id="1478"/>
      <w:bookmarkEnd w:id="1479"/>
      <w:bookmarkEnd w:id="1480"/>
      <w:bookmarkEnd w:id="14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2"/>
      <w:commentRangeEnd w:id="1482"/>
      <w:r w:rsidR="00B558DA">
        <w:rPr>
          <w:rStyle w:val="ad"/>
          <w:rFonts w:eastAsiaTheme="minorEastAsia"/>
          <w:lang w:eastAsia="en-US"/>
        </w:rPr>
        <w:commentReference w:id="1482"/>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3"/>
      <w:commentRangeEnd w:id="1483"/>
      <w:r w:rsidR="00B558DA">
        <w:rPr>
          <w:rStyle w:val="ad"/>
          <w:rFonts w:eastAsiaTheme="minorEastAsia"/>
          <w:lang w:eastAsia="en-US"/>
        </w:rPr>
        <w:commentReference w:id="1483"/>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DengXian"/>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84"/>
      <w:commentRangeEnd w:id="1484"/>
      <w:r w:rsidR="00B558DA">
        <w:rPr>
          <w:rStyle w:val="ad"/>
          <w:rFonts w:eastAsiaTheme="minorEastAsia"/>
          <w:lang w:eastAsia="en-US"/>
        </w:rPr>
        <w:commentReference w:id="1484"/>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5"/>
      <w:r w:rsidRPr="00F537EB">
        <w:t>indicated</w:t>
      </w:r>
      <w:commentRangeEnd w:id="1485"/>
      <w:r w:rsidR="00F466EC">
        <w:rPr>
          <w:rStyle w:val="ad"/>
          <w:rFonts w:eastAsia="宋体"/>
          <w:lang w:eastAsia="en-US"/>
        </w:rPr>
        <w:commentReference w:id="1485"/>
      </w:r>
      <w:r w:rsidRPr="00F537EB">
        <w:rPr>
          <w:rFonts w:eastAsia="DengXian"/>
        </w:rPr>
        <w:t>:</w:t>
      </w:r>
      <w:r w:rsidR="00B558DA" w:rsidRPr="00B558DA">
        <w:rPr>
          <w:rFonts w:eastAsiaTheme="minorEastAsia"/>
          <w:lang w:eastAsia="en-US"/>
        </w:rPr>
        <w:t xml:space="preserve"> </w:t>
      </w:r>
      <w:commentRangeStart w:id="1486"/>
      <w:commentRangeEnd w:id="1486"/>
      <w:r w:rsidR="00B558DA">
        <w:rPr>
          <w:rStyle w:val="ad"/>
          <w:rFonts w:eastAsiaTheme="minorEastAsia"/>
          <w:lang w:eastAsia="en-US"/>
        </w:rPr>
        <w:commentReference w:id="1486"/>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7"/>
      <w:commentRangeEnd w:id="1487"/>
      <w:r w:rsidR="00B558DA">
        <w:rPr>
          <w:rStyle w:val="ad"/>
          <w:rFonts w:eastAsiaTheme="minorEastAsia"/>
          <w:lang w:eastAsia="en-US"/>
        </w:rPr>
        <w:commentReference w:id="148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8"/>
      <w:commentRangeEnd w:id="1488"/>
      <w:r w:rsidR="0018332B">
        <w:rPr>
          <w:rStyle w:val="ad"/>
          <w:rFonts w:eastAsiaTheme="minorEastAsia"/>
          <w:lang w:eastAsia="en-US"/>
        </w:rPr>
        <w:commentReference w:id="1488"/>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9"/>
      <w:commentRangeEnd w:id="1489"/>
      <w:r w:rsidR="009F4EE3">
        <w:rPr>
          <w:rStyle w:val="ad"/>
          <w:rFonts w:eastAsiaTheme="minorEastAsia"/>
          <w:lang w:eastAsia="en-US"/>
        </w:rPr>
        <w:commentReference w:id="1489"/>
      </w:r>
    </w:p>
    <w:p w14:paraId="3C693112" w14:textId="77777777" w:rsidR="002C5D28" w:rsidRPr="00F537EB" w:rsidRDefault="002C5D28" w:rsidP="002C5D28">
      <w:pPr>
        <w:pStyle w:val="2"/>
      </w:pPr>
      <w:bookmarkStart w:id="1490" w:name="_Toc36756843"/>
      <w:bookmarkStart w:id="1491" w:name="_Toc36836384"/>
      <w:bookmarkStart w:id="1492" w:name="_Toc36843361"/>
      <w:bookmarkStart w:id="1493" w:name="_Toc37067650"/>
      <w:r w:rsidRPr="00F537EB">
        <w:t>5.6</w:t>
      </w:r>
      <w:r w:rsidRPr="00F537EB">
        <w:tab/>
        <w:t>UE capabilities</w:t>
      </w:r>
      <w:bookmarkEnd w:id="1424"/>
      <w:bookmarkEnd w:id="1425"/>
      <w:bookmarkEnd w:id="1490"/>
      <w:bookmarkEnd w:id="1491"/>
      <w:bookmarkEnd w:id="1492"/>
      <w:bookmarkEnd w:id="1493"/>
    </w:p>
    <w:p w14:paraId="2A8C521D" w14:textId="77777777" w:rsidR="002C5D28" w:rsidRPr="00F537EB" w:rsidRDefault="002C5D28" w:rsidP="002C5D28">
      <w:pPr>
        <w:pStyle w:val="3"/>
      </w:pPr>
      <w:bookmarkStart w:id="1494" w:name="_Toc20425826"/>
      <w:bookmarkStart w:id="1495" w:name="_Toc29321222"/>
      <w:bookmarkStart w:id="1496" w:name="_Toc36756844"/>
      <w:bookmarkStart w:id="1497" w:name="_Toc36836385"/>
      <w:bookmarkStart w:id="1498" w:name="_Toc36843362"/>
      <w:bookmarkStart w:id="1499" w:name="_Toc37067651"/>
      <w:r w:rsidRPr="00F537EB">
        <w:t>5.6.1</w:t>
      </w:r>
      <w:r w:rsidRPr="00F537EB">
        <w:tab/>
        <w:t>UE capability transfer</w:t>
      </w:r>
      <w:bookmarkEnd w:id="1494"/>
      <w:bookmarkEnd w:id="1495"/>
      <w:bookmarkEnd w:id="1496"/>
      <w:bookmarkEnd w:id="1497"/>
      <w:bookmarkEnd w:id="1498"/>
      <w:bookmarkEnd w:id="1499"/>
    </w:p>
    <w:p w14:paraId="6436DC74" w14:textId="77777777" w:rsidR="003C1064" w:rsidRPr="00F537EB" w:rsidRDefault="002C5D28" w:rsidP="003C1064">
      <w:pPr>
        <w:pStyle w:val="4"/>
      </w:pPr>
      <w:bookmarkStart w:id="1500" w:name="_Toc20425827"/>
      <w:bookmarkStart w:id="1501" w:name="_Toc29321223"/>
      <w:bookmarkStart w:id="1502" w:name="_Toc36756845"/>
      <w:bookmarkStart w:id="1503" w:name="_Toc36836386"/>
      <w:bookmarkStart w:id="1504" w:name="_Toc36843363"/>
      <w:bookmarkStart w:id="1505" w:name="_Toc37067652"/>
      <w:r w:rsidRPr="00F537EB">
        <w:t>5.6.1.1</w:t>
      </w:r>
      <w:r w:rsidRPr="00F537EB">
        <w:tab/>
        <w:t>General</w:t>
      </w:r>
      <w:bookmarkEnd w:id="1500"/>
      <w:bookmarkEnd w:id="1501"/>
      <w:bookmarkEnd w:id="1502"/>
      <w:bookmarkEnd w:id="1503"/>
      <w:bookmarkEnd w:id="1504"/>
      <w:bookmarkEnd w:id="150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0.95pt;height:100.5pt" o:ole="">
            <v:imagedata r:id="rId69" o:title=""/>
          </v:shape>
          <o:OLEObject Type="Embed" ProgID="Mscgen.Chart" ShapeID="_x0000_i1054" DrawAspect="Content" ObjectID="_1648360114"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506" w:name="_Toc20425828"/>
      <w:bookmarkStart w:id="1507" w:name="_Toc29321224"/>
      <w:bookmarkStart w:id="1508" w:name="_Toc36756846"/>
      <w:bookmarkStart w:id="1509" w:name="_Toc36836387"/>
      <w:bookmarkStart w:id="1510" w:name="_Toc36843364"/>
      <w:bookmarkStart w:id="1511" w:name="_Toc37067653"/>
      <w:r w:rsidRPr="00F537EB">
        <w:t>5.6.1.2</w:t>
      </w:r>
      <w:r w:rsidRPr="00F537EB">
        <w:tab/>
        <w:t>Initiation</w:t>
      </w:r>
      <w:bookmarkEnd w:id="1506"/>
      <w:bookmarkEnd w:id="1507"/>
      <w:bookmarkEnd w:id="1508"/>
      <w:bookmarkEnd w:id="1509"/>
      <w:bookmarkEnd w:id="1510"/>
      <w:bookmarkEnd w:id="151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512" w:name="_Toc20425829"/>
      <w:bookmarkStart w:id="1513" w:name="_Toc29321225"/>
      <w:bookmarkStart w:id="1514" w:name="_Toc36756847"/>
      <w:bookmarkStart w:id="1515" w:name="_Toc36836388"/>
      <w:bookmarkStart w:id="1516" w:name="_Toc36843365"/>
      <w:bookmarkStart w:id="1517" w:name="_Toc37067654"/>
      <w:r w:rsidRPr="00F537EB">
        <w:t>5.6.1.3</w:t>
      </w:r>
      <w:r w:rsidRPr="00F537EB">
        <w:tab/>
        <w:t xml:space="preserve">Reception of the </w:t>
      </w:r>
      <w:r w:rsidRPr="00F537EB">
        <w:rPr>
          <w:i/>
        </w:rPr>
        <w:t>UECapabilityEnquiry</w:t>
      </w:r>
      <w:r w:rsidRPr="00F537EB">
        <w:t xml:space="preserve"> by the UE</w:t>
      </w:r>
      <w:bookmarkEnd w:id="1512"/>
      <w:bookmarkEnd w:id="1513"/>
      <w:bookmarkEnd w:id="1514"/>
      <w:bookmarkEnd w:id="1515"/>
      <w:bookmarkEnd w:id="1516"/>
      <w:bookmarkEnd w:id="151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518" w:name="_Toc20425830"/>
      <w:bookmarkStart w:id="1519" w:name="_Toc29321226"/>
      <w:bookmarkStart w:id="1520" w:name="_Toc36756848"/>
      <w:bookmarkStart w:id="1521" w:name="_Toc36836389"/>
      <w:bookmarkStart w:id="1522" w:name="_Toc36843366"/>
      <w:bookmarkStart w:id="1523"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8"/>
      <w:bookmarkEnd w:id="1519"/>
      <w:bookmarkEnd w:id="1520"/>
      <w:bookmarkEnd w:id="1521"/>
      <w:bookmarkEnd w:id="1522"/>
      <w:bookmarkEnd w:id="152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4"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525" w:name="_Toc20425831"/>
      <w:bookmarkStart w:id="1526" w:name="_Toc29321227"/>
      <w:bookmarkStart w:id="1527" w:name="_Toc36756849"/>
      <w:bookmarkStart w:id="1528" w:name="_Toc36836390"/>
      <w:bookmarkStart w:id="1529" w:name="_Toc36843367"/>
      <w:bookmarkStart w:id="1530" w:name="_Toc37067656"/>
      <w:r w:rsidRPr="00F537EB">
        <w:t>5.6.1.5</w:t>
      </w:r>
      <w:r w:rsidRPr="00F537EB">
        <w:tab/>
        <w:t>Void</w:t>
      </w:r>
      <w:bookmarkEnd w:id="1525"/>
      <w:bookmarkEnd w:id="1526"/>
      <w:bookmarkEnd w:id="1527"/>
      <w:bookmarkEnd w:id="1528"/>
      <w:bookmarkEnd w:id="1529"/>
      <w:bookmarkEnd w:id="1530"/>
    </w:p>
    <w:p w14:paraId="096709BC" w14:textId="77777777" w:rsidR="002C5D28" w:rsidRPr="00F537EB" w:rsidRDefault="002C5D28" w:rsidP="002C5D28">
      <w:pPr>
        <w:pStyle w:val="2"/>
      </w:pPr>
      <w:bookmarkStart w:id="1531" w:name="_Toc20425832"/>
      <w:bookmarkStart w:id="1532" w:name="_Toc29321228"/>
      <w:bookmarkStart w:id="1533" w:name="_Toc36756850"/>
      <w:bookmarkStart w:id="1534" w:name="_Toc36836391"/>
      <w:bookmarkStart w:id="1535" w:name="_Toc36843368"/>
      <w:bookmarkStart w:id="1536" w:name="_Toc37067657"/>
      <w:r w:rsidRPr="00F537EB">
        <w:t>5.7</w:t>
      </w:r>
      <w:r w:rsidRPr="00F537EB">
        <w:tab/>
        <w:t>Other</w:t>
      </w:r>
      <w:bookmarkEnd w:id="1531"/>
      <w:bookmarkEnd w:id="1532"/>
      <w:bookmarkEnd w:id="1533"/>
      <w:bookmarkEnd w:id="1534"/>
      <w:bookmarkEnd w:id="1535"/>
      <w:bookmarkEnd w:id="1536"/>
    </w:p>
    <w:p w14:paraId="50ED36FB" w14:textId="77777777" w:rsidR="002C5D28" w:rsidRPr="00F537EB" w:rsidRDefault="002C5D28" w:rsidP="002C5D28">
      <w:pPr>
        <w:pStyle w:val="3"/>
      </w:pPr>
      <w:bookmarkStart w:id="1537" w:name="_Toc20425833"/>
      <w:bookmarkStart w:id="1538" w:name="_Toc29321229"/>
      <w:bookmarkStart w:id="1539" w:name="_Toc36756851"/>
      <w:bookmarkStart w:id="1540" w:name="_Toc36836392"/>
      <w:bookmarkStart w:id="1541" w:name="_Toc36843369"/>
      <w:bookmarkStart w:id="1542" w:name="_Toc37067658"/>
      <w:r w:rsidRPr="00F537EB">
        <w:t>5.7.1</w:t>
      </w:r>
      <w:r w:rsidRPr="00F537EB">
        <w:tab/>
        <w:t>DL information transfer</w:t>
      </w:r>
      <w:bookmarkEnd w:id="1537"/>
      <w:bookmarkEnd w:id="1538"/>
      <w:bookmarkEnd w:id="1539"/>
      <w:bookmarkEnd w:id="1540"/>
      <w:bookmarkEnd w:id="1541"/>
      <w:bookmarkEnd w:id="1542"/>
    </w:p>
    <w:p w14:paraId="3763122D" w14:textId="77777777" w:rsidR="002C5D28" w:rsidRPr="00F537EB" w:rsidRDefault="002C5D28" w:rsidP="002C5D28">
      <w:pPr>
        <w:pStyle w:val="4"/>
      </w:pPr>
      <w:bookmarkStart w:id="1543" w:name="_Toc20425834"/>
      <w:bookmarkStart w:id="1544" w:name="_Toc29321230"/>
      <w:bookmarkStart w:id="1545" w:name="_Toc36756852"/>
      <w:bookmarkStart w:id="1546" w:name="_Toc36836393"/>
      <w:bookmarkStart w:id="1547" w:name="_Toc36843370"/>
      <w:bookmarkStart w:id="1548" w:name="_Toc37067659"/>
      <w:r w:rsidRPr="00F537EB">
        <w:t>5.7.1.1</w:t>
      </w:r>
      <w:r w:rsidRPr="00F537EB">
        <w:tab/>
        <w:t>General</w:t>
      </w:r>
      <w:bookmarkEnd w:id="1543"/>
      <w:bookmarkEnd w:id="1544"/>
      <w:bookmarkEnd w:id="1545"/>
      <w:bookmarkEnd w:id="1546"/>
      <w:bookmarkEnd w:id="1547"/>
      <w:bookmarkEnd w:id="1548"/>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pt;height:79.5pt" o:ole="">
            <v:imagedata r:id="rId71" o:title=""/>
          </v:shape>
          <o:OLEObject Type="Embed" ProgID="Mscgen.Chart" ShapeID="_x0000_i1055" DrawAspect="Content" ObjectID="_1648360115"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49" w:name="_Toc20425835"/>
      <w:bookmarkStart w:id="1550" w:name="_Toc29321231"/>
      <w:bookmarkStart w:id="1551" w:name="_Toc36756853"/>
      <w:bookmarkStart w:id="1552" w:name="_Toc36836394"/>
      <w:bookmarkStart w:id="1553" w:name="_Toc36843371"/>
      <w:bookmarkStart w:id="1554" w:name="_Toc37067660"/>
      <w:r w:rsidRPr="00F537EB">
        <w:t>5.7.1.2</w:t>
      </w:r>
      <w:r w:rsidR="002C5D28" w:rsidRPr="00F537EB">
        <w:tab/>
        <w:t>Initiation</w:t>
      </w:r>
      <w:bookmarkEnd w:id="1549"/>
      <w:bookmarkEnd w:id="1550"/>
      <w:bookmarkEnd w:id="1551"/>
      <w:bookmarkEnd w:id="1552"/>
      <w:bookmarkEnd w:id="1553"/>
      <w:bookmarkEnd w:id="155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55" w:name="_Toc20425836"/>
      <w:bookmarkStart w:id="1556" w:name="_Toc29321232"/>
      <w:bookmarkStart w:id="1557" w:name="_Toc36756854"/>
      <w:bookmarkStart w:id="1558" w:name="_Toc36836395"/>
      <w:bookmarkStart w:id="1559" w:name="_Toc36843372"/>
      <w:bookmarkStart w:id="1560" w:name="_Toc37067661"/>
      <w:r w:rsidRPr="00F537EB">
        <w:t>5.7.1.3</w:t>
      </w:r>
      <w:r w:rsidRPr="00F537EB">
        <w:tab/>
        <w:t xml:space="preserve">Reception of the </w:t>
      </w:r>
      <w:r w:rsidRPr="00F537EB">
        <w:rPr>
          <w:i/>
        </w:rPr>
        <w:t>DLInformationTransfer</w:t>
      </w:r>
      <w:r w:rsidRPr="00F537EB">
        <w:t xml:space="preserve"> by the UE</w:t>
      </w:r>
      <w:bookmarkEnd w:id="1555"/>
      <w:bookmarkEnd w:id="1556"/>
      <w:bookmarkEnd w:id="1557"/>
      <w:bookmarkEnd w:id="1558"/>
      <w:bookmarkEnd w:id="1559"/>
      <w:bookmarkEnd w:id="1560"/>
    </w:p>
    <w:p w14:paraId="306AA0D8" w14:textId="5BAC77A0" w:rsidR="002C5D28" w:rsidRPr="00F537EB" w:rsidRDefault="002C5D28" w:rsidP="002C5D28">
      <w:r w:rsidRPr="00F537EB">
        <w:t xml:space="preserve">Upon receiving </w:t>
      </w:r>
      <w:r w:rsidRPr="00F537EB">
        <w:rPr>
          <w:i/>
        </w:rPr>
        <w:t>DLInformationTransfer</w:t>
      </w:r>
      <w:commentRangeStart w:id="1561"/>
      <w:commentRangeEnd w:id="1561"/>
      <w:r w:rsidR="008930AA">
        <w:rPr>
          <w:rStyle w:val="ad"/>
          <w:rFonts w:eastAsia="宋体"/>
          <w:lang w:eastAsia="en-US"/>
        </w:rPr>
        <w:commentReference w:id="1561"/>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62" w:name="_Toc36756855"/>
      <w:bookmarkStart w:id="1563" w:name="_Toc36836396"/>
      <w:bookmarkStart w:id="1564" w:name="_Toc36843373"/>
      <w:bookmarkStart w:id="1565" w:name="_Toc37067662"/>
      <w:bookmarkStart w:id="1566" w:name="_Toc20425837"/>
      <w:bookmarkStart w:id="1567" w:name="_Toc29321233"/>
      <w:r w:rsidRPr="00F537EB">
        <w:t>5.7.1a</w:t>
      </w:r>
      <w:r w:rsidRPr="00F537EB">
        <w:tab/>
        <w:t>DL information transfer for MR-DC</w:t>
      </w:r>
      <w:bookmarkEnd w:id="1562"/>
      <w:bookmarkEnd w:id="1563"/>
      <w:bookmarkEnd w:id="1564"/>
      <w:bookmarkEnd w:id="1565"/>
    </w:p>
    <w:p w14:paraId="6A4AC091" w14:textId="08BCA149" w:rsidR="00DD0A5B" w:rsidRPr="00F537EB" w:rsidRDefault="00DD0A5B" w:rsidP="00DD0A5B">
      <w:pPr>
        <w:pStyle w:val="4"/>
      </w:pPr>
      <w:bookmarkStart w:id="1568" w:name="_Toc12718136"/>
      <w:bookmarkStart w:id="1569" w:name="_Toc36756856"/>
      <w:bookmarkStart w:id="1570" w:name="_Toc36836397"/>
      <w:bookmarkStart w:id="1571" w:name="_Toc36843374"/>
      <w:bookmarkStart w:id="1572" w:name="_Toc37067663"/>
      <w:r w:rsidRPr="00F537EB">
        <w:t>5.7.1a.1</w:t>
      </w:r>
      <w:r w:rsidRPr="00F537EB">
        <w:tab/>
        <w:t>General</w:t>
      </w:r>
      <w:bookmarkEnd w:id="1568"/>
      <w:bookmarkEnd w:id="1569"/>
      <w:bookmarkEnd w:id="1570"/>
      <w:bookmarkEnd w:id="1571"/>
      <w:bookmarkEnd w:id="1572"/>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19.75pt;height:90.8pt" o:ole="">
            <v:imagedata r:id="rId73" o:title=""/>
          </v:shape>
          <o:OLEObject Type="Embed" ProgID="Mscgen.Chart" ShapeID="_x0000_i1056" DrawAspect="Content" ObjectID="_1648360116"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73" w:name="_Toc12718137"/>
      <w:bookmarkStart w:id="1574" w:name="_Toc36756857"/>
      <w:bookmarkStart w:id="1575" w:name="_Toc36836398"/>
      <w:bookmarkStart w:id="1576" w:name="_Toc36843375"/>
      <w:bookmarkStart w:id="1577" w:name="_Toc37067664"/>
      <w:r w:rsidRPr="00F537EB">
        <w:lastRenderedPageBreak/>
        <w:t>5.7.1a.2</w:t>
      </w:r>
      <w:r w:rsidRPr="00F537EB">
        <w:tab/>
        <w:t>Initiation</w:t>
      </w:r>
      <w:bookmarkEnd w:id="1573"/>
      <w:bookmarkEnd w:id="1574"/>
      <w:bookmarkEnd w:id="1575"/>
      <w:bookmarkEnd w:id="1576"/>
      <w:bookmarkEnd w:id="1577"/>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78" w:name="_Toc12718138"/>
      <w:bookmarkStart w:id="1579" w:name="_Toc36756858"/>
      <w:bookmarkStart w:id="1580" w:name="_Toc36836399"/>
      <w:bookmarkStart w:id="1581" w:name="_Toc36843376"/>
      <w:bookmarkStart w:id="1582" w:name="_Toc37067665"/>
      <w:r w:rsidRPr="00F537EB">
        <w:t>5.7.1a.3</w:t>
      </w:r>
      <w:r w:rsidRPr="00F537EB">
        <w:tab/>
        <w:t xml:space="preserve">Actions related to reception of </w:t>
      </w:r>
      <w:r w:rsidRPr="00F537EB">
        <w:rPr>
          <w:i/>
        </w:rPr>
        <w:t>DLInformationTransferMRDC</w:t>
      </w:r>
      <w:r w:rsidRPr="00F537EB">
        <w:t xml:space="preserve"> message</w:t>
      </w:r>
      <w:bookmarkEnd w:id="1578"/>
      <w:bookmarkEnd w:id="1579"/>
      <w:bookmarkEnd w:id="1580"/>
      <w:bookmarkEnd w:id="1581"/>
      <w:bookmarkEnd w:id="1582"/>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83" w:name="_Toc36756859"/>
      <w:bookmarkStart w:id="1584" w:name="_Toc36836400"/>
      <w:bookmarkStart w:id="1585" w:name="_Toc36843377"/>
      <w:bookmarkStart w:id="1586" w:name="_Toc37067666"/>
      <w:r w:rsidRPr="00F537EB">
        <w:t>5.7.2</w:t>
      </w:r>
      <w:r w:rsidRPr="00F537EB">
        <w:tab/>
        <w:t>UL information transfer</w:t>
      </w:r>
      <w:bookmarkEnd w:id="1566"/>
      <w:bookmarkEnd w:id="1567"/>
      <w:bookmarkEnd w:id="1583"/>
      <w:bookmarkEnd w:id="1584"/>
      <w:bookmarkEnd w:id="1585"/>
      <w:bookmarkEnd w:id="1586"/>
    </w:p>
    <w:p w14:paraId="6B96BD31" w14:textId="77777777" w:rsidR="002C5D28" w:rsidRPr="00F537EB" w:rsidRDefault="002C5D28" w:rsidP="002C5D28">
      <w:pPr>
        <w:pStyle w:val="4"/>
      </w:pPr>
      <w:bookmarkStart w:id="1587" w:name="_Toc20425838"/>
      <w:bookmarkStart w:id="1588" w:name="_Toc29321234"/>
      <w:bookmarkStart w:id="1589" w:name="_Toc36756860"/>
      <w:bookmarkStart w:id="1590" w:name="_Toc36836401"/>
      <w:bookmarkStart w:id="1591" w:name="_Toc36843378"/>
      <w:bookmarkStart w:id="1592" w:name="_Toc37067667"/>
      <w:r w:rsidRPr="00F537EB">
        <w:t>5.7.2.1</w:t>
      </w:r>
      <w:r w:rsidRPr="00F537EB">
        <w:tab/>
        <w:t>General</w:t>
      </w:r>
      <w:bookmarkEnd w:id="1587"/>
      <w:bookmarkEnd w:id="1588"/>
      <w:bookmarkEnd w:id="1589"/>
      <w:bookmarkEnd w:id="1590"/>
      <w:bookmarkEnd w:id="1591"/>
      <w:bookmarkEnd w:id="1592"/>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pt;height:79.5pt" o:ole="">
            <v:imagedata r:id="rId75" o:title=""/>
          </v:shape>
          <o:OLEObject Type="Embed" ProgID="Mscgen.Chart" ShapeID="_x0000_i1057" DrawAspect="Content" ObjectID="_1648360117"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93" w:name="_Toc20425839"/>
      <w:bookmarkStart w:id="1594" w:name="_Toc29321235"/>
      <w:bookmarkStart w:id="1595" w:name="_Toc36756861"/>
      <w:bookmarkStart w:id="1596" w:name="_Toc36836402"/>
      <w:bookmarkStart w:id="1597" w:name="_Toc36843379"/>
      <w:bookmarkStart w:id="1598" w:name="_Toc37067668"/>
      <w:r w:rsidRPr="00F537EB">
        <w:t>5.7.2.2</w:t>
      </w:r>
      <w:r w:rsidRPr="00F537EB">
        <w:tab/>
        <w:t>Initiation</w:t>
      </w:r>
      <w:bookmarkEnd w:id="1593"/>
      <w:bookmarkEnd w:id="1594"/>
      <w:bookmarkEnd w:id="1595"/>
      <w:bookmarkEnd w:id="1596"/>
      <w:bookmarkEnd w:id="1597"/>
      <w:bookmarkEnd w:id="1598"/>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99" w:name="_Toc20425840"/>
      <w:bookmarkStart w:id="1600" w:name="_Toc29321236"/>
      <w:bookmarkStart w:id="1601" w:name="_Toc36756862"/>
      <w:bookmarkStart w:id="1602" w:name="_Toc36836403"/>
      <w:bookmarkStart w:id="1603" w:name="_Toc36843380"/>
      <w:bookmarkStart w:id="1604" w:name="_Toc37067669"/>
      <w:r w:rsidRPr="00F537EB">
        <w:t>5.7.2.3</w:t>
      </w:r>
      <w:r w:rsidRPr="00F537EB">
        <w:tab/>
        <w:t>Actions related to transmission of ULInformationTransfer message</w:t>
      </w:r>
      <w:bookmarkEnd w:id="1599"/>
      <w:bookmarkEnd w:id="1600"/>
      <w:bookmarkEnd w:id="1601"/>
      <w:bookmarkEnd w:id="1602"/>
      <w:bookmarkEnd w:id="1603"/>
      <w:bookmarkEnd w:id="1604"/>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605" w:name="_Toc20425841"/>
      <w:bookmarkStart w:id="1606" w:name="_Toc29321237"/>
      <w:bookmarkStart w:id="1607" w:name="_Toc36756863"/>
      <w:bookmarkStart w:id="1608" w:name="_Toc36836404"/>
      <w:bookmarkStart w:id="1609" w:name="_Toc36843381"/>
      <w:bookmarkStart w:id="1610" w:name="_Toc37067670"/>
      <w:r w:rsidRPr="00F537EB">
        <w:t>5.7.2.4</w:t>
      </w:r>
      <w:r w:rsidRPr="00F537EB">
        <w:tab/>
        <w:t xml:space="preserve">Failure to deliver </w:t>
      </w:r>
      <w:r w:rsidRPr="00F537EB">
        <w:rPr>
          <w:i/>
        </w:rPr>
        <w:t>ULInformationTransfer</w:t>
      </w:r>
      <w:r w:rsidRPr="00F537EB">
        <w:t xml:space="preserve"> message</w:t>
      </w:r>
      <w:bookmarkEnd w:id="1605"/>
      <w:bookmarkEnd w:id="1606"/>
      <w:bookmarkEnd w:id="1607"/>
      <w:bookmarkEnd w:id="1608"/>
      <w:bookmarkEnd w:id="1609"/>
      <w:bookmarkEnd w:id="1610"/>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611" w:name="_Toc20425842"/>
      <w:bookmarkStart w:id="1612" w:name="_Toc29321238"/>
      <w:bookmarkStart w:id="1613" w:name="_Toc36756864"/>
      <w:bookmarkStart w:id="1614" w:name="_Toc36836405"/>
      <w:bookmarkStart w:id="1615" w:name="_Toc36843382"/>
      <w:bookmarkStart w:id="1616" w:name="_Toc37067671"/>
      <w:r w:rsidRPr="00F537EB">
        <w:t>5.7.2a</w:t>
      </w:r>
      <w:r w:rsidRPr="00F537EB">
        <w:tab/>
        <w:t>UL information transfer for MR-DC</w:t>
      </w:r>
      <w:bookmarkEnd w:id="1611"/>
      <w:bookmarkEnd w:id="1612"/>
      <w:bookmarkEnd w:id="1613"/>
      <w:bookmarkEnd w:id="1614"/>
      <w:bookmarkEnd w:id="1615"/>
      <w:bookmarkEnd w:id="1616"/>
    </w:p>
    <w:p w14:paraId="32EA7088" w14:textId="77777777" w:rsidR="001A1DD7" w:rsidRPr="00F537EB" w:rsidRDefault="001A1DD7" w:rsidP="001A1DD7">
      <w:pPr>
        <w:pStyle w:val="4"/>
      </w:pPr>
      <w:bookmarkStart w:id="1617" w:name="_Toc20425843"/>
      <w:bookmarkStart w:id="1618" w:name="_Toc29321239"/>
      <w:bookmarkStart w:id="1619" w:name="_Toc36756865"/>
      <w:bookmarkStart w:id="1620" w:name="_Toc36836406"/>
      <w:bookmarkStart w:id="1621" w:name="_Toc36843383"/>
      <w:bookmarkStart w:id="1622" w:name="_Toc37067672"/>
      <w:r w:rsidRPr="00F537EB">
        <w:t>5.7.2a.1</w:t>
      </w:r>
      <w:r w:rsidRPr="00F537EB">
        <w:tab/>
        <w:t>General</w:t>
      </w:r>
      <w:bookmarkEnd w:id="1617"/>
      <w:bookmarkEnd w:id="1618"/>
      <w:bookmarkEnd w:id="1619"/>
      <w:bookmarkEnd w:id="1620"/>
      <w:bookmarkEnd w:id="1621"/>
      <w:bookmarkEnd w:id="1622"/>
    </w:p>
    <w:p w14:paraId="66EBE95F" w14:textId="03DF1698" w:rsidR="001A1DD7" w:rsidRPr="00F537EB" w:rsidRDefault="00C60B80" w:rsidP="00852D09">
      <w:pPr>
        <w:pStyle w:val="TH"/>
      </w:pPr>
      <w:r w:rsidRPr="00F537EB">
        <w:object w:dxaOrig="4440" w:dyaOrig="1560" w14:anchorId="715D80EA">
          <v:shape id="_x0000_i1058" type="#_x0000_t75" style="width:221.9pt;height:80.05pt" o:ole="">
            <v:imagedata r:id="rId77" o:title=""/>
          </v:shape>
          <o:OLEObject Type="Embed" ProgID="Mscgen.Chart" ShapeID="_x0000_i1058" DrawAspect="Content" ObjectID="_1648360118"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623" w:name="_Toc20425844"/>
      <w:bookmarkStart w:id="1624" w:name="_Toc29321240"/>
      <w:bookmarkStart w:id="1625" w:name="_Toc36756866"/>
      <w:bookmarkStart w:id="1626" w:name="_Toc36836407"/>
      <w:bookmarkStart w:id="1627" w:name="_Toc36843384"/>
      <w:bookmarkStart w:id="1628" w:name="_Toc37067673"/>
      <w:r w:rsidRPr="00F537EB">
        <w:t>5.7.2a.2</w:t>
      </w:r>
      <w:r w:rsidRPr="00F537EB">
        <w:tab/>
        <w:t>Initiation</w:t>
      </w:r>
      <w:bookmarkEnd w:id="1623"/>
      <w:bookmarkEnd w:id="1624"/>
      <w:bookmarkEnd w:id="1625"/>
      <w:bookmarkEnd w:id="1626"/>
      <w:bookmarkEnd w:id="1627"/>
      <w:bookmarkEnd w:id="1628"/>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629" w:name="_Toc20425845"/>
      <w:bookmarkStart w:id="1630" w:name="_Toc29321241"/>
      <w:bookmarkStart w:id="1631" w:name="_Toc36756867"/>
      <w:bookmarkStart w:id="1632" w:name="_Toc36836408"/>
      <w:bookmarkStart w:id="1633" w:name="_Toc36843385"/>
      <w:bookmarkStart w:id="1634" w:name="_Toc37067674"/>
      <w:r w:rsidRPr="00F537EB">
        <w:t>5.7.2a.3</w:t>
      </w:r>
      <w:r w:rsidRPr="00F537EB">
        <w:tab/>
        <w:t xml:space="preserve">Actions related to transmission of </w:t>
      </w:r>
      <w:r w:rsidRPr="00F537EB">
        <w:rPr>
          <w:i/>
        </w:rPr>
        <w:t>ULInformationTransferMRDC</w:t>
      </w:r>
      <w:r w:rsidRPr="00F537EB">
        <w:t xml:space="preserve"> message</w:t>
      </w:r>
      <w:bookmarkEnd w:id="1629"/>
      <w:bookmarkEnd w:id="1630"/>
      <w:bookmarkEnd w:id="1631"/>
      <w:bookmarkEnd w:id="1632"/>
      <w:bookmarkEnd w:id="1633"/>
      <w:bookmarkEnd w:id="1634"/>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35" w:name="_Toc20425846"/>
      <w:bookmarkStart w:id="1636" w:name="_Toc29321242"/>
      <w:bookmarkStart w:id="1637" w:name="_Toc36756868"/>
      <w:bookmarkStart w:id="1638" w:name="_Toc36836409"/>
      <w:bookmarkStart w:id="1639" w:name="_Toc36843386"/>
      <w:bookmarkStart w:id="1640" w:name="_Toc37067675"/>
      <w:r w:rsidRPr="00F537EB">
        <w:rPr>
          <w:lang w:eastAsia="zh-CN"/>
        </w:rPr>
        <w:t>5.7.3</w:t>
      </w:r>
      <w:r w:rsidRPr="00F537EB">
        <w:rPr>
          <w:lang w:eastAsia="zh-CN"/>
        </w:rPr>
        <w:tab/>
      </w:r>
      <w:r w:rsidRPr="00F537EB">
        <w:t>SCG failure information</w:t>
      </w:r>
      <w:bookmarkEnd w:id="1635"/>
      <w:bookmarkEnd w:id="1636"/>
      <w:bookmarkEnd w:id="1637"/>
      <w:bookmarkEnd w:id="1638"/>
      <w:bookmarkEnd w:id="1639"/>
      <w:bookmarkEnd w:id="1640"/>
    </w:p>
    <w:p w14:paraId="060BDC07" w14:textId="77777777" w:rsidR="002C5D28" w:rsidRPr="00F537EB" w:rsidRDefault="002C5D28" w:rsidP="002C5D28">
      <w:pPr>
        <w:pStyle w:val="4"/>
      </w:pPr>
      <w:bookmarkStart w:id="1641" w:name="_Toc20425847"/>
      <w:bookmarkStart w:id="1642" w:name="_Toc29321243"/>
      <w:bookmarkStart w:id="1643" w:name="_Toc36756869"/>
      <w:bookmarkStart w:id="1644" w:name="_Toc36836410"/>
      <w:bookmarkStart w:id="1645" w:name="_Toc36843387"/>
      <w:bookmarkStart w:id="1646" w:name="_Toc37067676"/>
      <w:r w:rsidRPr="00F537EB">
        <w:t>5.7.3.1</w:t>
      </w:r>
      <w:r w:rsidRPr="00F537EB">
        <w:tab/>
        <w:t>General</w:t>
      </w:r>
      <w:bookmarkEnd w:id="1641"/>
      <w:bookmarkEnd w:id="1642"/>
      <w:bookmarkEnd w:id="1643"/>
      <w:bookmarkEnd w:id="1644"/>
      <w:bookmarkEnd w:id="1645"/>
      <w:bookmarkEnd w:id="1646"/>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5pt;height:100.5pt" o:ole="">
            <v:imagedata r:id="rId79" o:title=""/>
          </v:shape>
          <o:OLEObject Type="Embed" ProgID="Mscgen.Chart" ShapeID="_x0000_i1059" DrawAspect="Content" ObjectID="_1648360119"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47" w:name="_Toc20425848"/>
      <w:bookmarkStart w:id="1648" w:name="_Toc29321244"/>
      <w:bookmarkStart w:id="1649" w:name="_Toc36756870"/>
      <w:bookmarkStart w:id="1650" w:name="_Toc36836411"/>
      <w:bookmarkStart w:id="1651" w:name="_Toc36843388"/>
      <w:bookmarkStart w:id="1652" w:name="_Toc37067677"/>
      <w:r w:rsidRPr="00F537EB">
        <w:t>5.7.3.2</w:t>
      </w:r>
      <w:r w:rsidRPr="00F537EB">
        <w:tab/>
        <w:t>Initiation</w:t>
      </w:r>
      <w:bookmarkEnd w:id="1647"/>
      <w:bookmarkEnd w:id="1648"/>
      <w:bookmarkEnd w:id="1649"/>
      <w:bookmarkEnd w:id="1650"/>
      <w:bookmarkEnd w:id="1651"/>
      <w:bookmarkEnd w:id="1652"/>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53" w:name="_Toc20425849"/>
      <w:bookmarkStart w:id="1654" w:name="_Toc29321245"/>
      <w:bookmarkStart w:id="1655" w:name="_Toc36756871"/>
      <w:bookmarkStart w:id="1656" w:name="_Toc36836412"/>
      <w:bookmarkStart w:id="1657" w:name="_Toc36843389"/>
      <w:bookmarkStart w:id="1658" w:name="_Toc37067678"/>
      <w:bookmarkStart w:id="1659" w:name="_Hlk535948592"/>
      <w:r w:rsidRPr="00F537EB">
        <w:t>5.7.3.3</w:t>
      </w:r>
      <w:r w:rsidRPr="00F537EB">
        <w:tab/>
        <w:t>Failure type determination</w:t>
      </w:r>
      <w:r w:rsidR="00941358" w:rsidRPr="00F537EB">
        <w:t xml:space="preserve"> for (NG)EN-DC</w:t>
      </w:r>
      <w:bookmarkEnd w:id="1653"/>
      <w:bookmarkEnd w:id="1654"/>
      <w:bookmarkEnd w:id="1655"/>
      <w:bookmarkEnd w:id="1656"/>
      <w:bookmarkEnd w:id="1657"/>
      <w:bookmarkEnd w:id="1658"/>
    </w:p>
    <w:bookmarkEnd w:id="1659"/>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0" w:name="_Toc20425850"/>
      <w:bookmarkStart w:id="1661"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62" w:name="_Toc36756872"/>
      <w:bookmarkStart w:id="1663" w:name="_Toc36836413"/>
      <w:bookmarkStart w:id="1664" w:name="_Toc36843390"/>
      <w:bookmarkStart w:id="1665" w:name="_Toc37067679"/>
      <w:r w:rsidRPr="00F537EB">
        <w:t>5.7.3.4</w:t>
      </w:r>
      <w:r w:rsidRPr="00F537EB">
        <w:tab/>
        <w:t xml:space="preserve">Setting the contents of </w:t>
      </w:r>
      <w:r w:rsidRPr="00F537EB">
        <w:rPr>
          <w:i/>
          <w:noProof/>
        </w:rPr>
        <w:t>MeasResultSCG-Failure</w:t>
      </w:r>
      <w:bookmarkEnd w:id="1660"/>
      <w:bookmarkEnd w:id="1661"/>
      <w:bookmarkEnd w:id="1662"/>
      <w:bookmarkEnd w:id="1663"/>
      <w:bookmarkEnd w:id="1664"/>
      <w:bookmarkEnd w:id="1665"/>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6" w:name="_Toc20425851"/>
      <w:bookmarkStart w:id="1667" w:name="_Toc29321247"/>
      <w:r w:rsidRPr="00F537EB">
        <w:t>2&gt;</w:t>
      </w:r>
      <w:r w:rsidRPr="00F537EB">
        <w:tab/>
        <w:t xml:space="preserve">if available, set the </w:t>
      </w:r>
      <w:r w:rsidRPr="00F537EB">
        <w:rPr>
          <w:i/>
        </w:rPr>
        <w:t xml:space="preserve">locationInfo </w:t>
      </w:r>
      <w:r w:rsidRPr="00F537EB">
        <w:t xml:space="preserve">as </w:t>
      </w:r>
      <w:commentRangeStart w:id="1668"/>
      <w:r w:rsidRPr="00F537EB">
        <w:t>follows</w:t>
      </w:r>
      <w:commentRangeEnd w:id="1668"/>
      <w:r w:rsidR="000E1830">
        <w:rPr>
          <w:rStyle w:val="ad"/>
          <w:rFonts w:eastAsia="宋体"/>
          <w:lang w:eastAsia="en-US"/>
        </w:rPr>
        <w:commentReference w:id="1668"/>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69" w:name="_Toc36756873"/>
      <w:bookmarkStart w:id="1670" w:name="_Toc36836414"/>
      <w:bookmarkStart w:id="1671" w:name="_Toc36843391"/>
      <w:bookmarkStart w:id="167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6"/>
      <w:bookmarkEnd w:id="1667"/>
      <w:bookmarkEnd w:id="1669"/>
      <w:bookmarkEnd w:id="1670"/>
      <w:bookmarkEnd w:id="1671"/>
      <w:bookmarkEnd w:id="1672"/>
    </w:p>
    <w:p w14:paraId="3791BCE0" w14:textId="77777777" w:rsidR="00941358" w:rsidRPr="00F537EB" w:rsidRDefault="00941358" w:rsidP="00941358">
      <w:pPr>
        <w:rPr>
          <w:lang w:eastAsia="x-none"/>
        </w:rPr>
      </w:pPr>
      <w:bookmarkStart w:id="167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4"/>
      <w:r w:rsidRPr="00F537EB">
        <w:t xml:space="preserve">the </w:t>
      </w:r>
      <w:r w:rsidRPr="00F537EB">
        <w:rPr>
          <w:i/>
        </w:rPr>
        <w:t>failureType</w:t>
      </w:r>
      <w:r w:rsidRPr="00F537EB">
        <w:t xml:space="preserve"> as </w:t>
      </w:r>
      <w:r w:rsidRPr="00F537EB">
        <w:rPr>
          <w:i/>
        </w:rPr>
        <w:t>scg-reconfigFailure</w:t>
      </w:r>
      <w:commentRangeEnd w:id="1674"/>
      <w:r w:rsidR="00EC6564">
        <w:rPr>
          <w:rStyle w:val="ad"/>
          <w:rFonts w:eastAsia="宋体"/>
          <w:lang w:eastAsia="en-US"/>
        </w:rPr>
        <w:commentReference w:id="1674"/>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5"/>
      <w:r w:rsidRPr="00F537EB">
        <w:t>results</w:t>
      </w:r>
      <w:commentRangeEnd w:id="1675"/>
      <w:r w:rsidR="00D663AF">
        <w:rPr>
          <w:rStyle w:val="ad"/>
          <w:rFonts w:eastAsia="宋体"/>
          <w:lang w:eastAsia="en-US"/>
        </w:rPr>
        <w:commentReference w:id="1675"/>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76" w:name="_Toc20425852"/>
      <w:bookmarkStart w:id="1677" w:name="_Toc29321248"/>
      <w:bookmarkStart w:id="1678" w:name="_Toc36756874"/>
      <w:bookmarkStart w:id="1679" w:name="_Toc36836415"/>
      <w:bookmarkStart w:id="1680" w:name="_Toc36843392"/>
      <w:bookmarkStart w:id="1681" w:name="_Toc37067681"/>
      <w:r w:rsidRPr="00F537EB">
        <w:t>5.7.3a</w:t>
      </w:r>
      <w:r w:rsidRPr="00F537EB">
        <w:tab/>
        <w:t>EUTRA SCG failure information</w:t>
      </w:r>
      <w:bookmarkEnd w:id="1676"/>
      <w:bookmarkEnd w:id="1677"/>
      <w:bookmarkEnd w:id="1678"/>
      <w:bookmarkEnd w:id="1679"/>
      <w:bookmarkEnd w:id="1680"/>
      <w:bookmarkEnd w:id="1681"/>
    </w:p>
    <w:p w14:paraId="4A5D6A7C" w14:textId="77777777" w:rsidR="00941358" w:rsidRPr="00F537EB" w:rsidRDefault="00941358" w:rsidP="00941358">
      <w:pPr>
        <w:pStyle w:val="4"/>
      </w:pPr>
      <w:bookmarkStart w:id="1682" w:name="_Toc20425853"/>
      <w:bookmarkStart w:id="1683" w:name="_Toc29321249"/>
      <w:bookmarkStart w:id="1684" w:name="_Toc36756875"/>
      <w:bookmarkStart w:id="1685" w:name="_Toc36836416"/>
      <w:bookmarkStart w:id="1686" w:name="_Toc36843393"/>
      <w:bookmarkStart w:id="1687" w:name="_Toc37067682"/>
      <w:r w:rsidRPr="00F537EB">
        <w:t>5.7.3a.1</w:t>
      </w:r>
      <w:r w:rsidRPr="00F537EB">
        <w:tab/>
        <w:t>General</w:t>
      </w:r>
      <w:bookmarkEnd w:id="1682"/>
      <w:bookmarkEnd w:id="1683"/>
      <w:bookmarkEnd w:id="1684"/>
      <w:bookmarkEnd w:id="1685"/>
      <w:bookmarkEnd w:id="1686"/>
      <w:bookmarkEnd w:id="1687"/>
    </w:p>
    <w:p w14:paraId="7CCAEF4F" w14:textId="182E7D9A" w:rsidR="00941358" w:rsidRPr="00F537EB" w:rsidRDefault="00CA68D6" w:rsidP="00941358">
      <w:pPr>
        <w:pStyle w:val="TH"/>
      </w:pPr>
      <w:r w:rsidRPr="00F537EB">
        <w:object w:dxaOrig="4515" w:dyaOrig="2055" w14:anchorId="6F2922F2">
          <v:shape id="_x0000_i1060" type="#_x0000_t75" style="width:226.2pt;height:103.7pt" o:ole="">
            <v:imagedata r:id="rId81" o:title=""/>
          </v:shape>
          <o:OLEObject Type="Embed" ProgID="Mscgen.Chart" ShapeID="_x0000_i1060" DrawAspect="Content" ObjectID="_1648360120"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89" w:name="_Toc20425854"/>
      <w:bookmarkStart w:id="1690" w:name="_Toc29321250"/>
      <w:bookmarkStart w:id="1691" w:name="_Toc36756876"/>
      <w:bookmarkStart w:id="1692" w:name="_Toc36836417"/>
      <w:bookmarkStart w:id="1693" w:name="_Toc36843394"/>
      <w:bookmarkStart w:id="1694" w:name="_Toc37067683"/>
      <w:bookmarkStart w:id="1695" w:name="_Hlk535235743"/>
      <w:bookmarkEnd w:id="1688"/>
      <w:r w:rsidRPr="00F537EB">
        <w:t>5.7.3a.2</w:t>
      </w:r>
      <w:r w:rsidRPr="00F537EB">
        <w:tab/>
        <w:t>Initiation</w:t>
      </w:r>
      <w:bookmarkEnd w:id="1689"/>
      <w:bookmarkEnd w:id="1690"/>
      <w:bookmarkEnd w:id="1691"/>
      <w:bookmarkEnd w:id="1692"/>
      <w:bookmarkEnd w:id="1693"/>
      <w:bookmarkEnd w:id="169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96" w:name="_Toc20425855"/>
      <w:bookmarkStart w:id="1697" w:name="_Toc29321251"/>
      <w:bookmarkStart w:id="1698" w:name="_Toc36756877"/>
      <w:bookmarkStart w:id="1699" w:name="_Toc36836418"/>
      <w:bookmarkStart w:id="1700" w:name="_Toc36843395"/>
      <w:bookmarkStart w:id="1701" w:name="_Toc37067684"/>
      <w:r w:rsidRPr="00F537EB">
        <w:t>5.7.3a.3</w:t>
      </w:r>
      <w:r w:rsidRPr="00F537EB">
        <w:tab/>
        <w:t xml:space="preserve">Actions related to transmission of </w:t>
      </w:r>
      <w:r w:rsidRPr="00F537EB">
        <w:rPr>
          <w:i/>
        </w:rPr>
        <w:t>SCGFailureInformationEUTRA</w:t>
      </w:r>
      <w:r w:rsidRPr="00F537EB">
        <w:t xml:space="preserve"> message</w:t>
      </w:r>
      <w:bookmarkEnd w:id="1696"/>
      <w:bookmarkEnd w:id="1697"/>
      <w:bookmarkEnd w:id="1698"/>
      <w:bookmarkEnd w:id="1699"/>
      <w:bookmarkEnd w:id="1700"/>
      <w:bookmarkEnd w:id="170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2"/>
      <w:r w:rsidRPr="00F537EB">
        <w:t>results</w:t>
      </w:r>
      <w:commentRangeEnd w:id="1702"/>
      <w:r w:rsidR="00AE746E">
        <w:rPr>
          <w:rStyle w:val="ad"/>
          <w:rFonts w:eastAsia="宋体"/>
          <w:lang w:eastAsia="en-US"/>
        </w:rPr>
        <w:commentReference w:id="1702"/>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703" w:name="_Toc36756878"/>
      <w:bookmarkStart w:id="1704" w:name="_Toc36836419"/>
      <w:bookmarkStart w:id="1705" w:name="_Toc36843396"/>
      <w:bookmarkStart w:id="1706" w:name="_Toc37067685"/>
      <w:bookmarkStart w:id="1707" w:name="_Toc20425856"/>
      <w:bookmarkStart w:id="1708" w:name="_Toc29321252"/>
      <w:bookmarkEnd w:id="1695"/>
      <w:r w:rsidRPr="00F537EB">
        <w:t>5.7.3b</w:t>
      </w:r>
      <w:r w:rsidRPr="00F537EB">
        <w:tab/>
      </w:r>
      <w:bookmarkStart w:id="1709" w:name="_Hlk510001691"/>
      <w:r w:rsidRPr="00F537EB">
        <w:t>MCG failure information</w:t>
      </w:r>
      <w:bookmarkEnd w:id="1703"/>
      <w:bookmarkEnd w:id="1704"/>
      <w:bookmarkEnd w:id="1705"/>
      <w:bookmarkEnd w:id="1706"/>
      <w:bookmarkEnd w:id="1709"/>
    </w:p>
    <w:p w14:paraId="357E3006" w14:textId="63A374CA" w:rsidR="00DD0A5B" w:rsidRPr="00F537EB" w:rsidRDefault="00DD0A5B" w:rsidP="00DD0A5B">
      <w:pPr>
        <w:pStyle w:val="4"/>
      </w:pPr>
      <w:bookmarkStart w:id="1710" w:name="_Toc36756879"/>
      <w:bookmarkStart w:id="1711" w:name="_Toc36836420"/>
      <w:bookmarkStart w:id="1712" w:name="_Toc36843397"/>
      <w:bookmarkStart w:id="1713" w:name="_Toc37067686"/>
      <w:r w:rsidRPr="00F537EB">
        <w:t>5.7.3b.1</w:t>
      </w:r>
      <w:r w:rsidRPr="00F537EB">
        <w:tab/>
        <w:t>General</w:t>
      </w:r>
      <w:bookmarkEnd w:id="1710"/>
      <w:bookmarkEnd w:id="1711"/>
      <w:bookmarkEnd w:id="1712"/>
      <w:bookmarkEnd w:id="1713"/>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85pt;height:120.9pt" o:ole="">
            <v:imagedata r:id="rId83" o:title=""/>
          </v:shape>
          <o:OLEObject Type="Embed" ProgID="Word.Picture.8" ShapeID="_x0000_i1061" DrawAspect="Content" ObjectID="_1648360121"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4" w:name="_Toc500942691"/>
      <w:bookmarkStart w:id="1715" w:name="_Toc509241421"/>
    </w:p>
    <w:p w14:paraId="77145217" w14:textId="19F98FD3" w:rsidR="00DD0A5B" w:rsidRPr="00F537EB" w:rsidRDefault="00DD0A5B" w:rsidP="00DD0A5B">
      <w:pPr>
        <w:pStyle w:val="4"/>
      </w:pPr>
      <w:bookmarkStart w:id="1716" w:name="_Toc36756880"/>
      <w:bookmarkStart w:id="1717" w:name="_Toc36836421"/>
      <w:bookmarkStart w:id="1718" w:name="_Toc36843398"/>
      <w:bookmarkStart w:id="1719" w:name="_Toc37067687"/>
      <w:r w:rsidRPr="00F537EB">
        <w:t>5.7.3b.2</w:t>
      </w:r>
      <w:r w:rsidRPr="00F537EB">
        <w:tab/>
        <w:t>Initiation</w:t>
      </w:r>
      <w:bookmarkEnd w:id="1714"/>
      <w:bookmarkEnd w:id="1715"/>
      <w:bookmarkEnd w:id="1716"/>
      <w:bookmarkEnd w:id="1717"/>
      <w:bookmarkEnd w:id="1718"/>
      <w:bookmarkEnd w:id="1719"/>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0"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721" w:name="_Toc487673320"/>
      <w:bookmarkStart w:id="1722" w:name="_Toc36756881"/>
      <w:bookmarkStart w:id="1723" w:name="_Toc36836422"/>
      <w:bookmarkStart w:id="1724" w:name="_Toc36843399"/>
      <w:bookmarkStart w:id="1725" w:name="_Toc37067688"/>
      <w:bookmarkEnd w:id="1720"/>
      <w:r w:rsidRPr="00F537EB">
        <w:t>5.7.3b.3</w:t>
      </w:r>
      <w:r w:rsidRPr="00F537EB">
        <w:tab/>
        <w:t>Failure type determination</w:t>
      </w:r>
      <w:bookmarkEnd w:id="1721"/>
      <w:bookmarkEnd w:id="1722"/>
      <w:bookmarkEnd w:id="1723"/>
      <w:bookmarkEnd w:id="1724"/>
      <w:bookmarkEnd w:id="1725"/>
    </w:p>
    <w:p w14:paraId="67E6D246" w14:textId="77777777" w:rsidR="00DD0A5B" w:rsidRPr="00F537EB" w:rsidRDefault="00DD0A5B" w:rsidP="00DD0A5B">
      <w:pPr>
        <w:spacing w:after="120"/>
        <w:jc w:val="both"/>
      </w:pPr>
      <w:commentRangeStart w:id="1726"/>
      <w:r w:rsidRPr="00F537EB">
        <w:t>The UE shall set the MCG failure type as follows:</w:t>
      </w:r>
      <w:commentRangeEnd w:id="1726"/>
      <w:r w:rsidR="006D6BEF">
        <w:rPr>
          <w:rStyle w:val="ad"/>
          <w:rFonts w:eastAsia="宋体"/>
          <w:lang w:eastAsia="en-US"/>
        </w:rPr>
        <w:commentReference w:id="1726"/>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727" w:name="_Toc36756882"/>
      <w:bookmarkStart w:id="1728" w:name="_Toc36836423"/>
      <w:bookmarkStart w:id="1729" w:name="_Toc36843400"/>
      <w:bookmarkStart w:id="173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7"/>
      <w:bookmarkEnd w:id="1728"/>
      <w:bookmarkEnd w:id="1729"/>
      <w:bookmarkEnd w:id="173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1"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2" w:name="_Hlk30426081"/>
      <w:bookmarkStart w:id="173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2"/>
    </w:p>
    <w:p w14:paraId="3E395722" w14:textId="77777777" w:rsidR="00DD0A5B" w:rsidRPr="00F537EB" w:rsidRDefault="00DD0A5B" w:rsidP="00DD0A5B">
      <w:pPr>
        <w:pStyle w:val="B1"/>
      </w:pPr>
      <w:r w:rsidRPr="00F537EB">
        <w:t>1&gt;</w:t>
      </w:r>
      <w:r w:rsidRPr="00F537EB">
        <w:tab/>
        <w:t xml:space="preserve">for </w:t>
      </w:r>
      <w:commentRangeStart w:id="1734"/>
      <w:r w:rsidRPr="00F537EB">
        <w:t xml:space="preserve">each EUTRA </w:t>
      </w:r>
      <w:commentRangeEnd w:id="1734"/>
      <w:r w:rsidR="00986F0C">
        <w:rPr>
          <w:rStyle w:val="ad"/>
          <w:rFonts w:eastAsia="宋体"/>
          <w:lang w:eastAsia="en-US"/>
        </w:rPr>
        <w:commentReference w:id="1734"/>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5" w:name="_Hlk30425884"/>
      <w:bookmarkEnd w:id="1731"/>
      <w:bookmarkEnd w:id="1733"/>
      <w:r w:rsidRPr="00F537EB">
        <w:t>1&gt;</w:t>
      </w:r>
      <w:r w:rsidRPr="00F537EB">
        <w:tab/>
        <w:t>if the UE is in NE-DC</w:t>
      </w:r>
      <w:bookmarkEnd w:id="1735"/>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6"/>
      <w:commentRangeEnd w:id="1736"/>
      <w:r w:rsidR="00A57519">
        <w:rPr>
          <w:rStyle w:val="ad"/>
          <w:rFonts w:eastAsia="宋体"/>
          <w:lang w:eastAsia="en-US"/>
        </w:rPr>
        <w:commentReference w:id="1736"/>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37" w:name="_Toc36756883"/>
      <w:bookmarkStart w:id="1738" w:name="_Toc36836424"/>
      <w:bookmarkStart w:id="1739" w:name="_Toc36843401"/>
      <w:bookmarkStart w:id="1740" w:name="_Toc37067690"/>
      <w:r w:rsidRPr="00F537EB">
        <w:rPr>
          <w:rFonts w:eastAsia="Malgun Gothic"/>
          <w:lang w:eastAsia="ko-KR"/>
        </w:rPr>
        <w:t>5.7.3b.5</w:t>
      </w:r>
      <w:r w:rsidRPr="00F537EB">
        <w:tab/>
        <w:t>T316 expiry</w:t>
      </w:r>
      <w:bookmarkEnd w:id="1737"/>
      <w:bookmarkEnd w:id="1738"/>
      <w:bookmarkEnd w:id="1739"/>
      <w:bookmarkEnd w:id="174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41" w:name="_Toc36756884"/>
      <w:bookmarkStart w:id="1742" w:name="_Toc36836425"/>
      <w:bookmarkStart w:id="1743" w:name="_Toc36843402"/>
      <w:bookmarkStart w:id="1744" w:name="_Toc37067691"/>
      <w:r w:rsidRPr="00F537EB">
        <w:t>5.</w:t>
      </w:r>
      <w:r w:rsidRPr="00F537EB">
        <w:rPr>
          <w:lang w:eastAsia="zh-CN"/>
        </w:rPr>
        <w:t>7</w:t>
      </w:r>
      <w:r w:rsidRPr="00F537EB">
        <w:t>.</w:t>
      </w:r>
      <w:r w:rsidRPr="00F537EB">
        <w:rPr>
          <w:lang w:eastAsia="zh-CN"/>
        </w:rPr>
        <w:t>4</w:t>
      </w:r>
      <w:r w:rsidRPr="00F537EB">
        <w:tab/>
        <w:t>UE Assistance Information</w:t>
      </w:r>
      <w:bookmarkEnd w:id="1707"/>
      <w:bookmarkEnd w:id="1708"/>
      <w:bookmarkEnd w:id="1741"/>
      <w:bookmarkEnd w:id="1742"/>
      <w:bookmarkEnd w:id="1743"/>
      <w:bookmarkEnd w:id="1744"/>
    </w:p>
    <w:p w14:paraId="44E6D23B" w14:textId="77777777" w:rsidR="002C5D28" w:rsidRPr="00F537EB" w:rsidRDefault="002C5D28" w:rsidP="002C5D28">
      <w:pPr>
        <w:pStyle w:val="4"/>
      </w:pPr>
      <w:bookmarkStart w:id="1745" w:name="_Toc20425857"/>
      <w:bookmarkStart w:id="1746" w:name="_Toc29321253"/>
      <w:bookmarkStart w:id="1747" w:name="_Toc36756885"/>
      <w:bookmarkStart w:id="1748" w:name="_Toc36836426"/>
      <w:bookmarkStart w:id="1749" w:name="_Toc36843403"/>
      <w:bookmarkStart w:id="175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5"/>
      <w:bookmarkEnd w:id="1746"/>
      <w:bookmarkEnd w:id="1747"/>
      <w:bookmarkEnd w:id="1748"/>
      <w:bookmarkEnd w:id="1749"/>
      <w:bookmarkEnd w:id="1750"/>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9pt;height:100.5pt" o:ole="">
            <v:imagedata r:id="rId85" o:title=""/>
          </v:shape>
          <o:OLEObject Type="Embed" ProgID="Mscgen.Chart" ShapeID="_x0000_i1062" DrawAspect="Content" ObjectID="_1648360122"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1" w:name="_Toc20425858"/>
      <w:bookmarkStart w:id="175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53" w:name="_Toc36756886"/>
      <w:bookmarkStart w:id="1754" w:name="_Toc36836427"/>
      <w:bookmarkStart w:id="1755" w:name="_Toc36843404"/>
      <w:bookmarkStart w:id="175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1"/>
      <w:bookmarkEnd w:id="1752"/>
      <w:bookmarkEnd w:id="1753"/>
      <w:bookmarkEnd w:id="1754"/>
      <w:bookmarkEnd w:id="1755"/>
      <w:bookmarkEnd w:id="175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7" w:name="_Toc20425859"/>
      <w:bookmarkStart w:id="175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59" w:name="_Toc36756887"/>
      <w:bookmarkStart w:id="1760" w:name="_Toc36836428"/>
      <w:bookmarkStart w:id="1761" w:name="_Toc36843405"/>
      <w:bookmarkStart w:id="176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7"/>
      <w:bookmarkEnd w:id="1758"/>
      <w:bookmarkEnd w:id="1759"/>
      <w:bookmarkEnd w:id="1760"/>
      <w:bookmarkEnd w:id="1761"/>
      <w:bookmarkEnd w:id="176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3" w:name="_Toc20425860"/>
      <w:bookmarkStart w:id="176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5"/>
      <w:commentRangeEnd w:id="1765"/>
      <w:r w:rsidR="008930AA">
        <w:rPr>
          <w:rStyle w:val="ad"/>
          <w:rFonts w:eastAsia="宋体"/>
          <w:lang w:eastAsia="en-US"/>
        </w:rPr>
        <w:commentReference w:id="1765"/>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67" w:name="_Toc36836429"/>
      <w:bookmarkStart w:id="1768" w:name="_Toc36843406"/>
      <w:bookmarkStart w:id="1769" w:name="_Toc37067695"/>
      <w:r w:rsidRPr="00F537EB">
        <w:t>5.7.4a</w:t>
      </w:r>
      <w:r w:rsidRPr="00F537EB">
        <w:tab/>
        <w:t>UE Assistance Information for V2X sidelink communication</w:t>
      </w:r>
      <w:bookmarkEnd w:id="1766"/>
      <w:bookmarkEnd w:id="1767"/>
      <w:bookmarkEnd w:id="1768"/>
      <w:bookmarkEnd w:id="176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75pt;height:100.5pt" o:ole="">
            <v:imagedata r:id="rId87" o:title=""/>
          </v:shape>
          <o:OLEObject Type="Embed" ProgID="Mscgen.Chart" ShapeID="_x0000_i1063" DrawAspect="Content" ObjectID="_1648360123"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0"/>
      <w:commentRangeEnd w:id="1770"/>
      <w:r w:rsidR="009F4EE3">
        <w:rPr>
          <w:rStyle w:val="ad"/>
          <w:rFonts w:eastAsiaTheme="minorEastAsia"/>
          <w:lang w:eastAsia="en-US"/>
        </w:rPr>
        <w:commentReference w:id="1770"/>
      </w:r>
    </w:p>
    <w:p w14:paraId="7FBE0668" w14:textId="77777777" w:rsidR="00766818" w:rsidRPr="00F537EB" w:rsidRDefault="00C4166C" w:rsidP="00706D38">
      <w:pPr>
        <w:pStyle w:val="3"/>
      </w:pPr>
      <w:bookmarkStart w:id="1771" w:name="_Toc36756889"/>
      <w:bookmarkStart w:id="1772" w:name="_Toc36836430"/>
      <w:bookmarkStart w:id="1773" w:name="_Toc36843407"/>
      <w:bookmarkStart w:id="1774" w:name="_Toc37067696"/>
      <w:r w:rsidRPr="00F537EB">
        <w:t>5.7.5</w:t>
      </w:r>
      <w:r w:rsidR="00766818" w:rsidRPr="00F537EB">
        <w:tab/>
        <w:t>Failure information</w:t>
      </w:r>
      <w:bookmarkEnd w:id="1763"/>
      <w:bookmarkEnd w:id="1764"/>
      <w:bookmarkEnd w:id="1771"/>
      <w:bookmarkEnd w:id="1772"/>
      <w:bookmarkEnd w:id="1773"/>
      <w:bookmarkEnd w:id="1774"/>
    </w:p>
    <w:p w14:paraId="3808CC9A" w14:textId="77777777" w:rsidR="00766818" w:rsidRPr="00F537EB" w:rsidRDefault="00C4166C" w:rsidP="00706D38">
      <w:pPr>
        <w:pStyle w:val="4"/>
      </w:pPr>
      <w:bookmarkStart w:id="1775" w:name="_Toc20425861"/>
      <w:bookmarkStart w:id="1776" w:name="_Toc29321257"/>
      <w:bookmarkStart w:id="1777" w:name="_Toc36756890"/>
      <w:bookmarkStart w:id="1778" w:name="_Toc36836431"/>
      <w:bookmarkStart w:id="1779" w:name="_Toc36843408"/>
      <w:bookmarkStart w:id="1780" w:name="_Toc37067697"/>
      <w:r w:rsidRPr="00F537EB">
        <w:t>5.7.5</w:t>
      </w:r>
      <w:r w:rsidR="00766818" w:rsidRPr="00F537EB">
        <w:t>.1</w:t>
      </w:r>
      <w:r w:rsidR="00766818" w:rsidRPr="00F537EB">
        <w:tab/>
        <w:t>General</w:t>
      </w:r>
      <w:bookmarkEnd w:id="1775"/>
      <w:bookmarkEnd w:id="1776"/>
      <w:bookmarkEnd w:id="1777"/>
      <w:bookmarkEnd w:id="1778"/>
      <w:bookmarkEnd w:id="1779"/>
      <w:bookmarkEnd w:id="178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45pt;height:1in" o:ole="">
            <v:imagedata r:id="rId89" o:title=""/>
          </v:shape>
          <o:OLEObject Type="Embed" ProgID="Mscgen.Chart" ShapeID="_x0000_i1064" DrawAspect="Content" ObjectID="_1648360124"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81" w:name="_Toc20425862"/>
      <w:bookmarkStart w:id="1782" w:name="_Toc29321258"/>
      <w:bookmarkStart w:id="1783" w:name="_Toc36756891"/>
      <w:bookmarkStart w:id="1784" w:name="_Toc36836432"/>
      <w:bookmarkStart w:id="1785" w:name="_Toc36843409"/>
      <w:bookmarkStart w:id="1786" w:name="_Toc37067698"/>
      <w:r w:rsidRPr="00F537EB">
        <w:lastRenderedPageBreak/>
        <w:t>5.7.5</w:t>
      </w:r>
      <w:r w:rsidR="00766818" w:rsidRPr="00F537EB">
        <w:t>.2</w:t>
      </w:r>
      <w:r w:rsidR="00766818" w:rsidRPr="00F537EB">
        <w:tab/>
        <w:t>Initiation</w:t>
      </w:r>
      <w:bookmarkEnd w:id="1781"/>
      <w:bookmarkEnd w:id="1782"/>
      <w:bookmarkEnd w:id="1783"/>
      <w:bookmarkEnd w:id="1784"/>
      <w:bookmarkEnd w:id="1785"/>
      <w:bookmarkEnd w:id="178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87" w:name="_Toc20425863"/>
      <w:bookmarkStart w:id="1788" w:name="_Toc29321259"/>
      <w:bookmarkStart w:id="1789" w:name="_Toc36756892"/>
      <w:bookmarkStart w:id="1790" w:name="_Toc36836433"/>
      <w:bookmarkStart w:id="1791" w:name="_Toc36843410"/>
      <w:bookmarkStart w:id="179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7"/>
      <w:bookmarkEnd w:id="1788"/>
      <w:bookmarkEnd w:id="1789"/>
      <w:bookmarkEnd w:id="1790"/>
      <w:bookmarkEnd w:id="1791"/>
      <w:bookmarkEnd w:id="179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93" w:name="_Toc36836434"/>
      <w:bookmarkStart w:id="1794" w:name="_Toc36843411"/>
      <w:bookmarkStart w:id="1795" w:name="_Toc37067700"/>
      <w:r w:rsidRPr="00F537EB">
        <w:t>5.7.6</w:t>
      </w:r>
      <w:r w:rsidRPr="00F537EB">
        <w:tab/>
        <w:t>DL message segment transfer</w:t>
      </w:r>
      <w:bookmarkEnd w:id="1793"/>
      <w:bookmarkEnd w:id="1794"/>
      <w:bookmarkEnd w:id="1795"/>
    </w:p>
    <w:p w14:paraId="5C83C9AC" w14:textId="62BFB690" w:rsidR="00700E2E" w:rsidRPr="00F537EB" w:rsidRDefault="00DD0A5B" w:rsidP="00700E2E">
      <w:pPr>
        <w:pStyle w:val="4"/>
        <w:rPr>
          <w:lang w:eastAsia="en-US"/>
        </w:rPr>
      </w:pPr>
      <w:bookmarkStart w:id="1796" w:name="_Toc36756894"/>
      <w:bookmarkStart w:id="1797" w:name="_Toc36836435"/>
      <w:bookmarkStart w:id="1798" w:name="_Toc36843412"/>
      <w:bookmarkStart w:id="1799" w:name="_Toc37067701"/>
      <w:r w:rsidRPr="00F537EB">
        <w:t>5.7.6</w:t>
      </w:r>
      <w:r w:rsidR="00700E2E" w:rsidRPr="00F537EB">
        <w:t>.1</w:t>
      </w:r>
      <w:r w:rsidR="00700E2E" w:rsidRPr="00F537EB">
        <w:tab/>
        <w:t>General</w:t>
      </w:r>
      <w:bookmarkEnd w:id="1796"/>
      <w:bookmarkEnd w:id="1797"/>
      <w:bookmarkEnd w:id="1798"/>
      <w:bookmarkEnd w:id="179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35pt;height:80.05pt" o:ole="">
            <v:imagedata r:id="rId91" o:title=""/>
          </v:shape>
          <o:OLEObject Type="Embed" ProgID="Mscgen.Chart" ShapeID="_x0000_i1065" DrawAspect="Content" ObjectID="_1648360125"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800" w:name="_Toc36756895"/>
      <w:bookmarkStart w:id="1801" w:name="_Toc36836436"/>
      <w:bookmarkStart w:id="1802" w:name="_Toc36843413"/>
      <w:bookmarkStart w:id="1803" w:name="_Toc37067702"/>
      <w:r w:rsidRPr="00F537EB">
        <w:t>5.7.6</w:t>
      </w:r>
      <w:r w:rsidR="00700E2E" w:rsidRPr="00F537EB">
        <w:t>.2</w:t>
      </w:r>
      <w:r w:rsidR="00700E2E" w:rsidRPr="00F537EB">
        <w:tab/>
        <w:t>Initiation</w:t>
      </w:r>
      <w:bookmarkEnd w:id="1800"/>
      <w:bookmarkEnd w:id="1801"/>
      <w:bookmarkEnd w:id="1802"/>
      <w:bookmarkEnd w:id="180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804" w:name="_Toc36756896"/>
      <w:bookmarkStart w:id="1805" w:name="_Toc36836437"/>
      <w:bookmarkStart w:id="1806" w:name="_Toc36843414"/>
      <w:bookmarkStart w:id="180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4"/>
      <w:bookmarkEnd w:id="1805"/>
      <w:bookmarkEnd w:id="1806"/>
      <w:bookmarkEnd w:id="180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808" w:name="_Toc36756897"/>
      <w:bookmarkStart w:id="1809" w:name="_Toc36836438"/>
      <w:bookmarkStart w:id="1810" w:name="_Toc36843415"/>
      <w:bookmarkStart w:id="1811" w:name="_Toc37067704"/>
      <w:r w:rsidRPr="00F537EB">
        <w:t>5.7.7</w:t>
      </w:r>
      <w:r w:rsidRPr="00F537EB">
        <w:tab/>
      </w:r>
      <w:r w:rsidRPr="00F537EB">
        <w:rPr>
          <w:rFonts w:eastAsia="宋体"/>
          <w:lang w:eastAsia="zh-CN"/>
        </w:rPr>
        <w:t>UL message segment transfer</w:t>
      </w:r>
      <w:bookmarkEnd w:id="1808"/>
      <w:bookmarkEnd w:id="1809"/>
      <w:bookmarkEnd w:id="1810"/>
      <w:bookmarkEnd w:id="1811"/>
    </w:p>
    <w:p w14:paraId="0338EF5E" w14:textId="5A8CCB2C" w:rsidR="00DD0A5B" w:rsidRPr="00F537EB" w:rsidRDefault="00DD0A5B" w:rsidP="00DD0A5B">
      <w:pPr>
        <w:pStyle w:val="4"/>
      </w:pPr>
      <w:bookmarkStart w:id="1812" w:name="_Toc36756898"/>
      <w:bookmarkStart w:id="1813" w:name="_Toc36836439"/>
      <w:bookmarkStart w:id="1814" w:name="_Toc36843416"/>
      <w:bookmarkStart w:id="1815" w:name="_Toc37067705"/>
      <w:r w:rsidRPr="00F537EB">
        <w:t>5.7.7.1</w:t>
      </w:r>
      <w:r w:rsidRPr="00F537EB">
        <w:tab/>
        <w:t>General</w:t>
      </w:r>
      <w:bookmarkEnd w:id="1812"/>
      <w:bookmarkEnd w:id="1813"/>
      <w:bookmarkEnd w:id="1814"/>
      <w:bookmarkEnd w:id="1815"/>
    </w:p>
    <w:p w14:paraId="3A43A59E" w14:textId="77777777" w:rsidR="00DD0A5B" w:rsidRPr="00F537EB" w:rsidRDefault="00DD0A5B" w:rsidP="00DD0A5B">
      <w:pPr>
        <w:pStyle w:val="TH"/>
      </w:pPr>
      <w:r w:rsidRPr="00F537EB">
        <w:object w:dxaOrig="4185" w:dyaOrig="1500" w14:anchorId="457D31A2">
          <v:shape id="_x0000_i1066" type="#_x0000_t75" style="width:207.95pt;height:1in" o:ole="">
            <v:imagedata r:id="rId93" o:title=""/>
          </v:shape>
          <o:OLEObject Type="Embed" ProgID="Mscgen.Chart" ShapeID="_x0000_i1066" DrawAspect="Content" ObjectID="_1648360126"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816" w:name="_Toc36756899"/>
      <w:bookmarkStart w:id="1817" w:name="_Toc36836440"/>
      <w:bookmarkStart w:id="1818" w:name="_Toc36843417"/>
      <w:bookmarkStart w:id="1819" w:name="_Toc37067706"/>
      <w:r w:rsidRPr="00F537EB">
        <w:t>5.7.7.2</w:t>
      </w:r>
      <w:r w:rsidRPr="00F537EB">
        <w:tab/>
        <w:t>Initiation</w:t>
      </w:r>
      <w:bookmarkEnd w:id="1816"/>
      <w:bookmarkEnd w:id="1817"/>
      <w:bookmarkEnd w:id="1818"/>
      <w:bookmarkEnd w:id="1819"/>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820" w:name="_Toc36756900"/>
      <w:bookmarkStart w:id="1821" w:name="_Toc36836441"/>
      <w:bookmarkStart w:id="1822" w:name="_Toc36843418"/>
      <w:bookmarkStart w:id="1823" w:name="_Toc37067707"/>
      <w:r w:rsidRPr="00F537EB">
        <w:t>5.7.7.3</w:t>
      </w:r>
      <w:r w:rsidRPr="00F537EB">
        <w:tab/>
        <w:t xml:space="preserve">Actions related to transmission of </w:t>
      </w:r>
      <w:r w:rsidRPr="00F537EB">
        <w:rPr>
          <w:i/>
        </w:rPr>
        <w:t>ULDedicatedMessageSegment</w:t>
      </w:r>
      <w:r w:rsidRPr="00F537EB">
        <w:t xml:space="preserve"> message</w:t>
      </w:r>
      <w:bookmarkEnd w:id="1820"/>
      <w:bookmarkEnd w:id="1821"/>
      <w:bookmarkEnd w:id="1822"/>
      <w:bookmarkEnd w:id="1823"/>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824" w:name="_Toc36756901"/>
      <w:bookmarkStart w:id="1825" w:name="_Toc36836442"/>
      <w:bookmarkStart w:id="1826" w:name="_Toc36843419"/>
      <w:bookmarkStart w:id="1827" w:name="_Toc37067708"/>
      <w:r w:rsidRPr="00F537EB">
        <w:t>5.7.</w:t>
      </w:r>
      <w:r w:rsidR="00EC61B4" w:rsidRPr="00F537EB">
        <w:t>8</w:t>
      </w:r>
      <w:r w:rsidRPr="00F537EB">
        <w:tab/>
        <w:t>Idle/inactive Measurements</w:t>
      </w:r>
      <w:bookmarkEnd w:id="1824"/>
      <w:bookmarkEnd w:id="1825"/>
      <w:bookmarkEnd w:id="1826"/>
      <w:bookmarkEnd w:id="1827"/>
    </w:p>
    <w:p w14:paraId="38B78801" w14:textId="567727B0" w:rsidR="000E24F4" w:rsidRPr="00F537EB" w:rsidRDefault="000E24F4" w:rsidP="000E24F4">
      <w:pPr>
        <w:pStyle w:val="4"/>
      </w:pPr>
      <w:bookmarkStart w:id="1828" w:name="_Toc36756902"/>
      <w:bookmarkStart w:id="1829" w:name="_Toc36836443"/>
      <w:bookmarkStart w:id="1830" w:name="_Toc36843420"/>
      <w:bookmarkStart w:id="1831" w:name="_Toc37067709"/>
      <w:r w:rsidRPr="00F537EB">
        <w:t>5.7.</w:t>
      </w:r>
      <w:r w:rsidR="00EC61B4" w:rsidRPr="00F537EB">
        <w:t>8</w:t>
      </w:r>
      <w:r w:rsidRPr="00F537EB">
        <w:t>.1</w:t>
      </w:r>
      <w:r w:rsidRPr="00F537EB">
        <w:tab/>
        <w:t>General</w:t>
      </w:r>
      <w:bookmarkEnd w:id="1828"/>
      <w:bookmarkEnd w:id="1829"/>
      <w:bookmarkEnd w:id="1830"/>
      <w:bookmarkEnd w:id="183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832" w:name="_Toc36756903"/>
      <w:bookmarkStart w:id="1833" w:name="_Toc36836444"/>
      <w:bookmarkStart w:id="1834" w:name="_Toc36843421"/>
      <w:bookmarkStart w:id="1835" w:name="_Toc37067710"/>
      <w:r w:rsidRPr="00F537EB">
        <w:t>5.7.</w:t>
      </w:r>
      <w:r w:rsidR="00EC61B4" w:rsidRPr="00F537EB">
        <w:t>8</w:t>
      </w:r>
      <w:r w:rsidRPr="00F537EB">
        <w:t>.2</w:t>
      </w:r>
      <w:r w:rsidRPr="00F537EB">
        <w:tab/>
        <w:t>Initiation</w:t>
      </w:r>
      <w:bookmarkEnd w:id="1832"/>
      <w:bookmarkEnd w:id="1833"/>
      <w:bookmarkEnd w:id="1834"/>
      <w:bookmarkEnd w:id="183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6"/>
      <w:commentRangeEnd w:id="1836"/>
      <w:r w:rsidR="00834D81">
        <w:rPr>
          <w:rStyle w:val="ad"/>
          <w:rFonts w:eastAsia="宋体"/>
          <w:lang w:eastAsia="en-US"/>
        </w:rPr>
        <w:commentReference w:id="1836"/>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838" w:name="_Toc36756904"/>
      <w:bookmarkStart w:id="1839" w:name="_Toc36836445"/>
      <w:bookmarkStart w:id="1840" w:name="_Toc36843422"/>
      <w:bookmarkStart w:id="184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8"/>
      <w:bookmarkEnd w:id="1839"/>
      <w:bookmarkEnd w:id="1840"/>
      <w:bookmarkEnd w:id="184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42" w:name="_Toc20487017"/>
      <w:bookmarkStart w:id="1843" w:name="_Toc36756905"/>
      <w:bookmarkStart w:id="1844" w:name="_Toc36836446"/>
      <w:bookmarkStart w:id="1845" w:name="_Toc36843423"/>
      <w:bookmarkStart w:id="1846" w:name="_Toc37067712"/>
      <w:r w:rsidRPr="00F537EB">
        <w:t>5.7.9</w:t>
      </w:r>
      <w:r w:rsidRPr="00F537EB">
        <w:tab/>
        <w:t>Mobility history information</w:t>
      </w:r>
      <w:bookmarkEnd w:id="1842"/>
      <w:bookmarkEnd w:id="1843"/>
      <w:bookmarkEnd w:id="1844"/>
      <w:bookmarkEnd w:id="1845"/>
      <w:bookmarkEnd w:id="1846"/>
    </w:p>
    <w:p w14:paraId="0119DC85" w14:textId="0A6F3888" w:rsidR="004D6711" w:rsidRPr="00F537EB" w:rsidRDefault="004D6711" w:rsidP="004D6711">
      <w:pPr>
        <w:pStyle w:val="4"/>
      </w:pPr>
      <w:bookmarkStart w:id="1847" w:name="_Toc20487018"/>
      <w:bookmarkStart w:id="1848" w:name="_Toc36756906"/>
      <w:bookmarkStart w:id="1849" w:name="_Toc36836447"/>
      <w:bookmarkStart w:id="1850" w:name="_Toc36843424"/>
      <w:bookmarkStart w:id="1851" w:name="_Toc37067713"/>
      <w:r w:rsidRPr="00F537EB">
        <w:t>5.7.9.1</w:t>
      </w:r>
      <w:r w:rsidRPr="00F537EB">
        <w:tab/>
        <w:t>General</w:t>
      </w:r>
      <w:bookmarkEnd w:id="1847"/>
      <w:bookmarkEnd w:id="1848"/>
      <w:bookmarkEnd w:id="1849"/>
      <w:bookmarkEnd w:id="1850"/>
      <w:bookmarkEnd w:id="185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52" w:name="_Toc20487019"/>
      <w:bookmarkStart w:id="1853" w:name="_Toc36756907"/>
      <w:bookmarkStart w:id="1854" w:name="_Toc36836448"/>
      <w:bookmarkStart w:id="1855" w:name="_Toc36843425"/>
      <w:bookmarkStart w:id="1856" w:name="_Toc37067714"/>
      <w:r w:rsidRPr="00F537EB">
        <w:t>5.7.9.2</w:t>
      </w:r>
      <w:r w:rsidRPr="00F537EB">
        <w:tab/>
        <w:t>Initiation</w:t>
      </w:r>
      <w:bookmarkEnd w:id="1852"/>
      <w:bookmarkEnd w:id="1853"/>
      <w:bookmarkEnd w:id="1854"/>
      <w:bookmarkEnd w:id="1855"/>
      <w:bookmarkEnd w:id="185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7"/>
      <w:r w:rsidRPr="00F537EB">
        <w:t>service</w:t>
      </w:r>
      <w:commentRangeEnd w:id="1857"/>
      <w:r w:rsidR="00F466EC">
        <w:rPr>
          <w:rStyle w:val="ad"/>
          <w:rFonts w:eastAsia="宋体"/>
          <w:lang w:eastAsia="en-US"/>
        </w:rPr>
        <w:commentReference w:id="1857"/>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8"/>
      <w:r w:rsidRPr="00F537EB">
        <w:t>NR</w:t>
      </w:r>
      <w:commentRangeEnd w:id="1858"/>
      <w:r w:rsidR="00B63406">
        <w:rPr>
          <w:rStyle w:val="ad"/>
          <w:rFonts w:eastAsia="宋体"/>
          <w:lang w:eastAsia="en-US"/>
        </w:rPr>
        <w:commentReference w:id="1858"/>
      </w:r>
      <w:r w:rsidRPr="00F537EB">
        <w:t>.</w:t>
      </w:r>
    </w:p>
    <w:p w14:paraId="7A8C4E08" w14:textId="56DC9CB1" w:rsidR="000E24F4" w:rsidRPr="00F537EB" w:rsidRDefault="000E24F4" w:rsidP="00AB77CA">
      <w:pPr>
        <w:pStyle w:val="3"/>
      </w:pPr>
      <w:bookmarkStart w:id="1859" w:name="_Toc36756908"/>
      <w:bookmarkStart w:id="1860" w:name="_Toc36836449"/>
      <w:bookmarkStart w:id="1861" w:name="_Toc36843426"/>
      <w:bookmarkStart w:id="1862" w:name="_Toc37067715"/>
      <w:r w:rsidRPr="00F537EB">
        <w:t>5.7.</w:t>
      </w:r>
      <w:r w:rsidR="00EC61B4" w:rsidRPr="00F537EB">
        <w:t>10</w:t>
      </w:r>
      <w:r w:rsidRPr="00F537EB">
        <w:tab/>
        <w:t>UE Information</w:t>
      </w:r>
      <w:bookmarkEnd w:id="1859"/>
      <w:bookmarkEnd w:id="1860"/>
      <w:bookmarkEnd w:id="1861"/>
      <w:bookmarkEnd w:id="1862"/>
    </w:p>
    <w:p w14:paraId="739A8343" w14:textId="2BCDFB0C" w:rsidR="000E24F4" w:rsidRPr="00F537EB" w:rsidRDefault="000E24F4" w:rsidP="00AB77CA">
      <w:pPr>
        <w:pStyle w:val="4"/>
      </w:pPr>
      <w:bookmarkStart w:id="1863" w:name="_Toc36756909"/>
      <w:bookmarkStart w:id="1864" w:name="_Toc36836450"/>
      <w:bookmarkStart w:id="1865" w:name="_Toc36843427"/>
      <w:bookmarkStart w:id="1866" w:name="_Toc37067716"/>
      <w:r w:rsidRPr="00F537EB">
        <w:t>5.7.</w:t>
      </w:r>
      <w:r w:rsidR="00EC61B4" w:rsidRPr="00F537EB">
        <w:t>10</w:t>
      </w:r>
      <w:r w:rsidRPr="00F537EB">
        <w:t>.1</w:t>
      </w:r>
      <w:r w:rsidRPr="00F537EB">
        <w:tab/>
        <w:t>General</w:t>
      </w:r>
      <w:bookmarkEnd w:id="1863"/>
      <w:bookmarkEnd w:id="1864"/>
      <w:bookmarkEnd w:id="1865"/>
      <w:bookmarkEnd w:id="1866"/>
    </w:p>
    <w:bookmarkStart w:id="1867" w:name="_MON_1643447042"/>
    <w:bookmarkEnd w:id="186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1pt;height:128.95pt" o:ole="">
            <v:imagedata r:id="rId95" o:title=""/>
          </v:shape>
          <o:OLEObject Type="Embed" ProgID="Word.Picture.8" ShapeID="_x0000_i1067" DrawAspect="Content" ObjectID="_1648360127"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68" w:name="_Toc5272199"/>
      <w:bookmarkStart w:id="1869" w:name="_Toc36756910"/>
      <w:bookmarkStart w:id="1870" w:name="_Toc36836451"/>
      <w:bookmarkStart w:id="1871" w:name="_Toc36843428"/>
      <w:bookmarkStart w:id="1872" w:name="_Toc37067717"/>
      <w:r w:rsidRPr="00F537EB">
        <w:t>5.7.</w:t>
      </w:r>
      <w:r w:rsidR="00EC61B4" w:rsidRPr="00F537EB">
        <w:t>10</w:t>
      </w:r>
      <w:r w:rsidRPr="00F537EB">
        <w:t>.2</w:t>
      </w:r>
      <w:r w:rsidRPr="00F537EB">
        <w:tab/>
        <w:t>Initiation</w:t>
      </w:r>
      <w:bookmarkEnd w:id="1868"/>
      <w:bookmarkEnd w:id="1869"/>
      <w:bookmarkEnd w:id="1870"/>
      <w:bookmarkEnd w:id="1871"/>
      <w:bookmarkEnd w:id="187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73" w:name="_Toc5272200"/>
      <w:bookmarkStart w:id="1874" w:name="_Toc36756911"/>
      <w:bookmarkStart w:id="1875" w:name="_Toc36836452"/>
      <w:bookmarkStart w:id="1876" w:name="_Toc36843429"/>
      <w:bookmarkStart w:id="187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3"/>
      <w:bookmarkEnd w:id="1874"/>
      <w:bookmarkEnd w:id="1875"/>
      <w:bookmarkEnd w:id="1876"/>
      <w:bookmarkEnd w:id="187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8"/>
      <w:r w:rsidRPr="00F537EB">
        <w:rPr>
          <w:i/>
        </w:rPr>
        <w:t>logMeasAvailableWLAN</w:t>
      </w:r>
      <w:commentRangeEnd w:id="1878"/>
      <w:r w:rsidR="00961828">
        <w:rPr>
          <w:rStyle w:val="ad"/>
          <w:rFonts w:eastAsia="宋体"/>
          <w:lang w:eastAsia="en-US"/>
        </w:rPr>
        <w:commentReference w:id="187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79"/>
      <w:commentRangeEnd w:id="1879"/>
      <w:r w:rsidR="002A583B">
        <w:rPr>
          <w:rStyle w:val="ad"/>
          <w:rFonts w:eastAsiaTheme="minorEastAsia"/>
          <w:lang w:eastAsia="en-US"/>
        </w:rPr>
        <w:commentReference w:id="187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0"/>
      <w:r w:rsidRPr="00F537EB">
        <w:t>failure</w:t>
      </w:r>
      <w:commentRangeEnd w:id="1880"/>
      <w:r w:rsidR="001D742E">
        <w:rPr>
          <w:rStyle w:val="ad"/>
          <w:rFonts w:eastAsia="宋体"/>
          <w:lang w:eastAsia="en-US"/>
        </w:rPr>
        <w:commentReference w:id="1880"/>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1"/>
      <w:r w:rsidRPr="00F537EB">
        <w:t>in</w:t>
      </w:r>
      <w:commentRangeEnd w:id="1881"/>
      <w:r w:rsidR="001D742E">
        <w:rPr>
          <w:rStyle w:val="ad"/>
          <w:rFonts w:eastAsia="宋体"/>
          <w:lang w:eastAsia="en-US"/>
        </w:rPr>
        <w:commentReference w:id="1881"/>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82" w:name="_Toc36756912"/>
      <w:bookmarkStart w:id="1883" w:name="_Toc36836453"/>
      <w:bookmarkStart w:id="1884" w:name="_Toc36843430"/>
      <w:bookmarkStart w:id="1885" w:name="_Toc37067719"/>
      <w:bookmarkStart w:id="1886" w:name="_Hlk26797390"/>
      <w:r w:rsidRPr="00F537EB">
        <w:t>5.7.10</w:t>
      </w:r>
      <w:r w:rsidR="003C4E8D" w:rsidRPr="00F537EB">
        <w:t>.4</w:t>
      </w:r>
      <w:r w:rsidR="003C4E8D" w:rsidRPr="00F537EB">
        <w:tab/>
        <w:t xml:space="preserve">Actions upon </w:t>
      </w:r>
      <w:commentRangeStart w:id="1887"/>
      <w:r w:rsidR="003C4E8D" w:rsidRPr="00F537EB">
        <w:t xml:space="preserve">successful completion </w:t>
      </w:r>
      <w:commentRangeEnd w:id="1887"/>
      <w:r w:rsidR="00E464BA">
        <w:rPr>
          <w:rStyle w:val="ad"/>
          <w:rFonts w:ascii="Times New Roman" w:eastAsia="宋体" w:hAnsi="Times New Roman"/>
          <w:lang w:eastAsia="en-US"/>
        </w:rPr>
        <w:commentReference w:id="1887"/>
      </w:r>
      <w:r w:rsidR="003C4E8D" w:rsidRPr="00F537EB">
        <w:t>of random-access procedure</w:t>
      </w:r>
      <w:bookmarkEnd w:id="1882"/>
      <w:bookmarkEnd w:id="1883"/>
      <w:bookmarkEnd w:id="1884"/>
      <w:bookmarkEnd w:id="1885"/>
    </w:p>
    <w:bookmarkEnd w:id="1886"/>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88"/>
      <w:commentRangeEnd w:id="1888"/>
      <w:r w:rsidR="00903C3B">
        <w:rPr>
          <w:rStyle w:val="ad"/>
          <w:rFonts w:eastAsiaTheme="minorEastAsia"/>
          <w:lang w:eastAsia="en-US"/>
        </w:rPr>
        <w:commentReference w:id="1888"/>
      </w:r>
    </w:p>
    <w:p w14:paraId="12B45A3F" w14:textId="77777777" w:rsidR="003C4E8D" w:rsidRPr="00F537EB" w:rsidRDefault="003C4E8D" w:rsidP="003C4E8D">
      <w:pPr>
        <w:pStyle w:val="B1"/>
        <w:rPr>
          <w:lang w:eastAsia="ko-KR"/>
        </w:rPr>
      </w:pPr>
      <w:commentRangeStart w:id="1889"/>
      <w:r w:rsidRPr="00F537EB">
        <w:t>1&gt;</w:t>
      </w:r>
      <w:r w:rsidRPr="00F537EB">
        <w:tab/>
        <w:t>if the number of RA-</w:t>
      </w:r>
      <w:commentRangeEnd w:id="1889"/>
      <w:r w:rsidR="00B75EF2">
        <w:rPr>
          <w:rStyle w:val="ad"/>
          <w:rFonts w:eastAsia="宋体"/>
          <w:lang w:eastAsia="en-US"/>
        </w:rPr>
        <w:commentReference w:id="1889"/>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90"/>
      <w:r w:rsidRPr="00F537EB">
        <w:t xml:space="preserve">include </w:t>
      </w:r>
      <w:commentRangeEnd w:id="1890"/>
      <w:r w:rsidR="00F466EC">
        <w:rPr>
          <w:rStyle w:val="ad"/>
          <w:rFonts w:eastAsia="宋体"/>
          <w:lang w:eastAsia="en-US"/>
        </w:rPr>
        <w:commentReference w:id="1890"/>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1"/>
      <w:r w:rsidRPr="00F537EB">
        <w:rPr>
          <w:i/>
        </w:rPr>
        <w:t>Report</w:t>
      </w:r>
      <w:commentRangeEnd w:id="1891"/>
      <w:r w:rsidR="00F466EC">
        <w:rPr>
          <w:rStyle w:val="ad"/>
          <w:rFonts w:eastAsia="宋体"/>
          <w:lang w:eastAsia="en-US"/>
        </w:rPr>
        <w:commentReference w:id="1891"/>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2"/>
      <w:r w:rsidRPr="00F537EB">
        <w:t xml:space="preserve">plmn-Identity </w:t>
      </w:r>
      <w:commentRangeEnd w:id="1892"/>
      <w:r w:rsidR="006459AE">
        <w:rPr>
          <w:rStyle w:val="ad"/>
          <w:rFonts w:eastAsia="宋体"/>
          <w:lang w:eastAsia="en-US"/>
        </w:rPr>
        <w:commentReference w:id="1892"/>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3"/>
      <w:commentRangeEnd w:id="1893"/>
      <w:r w:rsidR="009F4EE3">
        <w:rPr>
          <w:rStyle w:val="ad"/>
          <w:rFonts w:eastAsiaTheme="minorEastAsia"/>
          <w:lang w:eastAsia="en-US"/>
        </w:rPr>
        <w:commentReference w:id="189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4" w:name="_Hlk32223634"/>
      <w:bookmarkStart w:id="1895" w:name="_Toc36836454"/>
      <w:bookmarkStart w:id="189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7" w:name="_Toc36756913"/>
      <w:bookmarkEnd w:id="1894"/>
    </w:p>
    <w:p w14:paraId="0EF3C23E" w14:textId="29407456" w:rsidR="00333A90" w:rsidRPr="00F537EB" w:rsidRDefault="00333A90" w:rsidP="00333A90">
      <w:pPr>
        <w:pStyle w:val="2"/>
      </w:pPr>
      <w:bookmarkStart w:id="1898" w:name="_Toc37067720"/>
      <w:r w:rsidRPr="00F537EB">
        <w:t>5.8</w:t>
      </w:r>
      <w:r w:rsidRPr="00F537EB">
        <w:tab/>
        <w:t>Sidelink</w:t>
      </w:r>
      <w:bookmarkEnd w:id="1895"/>
      <w:bookmarkEnd w:id="1896"/>
      <w:bookmarkEnd w:id="1897"/>
      <w:bookmarkEnd w:id="1898"/>
    </w:p>
    <w:p w14:paraId="386F7E4B" w14:textId="34D7D6BA" w:rsidR="00333A90" w:rsidRPr="00F537EB" w:rsidRDefault="00333A90" w:rsidP="00333A90">
      <w:pPr>
        <w:pStyle w:val="3"/>
      </w:pPr>
      <w:bookmarkStart w:id="1899" w:name="_Toc36756914"/>
      <w:bookmarkStart w:id="1900" w:name="_Toc36836455"/>
      <w:bookmarkStart w:id="1901" w:name="_Toc36843432"/>
      <w:bookmarkStart w:id="1902" w:name="_Toc37067721"/>
      <w:r w:rsidRPr="00F537EB">
        <w:t>5.8.1</w:t>
      </w:r>
      <w:r w:rsidRPr="00F537EB">
        <w:tab/>
        <w:t>General</w:t>
      </w:r>
      <w:bookmarkEnd w:id="1899"/>
      <w:bookmarkEnd w:id="1900"/>
      <w:bookmarkEnd w:id="1901"/>
      <w:bookmarkEnd w:id="190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3"/>
      <w:r w:rsidRPr="00F537EB">
        <w:t xml:space="preserve">one sidelink SRB </w:t>
      </w:r>
      <w:commentRangeEnd w:id="1903"/>
      <w:r w:rsidR="00741187">
        <w:rPr>
          <w:rStyle w:val="ad"/>
          <w:rFonts w:eastAsia="宋体"/>
          <w:lang w:eastAsia="en-US"/>
        </w:rPr>
        <w:commentReference w:id="1903"/>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904" w:name="_Toc36756915"/>
      <w:bookmarkStart w:id="1905" w:name="_Toc36836456"/>
      <w:bookmarkStart w:id="1906" w:name="_Toc36843433"/>
      <w:bookmarkStart w:id="1907" w:name="_Toc37067722"/>
      <w:r w:rsidRPr="00F537EB">
        <w:t>5.8.2</w:t>
      </w:r>
      <w:r w:rsidRPr="00F537EB">
        <w:tab/>
        <w:t xml:space="preserve">Conditions for NR sidelink communication </w:t>
      </w:r>
      <w:bookmarkStart w:id="1908" w:name="_Toc12660333"/>
      <w:r w:rsidRPr="00F537EB">
        <w:t>operation</w:t>
      </w:r>
      <w:bookmarkEnd w:id="1904"/>
      <w:bookmarkEnd w:id="1905"/>
      <w:bookmarkEnd w:id="1906"/>
      <w:bookmarkEnd w:id="1907"/>
      <w:bookmarkEnd w:id="190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909" w:name="_Toc36756916"/>
      <w:bookmarkStart w:id="1910" w:name="_Toc36836457"/>
      <w:bookmarkStart w:id="1911" w:name="_Toc36843434"/>
      <w:bookmarkStart w:id="1912" w:name="_Toc37067723"/>
      <w:r w:rsidRPr="00F537EB">
        <w:lastRenderedPageBreak/>
        <w:t>5.8.3</w:t>
      </w:r>
      <w:r w:rsidRPr="00F537EB">
        <w:tab/>
        <w:t>Sidelink UE information for NR sidelink communication</w:t>
      </w:r>
      <w:bookmarkEnd w:id="1909"/>
      <w:bookmarkEnd w:id="1910"/>
      <w:bookmarkEnd w:id="1911"/>
      <w:bookmarkEnd w:id="1912"/>
    </w:p>
    <w:p w14:paraId="4F4567AD" w14:textId="70B1AAF7" w:rsidR="00333A90" w:rsidRPr="00F537EB" w:rsidRDefault="00333A90" w:rsidP="00333A90">
      <w:pPr>
        <w:pStyle w:val="4"/>
      </w:pPr>
      <w:bookmarkStart w:id="1913" w:name="_Toc36756917"/>
      <w:bookmarkStart w:id="1914" w:name="_Toc36836458"/>
      <w:bookmarkStart w:id="1915" w:name="_Toc36843435"/>
      <w:bookmarkStart w:id="1916" w:name="_Toc37067724"/>
      <w:r w:rsidRPr="00F537EB">
        <w:t>5.8.</w:t>
      </w:r>
      <w:r w:rsidRPr="00F537EB">
        <w:rPr>
          <w:lang w:eastAsia="zh-CN"/>
        </w:rPr>
        <w:t>3</w:t>
      </w:r>
      <w:r w:rsidRPr="00F537EB">
        <w:t>.1</w:t>
      </w:r>
      <w:r w:rsidRPr="00F537EB">
        <w:tab/>
        <w:t>General</w:t>
      </w:r>
      <w:bookmarkEnd w:id="1913"/>
      <w:bookmarkEnd w:id="1914"/>
      <w:bookmarkEnd w:id="1915"/>
      <w:bookmarkEnd w:id="1916"/>
    </w:p>
    <w:bookmarkStart w:id="191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5pt;height:103.7pt" o:ole="">
            <v:imagedata r:id="rId97" o:title=""/>
          </v:shape>
          <o:OLEObject Type="Embed" ProgID="Mscgen.Chart" ShapeID="_x0000_i1068" DrawAspect="Content" ObjectID="_1648360128" r:id="rId98"/>
        </w:object>
      </w:r>
      <w:bookmarkEnd w:id="191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918" w:name="_Toc36756918"/>
      <w:bookmarkStart w:id="1919" w:name="_Toc36836459"/>
      <w:bookmarkStart w:id="1920" w:name="_Toc36843436"/>
      <w:bookmarkStart w:id="1921" w:name="_Toc37067725"/>
      <w:r w:rsidRPr="00F537EB">
        <w:t>5.8.</w:t>
      </w:r>
      <w:r w:rsidRPr="00F537EB">
        <w:rPr>
          <w:lang w:eastAsia="zh-CN"/>
        </w:rPr>
        <w:t>3</w:t>
      </w:r>
      <w:r w:rsidRPr="00F537EB">
        <w:t>.2</w:t>
      </w:r>
      <w:r w:rsidRPr="00F537EB">
        <w:tab/>
        <w:t>Initiation</w:t>
      </w:r>
      <w:bookmarkEnd w:id="1918"/>
      <w:bookmarkEnd w:id="1919"/>
      <w:bookmarkEnd w:id="1920"/>
      <w:bookmarkEnd w:id="192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2" w:name="_Hlk37085664"/>
      <w:r w:rsidR="009F4EE3" w:rsidRPr="009F4EE3">
        <w:rPr>
          <w:rFonts w:eastAsiaTheme="minorEastAsia"/>
          <w:lang w:eastAsia="en-US"/>
        </w:rPr>
        <w:t xml:space="preserve"> </w:t>
      </w:r>
      <w:commentRangeStart w:id="1923"/>
      <w:commentRangeEnd w:id="1923"/>
      <w:r w:rsidR="009F4EE3">
        <w:rPr>
          <w:rStyle w:val="ad"/>
          <w:rFonts w:eastAsiaTheme="minorEastAsia"/>
          <w:lang w:eastAsia="en-US"/>
        </w:rPr>
        <w:commentReference w:id="1923"/>
      </w:r>
      <w:bookmarkEnd w:id="192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4"/>
      <w:commentRangeEnd w:id="1924"/>
      <w:r w:rsidR="009F4EE3">
        <w:rPr>
          <w:rStyle w:val="ad"/>
          <w:rFonts w:eastAsiaTheme="minorEastAsia"/>
          <w:lang w:eastAsia="en-US"/>
        </w:rPr>
        <w:commentReference w:id="192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925" w:name="_Toc36756919"/>
      <w:bookmarkStart w:id="1926" w:name="_Toc36836460"/>
      <w:bookmarkStart w:id="1927" w:name="_Toc36843437"/>
      <w:bookmarkStart w:id="192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5"/>
      <w:bookmarkEnd w:id="1926"/>
      <w:bookmarkEnd w:id="1927"/>
      <w:bookmarkEnd w:id="192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29"/>
      <w:commentRangeEnd w:id="1929"/>
      <w:r w:rsidR="009F4EE3">
        <w:rPr>
          <w:rStyle w:val="ad"/>
          <w:rFonts w:eastAsiaTheme="minorEastAsia"/>
          <w:lang w:eastAsia="en-US"/>
        </w:rPr>
        <w:commentReference w:id="192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930" w:name="_Toc36756920"/>
      <w:bookmarkStart w:id="1931" w:name="_Toc36836461"/>
      <w:bookmarkStart w:id="1932" w:name="_Toc36843438"/>
      <w:bookmarkStart w:id="1933" w:name="_Toc37067727"/>
      <w:r w:rsidRPr="00F537EB">
        <w:lastRenderedPageBreak/>
        <w:t>5.8.4</w:t>
      </w:r>
      <w:r w:rsidRPr="00F537EB">
        <w:tab/>
        <w:t>Sidelink UE information for V2X sidelink communication</w:t>
      </w:r>
      <w:bookmarkEnd w:id="1930"/>
      <w:bookmarkEnd w:id="1931"/>
      <w:bookmarkEnd w:id="1932"/>
      <w:bookmarkEnd w:id="193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45pt;height:104.25pt" o:ole="">
            <v:imagedata r:id="rId99" o:title=""/>
          </v:shape>
          <o:OLEObject Type="Embed" ProgID="Mscgen.Chart" ShapeID="_x0000_i1069" DrawAspect="Content" ObjectID="_1648360129"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4"/>
      <w:commentRangeEnd w:id="1934"/>
      <w:r w:rsidR="009F4EE3">
        <w:rPr>
          <w:rStyle w:val="ad"/>
          <w:rFonts w:eastAsiaTheme="minorEastAsia"/>
          <w:lang w:eastAsia="en-US"/>
        </w:rPr>
        <w:commentReference w:id="193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935" w:name="_Toc36756921"/>
      <w:bookmarkStart w:id="1936" w:name="_Toc36836462"/>
      <w:bookmarkStart w:id="1937" w:name="_Toc36843439"/>
      <w:bookmarkStart w:id="1938" w:name="_Toc37067728"/>
      <w:r w:rsidRPr="00F537EB">
        <w:t>5.8.5</w:t>
      </w:r>
      <w:r w:rsidRPr="00F537EB">
        <w:tab/>
        <w:t>Sidelink synchronisation information transmission for NR sidelink communication</w:t>
      </w:r>
      <w:bookmarkEnd w:id="1935"/>
      <w:bookmarkEnd w:id="1936"/>
      <w:bookmarkEnd w:id="1937"/>
      <w:bookmarkEnd w:id="1938"/>
    </w:p>
    <w:p w14:paraId="1EED1F94" w14:textId="233FE4CA" w:rsidR="00333A90" w:rsidRPr="00F537EB" w:rsidRDefault="00333A90" w:rsidP="00333A90">
      <w:pPr>
        <w:pStyle w:val="4"/>
      </w:pPr>
      <w:bookmarkStart w:id="1939" w:name="_Toc36756922"/>
      <w:bookmarkStart w:id="1940" w:name="_Toc36836463"/>
      <w:bookmarkStart w:id="1941" w:name="_Toc36843440"/>
      <w:bookmarkStart w:id="1942" w:name="_Toc37067729"/>
      <w:r w:rsidRPr="00F537EB">
        <w:t>5.8.5.1</w:t>
      </w:r>
      <w:r w:rsidRPr="00F537EB">
        <w:tab/>
        <w:t>General</w:t>
      </w:r>
      <w:bookmarkEnd w:id="1939"/>
      <w:bookmarkEnd w:id="1940"/>
      <w:bookmarkEnd w:id="1941"/>
      <w:bookmarkEnd w:id="194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5pt;height:128.95pt" o:ole="">
            <v:imagedata r:id="rId101" o:title=""/>
          </v:shape>
          <o:OLEObject Type="Embed" ProgID="Mscgen.Chart" ShapeID="_x0000_i1070" DrawAspect="Content" ObjectID="_1648360130"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3" w:name="OLE_LINK207"/>
    <w:bookmarkStart w:id="194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3.7pt" o:ole="">
            <v:imagedata r:id="rId103" o:title=""/>
          </v:shape>
          <o:OLEObject Type="Embed" ProgID="Mscgen.Chart" ShapeID="_x0000_i1071" DrawAspect="Content" ObjectID="_1648360131" r:id="rId104"/>
        </w:object>
      </w:r>
      <w:bookmarkEnd w:id="1943"/>
      <w:bookmarkEnd w:id="194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945" w:name="_Toc36756923"/>
      <w:bookmarkStart w:id="1946" w:name="_Toc36836464"/>
      <w:bookmarkStart w:id="1947" w:name="_Toc36843441"/>
      <w:bookmarkStart w:id="1948" w:name="_Toc37067730"/>
      <w:r w:rsidRPr="00F537EB">
        <w:lastRenderedPageBreak/>
        <w:t>5.8.5.2</w:t>
      </w:r>
      <w:r w:rsidRPr="00F537EB">
        <w:tab/>
        <w:t>Initiation</w:t>
      </w:r>
      <w:bookmarkEnd w:id="1945"/>
      <w:bookmarkEnd w:id="1946"/>
      <w:bookmarkEnd w:id="1947"/>
      <w:bookmarkEnd w:id="194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949" w:name="_Toc36756924"/>
      <w:bookmarkStart w:id="1950" w:name="_Toc36836465"/>
      <w:bookmarkStart w:id="1951" w:name="_Toc36843442"/>
      <w:bookmarkStart w:id="1952" w:name="_Toc37067731"/>
      <w:r w:rsidRPr="00F537EB">
        <w:t>5.8.5.3</w:t>
      </w:r>
      <w:r w:rsidRPr="00F537EB">
        <w:tab/>
        <w:t>Transmission of SLSS</w:t>
      </w:r>
      <w:bookmarkEnd w:id="1949"/>
      <w:bookmarkEnd w:id="1950"/>
      <w:bookmarkEnd w:id="1951"/>
      <w:bookmarkEnd w:id="1952"/>
      <w:commentRangeStart w:id="1953"/>
      <w:commentRangeEnd w:id="1953"/>
      <w:r w:rsidR="009F4EE3">
        <w:rPr>
          <w:rStyle w:val="ad"/>
          <w:rFonts w:ascii="Times New Roman" w:eastAsiaTheme="minorEastAsia" w:hAnsi="Times New Roman"/>
          <w:lang w:eastAsia="en-US"/>
        </w:rPr>
        <w:commentReference w:id="195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4" w:name="OLE_LINK316"/>
      <w:bookmarkStart w:id="1955" w:name="OLE_LINK317"/>
      <w:r w:rsidRPr="00F537EB">
        <w:t xml:space="preserve">triggered by </w:t>
      </w:r>
      <w:bookmarkStart w:id="1956" w:name="OLE_LINK314"/>
      <w:bookmarkStart w:id="1957" w:name="OLE_LINK315"/>
      <w:r w:rsidRPr="00F537EB">
        <w:t xml:space="preserve">NR </w:t>
      </w:r>
      <w:r w:rsidRPr="00F537EB">
        <w:rPr>
          <w:lang w:eastAsia="zh-CN"/>
        </w:rPr>
        <w:t>sidelink communication</w:t>
      </w:r>
      <w:bookmarkEnd w:id="1954"/>
      <w:bookmarkEnd w:id="1955"/>
      <w:bookmarkEnd w:id="1956"/>
      <w:bookmarkEnd w:id="195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958" w:name="_Toc36756925"/>
      <w:bookmarkStart w:id="1959" w:name="_Toc36836466"/>
      <w:bookmarkStart w:id="1960" w:name="_Toc36843443"/>
      <w:bookmarkStart w:id="1961" w:name="_Toc37067732"/>
      <w:r w:rsidRPr="00F537EB">
        <w:t>5.8.5a</w:t>
      </w:r>
      <w:r w:rsidRPr="00F537EB">
        <w:tab/>
        <w:t>Sidelink synchronisation information transmission for V2X sidelink communication</w:t>
      </w:r>
      <w:bookmarkEnd w:id="1958"/>
      <w:bookmarkEnd w:id="1959"/>
      <w:bookmarkEnd w:id="1960"/>
      <w:bookmarkEnd w:id="196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95pt;height:130.55pt" o:ole="">
            <v:imagedata r:id="rId105" o:title=""/>
          </v:shape>
          <o:OLEObject Type="Embed" ProgID="Mscgen.Chart" ShapeID="_x0000_i1072" DrawAspect="Content" ObjectID="_1648360132"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3.7pt" o:ole="">
            <v:imagedata r:id="rId103" o:title=""/>
          </v:shape>
          <o:OLEObject Type="Embed" ProgID="Mscgen.Chart" ShapeID="_x0000_i1073" DrawAspect="Content" ObjectID="_1648360133"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2"/>
      <w:commentRangeEnd w:id="1962"/>
      <w:r w:rsidR="00903C3B">
        <w:rPr>
          <w:rStyle w:val="ad"/>
          <w:rFonts w:eastAsiaTheme="minorEastAsia"/>
          <w:lang w:eastAsia="en-US"/>
        </w:rPr>
        <w:commentReference w:id="196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63" w:name="_Toc36756926"/>
      <w:bookmarkStart w:id="1964" w:name="_Toc36836467"/>
      <w:bookmarkStart w:id="1965" w:name="_Toc36843444"/>
      <w:bookmarkStart w:id="1966" w:name="_Toc37067733"/>
      <w:r w:rsidRPr="00F537EB">
        <w:t>5.8.6</w:t>
      </w:r>
      <w:r w:rsidRPr="00F537EB">
        <w:tab/>
        <w:t>Sidelink synchronisation reference</w:t>
      </w:r>
      <w:bookmarkEnd w:id="1963"/>
      <w:bookmarkEnd w:id="1964"/>
      <w:bookmarkEnd w:id="1965"/>
      <w:bookmarkEnd w:id="1966"/>
    </w:p>
    <w:p w14:paraId="4F77E598" w14:textId="508C6F80" w:rsidR="00333A90" w:rsidRPr="00F537EB" w:rsidRDefault="00333A90" w:rsidP="00333A90">
      <w:pPr>
        <w:pStyle w:val="4"/>
      </w:pPr>
      <w:bookmarkStart w:id="1967" w:name="_Toc36756927"/>
      <w:bookmarkStart w:id="1968" w:name="_Toc36836468"/>
      <w:bookmarkStart w:id="1969" w:name="_Toc36843445"/>
      <w:bookmarkStart w:id="1970" w:name="_Toc37067734"/>
      <w:r w:rsidRPr="00F537EB">
        <w:t>5.8.6.1</w:t>
      </w:r>
      <w:r w:rsidRPr="00F537EB">
        <w:tab/>
        <w:t>General</w:t>
      </w:r>
      <w:bookmarkEnd w:id="1967"/>
      <w:bookmarkEnd w:id="1968"/>
      <w:bookmarkEnd w:id="1969"/>
      <w:bookmarkEnd w:id="197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71" w:name="_Toc36756928"/>
      <w:bookmarkStart w:id="1972" w:name="_Toc36836469"/>
      <w:bookmarkStart w:id="1973" w:name="_Toc36843446"/>
      <w:bookmarkStart w:id="1974" w:name="_Toc37067735"/>
      <w:r w:rsidRPr="00F537EB">
        <w:t>5.8.6.2</w:t>
      </w:r>
      <w:r w:rsidRPr="00F537EB">
        <w:tab/>
        <w:t>Selection and reselection of synchronisation reference</w:t>
      </w:r>
      <w:bookmarkEnd w:id="1971"/>
      <w:bookmarkEnd w:id="1972"/>
      <w:bookmarkEnd w:id="1973"/>
      <w:bookmarkEnd w:id="197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5" w:name="OLE_LINK183"/>
      <w:bookmarkStart w:id="1976" w:name="OLE_LINK184"/>
      <w:bookmarkStart w:id="1977" w:name="OLE_LINK185"/>
      <w:r w:rsidRPr="00F537EB">
        <w:rPr>
          <w:i/>
        </w:rPr>
        <w:t>gnbEnb</w:t>
      </w:r>
      <w:bookmarkEnd w:id="1975"/>
      <w:bookmarkEnd w:id="1976"/>
      <w:bookmarkEnd w:id="197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78" w:name="_Toc36756929"/>
      <w:bookmarkStart w:id="1979" w:name="_Toc36836470"/>
      <w:bookmarkStart w:id="1980" w:name="_Toc36843447"/>
      <w:bookmarkStart w:id="1981" w:name="_Toc37067736"/>
      <w:r w:rsidRPr="00F537EB">
        <w:t>5.8.6.3</w:t>
      </w:r>
      <w:r w:rsidRPr="00F537EB">
        <w:tab/>
        <w:t>Sidelink communication transmission reference cell selection</w:t>
      </w:r>
      <w:bookmarkEnd w:id="1978"/>
      <w:bookmarkEnd w:id="1979"/>
      <w:bookmarkEnd w:id="1980"/>
      <w:bookmarkEnd w:id="198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1982" w:name="_Toc36756930"/>
      <w:bookmarkStart w:id="1983" w:name="_Toc36836471"/>
      <w:bookmarkStart w:id="1984" w:name="_Toc36843448"/>
      <w:bookmarkStart w:id="1985" w:name="_Toc37067737"/>
      <w:r w:rsidRPr="00F537EB">
        <w:t>5.8.7</w:t>
      </w:r>
      <w:r w:rsidRPr="00F537EB">
        <w:tab/>
        <w:t>Sidelink communication reception</w:t>
      </w:r>
      <w:bookmarkEnd w:id="1982"/>
      <w:bookmarkEnd w:id="1983"/>
      <w:bookmarkEnd w:id="1984"/>
      <w:bookmarkEnd w:id="198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86" w:name="_Toc36756931"/>
      <w:bookmarkStart w:id="1987" w:name="_Toc36836472"/>
      <w:bookmarkStart w:id="1988" w:name="_Toc36843449"/>
      <w:bookmarkStart w:id="1989" w:name="_Toc37067738"/>
      <w:r w:rsidRPr="00F537EB">
        <w:t>5.8.8</w:t>
      </w:r>
      <w:r w:rsidRPr="00F537EB">
        <w:tab/>
        <w:t>Sidelink communication transmission</w:t>
      </w:r>
      <w:bookmarkEnd w:id="1986"/>
      <w:bookmarkEnd w:id="1987"/>
      <w:bookmarkEnd w:id="1988"/>
      <w:bookmarkEnd w:id="198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90" w:name="_Toc36756932"/>
      <w:bookmarkStart w:id="1991" w:name="_Toc36836473"/>
      <w:bookmarkStart w:id="1992" w:name="_Toc36843450"/>
      <w:bookmarkStart w:id="199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90"/>
      <w:bookmarkEnd w:id="1991"/>
      <w:bookmarkEnd w:id="1992"/>
      <w:bookmarkEnd w:id="1993"/>
    </w:p>
    <w:p w14:paraId="088A5818" w14:textId="20C00C1A" w:rsidR="00333A90" w:rsidRPr="00F537EB" w:rsidRDefault="00333A90" w:rsidP="00333A90">
      <w:pPr>
        <w:pStyle w:val="4"/>
      </w:pPr>
      <w:bookmarkStart w:id="1994" w:name="_Toc36756933"/>
      <w:bookmarkStart w:id="1995" w:name="_Toc36836474"/>
      <w:bookmarkStart w:id="1996" w:name="_Toc36843451"/>
      <w:bookmarkStart w:id="1997" w:name="_Toc37067740"/>
      <w:r w:rsidRPr="00F537EB">
        <w:t>5.8.9.1</w:t>
      </w:r>
      <w:r w:rsidRPr="00F537EB">
        <w:tab/>
        <w:t>Sidelink RRC reconfiguration</w:t>
      </w:r>
      <w:bookmarkEnd w:id="1994"/>
      <w:bookmarkEnd w:id="1995"/>
      <w:bookmarkEnd w:id="1996"/>
      <w:bookmarkEnd w:id="1997"/>
    </w:p>
    <w:p w14:paraId="3E623C41" w14:textId="6EB38989" w:rsidR="00333A90" w:rsidRPr="00F537EB" w:rsidRDefault="00333A90" w:rsidP="00333A90">
      <w:pPr>
        <w:pStyle w:val="5"/>
      </w:pPr>
      <w:bookmarkStart w:id="1998" w:name="_Toc36756934"/>
      <w:bookmarkStart w:id="1999" w:name="_Toc36836475"/>
      <w:bookmarkStart w:id="2000" w:name="_Toc36843452"/>
      <w:bookmarkStart w:id="2001" w:name="_Toc37067741"/>
      <w:r w:rsidRPr="00F537EB">
        <w:rPr>
          <w:rFonts w:eastAsia="MS Mincho"/>
        </w:rPr>
        <w:t>5.8.9.1.1</w:t>
      </w:r>
      <w:r w:rsidRPr="00F537EB">
        <w:rPr>
          <w:rFonts w:eastAsia="MS Mincho"/>
        </w:rPr>
        <w:tab/>
      </w:r>
      <w:r w:rsidRPr="00F537EB">
        <w:t>General</w:t>
      </w:r>
      <w:bookmarkEnd w:id="1998"/>
      <w:bookmarkEnd w:id="1999"/>
      <w:bookmarkEnd w:id="2000"/>
      <w:bookmarkEnd w:id="2001"/>
    </w:p>
    <w:p w14:paraId="59AE518B" w14:textId="77777777" w:rsidR="00333A90" w:rsidRPr="00F537EB" w:rsidRDefault="00333A90" w:rsidP="00333A90">
      <w:pPr>
        <w:pStyle w:val="TH"/>
        <w:rPr>
          <w:noProof/>
        </w:rPr>
      </w:pPr>
    </w:p>
    <w:bookmarkStart w:id="200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85pt;height:105.85pt" o:ole="">
            <v:imagedata r:id="rId108" o:title=""/>
          </v:shape>
          <o:OLEObject Type="Embed" ProgID="Mscgen.Chart" ShapeID="_x0000_i1074" DrawAspect="Content" ObjectID="_1648360134" r:id="rId109"/>
        </w:object>
      </w:r>
      <w:bookmarkEnd w:id="200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8pt;height:105.85pt" o:ole="">
            <v:imagedata r:id="rId110" o:title=""/>
          </v:shape>
          <o:OLEObject Type="Embed" ProgID="Mscgen.Chart" ShapeID="_x0000_i1075" DrawAspect="Content" ObjectID="_1648360135"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2003" w:name="_Toc36756935"/>
      <w:bookmarkStart w:id="2004" w:name="_Toc36836476"/>
      <w:bookmarkStart w:id="2005" w:name="_Toc36843453"/>
      <w:bookmarkStart w:id="200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3"/>
      <w:bookmarkEnd w:id="2004"/>
      <w:bookmarkEnd w:id="2005"/>
      <w:bookmarkEnd w:id="2006"/>
      <w:commentRangeStart w:id="2007"/>
      <w:commentRangeEnd w:id="2007"/>
      <w:r w:rsidR="00903C3B">
        <w:rPr>
          <w:rStyle w:val="ad"/>
          <w:rFonts w:ascii="Times New Roman" w:eastAsiaTheme="minorEastAsia" w:hAnsi="Times New Roman"/>
          <w:lang w:eastAsia="en-US"/>
        </w:rPr>
        <w:commentReference w:id="200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08"/>
      <w:r w:rsidRPr="00F537EB">
        <w:t>configured</w:t>
      </w:r>
      <w:commentRangeEnd w:id="2008"/>
      <w:r w:rsidR="002717B0">
        <w:rPr>
          <w:rStyle w:val="ad"/>
          <w:rFonts w:eastAsia="宋体"/>
          <w:lang w:eastAsia="en-US"/>
        </w:rPr>
        <w:commentReference w:id="200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09"/>
      <w:commentRangeEnd w:id="2009"/>
      <w:r w:rsidR="006A7890">
        <w:rPr>
          <w:rStyle w:val="ad"/>
          <w:rFonts w:eastAsia="宋体"/>
          <w:lang w:eastAsia="en-US"/>
        </w:rPr>
        <w:commentReference w:id="200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010" w:name="_Toc36756936"/>
      <w:bookmarkStart w:id="2011" w:name="_Toc36836477"/>
      <w:bookmarkStart w:id="2012" w:name="_Toc36843454"/>
      <w:bookmarkStart w:id="201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0"/>
      <w:bookmarkEnd w:id="2011"/>
      <w:bookmarkEnd w:id="2012"/>
      <w:bookmarkEnd w:id="201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宋体"/>
          <w:lang w:eastAsia="en-US"/>
        </w:rPr>
        <w:t xml:space="preserve"> </w:t>
      </w:r>
      <w:commentRangeStart w:id="2014"/>
      <w:commentRangeEnd w:id="2014"/>
      <w:r w:rsidR="005178B7">
        <w:rPr>
          <w:rStyle w:val="ad"/>
          <w:rFonts w:eastAsia="宋体"/>
          <w:lang w:eastAsia="en-US"/>
        </w:rPr>
        <w:commentReference w:id="2014"/>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015" w:name="_Toc36756937"/>
      <w:bookmarkStart w:id="2016" w:name="_Toc36836478"/>
      <w:bookmarkStart w:id="2017" w:name="_Toc36843455"/>
      <w:bookmarkStart w:id="2018" w:name="_Toc37067744"/>
      <w:r w:rsidRPr="00F537EB">
        <w:rPr>
          <w:rFonts w:eastAsia="MS Mincho"/>
        </w:rPr>
        <w:t>5.8.9.1.4</w:t>
      </w:r>
      <w:r w:rsidRPr="00F537EB">
        <w:rPr>
          <w:rFonts w:eastAsia="MS Mincho"/>
        </w:rPr>
        <w:tab/>
        <w:t>Sidelink DRB release</w:t>
      </w:r>
      <w:bookmarkEnd w:id="2015"/>
      <w:bookmarkEnd w:id="2016"/>
      <w:bookmarkEnd w:id="2017"/>
      <w:bookmarkEnd w:id="2018"/>
    </w:p>
    <w:p w14:paraId="6E06DCF8" w14:textId="1B8576DB" w:rsidR="00333A90" w:rsidRPr="00F537EB" w:rsidRDefault="00333A90" w:rsidP="00333A90">
      <w:pPr>
        <w:pStyle w:val="6"/>
        <w:rPr>
          <w:sz w:val="22"/>
        </w:rPr>
      </w:pPr>
      <w:bookmarkStart w:id="2019" w:name="_Toc36756938"/>
      <w:bookmarkStart w:id="2020" w:name="_Toc36836479"/>
      <w:bookmarkStart w:id="2021" w:name="_Toc36843456"/>
      <w:bookmarkStart w:id="2022" w:name="_Toc37067745"/>
      <w:r w:rsidRPr="00F537EB">
        <w:rPr>
          <w:sz w:val="22"/>
        </w:rPr>
        <w:t>5.8.9.1.4.1</w:t>
      </w:r>
      <w:r w:rsidRPr="00F537EB">
        <w:rPr>
          <w:sz w:val="22"/>
        </w:rPr>
        <w:tab/>
        <w:t>Sidelink DRB release conditions</w:t>
      </w:r>
      <w:bookmarkEnd w:id="2019"/>
      <w:bookmarkEnd w:id="2020"/>
      <w:bookmarkEnd w:id="2021"/>
      <w:bookmarkEnd w:id="202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023" w:name="_Toc36756939"/>
      <w:bookmarkStart w:id="2024" w:name="_Toc36836480"/>
      <w:bookmarkStart w:id="2025" w:name="_Toc36843457"/>
      <w:bookmarkStart w:id="2026" w:name="_Toc37067746"/>
      <w:r w:rsidRPr="00F537EB">
        <w:rPr>
          <w:sz w:val="22"/>
        </w:rPr>
        <w:t>5.8.9.1.4.2</w:t>
      </w:r>
      <w:r w:rsidRPr="00F537EB">
        <w:rPr>
          <w:sz w:val="22"/>
        </w:rPr>
        <w:tab/>
        <w:t>Sidelink DRB release operations</w:t>
      </w:r>
      <w:bookmarkEnd w:id="2023"/>
      <w:bookmarkEnd w:id="2024"/>
      <w:bookmarkEnd w:id="2025"/>
      <w:bookmarkEnd w:id="202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027" w:name="_Toc36756940"/>
      <w:bookmarkStart w:id="2028" w:name="_Toc36836481"/>
      <w:bookmarkStart w:id="2029" w:name="_Toc36843458"/>
      <w:bookmarkStart w:id="2030" w:name="_Toc37067747"/>
      <w:r w:rsidRPr="00F537EB">
        <w:rPr>
          <w:rFonts w:eastAsia="MS Mincho"/>
        </w:rPr>
        <w:t>5.8.9.1.5</w:t>
      </w:r>
      <w:r w:rsidRPr="00F537EB">
        <w:rPr>
          <w:rFonts w:eastAsia="MS Mincho"/>
        </w:rPr>
        <w:tab/>
        <w:t>Sidelink DRB addition/modification</w:t>
      </w:r>
      <w:bookmarkEnd w:id="2027"/>
      <w:bookmarkEnd w:id="2028"/>
      <w:bookmarkEnd w:id="2029"/>
      <w:bookmarkEnd w:id="203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031" w:name="_Toc36756941"/>
      <w:bookmarkStart w:id="2032" w:name="_Toc36836482"/>
      <w:bookmarkStart w:id="2033" w:name="_Toc36843459"/>
      <w:bookmarkStart w:id="2034" w:name="_Toc37067748"/>
      <w:r w:rsidRPr="00F537EB">
        <w:rPr>
          <w:sz w:val="22"/>
        </w:rPr>
        <w:t>5.8.9.1.5.1</w:t>
      </w:r>
      <w:r w:rsidRPr="00F537EB">
        <w:rPr>
          <w:sz w:val="22"/>
        </w:rPr>
        <w:tab/>
        <w:t>Sidelink DRB addition/modification conditions</w:t>
      </w:r>
      <w:bookmarkEnd w:id="2031"/>
      <w:bookmarkEnd w:id="2032"/>
      <w:bookmarkEnd w:id="2033"/>
      <w:bookmarkEnd w:id="203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035" w:name="_Toc36756942"/>
      <w:bookmarkStart w:id="2036" w:name="_Toc36836483"/>
      <w:bookmarkStart w:id="2037" w:name="_Toc36843460"/>
      <w:bookmarkStart w:id="2038" w:name="_Toc37067749"/>
      <w:r w:rsidRPr="00F537EB">
        <w:rPr>
          <w:sz w:val="22"/>
        </w:rPr>
        <w:t>5.8.9.1.5.2</w:t>
      </w:r>
      <w:r w:rsidRPr="00F537EB">
        <w:rPr>
          <w:sz w:val="22"/>
        </w:rPr>
        <w:tab/>
        <w:t>Sidelink DRB addition/modification operations</w:t>
      </w:r>
      <w:bookmarkEnd w:id="2035"/>
      <w:bookmarkEnd w:id="2036"/>
      <w:bookmarkEnd w:id="2037"/>
      <w:bookmarkEnd w:id="203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039" w:name="_Toc36756943"/>
      <w:bookmarkStart w:id="2040" w:name="_Toc36836484"/>
      <w:bookmarkStart w:id="2041" w:name="_Toc36843461"/>
      <w:bookmarkStart w:id="2042" w:name="_Toc37067750"/>
      <w:r w:rsidRPr="00F537EB">
        <w:rPr>
          <w:rFonts w:eastAsia="MS Mincho"/>
        </w:rPr>
        <w:t>5.8.9.1.6</w:t>
      </w:r>
      <w:r w:rsidRPr="00F537EB">
        <w:rPr>
          <w:rFonts w:eastAsia="MS Mincho"/>
        </w:rPr>
        <w:tab/>
        <w:t>Sidelink SRB addition</w:t>
      </w:r>
      <w:bookmarkEnd w:id="2039"/>
      <w:bookmarkEnd w:id="2040"/>
      <w:bookmarkEnd w:id="2041"/>
      <w:bookmarkEnd w:id="204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043" w:name="_Toc36756944"/>
      <w:bookmarkStart w:id="2044" w:name="_Toc36836485"/>
      <w:bookmarkStart w:id="2045" w:name="_Toc36843462"/>
      <w:bookmarkStart w:id="2046" w:name="_Toc37067751"/>
      <w:r w:rsidRPr="00F537EB">
        <w:rPr>
          <w:rFonts w:eastAsia="MS Mincho"/>
        </w:rPr>
        <w:t>5.8.9.1.7</w:t>
      </w:r>
      <w:r w:rsidRPr="00F537EB">
        <w:rPr>
          <w:rFonts w:eastAsia="MS Mincho"/>
        </w:rPr>
        <w:tab/>
        <w:t>Sidelink SRB release</w:t>
      </w:r>
      <w:bookmarkEnd w:id="2043"/>
      <w:bookmarkEnd w:id="2044"/>
      <w:bookmarkEnd w:id="2045"/>
      <w:bookmarkEnd w:id="204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2047" w:name="_Toc36756945"/>
      <w:bookmarkStart w:id="2048" w:name="_Toc36836486"/>
      <w:bookmarkStart w:id="2049" w:name="_Toc36843463"/>
      <w:bookmarkStart w:id="2050" w:name="_Toc37067752"/>
      <w:r w:rsidRPr="00F537EB">
        <w:rPr>
          <w:rFonts w:eastAsia="MS Mincho"/>
        </w:rPr>
        <w:t>5.8.9.1.8</w:t>
      </w:r>
      <w:r w:rsidRPr="00F537EB">
        <w:rPr>
          <w:rFonts w:eastAsia="MS Mincho"/>
        </w:rPr>
        <w:tab/>
        <w:t>S</w:t>
      </w:r>
      <w:r w:rsidRPr="00F537EB">
        <w:t>idelink RRC reconfiguration failure</w:t>
      </w:r>
      <w:bookmarkEnd w:id="2047"/>
      <w:bookmarkEnd w:id="2048"/>
      <w:bookmarkEnd w:id="2049"/>
      <w:bookmarkEnd w:id="2050"/>
      <w:commentRangeStart w:id="2051"/>
      <w:commentRangeEnd w:id="2051"/>
      <w:r w:rsidR="00903C3B">
        <w:rPr>
          <w:rStyle w:val="ad"/>
          <w:rFonts w:ascii="Times New Roman" w:eastAsiaTheme="minorEastAsia" w:hAnsi="Times New Roman"/>
          <w:lang w:eastAsia="en-US"/>
        </w:rPr>
        <w:commentReference w:id="205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052" w:name="_Toc36756946"/>
      <w:bookmarkStart w:id="2053" w:name="_Toc36836487"/>
      <w:bookmarkStart w:id="2054" w:name="_Toc36843464"/>
      <w:bookmarkStart w:id="205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2"/>
      <w:bookmarkEnd w:id="2053"/>
      <w:bookmarkEnd w:id="2054"/>
      <w:bookmarkEnd w:id="205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056" w:name="_Toc36756947"/>
      <w:bookmarkStart w:id="2057" w:name="_Toc36836488"/>
      <w:bookmarkStart w:id="2058" w:name="_Toc36843465"/>
      <w:bookmarkStart w:id="2059" w:name="_Toc37067754"/>
      <w:r w:rsidRPr="00F537EB">
        <w:t>5.8.9.2</w:t>
      </w:r>
      <w:r w:rsidRPr="00F537EB">
        <w:tab/>
        <w:t>Sidelink UE capablities</w:t>
      </w:r>
      <w:bookmarkEnd w:id="2056"/>
      <w:bookmarkEnd w:id="2057"/>
      <w:bookmarkEnd w:id="2058"/>
      <w:bookmarkEnd w:id="205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060" w:name="_Toc36756948"/>
      <w:bookmarkStart w:id="2061" w:name="_Toc36836489"/>
      <w:bookmarkStart w:id="2062" w:name="_Toc36843466"/>
      <w:bookmarkStart w:id="2063" w:name="_Toc37067755"/>
      <w:r w:rsidRPr="00F537EB">
        <w:t>5.8.9.3</w:t>
      </w:r>
      <w:r w:rsidRPr="00F537EB">
        <w:tab/>
        <w:t>Sidelink radio link failure related actions</w:t>
      </w:r>
      <w:bookmarkEnd w:id="2060"/>
      <w:bookmarkEnd w:id="2061"/>
      <w:bookmarkEnd w:id="2062"/>
      <w:bookmarkEnd w:id="206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64" w:name="_Toc36756949"/>
      <w:bookmarkStart w:id="2065" w:name="_Toc36836490"/>
      <w:bookmarkStart w:id="2066" w:name="_Toc36843467"/>
      <w:bookmarkStart w:id="2067" w:name="_Toc37067756"/>
      <w:r w:rsidRPr="00F537EB">
        <w:lastRenderedPageBreak/>
        <w:t>5.8.9.4</w:t>
      </w:r>
      <w:r w:rsidRPr="00F537EB">
        <w:tab/>
        <w:t>Sidelink common control information</w:t>
      </w:r>
      <w:bookmarkEnd w:id="2064"/>
      <w:bookmarkEnd w:id="2065"/>
      <w:bookmarkEnd w:id="2066"/>
      <w:bookmarkEnd w:id="2067"/>
    </w:p>
    <w:p w14:paraId="35BD012C" w14:textId="434E6150" w:rsidR="00333A90" w:rsidRPr="00F537EB" w:rsidRDefault="00333A90" w:rsidP="00333A90">
      <w:pPr>
        <w:pStyle w:val="5"/>
        <w:rPr>
          <w:rFonts w:eastAsia="MS Mincho"/>
        </w:rPr>
      </w:pPr>
      <w:bookmarkStart w:id="2068" w:name="_Toc36756950"/>
      <w:bookmarkStart w:id="2069" w:name="_Toc36836491"/>
      <w:bookmarkStart w:id="2070" w:name="_Toc36843468"/>
      <w:bookmarkStart w:id="2071" w:name="_Toc37067757"/>
      <w:r w:rsidRPr="00F537EB">
        <w:rPr>
          <w:rFonts w:eastAsia="MS Mincho"/>
        </w:rPr>
        <w:t>5.8.9.4.1</w:t>
      </w:r>
      <w:r w:rsidRPr="00F537EB">
        <w:rPr>
          <w:rFonts w:eastAsia="MS Mincho"/>
        </w:rPr>
        <w:tab/>
        <w:t>General</w:t>
      </w:r>
      <w:bookmarkEnd w:id="2068"/>
      <w:bookmarkEnd w:id="2069"/>
      <w:bookmarkEnd w:id="2070"/>
      <w:bookmarkEnd w:id="207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72" w:name="_Toc36756951"/>
      <w:bookmarkStart w:id="2073" w:name="_Toc36836492"/>
      <w:bookmarkStart w:id="2074" w:name="_Toc36843469"/>
      <w:bookmarkStart w:id="207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2"/>
      <w:bookmarkEnd w:id="2073"/>
      <w:bookmarkEnd w:id="2074"/>
      <w:bookmarkEnd w:id="207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76" w:name="_Toc36756952"/>
      <w:bookmarkStart w:id="2077" w:name="_Toc36836493"/>
      <w:bookmarkStart w:id="2078" w:name="_Toc36843470"/>
      <w:bookmarkStart w:id="207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6"/>
      <w:bookmarkEnd w:id="2077"/>
      <w:bookmarkEnd w:id="2078"/>
      <w:bookmarkEnd w:id="207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0" w:name="OLE_LINK158"/>
      <w:bookmarkStart w:id="2081" w:name="OLE_LINK159"/>
      <w:r w:rsidRPr="00F537EB">
        <w:t>1&gt;</w:t>
      </w:r>
      <w:r w:rsidRPr="00F537EB">
        <w:tab/>
        <w:t>else:</w:t>
      </w:r>
    </w:p>
    <w:bookmarkEnd w:id="2080"/>
    <w:bookmarkEnd w:id="208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82" w:name="_Toc36756953"/>
      <w:bookmarkStart w:id="2083" w:name="_Toc36836494"/>
      <w:bookmarkStart w:id="2084" w:name="_Toc36843471"/>
      <w:bookmarkStart w:id="2085" w:name="_Toc37067760"/>
      <w:r w:rsidRPr="00F537EB">
        <w:t>5.8.10</w:t>
      </w:r>
      <w:r w:rsidRPr="00F537EB">
        <w:tab/>
        <w:t>Sidelink measurement</w:t>
      </w:r>
      <w:bookmarkEnd w:id="2082"/>
      <w:bookmarkEnd w:id="2083"/>
      <w:bookmarkEnd w:id="2084"/>
      <w:bookmarkEnd w:id="2085"/>
    </w:p>
    <w:p w14:paraId="2D047A28" w14:textId="60359ACF" w:rsidR="00333A90" w:rsidRPr="00F537EB" w:rsidRDefault="00333A90" w:rsidP="00333A90">
      <w:pPr>
        <w:pStyle w:val="4"/>
        <w:rPr>
          <w:lang w:eastAsia="x-none"/>
        </w:rPr>
      </w:pPr>
      <w:bookmarkStart w:id="2086" w:name="OLE_LINK177"/>
      <w:bookmarkStart w:id="2087" w:name="_Toc36756954"/>
      <w:bookmarkStart w:id="2088" w:name="_Toc36836495"/>
      <w:bookmarkStart w:id="2089" w:name="_Toc36843472"/>
      <w:bookmarkStart w:id="2090" w:name="_Toc37067761"/>
      <w:r w:rsidRPr="00F537EB">
        <w:rPr>
          <w:lang w:eastAsia="x-none"/>
        </w:rPr>
        <w:t>5.8.10.1</w:t>
      </w:r>
      <w:r w:rsidRPr="00F537EB">
        <w:rPr>
          <w:lang w:eastAsia="x-none"/>
        </w:rPr>
        <w:tab/>
      </w:r>
      <w:bookmarkEnd w:id="2086"/>
      <w:r w:rsidRPr="00F537EB">
        <w:rPr>
          <w:lang w:eastAsia="x-none"/>
        </w:rPr>
        <w:t>Introduction</w:t>
      </w:r>
      <w:bookmarkEnd w:id="2087"/>
      <w:bookmarkEnd w:id="2088"/>
      <w:bookmarkEnd w:id="2089"/>
      <w:bookmarkEnd w:id="209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91" w:name="_Toc36756955"/>
      <w:bookmarkStart w:id="2092" w:name="_Toc36836496"/>
      <w:bookmarkStart w:id="2093" w:name="_Toc36843473"/>
      <w:bookmarkStart w:id="2094" w:name="_Toc37067762"/>
      <w:r w:rsidRPr="00F537EB">
        <w:rPr>
          <w:lang w:eastAsia="x-none"/>
        </w:rPr>
        <w:t>5.8.10.2</w:t>
      </w:r>
      <w:r w:rsidRPr="00F537EB">
        <w:rPr>
          <w:lang w:eastAsia="x-none"/>
        </w:rPr>
        <w:tab/>
        <w:t>Sidelink measurement configuration</w:t>
      </w:r>
      <w:bookmarkEnd w:id="2091"/>
      <w:bookmarkEnd w:id="2092"/>
      <w:bookmarkEnd w:id="2093"/>
      <w:bookmarkEnd w:id="2094"/>
    </w:p>
    <w:p w14:paraId="79BF057A" w14:textId="467E5FF2" w:rsidR="00333A90" w:rsidRPr="00F537EB" w:rsidRDefault="00333A90" w:rsidP="00333A90">
      <w:pPr>
        <w:pStyle w:val="5"/>
        <w:rPr>
          <w:lang w:eastAsia="zh-CN"/>
        </w:rPr>
      </w:pPr>
      <w:bookmarkStart w:id="2095" w:name="_Toc36756956"/>
      <w:bookmarkStart w:id="2096" w:name="_Toc36836497"/>
      <w:bookmarkStart w:id="2097" w:name="_Toc36843474"/>
      <w:bookmarkStart w:id="2098" w:name="_Toc37067763"/>
      <w:r w:rsidRPr="00F537EB">
        <w:rPr>
          <w:lang w:eastAsia="zh-CN"/>
        </w:rPr>
        <w:t>5.8.10.2.1</w:t>
      </w:r>
      <w:r w:rsidRPr="00F537EB">
        <w:rPr>
          <w:lang w:eastAsia="zh-CN"/>
        </w:rPr>
        <w:tab/>
        <w:t>General</w:t>
      </w:r>
      <w:bookmarkEnd w:id="2095"/>
      <w:bookmarkEnd w:id="2096"/>
      <w:bookmarkEnd w:id="2097"/>
      <w:bookmarkEnd w:id="209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99" w:name="_Toc36756957"/>
      <w:bookmarkStart w:id="2100" w:name="_Toc36836498"/>
      <w:bookmarkStart w:id="2101" w:name="_Toc36843475"/>
      <w:bookmarkStart w:id="2102" w:name="_Toc37067764"/>
      <w:r w:rsidRPr="00F537EB">
        <w:rPr>
          <w:lang w:eastAsia="zh-CN"/>
        </w:rPr>
        <w:t>5.8.10.2.2</w:t>
      </w:r>
      <w:r w:rsidRPr="00F537EB">
        <w:rPr>
          <w:lang w:eastAsia="zh-CN"/>
        </w:rPr>
        <w:tab/>
        <w:t>Sidelink measurement identity removal</w:t>
      </w:r>
      <w:bookmarkEnd w:id="2099"/>
      <w:bookmarkEnd w:id="2100"/>
      <w:bookmarkEnd w:id="2101"/>
      <w:bookmarkEnd w:id="210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103" w:name="_Toc36756958"/>
      <w:bookmarkStart w:id="2104" w:name="_Toc36836499"/>
      <w:bookmarkStart w:id="2105" w:name="_Toc36843476"/>
      <w:bookmarkStart w:id="2106" w:name="_Toc37067765"/>
      <w:r w:rsidRPr="00F537EB">
        <w:rPr>
          <w:lang w:eastAsia="zh-CN"/>
        </w:rPr>
        <w:t>5.8.10.2.3</w:t>
      </w:r>
      <w:r w:rsidRPr="00F537EB">
        <w:rPr>
          <w:lang w:eastAsia="zh-CN"/>
        </w:rPr>
        <w:tab/>
        <w:t>Sidelink measurement identity addition/modification</w:t>
      </w:r>
      <w:bookmarkEnd w:id="2103"/>
      <w:bookmarkEnd w:id="2104"/>
      <w:bookmarkEnd w:id="2105"/>
      <w:bookmarkEnd w:id="210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107" w:name="_Toc36756959"/>
      <w:bookmarkStart w:id="2108" w:name="_Toc36836500"/>
      <w:bookmarkStart w:id="2109" w:name="_Toc36843477"/>
      <w:bookmarkStart w:id="2110" w:name="_Toc37067766"/>
      <w:r w:rsidRPr="00F537EB">
        <w:rPr>
          <w:lang w:eastAsia="zh-CN"/>
        </w:rPr>
        <w:t>5.8.10.2.4</w:t>
      </w:r>
      <w:r w:rsidRPr="00F537EB">
        <w:rPr>
          <w:lang w:eastAsia="zh-CN"/>
        </w:rPr>
        <w:tab/>
        <w:t>Sidelink measurement object removal</w:t>
      </w:r>
      <w:bookmarkEnd w:id="2107"/>
      <w:bookmarkEnd w:id="2108"/>
      <w:bookmarkEnd w:id="2109"/>
      <w:bookmarkEnd w:id="211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111" w:name="_Toc36756960"/>
      <w:bookmarkStart w:id="2112" w:name="_Toc36836501"/>
      <w:bookmarkStart w:id="2113" w:name="_Toc36843478"/>
      <w:bookmarkStart w:id="2114" w:name="_Toc37067767"/>
      <w:r w:rsidRPr="00F537EB">
        <w:rPr>
          <w:lang w:eastAsia="zh-CN"/>
        </w:rPr>
        <w:t>5.8.10.2.5</w:t>
      </w:r>
      <w:r w:rsidRPr="00F537EB">
        <w:rPr>
          <w:lang w:eastAsia="zh-CN"/>
        </w:rPr>
        <w:tab/>
        <w:t>Sidelink measurement object addition/modification</w:t>
      </w:r>
      <w:bookmarkEnd w:id="2111"/>
      <w:bookmarkEnd w:id="2112"/>
      <w:bookmarkEnd w:id="2113"/>
      <w:bookmarkEnd w:id="211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5" w:name="OLE_LINK180"/>
      <w:r w:rsidRPr="00F537EB">
        <w:t xml:space="preserve">sl-MeasObjectId </w:t>
      </w:r>
      <w:bookmarkEnd w:id="211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116" w:name="_Toc36756961"/>
      <w:bookmarkStart w:id="2117" w:name="_Toc36836502"/>
      <w:bookmarkStart w:id="2118" w:name="_Toc36843479"/>
      <w:bookmarkStart w:id="2119" w:name="_Toc37067768"/>
      <w:r w:rsidRPr="00F537EB">
        <w:rPr>
          <w:lang w:eastAsia="zh-CN"/>
        </w:rPr>
        <w:t>5.8.10.2.6</w:t>
      </w:r>
      <w:r w:rsidRPr="00F537EB">
        <w:rPr>
          <w:lang w:eastAsia="zh-CN"/>
        </w:rPr>
        <w:tab/>
        <w:t>Sidelink reporting configuration removal</w:t>
      </w:r>
      <w:bookmarkEnd w:id="2116"/>
      <w:bookmarkEnd w:id="2117"/>
      <w:bookmarkEnd w:id="2118"/>
      <w:bookmarkEnd w:id="211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120" w:name="_Toc36756962"/>
      <w:bookmarkStart w:id="2121" w:name="_Toc36836503"/>
      <w:bookmarkStart w:id="2122" w:name="_Toc36843480"/>
      <w:bookmarkStart w:id="2123" w:name="_Toc37067769"/>
      <w:r w:rsidRPr="00F537EB">
        <w:rPr>
          <w:lang w:eastAsia="zh-CN"/>
        </w:rPr>
        <w:t>5.8.10.2.7</w:t>
      </w:r>
      <w:r w:rsidRPr="00F537EB">
        <w:rPr>
          <w:lang w:eastAsia="zh-CN"/>
        </w:rPr>
        <w:tab/>
        <w:t>Sidelink reporting configuration addition/modification</w:t>
      </w:r>
      <w:bookmarkEnd w:id="2120"/>
      <w:bookmarkEnd w:id="2121"/>
      <w:bookmarkEnd w:id="2122"/>
      <w:bookmarkEnd w:id="212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124" w:name="_Toc36756963"/>
      <w:bookmarkStart w:id="2125" w:name="_Toc36836504"/>
      <w:bookmarkStart w:id="2126" w:name="_Toc36843481"/>
      <w:bookmarkStart w:id="2127" w:name="_Toc37067770"/>
      <w:r w:rsidRPr="00F537EB">
        <w:rPr>
          <w:lang w:eastAsia="zh-CN"/>
        </w:rPr>
        <w:t>5.8.10.2.8</w:t>
      </w:r>
      <w:r w:rsidRPr="00F537EB">
        <w:rPr>
          <w:lang w:eastAsia="zh-CN"/>
        </w:rPr>
        <w:tab/>
        <w:t>Sidelink quantity configuration</w:t>
      </w:r>
      <w:bookmarkEnd w:id="2124"/>
      <w:bookmarkEnd w:id="2125"/>
      <w:bookmarkEnd w:id="2126"/>
      <w:bookmarkEnd w:id="212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128" w:name="_Toc36756964"/>
      <w:bookmarkStart w:id="2129" w:name="_Toc36836505"/>
      <w:bookmarkStart w:id="2130" w:name="_Toc36843482"/>
      <w:bookmarkStart w:id="2131" w:name="_Toc37067771"/>
      <w:r w:rsidRPr="00F537EB">
        <w:rPr>
          <w:lang w:eastAsia="x-none"/>
        </w:rPr>
        <w:t>5.8.10.3</w:t>
      </w:r>
      <w:r w:rsidRPr="00F537EB">
        <w:rPr>
          <w:lang w:eastAsia="x-none"/>
        </w:rPr>
        <w:tab/>
        <w:t>Performing NR sidelink measurements</w:t>
      </w:r>
      <w:bookmarkEnd w:id="2128"/>
      <w:bookmarkEnd w:id="2129"/>
      <w:bookmarkEnd w:id="2130"/>
      <w:bookmarkEnd w:id="2131"/>
    </w:p>
    <w:p w14:paraId="62841696" w14:textId="62C46D12" w:rsidR="00333A90" w:rsidRPr="00F537EB" w:rsidRDefault="00333A90" w:rsidP="00333A90">
      <w:pPr>
        <w:pStyle w:val="5"/>
        <w:rPr>
          <w:lang w:eastAsia="zh-CN"/>
        </w:rPr>
      </w:pPr>
      <w:bookmarkStart w:id="2132" w:name="_Toc36756965"/>
      <w:bookmarkStart w:id="2133" w:name="_Toc36836506"/>
      <w:bookmarkStart w:id="2134" w:name="_Toc36843483"/>
      <w:bookmarkStart w:id="2135" w:name="_Toc37067772"/>
      <w:r w:rsidRPr="00F537EB">
        <w:rPr>
          <w:lang w:eastAsia="zh-CN"/>
        </w:rPr>
        <w:t>5.8.10.3.1</w:t>
      </w:r>
      <w:r w:rsidRPr="00F537EB">
        <w:rPr>
          <w:lang w:eastAsia="zh-CN"/>
        </w:rPr>
        <w:tab/>
        <w:t>General</w:t>
      </w:r>
      <w:bookmarkEnd w:id="2132"/>
      <w:bookmarkEnd w:id="2133"/>
      <w:bookmarkEnd w:id="2134"/>
      <w:bookmarkEnd w:id="213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136" w:name="_Toc36756966"/>
      <w:bookmarkStart w:id="2137" w:name="_Toc36836507"/>
      <w:bookmarkStart w:id="2138" w:name="_Toc36843484"/>
      <w:bookmarkStart w:id="2139" w:name="_Toc37067773"/>
      <w:r w:rsidRPr="00F537EB">
        <w:rPr>
          <w:lang w:eastAsia="zh-CN"/>
        </w:rPr>
        <w:t>5.8.10.3.2</w:t>
      </w:r>
      <w:r w:rsidRPr="00F537EB">
        <w:rPr>
          <w:lang w:eastAsia="zh-CN"/>
        </w:rPr>
        <w:tab/>
        <w:t>Derivation of NR sidelink measurement results</w:t>
      </w:r>
      <w:bookmarkEnd w:id="2136"/>
      <w:bookmarkEnd w:id="2137"/>
      <w:bookmarkEnd w:id="2138"/>
      <w:bookmarkEnd w:id="213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140" w:name="_Toc36756967"/>
      <w:bookmarkStart w:id="2141" w:name="_Toc36836508"/>
      <w:bookmarkStart w:id="2142" w:name="_Toc36843485"/>
      <w:bookmarkStart w:id="2143" w:name="_Toc37067774"/>
      <w:r w:rsidRPr="00F537EB">
        <w:rPr>
          <w:lang w:eastAsia="x-none"/>
        </w:rPr>
        <w:t>5.8.10.4</w:t>
      </w:r>
      <w:r w:rsidRPr="00F537EB">
        <w:rPr>
          <w:lang w:eastAsia="x-none"/>
        </w:rPr>
        <w:tab/>
        <w:t>Sidelink measurement report triggering</w:t>
      </w:r>
      <w:bookmarkEnd w:id="2140"/>
      <w:bookmarkEnd w:id="2141"/>
      <w:bookmarkEnd w:id="2142"/>
      <w:bookmarkEnd w:id="2143"/>
    </w:p>
    <w:p w14:paraId="78E878EC" w14:textId="40D20B80" w:rsidR="00333A90" w:rsidRPr="00F537EB" w:rsidRDefault="00333A90" w:rsidP="00333A90">
      <w:pPr>
        <w:pStyle w:val="5"/>
        <w:rPr>
          <w:lang w:eastAsia="zh-CN"/>
        </w:rPr>
      </w:pPr>
      <w:bookmarkStart w:id="2144" w:name="_Toc36756968"/>
      <w:bookmarkStart w:id="2145" w:name="_Toc36836509"/>
      <w:bookmarkStart w:id="2146" w:name="_Toc36843486"/>
      <w:bookmarkStart w:id="2147" w:name="_Toc37067775"/>
      <w:r w:rsidRPr="00F537EB">
        <w:rPr>
          <w:lang w:eastAsia="zh-CN"/>
        </w:rPr>
        <w:t>5.8.10.4.1</w:t>
      </w:r>
      <w:r w:rsidRPr="00F537EB">
        <w:rPr>
          <w:lang w:eastAsia="zh-CN"/>
        </w:rPr>
        <w:tab/>
        <w:t>General</w:t>
      </w:r>
      <w:bookmarkEnd w:id="2144"/>
      <w:bookmarkEnd w:id="2145"/>
      <w:bookmarkEnd w:id="2146"/>
      <w:bookmarkEnd w:id="214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48" w:name="OLE_LINK186"/>
      <w:r w:rsidRPr="00F537EB">
        <w:rPr>
          <w:i/>
        </w:rPr>
        <w:t>sl-FrequencyTriggeredList</w:t>
      </w:r>
      <w:r w:rsidRPr="00F537EB">
        <w:t xml:space="preserve"> </w:t>
      </w:r>
      <w:bookmarkEnd w:id="214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149" w:name="_Toc36756969"/>
      <w:bookmarkStart w:id="2150" w:name="_Toc36836510"/>
      <w:bookmarkStart w:id="2151" w:name="_Toc36843487"/>
      <w:bookmarkStart w:id="2152" w:name="_Toc37067776"/>
      <w:r w:rsidRPr="00F537EB">
        <w:rPr>
          <w:lang w:eastAsia="zh-CN"/>
        </w:rPr>
        <w:t>5.8.10.4.2</w:t>
      </w:r>
      <w:r w:rsidRPr="00F537EB">
        <w:rPr>
          <w:lang w:eastAsia="zh-CN"/>
        </w:rPr>
        <w:tab/>
        <w:t>Event S1</w:t>
      </w:r>
      <w:r w:rsidRPr="00F537EB">
        <w:t xml:space="preserve"> (Serving becomes better than threshold)</w:t>
      </w:r>
      <w:bookmarkEnd w:id="2149"/>
      <w:bookmarkEnd w:id="2150"/>
      <w:bookmarkEnd w:id="2151"/>
      <w:bookmarkEnd w:id="215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153" w:name="_Toc36756970"/>
      <w:bookmarkStart w:id="2154" w:name="_Toc36836511"/>
      <w:bookmarkStart w:id="2155" w:name="_Toc36843488"/>
      <w:bookmarkStart w:id="2156" w:name="_Toc37067777"/>
      <w:r w:rsidRPr="00F537EB">
        <w:rPr>
          <w:lang w:eastAsia="zh-CN"/>
        </w:rPr>
        <w:t>5.8.10.4.3</w:t>
      </w:r>
      <w:r w:rsidRPr="00F537EB">
        <w:rPr>
          <w:lang w:eastAsia="zh-CN"/>
        </w:rPr>
        <w:tab/>
        <w:t xml:space="preserve">Event S2 </w:t>
      </w:r>
      <w:r w:rsidRPr="00F537EB">
        <w:t>(Serving becomes worse than threshold)</w:t>
      </w:r>
      <w:bookmarkEnd w:id="2153"/>
      <w:bookmarkEnd w:id="2154"/>
      <w:bookmarkEnd w:id="2155"/>
      <w:bookmarkEnd w:id="215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7" w:name="OLE_LINK188"/>
      <w:r w:rsidRPr="00F537EB">
        <w:rPr>
          <w:i/>
        </w:rPr>
        <w:t xml:space="preserve">sl-ReportConfig </w:t>
      </w:r>
      <w:bookmarkEnd w:id="215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158" w:name="_Toc36756971"/>
      <w:bookmarkStart w:id="2159" w:name="_Toc36836512"/>
      <w:bookmarkStart w:id="2160" w:name="_Toc36843489"/>
      <w:bookmarkStart w:id="2161" w:name="_Toc37067778"/>
      <w:r w:rsidRPr="00F537EB">
        <w:rPr>
          <w:lang w:eastAsia="x-none"/>
        </w:rPr>
        <w:lastRenderedPageBreak/>
        <w:t>5.8.10.5</w:t>
      </w:r>
      <w:r w:rsidRPr="00F537EB">
        <w:rPr>
          <w:lang w:eastAsia="x-none"/>
        </w:rPr>
        <w:tab/>
        <w:t>Sidelink measurement reporting</w:t>
      </w:r>
      <w:bookmarkEnd w:id="2158"/>
      <w:bookmarkEnd w:id="2159"/>
      <w:bookmarkEnd w:id="2160"/>
      <w:bookmarkEnd w:id="2161"/>
    </w:p>
    <w:p w14:paraId="5AF87F5B" w14:textId="45CF193C" w:rsidR="00333A90" w:rsidRPr="00F537EB" w:rsidRDefault="00333A90" w:rsidP="00333A90">
      <w:pPr>
        <w:pStyle w:val="5"/>
        <w:rPr>
          <w:lang w:eastAsia="zh-CN"/>
        </w:rPr>
      </w:pPr>
      <w:bookmarkStart w:id="2162" w:name="_Toc36756972"/>
      <w:bookmarkStart w:id="2163" w:name="_Toc36836513"/>
      <w:bookmarkStart w:id="2164" w:name="_Toc36843490"/>
      <w:bookmarkStart w:id="2165" w:name="_Toc37067779"/>
      <w:r w:rsidRPr="00F537EB">
        <w:rPr>
          <w:lang w:eastAsia="zh-CN"/>
        </w:rPr>
        <w:t>5.8.10.5.1</w:t>
      </w:r>
      <w:r w:rsidRPr="00F537EB">
        <w:rPr>
          <w:lang w:eastAsia="zh-CN"/>
        </w:rPr>
        <w:tab/>
        <w:t>General</w:t>
      </w:r>
      <w:bookmarkEnd w:id="2162"/>
      <w:bookmarkEnd w:id="2163"/>
      <w:bookmarkEnd w:id="2164"/>
      <w:bookmarkEnd w:id="216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2pt;height:80.05pt" o:ole="">
            <v:imagedata r:id="rId112" o:title=""/>
          </v:shape>
          <o:OLEObject Type="Embed" ProgID="Mscgen.Chart" ShapeID="_x0000_i1076" DrawAspect="Content" ObjectID="_1648360136"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66" w:name="_Toc36756973"/>
      <w:bookmarkStart w:id="2167" w:name="_Toc36836514"/>
      <w:bookmarkStart w:id="2168" w:name="_Toc36843491"/>
      <w:bookmarkStart w:id="2169" w:name="_Toc37067780"/>
      <w:r w:rsidRPr="00F537EB">
        <w:t>5.8.11</w:t>
      </w:r>
      <w:r w:rsidRPr="00F537EB">
        <w:tab/>
      </w:r>
      <w:r w:rsidRPr="00F537EB">
        <w:rPr>
          <w:rFonts w:cs="Arial"/>
        </w:rPr>
        <w:t>Zone identity calculation</w:t>
      </w:r>
      <w:bookmarkEnd w:id="2166"/>
      <w:bookmarkEnd w:id="2167"/>
      <w:bookmarkEnd w:id="2168"/>
      <w:bookmarkEnd w:id="216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0"/>
      <w:commentRangeEnd w:id="2170"/>
      <w:r w:rsidR="005178B7">
        <w:rPr>
          <w:rStyle w:val="ad"/>
          <w:rFonts w:eastAsia="宋体"/>
          <w:lang w:eastAsia="en-US"/>
        </w:rPr>
        <w:commentReference w:id="217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71" w:name="_Toc36756974"/>
      <w:bookmarkStart w:id="2172" w:name="_Toc36836515"/>
      <w:bookmarkStart w:id="2173" w:name="_Toc36843492"/>
      <w:bookmarkStart w:id="2174" w:name="_Toc37067781"/>
      <w:r w:rsidRPr="00F537EB">
        <w:t>5.8.12</w:t>
      </w:r>
      <w:r w:rsidRPr="00F537EB">
        <w:tab/>
      </w:r>
      <w:r w:rsidRPr="00F537EB">
        <w:rPr>
          <w:lang w:eastAsia="zh-CN"/>
        </w:rPr>
        <w:t>DFN derivation from GNSS</w:t>
      </w:r>
      <w:bookmarkEnd w:id="2171"/>
      <w:bookmarkEnd w:id="2172"/>
      <w:bookmarkEnd w:id="2173"/>
      <w:bookmarkEnd w:id="217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75" w:name="_Toc20425864"/>
      <w:bookmarkStart w:id="2176" w:name="_Toc29321260"/>
      <w:bookmarkStart w:id="2177" w:name="_Toc36756975"/>
      <w:bookmarkStart w:id="2178" w:name="_Toc36836516"/>
      <w:bookmarkStart w:id="2179" w:name="_Toc36843493"/>
      <w:bookmarkStart w:id="2180" w:name="_Toc37067782"/>
      <w:r w:rsidRPr="00F537EB">
        <w:lastRenderedPageBreak/>
        <w:t>6</w:t>
      </w:r>
      <w:r w:rsidRPr="00F537EB">
        <w:tab/>
        <w:t>Protocol data units, formats and parameters (ASN.1)</w:t>
      </w:r>
      <w:bookmarkEnd w:id="2175"/>
      <w:bookmarkEnd w:id="2176"/>
      <w:bookmarkEnd w:id="2177"/>
      <w:bookmarkEnd w:id="2178"/>
      <w:bookmarkEnd w:id="2179"/>
      <w:bookmarkEnd w:id="2180"/>
    </w:p>
    <w:p w14:paraId="5DAD36EF" w14:textId="77777777" w:rsidR="002C5D28" w:rsidRPr="00F537EB" w:rsidRDefault="002C5D28" w:rsidP="002C5D28">
      <w:pPr>
        <w:pStyle w:val="2"/>
      </w:pPr>
      <w:bookmarkStart w:id="2181" w:name="_Toc20425865"/>
      <w:bookmarkStart w:id="2182" w:name="_Toc29321261"/>
      <w:bookmarkStart w:id="2183" w:name="_Toc36756976"/>
      <w:bookmarkStart w:id="2184" w:name="_Toc36836517"/>
      <w:bookmarkStart w:id="2185" w:name="_Toc36843494"/>
      <w:bookmarkStart w:id="2186" w:name="_Toc37067783"/>
      <w:r w:rsidRPr="00F537EB">
        <w:t>6.1</w:t>
      </w:r>
      <w:r w:rsidRPr="00F537EB">
        <w:tab/>
        <w:t>General</w:t>
      </w:r>
      <w:bookmarkEnd w:id="2181"/>
      <w:bookmarkEnd w:id="2182"/>
      <w:bookmarkEnd w:id="2183"/>
      <w:bookmarkEnd w:id="2184"/>
      <w:bookmarkEnd w:id="2185"/>
      <w:bookmarkEnd w:id="2186"/>
    </w:p>
    <w:p w14:paraId="592163B6" w14:textId="77777777" w:rsidR="002C5D28" w:rsidRPr="00F537EB" w:rsidRDefault="002C5D28" w:rsidP="002C5D28">
      <w:pPr>
        <w:pStyle w:val="3"/>
      </w:pPr>
      <w:bookmarkStart w:id="2187" w:name="_Toc20425866"/>
      <w:bookmarkStart w:id="2188" w:name="_Toc29321262"/>
      <w:bookmarkStart w:id="2189" w:name="_Toc36756977"/>
      <w:bookmarkStart w:id="2190" w:name="_Toc36836518"/>
      <w:bookmarkStart w:id="2191" w:name="_Toc36843495"/>
      <w:bookmarkStart w:id="2192" w:name="_Toc37067784"/>
      <w:r w:rsidRPr="00F537EB">
        <w:t>6.1.1</w:t>
      </w:r>
      <w:r w:rsidRPr="00F537EB">
        <w:tab/>
        <w:t>Introduction</w:t>
      </w:r>
      <w:bookmarkEnd w:id="2187"/>
      <w:bookmarkEnd w:id="2188"/>
      <w:bookmarkEnd w:id="2189"/>
      <w:bookmarkEnd w:id="2190"/>
      <w:bookmarkEnd w:id="2191"/>
      <w:bookmarkEnd w:id="219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93" w:name="_Toc20425867"/>
      <w:bookmarkStart w:id="2194" w:name="_Toc29321263"/>
      <w:bookmarkStart w:id="2195" w:name="_Toc36756978"/>
      <w:bookmarkStart w:id="2196" w:name="_Toc36836519"/>
      <w:bookmarkStart w:id="2197" w:name="_Toc36843496"/>
      <w:bookmarkStart w:id="2198" w:name="_Toc37067785"/>
      <w:r w:rsidRPr="00F537EB">
        <w:t>6.1.2</w:t>
      </w:r>
      <w:r w:rsidRPr="00F537EB">
        <w:tab/>
        <w:t>Need codes and conditions for optional downlink fields</w:t>
      </w:r>
      <w:bookmarkEnd w:id="2193"/>
      <w:bookmarkEnd w:id="2194"/>
      <w:bookmarkEnd w:id="2195"/>
      <w:bookmarkEnd w:id="2196"/>
      <w:bookmarkEnd w:id="2197"/>
      <w:bookmarkEnd w:id="219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99" w:name="_Toc20425868"/>
      <w:bookmarkStart w:id="2200" w:name="_Toc29321264"/>
      <w:bookmarkStart w:id="2201" w:name="_Toc36756979"/>
      <w:bookmarkStart w:id="2202" w:name="_Toc36836520"/>
      <w:bookmarkStart w:id="2203" w:name="_Toc36843497"/>
      <w:bookmarkStart w:id="2204" w:name="_Toc37067786"/>
      <w:r w:rsidRPr="00F537EB">
        <w:t>6.1.3</w:t>
      </w:r>
      <w:r w:rsidRPr="00F537EB">
        <w:tab/>
        <w:t>General rules</w:t>
      </w:r>
      <w:bookmarkEnd w:id="2199"/>
      <w:bookmarkEnd w:id="2200"/>
      <w:bookmarkEnd w:id="2201"/>
      <w:bookmarkEnd w:id="2202"/>
      <w:bookmarkEnd w:id="2203"/>
      <w:bookmarkEnd w:id="220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205" w:name="_Toc20425869"/>
      <w:bookmarkStart w:id="2206" w:name="_Toc29321265"/>
      <w:bookmarkStart w:id="2207" w:name="_Toc36756980"/>
      <w:bookmarkStart w:id="2208" w:name="_Toc36836521"/>
      <w:bookmarkStart w:id="2209" w:name="_Toc36843498"/>
      <w:bookmarkStart w:id="2210" w:name="_Toc37067787"/>
      <w:r w:rsidRPr="00F537EB">
        <w:t>6.2</w:t>
      </w:r>
      <w:r w:rsidRPr="00F537EB">
        <w:tab/>
        <w:t>RRC messages</w:t>
      </w:r>
      <w:bookmarkEnd w:id="2205"/>
      <w:bookmarkEnd w:id="2206"/>
      <w:bookmarkEnd w:id="2207"/>
      <w:bookmarkEnd w:id="2208"/>
      <w:bookmarkEnd w:id="2209"/>
      <w:bookmarkEnd w:id="2210"/>
    </w:p>
    <w:p w14:paraId="2CBA4B9A" w14:textId="77777777" w:rsidR="002C5D28" w:rsidRPr="00F537EB" w:rsidRDefault="002C5D28" w:rsidP="002C5D28">
      <w:pPr>
        <w:pStyle w:val="3"/>
      </w:pPr>
      <w:bookmarkStart w:id="2211" w:name="_Toc20425870"/>
      <w:bookmarkStart w:id="2212" w:name="_Toc29321266"/>
      <w:bookmarkStart w:id="2213" w:name="_Toc36756981"/>
      <w:bookmarkStart w:id="2214" w:name="_Toc36836522"/>
      <w:bookmarkStart w:id="2215" w:name="_Toc36843499"/>
      <w:bookmarkStart w:id="2216" w:name="_Toc37067788"/>
      <w:r w:rsidRPr="00F537EB">
        <w:t>6.2.1</w:t>
      </w:r>
      <w:r w:rsidRPr="00F537EB">
        <w:tab/>
        <w:t>General message structure</w:t>
      </w:r>
      <w:bookmarkEnd w:id="2211"/>
      <w:bookmarkEnd w:id="2212"/>
      <w:bookmarkEnd w:id="2213"/>
      <w:bookmarkEnd w:id="2214"/>
      <w:bookmarkEnd w:id="2215"/>
      <w:bookmarkEnd w:id="2216"/>
    </w:p>
    <w:p w14:paraId="01F32F7C" w14:textId="77777777" w:rsidR="002C5D28" w:rsidRPr="00F537EB" w:rsidRDefault="002C5D28" w:rsidP="002C5D28">
      <w:pPr>
        <w:pStyle w:val="4"/>
        <w:rPr>
          <w:i/>
          <w:iCs/>
          <w:noProof/>
          <w:lang w:eastAsia="zh-CN"/>
        </w:rPr>
      </w:pPr>
      <w:bookmarkStart w:id="2217" w:name="_Toc20425871"/>
      <w:bookmarkStart w:id="2218" w:name="_Toc29321267"/>
      <w:bookmarkStart w:id="2219" w:name="_Toc36756982"/>
      <w:bookmarkStart w:id="2220" w:name="_Toc36836523"/>
      <w:bookmarkStart w:id="2221" w:name="_Toc36843500"/>
      <w:bookmarkStart w:id="2222" w:name="_Toc37067789"/>
      <w:r w:rsidRPr="00F537EB">
        <w:rPr>
          <w:i/>
          <w:iCs/>
          <w:lang w:eastAsia="zh-CN"/>
        </w:rPr>
        <w:t>–</w:t>
      </w:r>
      <w:r w:rsidRPr="00F537EB">
        <w:rPr>
          <w:i/>
          <w:iCs/>
          <w:lang w:eastAsia="zh-CN"/>
        </w:rPr>
        <w:tab/>
      </w:r>
      <w:r w:rsidRPr="00F537EB">
        <w:rPr>
          <w:i/>
          <w:iCs/>
          <w:noProof/>
          <w:lang w:eastAsia="zh-CN"/>
        </w:rPr>
        <w:t>NR-RRC-Definitions</w:t>
      </w:r>
      <w:bookmarkEnd w:id="2217"/>
      <w:bookmarkEnd w:id="2218"/>
      <w:bookmarkEnd w:id="2219"/>
      <w:bookmarkEnd w:id="2220"/>
      <w:bookmarkEnd w:id="2221"/>
      <w:bookmarkEnd w:id="222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223" w:name="_Toc20425872"/>
      <w:bookmarkStart w:id="2224" w:name="_Toc29321268"/>
      <w:bookmarkStart w:id="2225" w:name="_Toc36756983"/>
      <w:bookmarkStart w:id="2226" w:name="_Toc36836524"/>
      <w:bookmarkStart w:id="2227" w:name="_Toc36843501"/>
      <w:bookmarkStart w:id="2228" w:name="_Toc37067790"/>
      <w:r w:rsidRPr="00F537EB">
        <w:rPr>
          <w:i/>
          <w:iCs/>
        </w:rPr>
        <w:t>–</w:t>
      </w:r>
      <w:r w:rsidRPr="00F537EB">
        <w:rPr>
          <w:i/>
          <w:iCs/>
        </w:rPr>
        <w:tab/>
        <w:t>BCCH-BCH-Message</w:t>
      </w:r>
      <w:bookmarkEnd w:id="2223"/>
      <w:bookmarkEnd w:id="2224"/>
      <w:bookmarkEnd w:id="2225"/>
      <w:bookmarkEnd w:id="2226"/>
      <w:bookmarkEnd w:id="2227"/>
      <w:bookmarkEnd w:id="222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229" w:name="_Toc20425873"/>
      <w:bookmarkStart w:id="2230" w:name="_Toc29321269"/>
      <w:bookmarkStart w:id="2231" w:name="_Toc36756984"/>
      <w:bookmarkStart w:id="2232" w:name="_Toc36836525"/>
      <w:bookmarkStart w:id="2233" w:name="_Toc36843502"/>
      <w:bookmarkStart w:id="2234" w:name="_Toc37067791"/>
      <w:r w:rsidRPr="00F537EB">
        <w:rPr>
          <w:i/>
          <w:iCs/>
        </w:rPr>
        <w:t>–</w:t>
      </w:r>
      <w:r w:rsidRPr="00F537EB">
        <w:rPr>
          <w:i/>
          <w:iCs/>
        </w:rPr>
        <w:tab/>
        <w:t>BCCH-DL-SCH-Message</w:t>
      </w:r>
      <w:bookmarkEnd w:id="2229"/>
      <w:bookmarkEnd w:id="2230"/>
      <w:bookmarkEnd w:id="2231"/>
      <w:bookmarkEnd w:id="2232"/>
      <w:bookmarkEnd w:id="2233"/>
      <w:bookmarkEnd w:id="223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235" w:name="_Toc20425874"/>
      <w:bookmarkStart w:id="2236" w:name="_Toc29321270"/>
      <w:bookmarkStart w:id="2237" w:name="_Toc36756985"/>
      <w:bookmarkStart w:id="2238" w:name="_Toc36836526"/>
      <w:bookmarkStart w:id="2239" w:name="_Toc36843503"/>
      <w:bookmarkStart w:id="2240" w:name="_Toc37067792"/>
      <w:r w:rsidRPr="00F537EB">
        <w:t>–</w:t>
      </w:r>
      <w:r w:rsidRPr="00F537EB">
        <w:tab/>
      </w:r>
      <w:r w:rsidRPr="00F537EB">
        <w:rPr>
          <w:i/>
          <w:noProof/>
        </w:rPr>
        <w:t>DL-CCCH-Message</w:t>
      </w:r>
      <w:bookmarkEnd w:id="2235"/>
      <w:bookmarkEnd w:id="2236"/>
      <w:bookmarkEnd w:id="2237"/>
      <w:bookmarkEnd w:id="2238"/>
      <w:bookmarkEnd w:id="2239"/>
      <w:bookmarkEnd w:id="224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241" w:name="_Toc20425875"/>
      <w:bookmarkStart w:id="2242" w:name="_Toc29321271"/>
      <w:bookmarkStart w:id="2243" w:name="_Toc36756986"/>
      <w:bookmarkStart w:id="2244" w:name="_Toc36836527"/>
      <w:bookmarkStart w:id="2245" w:name="_Toc36843504"/>
      <w:bookmarkStart w:id="2246" w:name="_Toc37067793"/>
      <w:r w:rsidRPr="00F537EB">
        <w:rPr>
          <w:i/>
          <w:iCs/>
        </w:rPr>
        <w:t>–</w:t>
      </w:r>
      <w:r w:rsidRPr="00F537EB">
        <w:rPr>
          <w:i/>
          <w:iCs/>
        </w:rPr>
        <w:tab/>
      </w:r>
      <w:r w:rsidRPr="00F537EB">
        <w:rPr>
          <w:i/>
          <w:iCs/>
          <w:noProof/>
        </w:rPr>
        <w:t>DL-DCCH-Message</w:t>
      </w:r>
      <w:bookmarkEnd w:id="2241"/>
      <w:bookmarkEnd w:id="2242"/>
      <w:bookmarkEnd w:id="2243"/>
      <w:bookmarkEnd w:id="2244"/>
      <w:bookmarkEnd w:id="2245"/>
      <w:bookmarkEnd w:id="224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247" w:name="_Toc20425876"/>
      <w:bookmarkStart w:id="2248" w:name="_Toc29321272"/>
      <w:bookmarkStart w:id="2249" w:name="_Toc36756987"/>
      <w:bookmarkStart w:id="2250" w:name="_Toc36836528"/>
      <w:bookmarkStart w:id="2251" w:name="_Toc36843505"/>
      <w:bookmarkStart w:id="2252" w:name="_Toc37067794"/>
      <w:r w:rsidRPr="00F537EB">
        <w:rPr>
          <w:i/>
          <w:iCs/>
        </w:rPr>
        <w:t>–</w:t>
      </w:r>
      <w:r w:rsidRPr="00F537EB">
        <w:rPr>
          <w:i/>
          <w:iCs/>
        </w:rPr>
        <w:tab/>
        <w:t>PCCH-Message</w:t>
      </w:r>
      <w:bookmarkEnd w:id="2247"/>
      <w:bookmarkEnd w:id="2248"/>
      <w:bookmarkEnd w:id="2249"/>
      <w:bookmarkEnd w:id="2250"/>
      <w:bookmarkEnd w:id="2251"/>
      <w:bookmarkEnd w:id="225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253" w:name="_Toc20425877"/>
      <w:bookmarkStart w:id="2254" w:name="_Toc29321273"/>
      <w:bookmarkStart w:id="2255" w:name="_Toc36756988"/>
      <w:bookmarkStart w:id="2256" w:name="_Toc36836529"/>
      <w:bookmarkStart w:id="2257" w:name="_Toc36843506"/>
      <w:bookmarkStart w:id="2258" w:name="_Toc37067795"/>
      <w:r w:rsidRPr="00F537EB">
        <w:t>–</w:t>
      </w:r>
      <w:r w:rsidRPr="00F537EB">
        <w:tab/>
      </w:r>
      <w:r w:rsidRPr="00F537EB">
        <w:rPr>
          <w:i/>
          <w:noProof/>
        </w:rPr>
        <w:t>UL-CCCH-Message</w:t>
      </w:r>
      <w:bookmarkEnd w:id="2253"/>
      <w:bookmarkEnd w:id="2254"/>
      <w:bookmarkEnd w:id="2255"/>
      <w:bookmarkEnd w:id="2256"/>
      <w:bookmarkEnd w:id="2257"/>
      <w:bookmarkEnd w:id="225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259" w:name="_Toc20425878"/>
      <w:bookmarkStart w:id="2260" w:name="_Toc29321274"/>
      <w:bookmarkStart w:id="2261" w:name="_Toc36756989"/>
      <w:bookmarkStart w:id="2262" w:name="_Toc36836530"/>
      <w:bookmarkStart w:id="2263" w:name="_Toc36843507"/>
      <w:bookmarkStart w:id="2264" w:name="_Toc37067796"/>
      <w:r w:rsidRPr="00F537EB">
        <w:rPr>
          <w:i/>
          <w:iCs/>
        </w:rPr>
        <w:t>–</w:t>
      </w:r>
      <w:r w:rsidRPr="00F537EB">
        <w:rPr>
          <w:i/>
          <w:iCs/>
        </w:rPr>
        <w:tab/>
        <w:t>UL-CCCH1-Message</w:t>
      </w:r>
      <w:bookmarkEnd w:id="2259"/>
      <w:bookmarkEnd w:id="2260"/>
      <w:bookmarkEnd w:id="2261"/>
      <w:bookmarkEnd w:id="2262"/>
      <w:bookmarkEnd w:id="2263"/>
      <w:bookmarkEnd w:id="226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65" w:name="_Toc20425879"/>
      <w:bookmarkStart w:id="2266" w:name="_Toc29321275"/>
      <w:bookmarkStart w:id="2267" w:name="_Toc36756990"/>
      <w:bookmarkStart w:id="2268" w:name="_Toc36836531"/>
      <w:bookmarkStart w:id="2269" w:name="_Toc36843508"/>
      <w:bookmarkStart w:id="2270" w:name="_Toc37067797"/>
      <w:r w:rsidRPr="00F537EB">
        <w:rPr>
          <w:i/>
          <w:iCs/>
        </w:rPr>
        <w:t>–</w:t>
      </w:r>
      <w:r w:rsidRPr="00F537EB">
        <w:rPr>
          <w:i/>
          <w:iCs/>
        </w:rPr>
        <w:tab/>
      </w:r>
      <w:r w:rsidRPr="00F537EB">
        <w:rPr>
          <w:i/>
          <w:iCs/>
          <w:noProof/>
        </w:rPr>
        <w:t>UL-DCCH-Message</w:t>
      </w:r>
      <w:bookmarkEnd w:id="2265"/>
      <w:bookmarkEnd w:id="2266"/>
      <w:bookmarkEnd w:id="2267"/>
      <w:bookmarkEnd w:id="2268"/>
      <w:bookmarkEnd w:id="2269"/>
      <w:bookmarkEnd w:id="227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71" w:name="_Toc20425880"/>
      <w:bookmarkStart w:id="2272" w:name="_Toc29321276"/>
      <w:bookmarkStart w:id="2273" w:name="_Toc36756991"/>
      <w:bookmarkStart w:id="2274" w:name="_Toc36836532"/>
      <w:bookmarkStart w:id="2275" w:name="_Toc36843509"/>
      <w:bookmarkStart w:id="2276" w:name="_Toc37067798"/>
      <w:r w:rsidRPr="00F537EB">
        <w:lastRenderedPageBreak/>
        <w:t>6.2.2</w:t>
      </w:r>
      <w:r w:rsidRPr="00F537EB">
        <w:tab/>
        <w:t>Message definitions</w:t>
      </w:r>
      <w:bookmarkEnd w:id="2271"/>
      <w:bookmarkEnd w:id="2272"/>
      <w:bookmarkEnd w:id="2273"/>
      <w:bookmarkEnd w:id="2274"/>
      <w:bookmarkEnd w:id="2275"/>
      <w:bookmarkEnd w:id="2276"/>
    </w:p>
    <w:p w14:paraId="682425A1" w14:textId="77777777" w:rsidR="002C5D28" w:rsidRPr="00F537EB" w:rsidRDefault="002C5D28" w:rsidP="002C5D28">
      <w:pPr>
        <w:pStyle w:val="4"/>
        <w:rPr>
          <w:rFonts w:eastAsia="宋体"/>
          <w:lang w:eastAsia="zh-CN"/>
        </w:rPr>
      </w:pPr>
      <w:bookmarkStart w:id="2277" w:name="_Toc20425881"/>
      <w:bookmarkStart w:id="2278" w:name="_Toc29321277"/>
      <w:bookmarkStart w:id="2279" w:name="_Toc36756992"/>
      <w:bookmarkStart w:id="2280" w:name="_Toc36836533"/>
      <w:bookmarkStart w:id="2281" w:name="_Toc36843510"/>
      <w:bookmarkStart w:id="2282" w:name="_Toc37067799"/>
      <w:r w:rsidRPr="00F537EB">
        <w:t>–</w:t>
      </w:r>
      <w:r w:rsidRPr="00F537EB">
        <w:tab/>
      </w:r>
      <w:r w:rsidRPr="00F537EB">
        <w:rPr>
          <w:rFonts w:eastAsia="宋体"/>
          <w:i/>
          <w:noProof/>
          <w:lang w:eastAsia="zh-CN"/>
        </w:rPr>
        <w:t>CounterCheck</w:t>
      </w:r>
      <w:bookmarkEnd w:id="2277"/>
      <w:bookmarkEnd w:id="2278"/>
      <w:bookmarkEnd w:id="2279"/>
      <w:bookmarkEnd w:id="2280"/>
      <w:bookmarkEnd w:id="2281"/>
      <w:bookmarkEnd w:id="2282"/>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283" w:name="_Toc20425882"/>
      <w:bookmarkStart w:id="2284" w:name="_Toc29321278"/>
      <w:bookmarkStart w:id="2285" w:name="_Toc36756993"/>
      <w:bookmarkStart w:id="2286" w:name="_Toc36836534"/>
      <w:bookmarkStart w:id="2287" w:name="_Toc36843511"/>
      <w:bookmarkStart w:id="2288" w:name="_Toc37067800"/>
      <w:r w:rsidRPr="00F537EB">
        <w:t>–</w:t>
      </w:r>
      <w:r w:rsidRPr="00F537EB">
        <w:tab/>
      </w:r>
      <w:r w:rsidRPr="00F537EB">
        <w:rPr>
          <w:rFonts w:eastAsia="宋体"/>
          <w:i/>
          <w:noProof/>
          <w:lang w:eastAsia="zh-CN"/>
        </w:rPr>
        <w:t>CounterCheckResponse</w:t>
      </w:r>
      <w:bookmarkEnd w:id="2283"/>
      <w:bookmarkEnd w:id="2284"/>
      <w:bookmarkEnd w:id="2285"/>
      <w:bookmarkEnd w:id="2286"/>
      <w:bookmarkEnd w:id="2287"/>
      <w:bookmarkEnd w:id="2288"/>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89" w:name="_Toc36756994"/>
      <w:bookmarkStart w:id="2290" w:name="_Toc36836535"/>
      <w:bookmarkStart w:id="2291" w:name="_Toc36843512"/>
      <w:bookmarkStart w:id="2292" w:name="_Toc37067801"/>
      <w:r w:rsidRPr="00F537EB">
        <w:t>–</w:t>
      </w:r>
      <w:r w:rsidRPr="00F537EB">
        <w:tab/>
      </w:r>
      <w:r w:rsidRPr="00F537EB">
        <w:rPr>
          <w:bCs/>
          <w:i/>
          <w:iCs/>
          <w:noProof/>
        </w:rPr>
        <w:t>DedicatedSIBRequest</w:t>
      </w:r>
      <w:bookmarkEnd w:id="2289"/>
      <w:bookmarkEnd w:id="2290"/>
      <w:bookmarkEnd w:id="2291"/>
      <w:bookmarkEnd w:id="229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3"/>
      <w:commentRangeStart w:id="2294"/>
      <w:r w:rsidRPr="00F537EB">
        <w:t>SEQUENCE</w:t>
      </w:r>
      <w:commentRangeEnd w:id="2293"/>
      <w:commentRangeEnd w:id="2294"/>
      <w:r w:rsidR="00D57517">
        <w:rPr>
          <w:rStyle w:val="ad"/>
          <w:rFonts w:ascii="Times New Roman" w:eastAsia="宋体" w:hAnsi="Times New Roman"/>
          <w:noProof w:val="0"/>
          <w:lang w:eastAsia="en-US"/>
        </w:rPr>
        <w:commentReference w:id="2293"/>
      </w:r>
      <w:r w:rsidR="00220CE2">
        <w:rPr>
          <w:rStyle w:val="ad"/>
          <w:rFonts w:ascii="Times New Roman" w:eastAsia="宋体" w:hAnsi="Times New Roman"/>
          <w:noProof w:val="0"/>
          <w:lang w:eastAsia="en-US"/>
        </w:rPr>
        <w:commentReference w:id="2294"/>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5"/>
      <w:commentRangeEnd w:id="2295"/>
      <w:r w:rsidR="00903C3B">
        <w:rPr>
          <w:rStyle w:val="ad"/>
          <w:rFonts w:ascii="Times New Roman" w:eastAsiaTheme="minorEastAsia" w:hAnsi="Times New Roman"/>
          <w:noProof w:val="0"/>
          <w:lang w:eastAsia="en-US"/>
        </w:rPr>
        <w:commentReference w:id="2295"/>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96"/>
      <w:commentRangeEnd w:id="2296"/>
      <w:r w:rsidR="00B90D33">
        <w:rPr>
          <w:rStyle w:val="ad"/>
          <w:rFonts w:ascii="Times New Roman" w:eastAsiaTheme="minorEastAsia" w:hAnsi="Times New Roman"/>
          <w:noProof w:val="0"/>
          <w:lang w:eastAsia="en-US"/>
        </w:rPr>
        <w:commentReference w:id="2296"/>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97" w:name="_Toc12718174"/>
      <w:bookmarkStart w:id="2298" w:name="_Toc36756995"/>
      <w:bookmarkStart w:id="2299" w:name="_Toc36836536"/>
      <w:bookmarkStart w:id="2300" w:name="_Toc36843513"/>
      <w:bookmarkStart w:id="2301" w:name="_Toc37067802"/>
      <w:r w:rsidRPr="00F537EB">
        <w:t>–</w:t>
      </w:r>
      <w:r w:rsidRPr="00F537EB">
        <w:tab/>
      </w:r>
      <w:bookmarkEnd w:id="2297"/>
      <w:r w:rsidRPr="00F537EB">
        <w:rPr>
          <w:i/>
          <w:iCs/>
        </w:rPr>
        <w:t>DLDedicatedMessageSegment</w:t>
      </w:r>
      <w:bookmarkEnd w:id="2298"/>
      <w:bookmarkEnd w:id="2299"/>
      <w:bookmarkEnd w:id="2300"/>
      <w:bookmarkEnd w:id="2301"/>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ad"/>
          <w:rFonts w:ascii="Times New Roman" w:eastAsia="宋体" w:hAnsi="Times New Roman"/>
          <w:noProof w:val="0"/>
          <w:lang w:eastAsia="en-US"/>
        </w:rPr>
        <w:t xml:space="preserve"> </w:t>
      </w:r>
      <w:commentRangeStart w:id="2302"/>
      <w:commentRangeEnd w:id="2302"/>
      <w:r w:rsidR="008930AA">
        <w:rPr>
          <w:rStyle w:val="ad"/>
          <w:rFonts w:ascii="Times New Roman" w:eastAsia="宋体" w:hAnsi="Times New Roman"/>
          <w:noProof w:val="0"/>
          <w:lang w:eastAsia="en-US"/>
        </w:rPr>
        <w:commentReference w:id="2302"/>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3" w:name="_Hlk30450769"/>
      <w:r w:rsidRPr="00F537EB">
        <w:lastRenderedPageBreak/>
        <w:t xml:space="preserve">    rrc-MessageSegmentType-r16              ENUMERATED {notLastSegment, lastSegment},</w:t>
      </w:r>
    </w:p>
    <w:bookmarkEnd w:id="230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5" w:name="_Hlk30450880"/>
            <w:bookmarkEnd w:id="230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5"/>
    </w:tbl>
    <w:p w14:paraId="3D280E8C" w14:textId="77777777" w:rsidR="00700E2E" w:rsidRPr="00F537EB" w:rsidRDefault="00700E2E" w:rsidP="002C5D28"/>
    <w:p w14:paraId="5F33BE5E" w14:textId="77777777" w:rsidR="002C5D28" w:rsidRPr="00F537EB" w:rsidRDefault="002C5D28" w:rsidP="002C5D28">
      <w:pPr>
        <w:pStyle w:val="4"/>
      </w:pPr>
      <w:bookmarkStart w:id="2306" w:name="_Toc20425883"/>
      <w:bookmarkStart w:id="2307" w:name="_Toc29321279"/>
      <w:bookmarkStart w:id="2308" w:name="_Toc36756996"/>
      <w:bookmarkStart w:id="2309" w:name="_Toc36836537"/>
      <w:bookmarkStart w:id="2310" w:name="_Toc36843514"/>
      <w:bookmarkStart w:id="2311" w:name="_Toc37067803"/>
      <w:r w:rsidRPr="00F537EB">
        <w:t>–</w:t>
      </w:r>
      <w:r w:rsidRPr="00F537EB">
        <w:tab/>
      </w:r>
      <w:r w:rsidRPr="00F537EB">
        <w:rPr>
          <w:i/>
        </w:rPr>
        <w:t>DLInformationTransfer</w:t>
      </w:r>
      <w:bookmarkEnd w:id="2306"/>
      <w:bookmarkEnd w:id="2307"/>
      <w:bookmarkEnd w:id="2308"/>
      <w:bookmarkEnd w:id="2309"/>
      <w:bookmarkEnd w:id="2310"/>
      <w:bookmarkEnd w:id="231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2"/>
      <w:r w:rsidRPr="00F537EB">
        <w:t xml:space="preserve">Need </w:t>
      </w:r>
      <w:commentRangeStart w:id="2313"/>
      <w:r w:rsidRPr="00F537EB">
        <w:t>N</w:t>
      </w:r>
      <w:commentRangeEnd w:id="2312"/>
      <w:commentRangeEnd w:id="2313"/>
      <w:r w:rsidR="007537A1">
        <w:rPr>
          <w:rStyle w:val="ad"/>
          <w:rFonts w:ascii="Times New Roman" w:eastAsia="宋体" w:hAnsi="Times New Roman"/>
          <w:noProof w:val="0"/>
          <w:lang w:eastAsia="en-US"/>
        </w:rPr>
        <w:commentReference w:id="2313"/>
      </w:r>
      <w:r w:rsidR="00322A6F">
        <w:rPr>
          <w:rStyle w:val="ad"/>
          <w:rFonts w:ascii="Times New Roman" w:eastAsia="宋体" w:hAnsi="Times New Roman"/>
          <w:noProof w:val="0"/>
          <w:lang w:eastAsia="en-US"/>
        </w:rPr>
        <w:commentReference w:id="2312"/>
      </w:r>
    </w:p>
    <w:p w14:paraId="3A6C4FC6" w14:textId="04BC4F1C" w:rsidR="008F1816" w:rsidRPr="00F537EB" w:rsidRDefault="008F1816" w:rsidP="003B6316">
      <w:pPr>
        <w:pStyle w:val="PL"/>
      </w:pPr>
      <w:r w:rsidRPr="00F537EB">
        <w:t xml:space="preserve">    lateNonCriticalExtension            OCTET STRING                        </w:t>
      </w:r>
      <w:commentRangeStart w:id="2314"/>
      <w:r w:rsidRPr="00F537EB">
        <w:t>OPTIONAL,</w:t>
      </w:r>
      <w:commentRangeEnd w:id="2314"/>
      <w:r w:rsidR="00693D5C">
        <w:rPr>
          <w:rStyle w:val="ad"/>
          <w:rFonts w:ascii="Times New Roman" w:eastAsia="宋体" w:hAnsi="Times New Roman"/>
          <w:noProof w:val="0"/>
          <w:lang w:eastAsia="en-US"/>
        </w:rPr>
        <w:commentReference w:id="2314"/>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315" w:name="_Toc36756997"/>
      <w:bookmarkStart w:id="2316" w:name="_Toc36836538"/>
      <w:bookmarkStart w:id="2317" w:name="_Toc36843515"/>
      <w:bookmarkStart w:id="2318" w:name="_Toc37067804"/>
      <w:r w:rsidRPr="00F537EB">
        <w:rPr>
          <w:i/>
          <w:iCs/>
        </w:rPr>
        <w:t>–</w:t>
      </w:r>
      <w:r w:rsidRPr="00F537EB">
        <w:rPr>
          <w:i/>
          <w:iCs/>
        </w:rPr>
        <w:tab/>
        <w:t>DL</w:t>
      </w:r>
      <w:r w:rsidRPr="00F537EB">
        <w:rPr>
          <w:i/>
          <w:iCs/>
          <w:noProof/>
        </w:rPr>
        <w:t>InformationTransferMRDC</w:t>
      </w:r>
      <w:bookmarkEnd w:id="2315"/>
      <w:bookmarkEnd w:id="2316"/>
      <w:bookmarkEnd w:id="2317"/>
      <w:bookmarkEnd w:id="231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19"/>
      <w:r w:rsidRPr="00F537EB">
        <w:t xml:space="preserve">OCTET STRING             </w:t>
      </w:r>
      <w:commentRangeEnd w:id="2319"/>
      <w:r w:rsidR="00693D5C">
        <w:rPr>
          <w:rStyle w:val="ad"/>
          <w:rFonts w:ascii="Times New Roman" w:eastAsia="宋体" w:hAnsi="Times New Roman"/>
          <w:noProof w:val="0"/>
          <w:lang w:eastAsia="en-US"/>
        </w:rPr>
        <w:commentReference w:id="2319"/>
      </w:r>
      <w:commentRangeStart w:id="2320"/>
      <w:r w:rsidRPr="00F537EB">
        <w:t>OPTIONAL</w:t>
      </w:r>
      <w:commentRangeEnd w:id="2320"/>
      <w:r w:rsidR="005E753A">
        <w:rPr>
          <w:rStyle w:val="ad"/>
          <w:rFonts w:ascii="Times New Roman" w:eastAsia="宋体" w:hAnsi="Times New Roman"/>
          <w:noProof w:val="0"/>
          <w:lang w:eastAsia="en-US"/>
        </w:rPr>
        <w:commentReference w:id="2320"/>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321" w:name="_Toc20425884"/>
      <w:bookmarkStart w:id="2322" w:name="_Toc29321280"/>
      <w:bookmarkStart w:id="2323" w:name="_Toc36756998"/>
      <w:bookmarkStart w:id="2324" w:name="_Toc36836539"/>
      <w:bookmarkStart w:id="2325" w:name="_Toc36843516"/>
      <w:bookmarkStart w:id="2326" w:name="_Toc37067805"/>
      <w:r w:rsidRPr="00F537EB">
        <w:t>–</w:t>
      </w:r>
      <w:r w:rsidRPr="00F537EB">
        <w:tab/>
      </w:r>
      <w:r w:rsidRPr="00F537EB">
        <w:rPr>
          <w:i/>
          <w:noProof/>
        </w:rPr>
        <w:t>FailureInformation</w:t>
      </w:r>
      <w:bookmarkEnd w:id="2321"/>
      <w:bookmarkEnd w:id="2322"/>
      <w:bookmarkEnd w:id="2323"/>
      <w:bookmarkEnd w:id="2324"/>
      <w:bookmarkEnd w:id="2325"/>
      <w:bookmarkEnd w:id="232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327" w:name="_Toc20425885"/>
      <w:bookmarkStart w:id="2328" w:name="_Toc29321281"/>
      <w:bookmarkStart w:id="2329" w:name="_Toc36756999"/>
      <w:bookmarkStart w:id="2330" w:name="_Toc36836540"/>
      <w:bookmarkStart w:id="2331" w:name="_Toc36843517"/>
      <w:bookmarkStart w:id="2332" w:name="_Toc37067806"/>
      <w:r w:rsidRPr="00F537EB">
        <w:rPr>
          <w:rFonts w:eastAsia="MS Mincho"/>
        </w:rPr>
        <w:t>–</w:t>
      </w:r>
      <w:r w:rsidRPr="00F537EB">
        <w:rPr>
          <w:rFonts w:eastAsia="MS Mincho"/>
        </w:rPr>
        <w:tab/>
      </w:r>
      <w:r w:rsidRPr="00F537EB">
        <w:rPr>
          <w:rFonts w:eastAsia="MS Mincho"/>
          <w:i/>
        </w:rPr>
        <w:t>LocationMeasurementIndication</w:t>
      </w:r>
      <w:bookmarkEnd w:id="2327"/>
      <w:bookmarkEnd w:id="2328"/>
      <w:bookmarkEnd w:id="2329"/>
      <w:bookmarkEnd w:id="2330"/>
      <w:bookmarkEnd w:id="2331"/>
      <w:bookmarkEnd w:id="233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333" w:name="_Toc36757000"/>
      <w:bookmarkStart w:id="2334" w:name="_Toc36836541"/>
      <w:bookmarkStart w:id="2335" w:name="_Toc36843518"/>
      <w:bookmarkStart w:id="2336"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33"/>
      <w:bookmarkEnd w:id="2334"/>
      <w:bookmarkEnd w:id="2335"/>
      <w:bookmarkEnd w:id="233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37"/>
      <w:r w:rsidRPr="00F537EB">
        <w:t>IEs</w:t>
      </w:r>
      <w:commentRangeEnd w:id="2337"/>
      <w:r w:rsidR="00F466EC">
        <w:rPr>
          <w:rStyle w:val="ad"/>
          <w:rFonts w:ascii="Times New Roman" w:eastAsia="宋体" w:hAnsi="Times New Roman"/>
          <w:noProof w:val="0"/>
          <w:lang w:eastAsia="en-US"/>
        </w:rPr>
        <w:commentReference w:id="2337"/>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38" w:name="OLE_LINK25"/>
      <w:r w:rsidRPr="00F537EB">
        <w:t xml:space="preserve">                         Sensor-NameListConfig-r16</w:t>
      </w:r>
      <w:bookmarkEnd w:id="233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39"/>
      <w:r w:rsidRPr="00F537EB">
        <w:t xml:space="preserve"> }</w:t>
      </w:r>
      <w:commentRangeEnd w:id="2339"/>
      <w:r w:rsidR="00693D5C">
        <w:rPr>
          <w:rStyle w:val="ad"/>
          <w:rFonts w:ascii="Times New Roman" w:eastAsia="宋体" w:hAnsi="Times New Roman"/>
          <w:noProof w:val="0"/>
          <w:lang w:eastAsia="en-US"/>
        </w:rPr>
        <w:commentReference w:id="2339"/>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0"/>
      <w:r w:rsidRPr="00F537EB">
        <w:t>LoggingInterval-r16</w:t>
      </w:r>
      <w:commentRangeEnd w:id="2340"/>
      <w:r w:rsidR="00693D5C">
        <w:rPr>
          <w:rStyle w:val="ad"/>
          <w:rFonts w:ascii="Times New Roman" w:eastAsia="宋体" w:hAnsi="Times New Roman"/>
          <w:noProof w:val="0"/>
          <w:lang w:eastAsia="en-US"/>
        </w:rPr>
        <w:commentReference w:id="2340"/>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1"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1"/>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342" w:name="_Toc12718198"/>
      <w:bookmarkStart w:id="2343" w:name="_Toc36757001"/>
      <w:bookmarkStart w:id="2344" w:name="_Toc36836542"/>
      <w:bookmarkStart w:id="2345" w:name="_Toc36843519"/>
      <w:bookmarkStart w:id="2346" w:name="_Toc37067808"/>
      <w:r w:rsidRPr="00F537EB">
        <w:rPr>
          <w:i/>
          <w:iCs/>
        </w:rPr>
        <w:t>–</w:t>
      </w:r>
      <w:r w:rsidRPr="00F537EB">
        <w:rPr>
          <w:i/>
          <w:iCs/>
        </w:rPr>
        <w:tab/>
        <w:t>MCGFailureInformation</w:t>
      </w:r>
      <w:bookmarkEnd w:id="2342"/>
      <w:bookmarkEnd w:id="2343"/>
      <w:bookmarkEnd w:id="2344"/>
      <w:bookmarkEnd w:id="2345"/>
      <w:bookmarkEnd w:id="2346"/>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47"/>
      <w:r w:rsidRPr="00F537EB">
        <w:t>OPTIONAL</w:t>
      </w:r>
      <w:r w:rsidRPr="00F537EB">
        <w:rPr>
          <w:rFonts w:eastAsia="Malgun Gothic"/>
        </w:rPr>
        <w:t>,</w:t>
      </w:r>
      <w:commentRangeEnd w:id="2347"/>
      <w:r w:rsidR="00693D5C">
        <w:rPr>
          <w:rStyle w:val="ad"/>
          <w:rFonts w:ascii="Times New Roman" w:eastAsia="宋体" w:hAnsi="Times New Roman"/>
          <w:noProof w:val="0"/>
          <w:lang w:eastAsia="en-US"/>
        </w:rPr>
        <w:commentReference w:id="2347"/>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48"/>
      <w:r w:rsidRPr="00F537EB">
        <w:rPr>
          <w:rFonts w:eastAsia="Malgun Gothic"/>
        </w:rPr>
        <w:t>failureType-r16</w:t>
      </w:r>
      <w:r w:rsidRPr="00F537EB">
        <w:t xml:space="preserve">                   </w:t>
      </w:r>
      <w:commentRangeEnd w:id="2348"/>
      <w:r w:rsidR="006D6BEF">
        <w:rPr>
          <w:rStyle w:val="ad"/>
          <w:rFonts w:ascii="Times New Roman" w:eastAsia="宋体" w:hAnsi="Times New Roman"/>
          <w:noProof w:val="0"/>
          <w:lang w:eastAsia="en-US"/>
        </w:rPr>
        <w:commentReference w:id="2348"/>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49"/>
      <w:commentRangeEnd w:id="2349"/>
      <w:r w:rsidR="00B3655E">
        <w:rPr>
          <w:rStyle w:val="ad"/>
          <w:rFonts w:ascii="Times New Roman" w:eastAsia="宋体" w:hAnsi="Times New Roman"/>
          <w:noProof w:val="0"/>
          <w:lang w:eastAsia="en-US"/>
        </w:rPr>
        <w:commentReference w:id="2349"/>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0"/>
      <w:r w:rsidRPr="00F537EB">
        <w:rPr>
          <w:rFonts w:eastAsia="Malgun Gothic"/>
        </w:rPr>
        <w:t>MeasResult2EUTRA</w:t>
      </w:r>
      <w:commentRangeEnd w:id="2350"/>
      <w:r w:rsidR="00603ACC">
        <w:rPr>
          <w:rStyle w:val="ad"/>
          <w:rFonts w:ascii="Times New Roman" w:eastAsia="宋体" w:hAnsi="Times New Roman"/>
          <w:noProof w:val="0"/>
          <w:lang w:eastAsia="en-US"/>
        </w:rPr>
        <w:commentReference w:id="2350"/>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351" w:name="_Toc20425886"/>
      <w:bookmarkStart w:id="2352" w:name="_Toc29321282"/>
      <w:bookmarkStart w:id="2353" w:name="_Toc36757002"/>
      <w:bookmarkStart w:id="2354" w:name="_Toc36836543"/>
      <w:bookmarkStart w:id="2355" w:name="_Toc36843520"/>
      <w:bookmarkStart w:id="2356" w:name="_Toc37067809"/>
      <w:r w:rsidRPr="00F537EB">
        <w:rPr>
          <w:rFonts w:eastAsia="MS Mincho"/>
        </w:rPr>
        <w:t>–</w:t>
      </w:r>
      <w:r w:rsidRPr="00F537EB">
        <w:rPr>
          <w:rFonts w:eastAsia="MS Mincho"/>
        </w:rPr>
        <w:tab/>
      </w:r>
      <w:r w:rsidRPr="00F537EB">
        <w:rPr>
          <w:rFonts w:eastAsia="MS Mincho"/>
          <w:i/>
        </w:rPr>
        <w:t>MeasurementReport</w:t>
      </w:r>
      <w:bookmarkEnd w:id="2351"/>
      <w:bookmarkEnd w:id="2352"/>
      <w:bookmarkEnd w:id="2353"/>
      <w:bookmarkEnd w:id="2354"/>
      <w:bookmarkEnd w:id="2355"/>
      <w:bookmarkEnd w:id="235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357" w:name="_Toc20425887"/>
      <w:bookmarkStart w:id="2358" w:name="_Toc29321283"/>
      <w:bookmarkStart w:id="2359" w:name="_Toc36757003"/>
      <w:bookmarkStart w:id="2360" w:name="_Toc36836544"/>
      <w:bookmarkStart w:id="2361" w:name="_Toc36843521"/>
      <w:bookmarkStart w:id="2362" w:name="_Toc37067810"/>
      <w:r w:rsidRPr="00F537EB">
        <w:t>–</w:t>
      </w:r>
      <w:r w:rsidRPr="00F537EB">
        <w:tab/>
      </w:r>
      <w:r w:rsidRPr="00F537EB">
        <w:rPr>
          <w:i/>
        </w:rPr>
        <w:t>MIB</w:t>
      </w:r>
      <w:bookmarkEnd w:id="2357"/>
      <w:bookmarkEnd w:id="2358"/>
      <w:bookmarkEnd w:id="2359"/>
      <w:bookmarkEnd w:id="2360"/>
      <w:bookmarkEnd w:id="2361"/>
      <w:bookmarkEnd w:id="236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363" w:name="_Toc20425888"/>
      <w:bookmarkStart w:id="2364" w:name="_Toc29321284"/>
      <w:bookmarkStart w:id="2365" w:name="_Toc36757004"/>
      <w:bookmarkStart w:id="2366" w:name="_Toc36836545"/>
      <w:bookmarkStart w:id="2367" w:name="_Toc36843522"/>
      <w:bookmarkStart w:id="2368" w:name="_Toc37067811"/>
      <w:r w:rsidRPr="00F537EB">
        <w:t>–</w:t>
      </w:r>
      <w:r w:rsidRPr="00F537EB">
        <w:tab/>
      </w:r>
      <w:r w:rsidRPr="00F537EB">
        <w:rPr>
          <w:i/>
        </w:rPr>
        <w:t>MobilityFromNRCommand</w:t>
      </w:r>
      <w:bookmarkEnd w:id="2363"/>
      <w:bookmarkEnd w:id="2364"/>
      <w:bookmarkEnd w:id="2365"/>
      <w:bookmarkEnd w:id="2366"/>
      <w:bookmarkEnd w:id="2367"/>
      <w:bookmarkEnd w:id="236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DengXian"/>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369" w:name="_Toc20425889"/>
      <w:bookmarkStart w:id="2370" w:name="_Toc29321285"/>
      <w:bookmarkStart w:id="2371" w:name="_Toc36757005"/>
      <w:bookmarkStart w:id="2372" w:name="_Toc36836546"/>
      <w:bookmarkStart w:id="2373" w:name="_Toc36843523"/>
      <w:bookmarkStart w:id="2374" w:name="_Toc37067812"/>
      <w:r w:rsidRPr="00F537EB">
        <w:t>–</w:t>
      </w:r>
      <w:r w:rsidRPr="00F537EB">
        <w:tab/>
      </w:r>
      <w:r w:rsidRPr="00F537EB">
        <w:rPr>
          <w:i/>
        </w:rPr>
        <w:t>Paging</w:t>
      </w:r>
      <w:bookmarkEnd w:id="2369"/>
      <w:bookmarkEnd w:id="2370"/>
      <w:bookmarkEnd w:id="2371"/>
      <w:bookmarkEnd w:id="2372"/>
      <w:bookmarkEnd w:id="2373"/>
      <w:bookmarkEnd w:id="237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75" w:name="_Toc20425890"/>
      <w:bookmarkStart w:id="2376" w:name="_Toc29321286"/>
      <w:bookmarkStart w:id="2377" w:name="_Toc36757006"/>
      <w:bookmarkStart w:id="2378" w:name="_Toc36836547"/>
      <w:bookmarkStart w:id="2379" w:name="_Toc36843524"/>
      <w:bookmarkStart w:id="2380" w:name="_Toc37067813"/>
      <w:r w:rsidRPr="00F537EB">
        <w:t>–</w:t>
      </w:r>
      <w:r w:rsidRPr="00F537EB">
        <w:tab/>
      </w:r>
      <w:r w:rsidRPr="00F537EB">
        <w:rPr>
          <w:i/>
          <w:noProof/>
        </w:rPr>
        <w:t>RRCReestablishment</w:t>
      </w:r>
      <w:bookmarkEnd w:id="2375"/>
      <w:bookmarkEnd w:id="2376"/>
      <w:bookmarkEnd w:id="2377"/>
      <w:bookmarkEnd w:id="2378"/>
      <w:bookmarkEnd w:id="2379"/>
      <w:bookmarkEnd w:id="238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81" w:name="_Toc20425891"/>
      <w:bookmarkStart w:id="2382" w:name="_Toc29321287"/>
      <w:bookmarkStart w:id="2383" w:name="_Toc36757007"/>
      <w:bookmarkStart w:id="2384" w:name="_Toc36836548"/>
      <w:bookmarkStart w:id="2385" w:name="_Toc36843525"/>
      <w:bookmarkStart w:id="2386" w:name="_Toc37067814"/>
      <w:r w:rsidRPr="00F537EB">
        <w:t>–</w:t>
      </w:r>
      <w:r w:rsidRPr="00F537EB">
        <w:tab/>
      </w:r>
      <w:r w:rsidRPr="00F537EB">
        <w:rPr>
          <w:i/>
          <w:noProof/>
        </w:rPr>
        <w:t>RRCReestablishmentComplete</w:t>
      </w:r>
      <w:bookmarkEnd w:id="2381"/>
      <w:bookmarkEnd w:id="2382"/>
      <w:bookmarkEnd w:id="2383"/>
      <w:bookmarkEnd w:id="2384"/>
      <w:bookmarkEnd w:id="2385"/>
      <w:bookmarkEnd w:id="238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87"/>
      <w:r w:rsidRPr="00F537EB">
        <w:t>r16</w:t>
      </w:r>
      <w:commentRangeEnd w:id="2387"/>
      <w:r w:rsidR="0037739F">
        <w:rPr>
          <w:rStyle w:val="ad"/>
          <w:rFonts w:ascii="Times New Roman" w:eastAsia="宋体" w:hAnsi="Times New Roman"/>
          <w:noProof w:val="0"/>
          <w:lang w:eastAsia="en-US"/>
        </w:rPr>
        <w:commentReference w:id="2387"/>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88" w:name="_Toc20425892"/>
      <w:bookmarkStart w:id="2389" w:name="_Toc29321288"/>
      <w:bookmarkStart w:id="2390" w:name="_Toc36757008"/>
      <w:bookmarkStart w:id="2391" w:name="_Toc36836549"/>
      <w:bookmarkStart w:id="2392" w:name="_Toc36843526"/>
      <w:bookmarkStart w:id="2393" w:name="_Toc37067815"/>
      <w:r w:rsidRPr="00F537EB">
        <w:t>–</w:t>
      </w:r>
      <w:r w:rsidRPr="00F537EB">
        <w:tab/>
      </w:r>
      <w:r w:rsidRPr="00F537EB">
        <w:rPr>
          <w:i/>
          <w:noProof/>
        </w:rPr>
        <w:t>RRCReestablishmentRequest</w:t>
      </w:r>
      <w:bookmarkEnd w:id="2388"/>
      <w:bookmarkEnd w:id="2389"/>
      <w:bookmarkEnd w:id="2390"/>
      <w:bookmarkEnd w:id="2391"/>
      <w:bookmarkEnd w:id="2392"/>
      <w:bookmarkEnd w:id="239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94" w:name="_Toc20425893"/>
      <w:bookmarkStart w:id="2395" w:name="_Toc29321289"/>
      <w:bookmarkStart w:id="2396" w:name="_Toc36757009"/>
      <w:bookmarkStart w:id="2397" w:name="_Toc36836550"/>
      <w:bookmarkStart w:id="2398" w:name="_Toc36843527"/>
      <w:bookmarkStart w:id="2399" w:name="_Toc37067816"/>
      <w:r w:rsidRPr="00F537EB">
        <w:t>–</w:t>
      </w:r>
      <w:r w:rsidRPr="00F537EB">
        <w:tab/>
      </w:r>
      <w:r w:rsidRPr="00F537EB">
        <w:rPr>
          <w:i/>
          <w:noProof/>
        </w:rPr>
        <w:t>RRCReconfiguration</w:t>
      </w:r>
      <w:bookmarkEnd w:id="2394"/>
      <w:bookmarkEnd w:id="2395"/>
      <w:bookmarkEnd w:id="2396"/>
      <w:bookmarkEnd w:id="2397"/>
      <w:bookmarkEnd w:id="2398"/>
      <w:bookmarkEnd w:id="239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00"/>
      <w:r w:rsidRPr="00F537EB">
        <w:t>M</w:t>
      </w:r>
      <w:commentRangeEnd w:id="2400"/>
      <w:r w:rsidR="00693D5C">
        <w:rPr>
          <w:rStyle w:val="ad"/>
          <w:rFonts w:ascii="Times New Roman" w:eastAsia="宋体" w:hAnsi="Times New Roman"/>
          <w:noProof w:val="0"/>
          <w:lang w:eastAsia="en-US"/>
        </w:rPr>
        <w:commentReference w:id="2400"/>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01"/>
      <w:r w:rsidRPr="00F537EB">
        <w:t>...</w:t>
      </w:r>
      <w:commentRangeEnd w:id="2401"/>
      <w:r w:rsidR="001F0BC0">
        <w:rPr>
          <w:rStyle w:val="ad"/>
          <w:rFonts w:ascii="Times New Roman" w:eastAsia="宋体" w:hAnsi="Times New Roman"/>
          <w:noProof w:val="0"/>
          <w:lang w:eastAsia="en-US"/>
        </w:rPr>
        <w:commentReference w:id="2401"/>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2"/>
            <w:r w:rsidRPr="00F537EB">
              <w:rPr>
                <w:lang w:eastAsia="zh-CN"/>
              </w:rPr>
              <w:t xml:space="preserve">The network </w:t>
            </w:r>
            <w:commentRangeEnd w:id="2402"/>
            <w:r w:rsidR="00227B62">
              <w:rPr>
                <w:rStyle w:val="ad"/>
                <w:rFonts w:ascii="Times New Roman" w:eastAsia="宋体" w:hAnsi="Times New Roman"/>
                <w:lang w:eastAsia="en-US"/>
              </w:rPr>
              <w:commentReference w:id="2402"/>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3"/>
            <w:r w:rsidRPr="00F537EB">
              <w:t>serving cell</w:t>
            </w:r>
            <w:commentRangeEnd w:id="2403"/>
            <w:r w:rsidR="007623B8">
              <w:rPr>
                <w:rStyle w:val="ad"/>
                <w:rFonts w:ascii="Times New Roman" w:eastAsia="宋体" w:hAnsi="Times New Roman"/>
                <w:lang w:eastAsia="en-US"/>
              </w:rPr>
              <w:commentReference w:id="2403"/>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404" w:name="_Toc20425894"/>
      <w:bookmarkStart w:id="2405" w:name="_Toc29321290"/>
      <w:bookmarkStart w:id="2406" w:name="_Toc36757010"/>
      <w:bookmarkStart w:id="2407" w:name="_Toc36836551"/>
      <w:bookmarkStart w:id="2408" w:name="_Toc36843528"/>
      <w:bookmarkStart w:id="2409" w:name="_Toc37067817"/>
      <w:r w:rsidRPr="00F537EB">
        <w:rPr>
          <w:i/>
          <w:iCs/>
        </w:rPr>
        <w:t>–</w:t>
      </w:r>
      <w:r w:rsidRPr="00F537EB">
        <w:rPr>
          <w:i/>
          <w:iCs/>
        </w:rPr>
        <w:tab/>
      </w:r>
      <w:r w:rsidRPr="00F537EB">
        <w:rPr>
          <w:i/>
          <w:iCs/>
          <w:noProof/>
        </w:rPr>
        <w:t>RRCReconfigurationComplete</w:t>
      </w:r>
      <w:bookmarkEnd w:id="2404"/>
      <w:bookmarkEnd w:id="2405"/>
      <w:bookmarkEnd w:id="2406"/>
      <w:bookmarkEnd w:id="2407"/>
      <w:bookmarkEnd w:id="2408"/>
      <w:bookmarkEnd w:id="240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10"/>
      <w:r w:rsidRPr="00F537EB">
        <w:t>r16</w:t>
      </w:r>
      <w:commentRangeEnd w:id="2410"/>
      <w:r w:rsidR="0037739F">
        <w:rPr>
          <w:rStyle w:val="ad"/>
          <w:rFonts w:ascii="Times New Roman" w:eastAsia="宋体" w:hAnsi="Times New Roman"/>
          <w:noProof w:val="0"/>
          <w:lang w:eastAsia="en-US"/>
        </w:rPr>
        <w:commentReference w:id="2410"/>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411" w:name="_Toc20425895"/>
      <w:bookmarkStart w:id="2412" w:name="_Toc29321291"/>
      <w:bookmarkStart w:id="2413" w:name="_Toc36757011"/>
      <w:bookmarkStart w:id="2414" w:name="_Toc36836552"/>
      <w:bookmarkStart w:id="2415" w:name="_Toc36843529"/>
      <w:bookmarkStart w:id="2416" w:name="_Toc37067818"/>
      <w:r w:rsidRPr="00F537EB">
        <w:t>–</w:t>
      </w:r>
      <w:r w:rsidRPr="00F537EB">
        <w:tab/>
      </w:r>
      <w:r w:rsidRPr="00F537EB">
        <w:rPr>
          <w:i/>
          <w:noProof/>
        </w:rPr>
        <w:t>RRCReject</w:t>
      </w:r>
      <w:bookmarkEnd w:id="2411"/>
      <w:bookmarkEnd w:id="2412"/>
      <w:bookmarkEnd w:id="2413"/>
      <w:bookmarkEnd w:id="2414"/>
      <w:bookmarkEnd w:id="2415"/>
      <w:bookmarkEnd w:id="2416"/>
    </w:p>
    <w:p w14:paraId="6A44C0D7" w14:textId="77777777" w:rsidR="002C5D28" w:rsidRPr="00F537EB" w:rsidRDefault="002C5D28" w:rsidP="002C5D28">
      <w:bookmarkStart w:id="241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1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1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419" w:name="_Toc20425896"/>
      <w:bookmarkStart w:id="2420" w:name="_Toc29321292"/>
      <w:bookmarkStart w:id="2421" w:name="_Toc36757012"/>
      <w:bookmarkStart w:id="2422" w:name="_Toc36836553"/>
      <w:bookmarkStart w:id="2423" w:name="_Toc36843530"/>
      <w:bookmarkStart w:id="2424" w:name="_Toc37067819"/>
      <w:bookmarkEnd w:id="2418"/>
      <w:r w:rsidRPr="00F537EB">
        <w:lastRenderedPageBreak/>
        <w:t>–</w:t>
      </w:r>
      <w:r w:rsidRPr="00F537EB">
        <w:tab/>
      </w:r>
      <w:r w:rsidRPr="00F537EB">
        <w:rPr>
          <w:i/>
          <w:noProof/>
        </w:rPr>
        <w:t>RRCRelease</w:t>
      </w:r>
      <w:bookmarkEnd w:id="2419"/>
      <w:bookmarkEnd w:id="2420"/>
      <w:bookmarkEnd w:id="2421"/>
      <w:bookmarkEnd w:id="2422"/>
      <w:bookmarkEnd w:id="2423"/>
      <w:bookmarkEnd w:id="242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5"/>
      <w:r w:rsidRPr="00F537EB">
        <w:t>measIdleConfig-r16</w:t>
      </w:r>
      <w:commentRangeEnd w:id="2425"/>
      <w:r w:rsidR="00604A7B">
        <w:rPr>
          <w:rStyle w:val="ad"/>
          <w:rFonts w:ascii="Times New Roman" w:eastAsia="宋体" w:hAnsi="Times New Roman"/>
          <w:noProof w:val="0"/>
          <w:lang w:eastAsia="en-US"/>
        </w:rPr>
        <w:commentReference w:id="2425"/>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427" w:name="_Toc20425897"/>
      <w:bookmarkStart w:id="2428" w:name="_Toc29321293"/>
      <w:bookmarkStart w:id="2429" w:name="_Toc36757013"/>
      <w:bookmarkStart w:id="2430" w:name="_Toc36836554"/>
      <w:bookmarkStart w:id="2431" w:name="_Toc36843531"/>
      <w:bookmarkStart w:id="2432" w:name="_Toc37067820"/>
      <w:bookmarkEnd w:id="2426"/>
      <w:r w:rsidRPr="00F537EB">
        <w:t>–</w:t>
      </w:r>
      <w:r w:rsidRPr="00F537EB">
        <w:tab/>
      </w:r>
      <w:r w:rsidRPr="00F537EB">
        <w:rPr>
          <w:i/>
          <w:noProof/>
        </w:rPr>
        <w:t>RRCResume</w:t>
      </w:r>
      <w:bookmarkEnd w:id="2427"/>
      <w:bookmarkEnd w:id="2428"/>
      <w:bookmarkEnd w:id="2429"/>
      <w:bookmarkEnd w:id="2430"/>
      <w:bookmarkEnd w:id="2431"/>
      <w:bookmarkEnd w:id="243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3"/>
      <w:r w:rsidRPr="00F537EB">
        <w:t xml:space="preserve">Need </w:t>
      </w:r>
      <w:commentRangeStart w:id="2434"/>
      <w:r w:rsidRPr="00F537EB">
        <w:t>M</w:t>
      </w:r>
      <w:commentRangeEnd w:id="2433"/>
      <w:commentRangeEnd w:id="2434"/>
      <w:r w:rsidR="00FA0B60">
        <w:rPr>
          <w:rStyle w:val="ad"/>
          <w:rFonts w:ascii="Times New Roman" w:eastAsia="宋体" w:hAnsi="Times New Roman"/>
          <w:noProof w:val="0"/>
          <w:lang w:eastAsia="en-US"/>
        </w:rPr>
        <w:commentReference w:id="2434"/>
      </w:r>
      <w:r w:rsidR="00C724B0">
        <w:rPr>
          <w:rStyle w:val="ad"/>
          <w:rFonts w:ascii="Times New Roman" w:eastAsia="宋体" w:hAnsi="Times New Roman"/>
          <w:noProof w:val="0"/>
          <w:lang w:eastAsia="en-US"/>
        </w:rPr>
        <w:commentReference w:id="2433"/>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435" w:name="_Toc20425898"/>
      <w:bookmarkStart w:id="2436" w:name="_Toc29321294"/>
      <w:bookmarkStart w:id="2437" w:name="_Toc36757014"/>
      <w:bookmarkStart w:id="2438" w:name="_Toc36836555"/>
      <w:bookmarkStart w:id="2439" w:name="_Toc36843532"/>
      <w:bookmarkStart w:id="2440" w:name="_Toc37067821"/>
      <w:r w:rsidRPr="00F537EB">
        <w:t>–</w:t>
      </w:r>
      <w:r w:rsidRPr="00F537EB">
        <w:tab/>
      </w:r>
      <w:r w:rsidRPr="00F537EB">
        <w:rPr>
          <w:i/>
          <w:noProof/>
        </w:rPr>
        <w:t>RRCResumeComplete</w:t>
      </w:r>
      <w:bookmarkEnd w:id="2435"/>
      <w:bookmarkEnd w:id="2436"/>
      <w:bookmarkEnd w:id="2437"/>
      <w:bookmarkEnd w:id="2438"/>
      <w:bookmarkEnd w:id="2439"/>
      <w:bookmarkEnd w:id="2440"/>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41"/>
      <w:r w:rsidRPr="00F537EB">
        <w:t>Response</w:t>
      </w:r>
      <w:commentRangeEnd w:id="2441"/>
      <w:r w:rsidR="00E85EA2">
        <w:rPr>
          <w:rStyle w:val="ad"/>
          <w:rFonts w:ascii="Times New Roman" w:eastAsia="宋体" w:hAnsi="Times New Roman"/>
          <w:noProof w:val="0"/>
          <w:lang w:eastAsia="en-US"/>
        </w:rPr>
        <w:commentReference w:id="2441"/>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2"/>
      <w:r w:rsidRPr="00F537EB">
        <w:t>r16</w:t>
      </w:r>
      <w:commentRangeEnd w:id="2442"/>
      <w:r w:rsidR="0037739F">
        <w:rPr>
          <w:rStyle w:val="ad"/>
          <w:rFonts w:ascii="Times New Roman" w:eastAsia="宋体" w:hAnsi="Times New Roman"/>
          <w:noProof w:val="0"/>
          <w:lang w:eastAsia="en-US"/>
        </w:rPr>
        <w:commentReference w:id="2442"/>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443" w:name="_Toc20425899"/>
      <w:bookmarkStart w:id="2444" w:name="_Toc29321295"/>
      <w:bookmarkStart w:id="2445" w:name="_Toc36757015"/>
      <w:bookmarkStart w:id="2446" w:name="_Toc36836556"/>
      <w:bookmarkStart w:id="2447" w:name="_Toc36843533"/>
      <w:bookmarkStart w:id="2448" w:name="_Toc37067822"/>
      <w:r w:rsidRPr="00F537EB">
        <w:t>–</w:t>
      </w:r>
      <w:r w:rsidRPr="00F537EB">
        <w:tab/>
      </w:r>
      <w:r w:rsidRPr="00F537EB">
        <w:rPr>
          <w:i/>
          <w:noProof/>
        </w:rPr>
        <w:t>RRCResumeRequest</w:t>
      </w:r>
      <w:bookmarkEnd w:id="2443"/>
      <w:bookmarkEnd w:id="2444"/>
      <w:bookmarkEnd w:id="2445"/>
      <w:bookmarkEnd w:id="2446"/>
      <w:bookmarkEnd w:id="2447"/>
      <w:bookmarkEnd w:id="244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449" w:name="_Toc20425900"/>
      <w:bookmarkStart w:id="2450" w:name="_Toc29321296"/>
      <w:bookmarkStart w:id="2451" w:name="_Toc36757016"/>
      <w:bookmarkStart w:id="2452" w:name="_Toc36836557"/>
      <w:bookmarkStart w:id="2453" w:name="_Toc36843534"/>
      <w:bookmarkStart w:id="2454" w:name="_Toc37067823"/>
      <w:r w:rsidRPr="00F537EB">
        <w:t>–</w:t>
      </w:r>
      <w:r w:rsidRPr="00F537EB">
        <w:tab/>
      </w:r>
      <w:r w:rsidRPr="00F537EB">
        <w:rPr>
          <w:i/>
          <w:noProof/>
        </w:rPr>
        <w:t>RRCResumeRequest1</w:t>
      </w:r>
      <w:bookmarkEnd w:id="2449"/>
      <w:bookmarkEnd w:id="2450"/>
      <w:bookmarkEnd w:id="2451"/>
      <w:bookmarkEnd w:id="2452"/>
      <w:bookmarkEnd w:id="2453"/>
      <w:bookmarkEnd w:id="245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455" w:name="_Toc20425901"/>
      <w:bookmarkStart w:id="2456" w:name="_Toc29321297"/>
      <w:bookmarkStart w:id="2457" w:name="_Toc36757017"/>
      <w:bookmarkStart w:id="2458" w:name="_Toc36836558"/>
      <w:bookmarkStart w:id="2459" w:name="_Toc36843535"/>
      <w:bookmarkStart w:id="2460" w:name="_Toc37067824"/>
      <w:r w:rsidRPr="00F537EB">
        <w:t>–</w:t>
      </w:r>
      <w:r w:rsidRPr="00F537EB">
        <w:tab/>
      </w:r>
      <w:r w:rsidRPr="00F537EB">
        <w:rPr>
          <w:i/>
          <w:noProof/>
        </w:rPr>
        <w:t>RRCSetup</w:t>
      </w:r>
      <w:bookmarkEnd w:id="2455"/>
      <w:bookmarkEnd w:id="2456"/>
      <w:bookmarkEnd w:id="2457"/>
      <w:bookmarkEnd w:id="2458"/>
      <w:bookmarkEnd w:id="2459"/>
      <w:bookmarkEnd w:id="246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461" w:name="_Toc20425902"/>
      <w:bookmarkStart w:id="2462" w:name="_Toc29321298"/>
      <w:bookmarkStart w:id="2463" w:name="_Toc36757018"/>
      <w:bookmarkStart w:id="2464" w:name="_Toc36836559"/>
      <w:bookmarkStart w:id="2465" w:name="_Toc36843536"/>
      <w:bookmarkStart w:id="2466" w:name="_Toc37067825"/>
      <w:r w:rsidRPr="00F537EB">
        <w:t>–</w:t>
      </w:r>
      <w:r w:rsidRPr="00F537EB">
        <w:tab/>
      </w:r>
      <w:r w:rsidRPr="00F537EB">
        <w:rPr>
          <w:i/>
          <w:noProof/>
        </w:rPr>
        <w:t>RRCSetupComplete</w:t>
      </w:r>
      <w:bookmarkEnd w:id="2461"/>
      <w:bookmarkEnd w:id="2462"/>
      <w:bookmarkEnd w:id="2463"/>
      <w:bookmarkEnd w:id="2464"/>
      <w:bookmarkEnd w:id="2465"/>
      <w:bookmarkEnd w:id="246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67"/>
      <w:r w:rsidRPr="00F537EB">
        <w:t>r16</w:t>
      </w:r>
      <w:commentRangeEnd w:id="2467"/>
      <w:r w:rsidR="0037739F">
        <w:rPr>
          <w:rStyle w:val="ad"/>
          <w:rFonts w:ascii="Times New Roman" w:eastAsia="宋体" w:hAnsi="Times New Roman"/>
          <w:noProof w:val="0"/>
          <w:lang w:eastAsia="en-US"/>
        </w:rPr>
        <w:commentReference w:id="2467"/>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468" w:name="_Toc20425903"/>
      <w:bookmarkStart w:id="2469" w:name="_Toc29321299"/>
      <w:bookmarkStart w:id="2470" w:name="_Toc36757019"/>
      <w:bookmarkStart w:id="2471" w:name="_Toc36836560"/>
      <w:bookmarkStart w:id="2472" w:name="_Toc36843537"/>
      <w:bookmarkStart w:id="2473" w:name="_Toc37067826"/>
      <w:r w:rsidRPr="00F537EB">
        <w:rPr>
          <w:i/>
          <w:iCs/>
        </w:rPr>
        <w:t>–</w:t>
      </w:r>
      <w:r w:rsidRPr="00F537EB">
        <w:rPr>
          <w:i/>
          <w:iCs/>
        </w:rPr>
        <w:tab/>
      </w:r>
      <w:r w:rsidRPr="00F537EB">
        <w:rPr>
          <w:i/>
          <w:iCs/>
          <w:noProof/>
        </w:rPr>
        <w:t>RRCSetupRequest</w:t>
      </w:r>
      <w:bookmarkEnd w:id="2468"/>
      <w:bookmarkEnd w:id="2469"/>
      <w:bookmarkEnd w:id="2470"/>
      <w:bookmarkEnd w:id="2471"/>
      <w:bookmarkEnd w:id="2472"/>
      <w:bookmarkEnd w:id="2473"/>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474" w:name="_Toc20425904"/>
      <w:bookmarkStart w:id="2475" w:name="_Toc29321300"/>
      <w:bookmarkStart w:id="2476" w:name="_Toc36757020"/>
      <w:bookmarkStart w:id="2477" w:name="_Toc36836561"/>
      <w:bookmarkStart w:id="2478" w:name="_Toc36843538"/>
      <w:bookmarkStart w:id="2479" w:name="_Toc37067827"/>
      <w:r w:rsidRPr="00F537EB">
        <w:t>–</w:t>
      </w:r>
      <w:r w:rsidRPr="00F537EB">
        <w:tab/>
      </w:r>
      <w:r w:rsidRPr="00F537EB">
        <w:rPr>
          <w:bCs/>
          <w:i/>
          <w:iCs/>
          <w:noProof/>
        </w:rPr>
        <w:t>RRCSystemInfoRequest</w:t>
      </w:r>
      <w:bookmarkEnd w:id="2474"/>
      <w:bookmarkEnd w:id="2475"/>
      <w:bookmarkEnd w:id="2476"/>
      <w:bookmarkEnd w:id="2477"/>
      <w:bookmarkEnd w:id="2478"/>
      <w:bookmarkEnd w:id="2479"/>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480" w:name="_Toc20425905"/>
      <w:bookmarkStart w:id="2481" w:name="_Toc29321301"/>
      <w:bookmarkStart w:id="2482" w:name="_Toc36757021"/>
      <w:bookmarkStart w:id="2483" w:name="_Toc36836562"/>
      <w:bookmarkStart w:id="2484" w:name="_Toc36843539"/>
      <w:bookmarkStart w:id="2485" w:name="_Toc37067828"/>
      <w:r w:rsidRPr="00F537EB">
        <w:rPr>
          <w:i/>
          <w:iCs/>
        </w:rPr>
        <w:t>–</w:t>
      </w:r>
      <w:r w:rsidRPr="00F537EB">
        <w:rPr>
          <w:i/>
          <w:iCs/>
        </w:rPr>
        <w:tab/>
        <w:t>SCGFailureInformation</w:t>
      </w:r>
      <w:bookmarkEnd w:id="2480"/>
      <w:bookmarkEnd w:id="2481"/>
      <w:bookmarkEnd w:id="2482"/>
      <w:bookmarkEnd w:id="2483"/>
      <w:bookmarkEnd w:id="2484"/>
      <w:bookmarkEnd w:id="2485"/>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6"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87"/>
      <w:commentRangeEnd w:id="2487"/>
      <w:r w:rsidR="00B90D33">
        <w:rPr>
          <w:rStyle w:val="ad"/>
          <w:rFonts w:ascii="Times New Roman" w:eastAsiaTheme="minorEastAsia" w:hAnsi="Times New Roman"/>
          <w:noProof w:val="0"/>
          <w:lang w:eastAsia="en-US"/>
        </w:rPr>
        <w:commentReference w:id="2487"/>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88"/>
      <w:r w:rsidRPr="00F537EB">
        <w:rPr>
          <w:rFonts w:eastAsia="Malgun Gothic"/>
        </w:rPr>
        <w:t>r16</w:t>
      </w:r>
      <w:commentRangeEnd w:id="2488"/>
      <w:r w:rsidR="00C2484A">
        <w:rPr>
          <w:rStyle w:val="ad"/>
          <w:rFonts w:ascii="Times New Roman" w:eastAsia="宋体" w:hAnsi="Times New Roman"/>
          <w:noProof w:val="0"/>
          <w:lang w:eastAsia="en-US"/>
        </w:rPr>
        <w:commentReference w:id="2488"/>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6"/>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8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89"/>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90" w:name="_Toc20425906"/>
      <w:bookmarkStart w:id="2491" w:name="_Toc29321302"/>
      <w:bookmarkStart w:id="2492" w:name="_Toc36757022"/>
      <w:bookmarkStart w:id="2493" w:name="_Toc36836563"/>
      <w:bookmarkStart w:id="2494" w:name="_Toc36843540"/>
      <w:bookmarkStart w:id="2495" w:name="_Toc37067829"/>
      <w:r w:rsidRPr="00F537EB">
        <w:rPr>
          <w:i/>
          <w:iCs/>
        </w:rPr>
        <w:t>–</w:t>
      </w:r>
      <w:r w:rsidRPr="00F537EB">
        <w:rPr>
          <w:i/>
          <w:iCs/>
        </w:rPr>
        <w:tab/>
        <w:t>SCGFailureInformationEUTRA</w:t>
      </w:r>
      <w:bookmarkEnd w:id="2490"/>
      <w:bookmarkEnd w:id="2491"/>
      <w:bookmarkEnd w:id="2492"/>
      <w:bookmarkEnd w:id="2493"/>
      <w:bookmarkEnd w:id="2494"/>
      <w:bookmarkEnd w:id="249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9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9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498" w:name="_Toc20425907"/>
      <w:bookmarkStart w:id="2499" w:name="_Toc29321303"/>
      <w:bookmarkStart w:id="2500" w:name="_Toc36757023"/>
      <w:bookmarkStart w:id="2501" w:name="_Toc36836564"/>
      <w:bookmarkStart w:id="2502" w:name="_Toc36843541"/>
      <w:bookmarkStart w:id="2503" w:name="_Toc37067830"/>
      <w:r w:rsidRPr="00F537EB">
        <w:lastRenderedPageBreak/>
        <w:t>–</w:t>
      </w:r>
      <w:r w:rsidRPr="00F537EB">
        <w:tab/>
      </w:r>
      <w:r w:rsidRPr="00F537EB">
        <w:rPr>
          <w:i/>
          <w:noProof/>
        </w:rPr>
        <w:t>SecurityModeCommand</w:t>
      </w:r>
      <w:bookmarkEnd w:id="2498"/>
      <w:bookmarkEnd w:id="2499"/>
      <w:bookmarkEnd w:id="2500"/>
      <w:bookmarkEnd w:id="2501"/>
      <w:bookmarkEnd w:id="2502"/>
      <w:bookmarkEnd w:id="250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504" w:name="_Toc20425908"/>
      <w:bookmarkStart w:id="2505" w:name="_Toc29321304"/>
      <w:bookmarkStart w:id="2506" w:name="_Toc36757024"/>
      <w:bookmarkStart w:id="2507" w:name="_Toc36836565"/>
      <w:bookmarkStart w:id="2508" w:name="_Toc36843542"/>
      <w:bookmarkStart w:id="2509" w:name="_Toc37067831"/>
      <w:r w:rsidRPr="00F537EB">
        <w:t>–</w:t>
      </w:r>
      <w:r w:rsidRPr="00F537EB">
        <w:tab/>
      </w:r>
      <w:r w:rsidRPr="00F537EB">
        <w:rPr>
          <w:i/>
          <w:noProof/>
        </w:rPr>
        <w:t>SecurityModeComplete</w:t>
      </w:r>
      <w:bookmarkEnd w:id="2504"/>
      <w:bookmarkEnd w:id="2505"/>
      <w:bookmarkEnd w:id="2506"/>
      <w:bookmarkEnd w:id="2507"/>
      <w:bookmarkEnd w:id="2508"/>
      <w:bookmarkEnd w:id="250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510" w:name="_Toc20425909"/>
      <w:bookmarkStart w:id="2511" w:name="_Toc29321305"/>
      <w:bookmarkStart w:id="2512" w:name="_Toc36757025"/>
      <w:bookmarkStart w:id="2513" w:name="_Toc36836566"/>
      <w:bookmarkStart w:id="2514" w:name="_Toc36843543"/>
      <w:bookmarkStart w:id="2515" w:name="_Toc37067832"/>
      <w:r w:rsidRPr="00F537EB">
        <w:t>–</w:t>
      </w:r>
      <w:r w:rsidRPr="00F537EB">
        <w:tab/>
      </w:r>
      <w:r w:rsidRPr="00F537EB">
        <w:rPr>
          <w:i/>
          <w:noProof/>
        </w:rPr>
        <w:t>SecurityModeFailure</w:t>
      </w:r>
      <w:bookmarkEnd w:id="2510"/>
      <w:bookmarkEnd w:id="2511"/>
      <w:bookmarkEnd w:id="2512"/>
      <w:bookmarkEnd w:id="2513"/>
      <w:bookmarkEnd w:id="2514"/>
      <w:bookmarkEnd w:id="251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516" w:name="_Toc20425910"/>
      <w:bookmarkStart w:id="2517" w:name="_Toc29321306"/>
      <w:bookmarkStart w:id="2518" w:name="_Toc36757026"/>
      <w:bookmarkStart w:id="2519" w:name="_Toc36836567"/>
      <w:bookmarkStart w:id="2520" w:name="_Toc36843544"/>
      <w:bookmarkStart w:id="2521" w:name="_Toc37067833"/>
      <w:r w:rsidRPr="00F537EB">
        <w:t>–</w:t>
      </w:r>
      <w:r w:rsidRPr="00F537EB">
        <w:tab/>
      </w:r>
      <w:r w:rsidRPr="00F537EB">
        <w:rPr>
          <w:i/>
          <w:noProof/>
        </w:rPr>
        <w:t>SIB1</w:t>
      </w:r>
      <w:bookmarkEnd w:id="2516"/>
      <w:bookmarkEnd w:id="2517"/>
      <w:bookmarkEnd w:id="2518"/>
      <w:bookmarkEnd w:id="2519"/>
      <w:bookmarkEnd w:id="2520"/>
      <w:bookmarkEnd w:id="252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2"/>
      <w:r w:rsidRPr="00F537EB">
        <w:t>N</w:t>
      </w:r>
      <w:commentRangeEnd w:id="2522"/>
      <w:r w:rsidR="004A14BF">
        <w:rPr>
          <w:rStyle w:val="ad"/>
          <w:rFonts w:ascii="Times New Roman" w:eastAsia="宋体" w:hAnsi="Times New Roman"/>
          <w:noProof w:val="0"/>
          <w:lang w:eastAsia="en-US"/>
        </w:rPr>
        <w:commentReference w:id="2522"/>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524" w:name="_Toc36757027"/>
      <w:bookmarkStart w:id="2525" w:name="_Toc36836568"/>
      <w:bookmarkStart w:id="2526" w:name="_Toc36843545"/>
      <w:bookmarkStart w:id="2527" w:name="_Toc37067834"/>
      <w:r w:rsidRPr="00F537EB">
        <w:t>–</w:t>
      </w:r>
      <w:r w:rsidRPr="00F537EB">
        <w:tab/>
      </w:r>
      <w:r w:rsidRPr="00F537EB">
        <w:rPr>
          <w:i/>
          <w:iCs/>
        </w:rPr>
        <w:t>SidelinkUEInformation</w:t>
      </w:r>
      <w:r w:rsidRPr="00F537EB">
        <w:rPr>
          <w:i/>
          <w:iCs/>
          <w:noProof/>
        </w:rPr>
        <w:t>NR</w:t>
      </w:r>
      <w:bookmarkEnd w:id="2524"/>
      <w:bookmarkEnd w:id="2525"/>
      <w:bookmarkEnd w:id="2526"/>
      <w:bookmarkEnd w:id="252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28"/>
      <w:r w:rsidRPr="00F537EB">
        <w:rPr>
          <w:rFonts w:eastAsiaTheme="minorEastAsia"/>
        </w:rPr>
        <w:t>SEQUENCE</w:t>
      </w:r>
      <w:commentRangeEnd w:id="2528"/>
      <w:r w:rsidR="001F594D">
        <w:rPr>
          <w:rStyle w:val="ad"/>
          <w:rFonts w:ascii="Times New Roman" w:eastAsia="宋体" w:hAnsi="Times New Roman"/>
          <w:noProof w:val="0"/>
          <w:lang w:eastAsia="en-US"/>
        </w:rPr>
        <w:commentReference w:id="2528"/>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29"/>
      <w:r w:rsidRPr="00F537EB">
        <w:t>sl</w:t>
      </w:r>
      <w:commentRangeEnd w:id="2529"/>
      <w:r w:rsidR="002717B0">
        <w:rPr>
          <w:rStyle w:val="ad"/>
          <w:rFonts w:ascii="Times New Roman" w:eastAsia="宋体" w:hAnsi="Times New Roman"/>
          <w:noProof w:val="0"/>
          <w:lang w:eastAsia="en-US"/>
        </w:rPr>
        <w:commentReference w:id="2529"/>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530" w:name="_Toc36757028"/>
      <w:bookmarkStart w:id="2531" w:name="_Toc36836569"/>
      <w:bookmarkStart w:id="2532" w:name="_Toc36843546"/>
      <w:bookmarkStart w:id="2533" w:name="_Toc37067835"/>
      <w:r w:rsidRPr="00F537EB">
        <w:lastRenderedPageBreak/>
        <w:t>–</w:t>
      </w:r>
      <w:r w:rsidRPr="00F537EB">
        <w:tab/>
      </w:r>
      <w:r w:rsidRPr="00F537EB">
        <w:rPr>
          <w:i/>
          <w:iCs/>
        </w:rPr>
        <w:t>SidelinkUEInformationEUTRA</w:t>
      </w:r>
      <w:bookmarkEnd w:id="2530"/>
      <w:bookmarkEnd w:id="2531"/>
      <w:bookmarkEnd w:id="2532"/>
      <w:bookmarkEnd w:id="253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534" w:name="_Toc20425911"/>
      <w:bookmarkStart w:id="2535" w:name="_Toc29321307"/>
      <w:bookmarkStart w:id="2536" w:name="_Toc36757029"/>
      <w:bookmarkStart w:id="2537" w:name="_Toc36836570"/>
      <w:bookmarkStart w:id="2538" w:name="_Toc36843547"/>
      <w:bookmarkStart w:id="2539" w:name="_Toc37067836"/>
      <w:r w:rsidRPr="00F537EB">
        <w:t>–</w:t>
      </w:r>
      <w:r w:rsidRPr="00F537EB">
        <w:tab/>
      </w:r>
      <w:r w:rsidRPr="00F537EB">
        <w:rPr>
          <w:i/>
        </w:rPr>
        <w:t>SystemInformation</w:t>
      </w:r>
      <w:bookmarkEnd w:id="2534"/>
      <w:bookmarkEnd w:id="2535"/>
      <w:bookmarkEnd w:id="2536"/>
      <w:bookmarkEnd w:id="2537"/>
      <w:bookmarkEnd w:id="2538"/>
      <w:bookmarkEnd w:id="253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541" w:name="_Toc20425912"/>
      <w:bookmarkStart w:id="2542" w:name="_Toc29321308"/>
      <w:bookmarkStart w:id="2543" w:name="_Toc36757030"/>
      <w:bookmarkStart w:id="2544" w:name="_Toc36836571"/>
      <w:bookmarkStart w:id="2545" w:name="_Toc36843548"/>
      <w:bookmarkStart w:id="2546" w:name="_Toc37067837"/>
      <w:r w:rsidRPr="00F537EB">
        <w:t>–</w:t>
      </w:r>
      <w:r w:rsidRPr="00F537EB">
        <w:tab/>
      </w:r>
      <w:r w:rsidRPr="00F537EB">
        <w:rPr>
          <w:i/>
          <w:noProof/>
        </w:rPr>
        <w:t>UEAssistanceInformation</w:t>
      </w:r>
      <w:bookmarkEnd w:id="2541"/>
      <w:bookmarkEnd w:id="2542"/>
      <w:bookmarkEnd w:id="2543"/>
      <w:bookmarkEnd w:id="2544"/>
      <w:bookmarkEnd w:id="2545"/>
      <w:bookmarkEnd w:id="254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47"/>
      <w:r w:rsidRPr="00F537EB">
        <w:t>OPTIONAL</w:t>
      </w:r>
      <w:commentRangeEnd w:id="2547"/>
      <w:r w:rsidR="002A6402">
        <w:rPr>
          <w:rStyle w:val="ad"/>
          <w:rFonts w:ascii="Times New Roman" w:eastAsia="宋体" w:hAnsi="Times New Roman"/>
          <w:noProof w:val="0"/>
          <w:lang w:eastAsia="en-US"/>
        </w:rPr>
        <w:commentReference w:id="2547"/>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48"/>
      <w:r w:rsidRPr="00F537EB">
        <w:t>OPTIONAL</w:t>
      </w:r>
      <w:commentRangeEnd w:id="2548"/>
      <w:r w:rsidR="002A6402">
        <w:rPr>
          <w:rStyle w:val="ad"/>
          <w:rFonts w:ascii="Times New Roman" w:eastAsia="宋体" w:hAnsi="Times New Roman"/>
          <w:noProof w:val="0"/>
          <w:lang w:eastAsia="en-US"/>
        </w:rPr>
        <w:commentReference w:id="2548"/>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49"/>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49"/>
      <w:r w:rsidR="002A6402">
        <w:rPr>
          <w:rStyle w:val="ad"/>
          <w:rFonts w:ascii="Times New Roman" w:eastAsia="宋体" w:hAnsi="Times New Roman"/>
          <w:noProof w:val="0"/>
          <w:lang w:eastAsia="en-US"/>
        </w:rPr>
        <w:commentReference w:id="2549"/>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50"/>
      <w:r w:rsidRPr="00F537EB">
        <w:t>timingOffset</w:t>
      </w:r>
      <w:commentRangeEnd w:id="2550"/>
      <w:r w:rsidR="002717B0">
        <w:rPr>
          <w:rStyle w:val="ad"/>
          <w:rFonts w:ascii="Times New Roman" w:eastAsia="宋体" w:hAnsi="Times New Roman"/>
          <w:noProof w:val="0"/>
          <w:lang w:eastAsia="en-US"/>
        </w:rPr>
        <w:commentReference w:id="2550"/>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51"/>
            <w:commentRangeStart w:id="2552"/>
            <w:r w:rsidRPr="00F537EB">
              <w:rPr>
                <w:b/>
                <w:bCs/>
                <w:i/>
                <w:iCs/>
                <w:lang w:eastAsia="en-GB"/>
              </w:rPr>
              <w:lastRenderedPageBreak/>
              <w:t>sl</w:t>
            </w:r>
            <w:commentRangeEnd w:id="2551"/>
            <w:r w:rsidR="002717B0">
              <w:rPr>
                <w:rStyle w:val="ad"/>
                <w:rFonts w:ascii="Times New Roman" w:eastAsia="宋体" w:hAnsi="Times New Roman"/>
                <w:lang w:eastAsia="en-US"/>
              </w:rPr>
              <w:commentReference w:id="2551"/>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52"/>
            <w:r w:rsidR="001F594D">
              <w:rPr>
                <w:rStyle w:val="ad"/>
                <w:rFonts w:ascii="Times New Roman" w:eastAsia="宋体" w:hAnsi="Times New Roman"/>
                <w:lang w:eastAsia="en-US"/>
              </w:rPr>
              <w:commentReference w:id="2552"/>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553" w:name="_Toc36757031"/>
      <w:bookmarkStart w:id="2554" w:name="_Toc36836572"/>
      <w:bookmarkStart w:id="2555" w:name="_Toc36843549"/>
      <w:bookmarkStart w:id="2556" w:name="_Toc37067838"/>
      <w:r w:rsidRPr="00F537EB">
        <w:t>–</w:t>
      </w:r>
      <w:r w:rsidRPr="00F537EB">
        <w:tab/>
      </w:r>
      <w:r w:rsidRPr="00F537EB">
        <w:rPr>
          <w:i/>
          <w:iCs/>
          <w:noProof/>
        </w:rPr>
        <w:t>UEAssistanceInformation</w:t>
      </w:r>
      <w:r w:rsidRPr="00F537EB">
        <w:rPr>
          <w:i/>
          <w:iCs/>
        </w:rPr>
        <w:t>EUTRA</w:t>
      </w:r>
      <w:bookmarkEnd w:id="2553"/>
      <w:bookmarkEnd w:id="2554"/>
      <w:bookmarkEnd w:id="2555"/>
      <w:bookmarkEnd w:id="255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557" w:name="_Toc20425913"/>
      <w:bookmarkStart w:id="2558" w:name="_Toc29321309"/>
      <w:bookmarkStart w:id="2559" w:name="_Toc36757032"/>
      <w:bookmarkStart w:id="2560" w:name="_Toc36836573"/>
      <w:bookmarkStart w:id="2561" w:name="_Toc36843550"/>
      <w:bookmarkStart w:id="2562" w:name="_Toc37067839"/>
      <w:r w:rsidRPr="00F537EB">
        <w:t>–</w:t>
      </w:r>
      <w:r w:rsidRPr="00F537EB">
        <w:tab/>
      </w:r>
      <w:r w:rsidRPr="00F537EB">
        <w:rPr>
          <w:i/>
        </w:rPr>
        <w:t>UECapabilityEnquiry</w:t>
      </w:r>
      <w:bookmarkEnd w:id="2557"/>
      <w:bookmarkEnd w:id="2558"/>
      <w:bookmarkEnd w:id="2559"/>
      <w:bookmarkEnd w:id="2560"/>
      <w:bookmarkEnd w:id="2561"/>
      <w:bookmarkEnd w:id="256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563" w:name="_Toc20425914"/>
      <w:bookmarkStart w:id="2564" w:name="_Toc29321310"/>
      <w:bookmarkStart w:id="2565" w:name="_Toc36757033"/>
      <w:bookmarkStart w:id="2566" w:name="_Toc36836574"/>
      <w:bookmarkStart w:id="2567" w:name="_Toc36843551"/>
      <w:bookmarkStart w:id="2568" w:name="_Toc37067840"/>
      <w:r w:rsidRPr="00F537EB">
        <w:t>–</w:t>
      </w:r>
      <w:r w:rsidRPr="00F537EB">
        <w:tab/>
      </w:r>
      <w:r w:rsidRPr="00F537EB">
        <w:rPr>
          <w:i/>
        </w:rPr>
        <w:t>UECapabilityInformation</w:t>
      </w:r>
      <w:bookmarkEnd w:id="2563"/>
      <w:bookmarkEnd w:id="2564"/>
      <w:bookmarkEnd w:id="2565"/>
      <w:bookmarkEnd w:id="2566"/>
      <w:bookmarkEnd w:id="2567"/>
      <w:bookmarkEnd w:id="256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569" w:name="_Toc36757034"/>
      <w:bookmarkStart w:id="2570" w:name="_Toc36836575"/>
      <w:bookmarkStart w:id="2571" w:name="_Toc36843552"/>
      <w:bookmarkStart w:id="2572" w:name="_Toc37067841"/>
      <w:r w:rsidRPr="00F537EB">
        <w:t>–</w:t>
      </w:r>
      <w:r w:rsidRPr="00F537EB">
        <w:tab/>
      </w:r>
      <w:r w:rsidRPr="00F537EB">
        <w:rPr>
          <w:i/>
        </w:rPr>
        <w:t>UEInformationRequest</w:t>
      </w:r>
      <w:bookmarkEnd w:id="2569"/>
      <w:bookmarkEnd w:id="2570"/>
      <w:bookmarkEnd w:id="2571"/>
      <w:bookmarkEnd w:id="257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73"/>
      <w:r w:rsidRPr="00F537EB">
        <w:t>OPTIONAL</w:t>
      </w:r>
      <w:commentRangeEnd w:id="2573"/>
      <w:r w:rsidR="004A14BF">
        <w:rPr>
          <w:rStyle w:val="ad"/>
          <w:rFonts w:ascii="Times New Roman" w:eastAsia="宋体" w:hAnsi="Times New Roman"/>
          <w:noProof w:val="0"/>
          <w:lang w:eastAsia="en-US"/>
        </w:rPr>
        <w:commentReference w:id="2573"/>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574" w:name="_Toc36757035"/>
      <w:bookmarkStart w:id="2575" w:name="_Toc36836576"/>
      <w:bookmarkStart w:id="2576" w:name="_Toc36843553"/>
      <w:bookmarkStart w:id="2577" w:name="_Toc37067842"/>
      <w:r w:rsidRPr="00F537EB">
        <w:t>–</w:t>
      </w:r>
      <w:r w:rsidRPr="00F537EB">
        <w:tab/>
      </w:r>
      <w:r w:rsidRPr="00F537EB">
        <w:rPr>
          <w:i/>
        </w:rPr>
        <w:t>UEInformationResponse</w:t>
      </w:r>
      <w:bookmarkEnd w:id="2574"/>
      <w:bookmarkEnd w:id="2575"/>
      <w:bookmarkEnd w:id="2576"/>
      <w:bookmarkEnd w:id="257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78"/>
      <w:r w:rsidRPr="00F537EB">
        <w:t>r16</w:t>
      </w:r>
      <w:commentRangeEnd w:id="2578"/>
      <w:r w:rsidR="003F376C">
        <w:rPr>
          <w:rStyle w:val="ad"/>
          <w:rFonts w:ascii="Times New Roman" w:eastAsia="宋体" w:hAnsi="Times New Roman"/>
          <w:noProof w:val="0"/>
          <w:lang w:eastAsia="en-US"/>
        </w:rPr>
        <w:commentReference w:id="2578"/>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79"/>
      <w:r w:rsidRPr="00F537EB">
        <w:t>r16</w:t>
      </w:r>
      <w:commentRangeEnd w:id="2579"/>
      <w:r w:rsidR="00EF74AC">
        <w:rPr>
          <w:rStyle w:val="ad"/>
          <w:rFonts w:ascii="Times New Roman" w:eastAsia="宋体" w:hAnsi="Times New Roman"/>
          <w:noProof w:val="0"/>
          <w:lang w:eastAsia="en-US"/>
        </w:rPr>
        <w:commentReference w:id="2579"/>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80"/>
      <w:commentRangeEnd w:id="2580"/>
      <w:r w:rsidR="00B90D33">
        <w:rPr>
          <w:rStyle w:val="ad"/>
          <w:rFonts w:ascii="Times New Roman" w:eastAsiaTheme="minorEastAsia" w:hAnsi="Times New Roman"/>
          <w:noProof w:val="0"/>
          <w:lang w:eastAsia="en-US"/>
        </w:rPr>
        <w:commentReference w:id="2580"/>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81"/>
      <w:r w:rsidRPr="00F537EB">
        <w:t>7</w:t>
      </w:r>
      <w:commentRangeEnd w:id="2581"/>
      <w:r w:rsidR="00C65820">
        <w:rPr>
          <w:rStyle w:val="ad"/>
          <w:rFonts w:ascii="Times New Roman" w:eastAsia="宋体" w:hAnsi="Times New Roman"/>
          <w:noProof w:val="0"/>
          <w:lang w:eastAsia="en-US"/>
        </w:rPr>
        <w:commentReference w:id="2581"/>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82"/>
      <w:commentRangeEnd w:id="2582"/>
      <w:r w:rsidR="00B90D33">
        <w:rPr>
          <w:rStyle w:val="ad"/>
          <w:rFonts w:ascii="Times New Roman" w:eastAsiaTheme="minorEastAsia" w:hAnsi="Times New Roman"/>
          <w:noProof w:val="0"/>
          <w:lang w:eastAsia="en-US"/>
        </w:rPr>
        <w:commentReference w:id="2582"/>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83"/>
      <w:commentRangeEnd w:id="2583"/>
      <w:r w:rsidR="00B90D33">
        <w:rPr>
          <w:rStyle w:val="ad"/>
          <w:rFonts w:ascii="Times New Roman" w:eastAsiaTheme="minorEastAsia" w:hAnsi="Times New Roman"/>
          <w:noProof w:val="0"/>
          <w:lang w:eastAsia="en-US"/>
        </w:rPr>
        <w:commentReference w:id="2583"/>
      </w:r>
    </w:p>
    <w:p w14:paraId="2384EBEA" w14:textId="1D6A7253" w:rsidR="003C4E8D" w:rsidRPr="00F537EB" w:rsidRDefault="003C4E8D" w:rsidP="003B6316">
      <w:pPr>
        <w:pStyle w:val="PL"/>
      </w:pPr>
      <w:r w:rsidRPr="00F537EB">
        <w:t xml:space="preserve">    resultsSSB-Cell                      MeasQuantityResults</w:t>
      </w:r>
      <w:commentRangeStart w:id="2584"/>
      <w:commentRangeEnd w:id="2584"/>
      <w:r w:rsidR="00B90D33">
        <w:rPr>
          <w:rStyle w:val="ad"/>
          <w:rFonts w:ascii="Times New Roman" w:eastAsiaTheme="minorEastAsia" w:hAnsi="Times New Roman"/>
          <w:noProof w:val="0"/>
          <w:lang w:eastAsia="en-US"/>
        </w:rPr>
        <w:commentReference w:id="2584"/>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5"/>
      <w:commentRangeEnd w:id="2585"/>
      <w:r w:rsidR="00B90D33">
        <w:rPr>
          <w:rStyle w:val="ad"/>
          <w:rFonts w:ascii="Times New Roman" w:eastAsiaTheme="minorEastAsia" w:hAnsi="Times New Roman"/>
          <w:noProof w:val="0"/>
          <w:lang w:eastAsia="en-US"/>
        </w:rPr>
        <w:commentReference w:id="2585"/>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6"/>
      <w:r w:rsidRPr="00F537EB">
        <w:t>r16</w:t>
      </w:r>
      <w:commentRangeEnd w:id="2586"/>
      <w:r w:rsidR="004743CC">
        <w:rPr>
          <w:rStyle w:val="ad"/>
          <w:rFonts w:ascii="Times New Roman" w:eastAsia="宋体" w:hAnsi="Times New Roman"/>
          <w:noProof w:val="0"/>
          <w:lang w:eastAsia="en-US"/>
        </w:rPr>
        <w:commentReference w:id="2586"/>
      </w:r>
      <w:r w:rsidRPr="00F537EB">
        <w:t xml:space="preserve">                       PhysCellId                          OPTIONAL,</w:t>
      </w:r>
      <w:bookmarkStart w:id="2587" w:name="_Hlk37087888"/>
      <w:r w:rsidR="00173E0B" w:rsidRPr="00173E0B">
        <w:rPr>
          <w:rFonts w:ascii="Times New Roman" w:eastAsiaTheme="minorEastAsia" w:hAnsi="Times New Roman"/>
          <w:noProof w:val="0"/>
          <w:lang w:eastAsia="en-US"/>
        </w:rPr>
        <w:t xml:space="preserve"> </w:t>
      </w:r>
      <w:bookmarkEnd w:id="2587"/>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88"/>
      <w:commentRangeEnd w:id="2588"/>
      <w:r w:rsidR="00B3655E">
        <w:rPr>
          <w:rStyle w:val="ad"/>
          <w:rFonts w:ascii="Times New Roman" w:eastAsia="宋体" w:hAnsi="Times New Roman"/>
          <w:noProof w:val="0"/>
          <w:lang w:eastAsia="en-US"/>
        </w:rPr>
        <w:commentReference w:id="2588"/>
      </w:r>
      <w:r w:rsidRPr="00F537EB">
        <w:t xml:space="preserve"> ::=                    SEQUENCE {</w:t>
      </w:r>
    </w:p>
    <w:p w14:paraId="7F31F1AD" w14:textId="22B58A1F" w:rsidR="003C4E8D" w:rsidRPr="00F537EB" w:rsidRDefault="003C4E8D" w:rsidP="003B6316">
      <w:pPr>
        <w:pStyle w:val="PL"/>
      </w:pPr>
      <w:r w:rsidRPr="00F537EB">
        <w:t xml:space="preserve">    cellId-r16                        </w:t>
      </w:r>
      <w:bookmarkStart w:id="2589" w:name="OLE_LINK70"/>
      <w:r w:rsidRPr="00F537EB">
        <w:t xml:space="preserve">   CGI-Info-LoggingDetailed-r16</w:t>
      </w:r>
      <w:bookmarkEnd w:id="2589"/>
      <w:r w:rsidRPr="00F537EB">
        <w:t>,</w:t>
      </w:r>
    </w:p>
    <w:p w14:paraId="3A117209" w14:textId="41F70A90" w:rsidR="003C4E8D" w:rsidRPr="00F537EB" w:rsidRDefault="003C4E8D" w:rsidP="003B6316">
      <w:pPr>
        <w:pStyle w:val="PL"/>
      </w:pPr>
      <w:r w:rsidRPr="00F537EB">
        <w:t xml:space="preserve">    absoluteFrequencyPointA-</w:t>
      </w:r>
      <w:commentRangeStart w:id="2590"/>
      <w:r w:rsidRPr="00F537EB">
        <w:t>r16</w:t>
      </w:r>
      <w:commentRangeEnd w:id="2590"/>
      <w:r w:rsidR="00C2484A">
        <w:rPr>
          <w:rStyle w:val="ad"/>
          <w:rFonts w:ascii="Times New Roman" w:eastAsia="宋体" w:hAnsi="Times New Roman"/>
          <w:noProof w:val="0"/>
          <w:lang w:eastAsia="en-US"/>
        </w:rPr>
        <w:commentReference w:id="2590"/>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91"/>
      <w:r w:rsidRPr="00F537EB">
        <w:t>r16</w:t>
      </w:r>
      <w:commentRangeEnd w:id="2591"/>
      <w:r w:rsidR="00C2484A">
        <w:rPr>
          <w:rStyle w:val="ad"/>
          <w:rFonts w:ascii="Times New Roman" w:eastAsia="宋体" w:hAnsi="Times New Roman"/>
          <w:noProof w:val="0"/>
          <w:lang w:eastAsia="en-US"/>
        </w:rPr>
        <w:commentReference w:id="2591"/>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92"/>
      <w:r w:rsidRPr="00F537EB">
        <w:t>r16</w:t>
      </w:r>
      <w:commentRangeEnd w:id="2592"/>
      <w:r w:rsidR="00C2484A">
        <w:rPr>
          <w:rStyle w:val="ad"/>
          <w:rFonts w:ascii="Times New Roman" w:eastAsia="宋体" w:hAnsi="Times New Roman"/>
          <w:noProof w:val="0"/>
          <w:lang w:eastAsia="en-US"/>
        </w:rPr>
        <w:commentReference w:id="2592"/>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9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94" w:name="_Hlk23945649"/>
      <w:r w:rsidRPr="00F537EB">
        <w:t xml:space="preserve">    perRAAttemptInfoList</w:t>
      </w:r>
      <w:bookmarkEnd w:id="2594"/>
      <w:r w:rsidRPr="00F537EB">
        <w:t>-r16             PerRAAttemptInfoList-</w:t>
      </w:r>
      <w:commentRangeStart w:id="2595"/>
      <w:r w:rsidRPr="00F537EB">
        <w:t>r16</w:t>
      </w:r>
      <w:commentRangeEnd w:id="2595"/>
      <w:r w:rsidR="00C2484A">
        <w:rPr>
          <w:rStyle w:val="ad"/>
          <w:rFonts w:ascii="Times New Roman" w:eastAsia="宋体" w:hAnsi="Times New Roman"/>
          <w:noProof w:val="0"/>
          <w:lang w:eastAsia="en-US"/>
        </w:rPr>
        <w:commentReference w:id="2595"/>
      </w:r>
    </w:p>
    <w:p w14:paraId="7854F945" w14:textId="77777777" w:rsidR="003C4E8D" w:rsidRPr="00F537EB" w:rsidRDefault="003C4E8D" w:rsidP="003B6316">
      <w:pPr>
        <w:pStyle w:val="PL"/>
        <w:rPr>
          <w:rFonts w:eastAsia="DengXian"/>
        </w:rPr>
      </w:pPr>
      <w:r w:rsidRPr="00F537EB">
        <w:rPr>
          <w:rFonts w:eastAsia="DengXian"/>
        </w:rPr>
        <w:t>}</w:t>
      </w:r>
    </w:p>
    <w:bookmarkEnd w:id="259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6"/>
      <w:r w:rsidRPr="00F537EB">
        <w:t>r16</w:t>
      </w:r>
      <w:commentRangeEnd w:id="2596"/>
      <w:r w:rsidR="00C2484A">
        <w:rPr>
          <w:rStyle w:val="ad"/>
          <w:rFonts w:ascii="Times New Roman" w:eastAsia="宋体" w:hAnsi="Times New Roman"/>
          <w:noProof w:val="0"/>
          <w:lang w:eastAsia="en-US"/>
        </w:rPr>
        <w:commentReference w:id="2596"/>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97"/>
      <w:r w:rsidRPr="00F537EB">
        <w:t>r16</w:t>
      </w:r>
      <w:commentRangeEnd w:id="2597"/>
      <w:r w:rsidR="00C2484A">
        <w:rPr>
          <w:rStyle w:val="ad"/>
          <w:rFonts w:ascii="Times New Roman" w:eastAsia="宋体" w:hAnsi="Times New Roman"/>
          <w:noProof w:val="0"/>
          <w:lang w:eastAsia="en-US"/>
        </w:rPr>
        <w:commentReference w:id="2597"/>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98"/>
      <w:r w:rsidRPr="00F537EB">
        <w:t>r16</w:t>
      </w:r>
      <w:commentRangeEnd w:id="2598"/>
      <w:r w:rsidR="00C2484A">
        <w:rPr>
          <w:rStyle w:val="ad"/>
          <w:rFonts w:ascii="Times New Roman" w:eastAsia="宋体" w:hAnsi="Times New Roman"/>
          <w:noProof w:val="0"/>
          <w:lang w:eastAsia="en-US"/>
        </w:rPr>
        <w:commentReference w:id="2598"/>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99" w:name="_Hlk23316213"/>
      <w:r w:rsidRPr="00F537EB">
        <w:t>RLF-Report-</w:t>
      </w:r>
      <w:commentRangeStart w:id="2600"/>
      <w:r w:rsidRPr="00F537EB">
        <w:t>r16</w:t>
      </w:r>
      <w:commentRangeEnd w:id="2600"/>
      <w:r w:rsidR="00C2484A">
        <w:rPr>
          <w:rStyle w:val="ad"/>
          <w:rFonts w:ascii="Times New Roman" w:eastAsia="宋体" w:hAnsi="Times New Roman"/>
          <w:noProof w:val="0"/>
          <w:lang w:eastAsia="en-US"/>
        </w:rPr>
        <w:commentReference w:id="2600"/>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01" w:name="_Hlk23945837"/>
      <w:r w:rsidRPr="00F537EB">
        <w:t xml:space="preserve">        measResultLastServCell</w:t>
      </w:r>
      <w:bookmarkEnd w:id="260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02" w:name="_Hlk23945787"/>
      <w:bookmarkStart w:id="2603" w:name="_Hlk16500598"/>
      <w:r w:rsidRPr="00F537EB">
        <w:t xml:space="preserve">        previousPCellId</w:t>
      </w:r>
      <w:bookmarkEnd w:id="2602"/>
      <w:r w:rsidRPr="00F537EB">
        <w:t>-r16                  CGI-Info-LoggingDetailed-r16    OPTIONAL,</w:t>
      </w:r>
    </w:p>
    <w:p w14:paraId="65591D7D" w14:textId="240C9766" w:rsidR="003C4E8D" w:rsidRPr="00F537EB" w:rsidRDefault="003C4E8D" w:rsidP="003B6316">
      <w:pPr>
        <w:pStyle w:val="PL"/>
      </w:pPr>
      <w:bookmarkStart w:id="2604" w:name="_Hlk23945796"/>
      <w:bookmarkStart w:id="2605" w:name="_Hlk16496433"/>
      <w:bookmarkStart w:id="2606" w:name="_Hlk34319377"/>
      <w:bookmarkEnd w:id="2603"/>
      <w:r w:rsidRPr="00F537EB">
        <w:t xml:space="preserve">        failedPCellId</w:t>
      </w:r>
      <w:bookmarkEnd w:id="260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05"/>
      <w:r w:rsidRPr="00F537EB">
        <w:t xml:space="preserve">                                                                    OPTIONAL,</w:t>
      </w:r>
      <w:r w:rsidR="00173E0B" w:rsidRPr="00173E0B">
        <w:rPr>
          <w:rFonts w:ascii="Times New Roman" w:eastAsiaTheme="minorEastAsia" w:hAnsi="Times New Roman"/>
          <w:noProof w:val="0"/>
          <w:lang w:eastAsia="en-US"/>
        </w:rPr>
        <w:t xml:space="preserve"> </w:t>
      </w:r>
      <w:commentRangeStart w:id="2607"/>
      <w:commentRangeEnd w:id="2607"/>
      <w:r w:rsidR="00173E0B">
        <w:rPr>
          <w:rStyle w:val="ad"/>
          <w:rFonts w:ascii="Times New Roman" w:eastAsiaTheme="minorEastAsia" w:hAnsi="Times New Roman"/>
          <w:noProof w:val="0"/>
          <w:lang w:eastAsia="en-US"/>
        </w:rPr>
        <w:commentReference w:id="2607"/>
      </w:r>
    </w:p>
    <w:p w14:paraId="1C603E9B" w14:textId="4B986C25" w:rsidR="003C4E8D" w:rsidRPr="00F537EB" w:rsidRDefault="003C4E8D" w:rsidP="003B6316">
      <w:pPr>
        <w:pStyle w:val="PL"/>
      </w:pPr>
      <w:bookmarkStart w:id="2608" w:name="_Hlk23945803"/>
      <w:bookmarkEnd w:id="2606"/>
      <w:r w:rsidRPr="00F537EB">
        <w:t xml:space="preserve">        reestablishmentCellId</w:t>
      </w:r>
      <w:bookmarkEnd w:id="2608"/>
      <w:r w:rsidRPr="00F537EB">
        <w:t>-r16            CGI-Info-Logging-r16            OPTIONAL,</w:t>
      </w:r>
    </w:p>
    <w:p w14:paraId="334E83BF" w14:textId="459089ED" w:rsidR="003C4E8D" w:rsidRPr="00F537EB" w:rsidRDefault="003C4E8D" w:rsidP="003B6316">
      <w:pPr>
        <w:pStyle w:val="PL"/>
      </w:pPr>
      <w:bookmarkStart w:id="2609" w:name="_Hlk23945810"/>
      <w:r w:rsidRPr="00F537EB">
        <w:t xml:space="preserve">        timeConnFailure</w:t>
      </w:r>
      <w:bookmarkEnd w:id="2609"/>
      <w:r w:rsidRPr="00F537EB">
        <w:t>-r16                  INTEGER (0..1023)               OPTIONAL,</w:t>
      </w:r>
    </w:p>
    <w:p w14:paraId="6620FC25" w14:textId="6BDD7965" w:rsidR="003C4E8D" w:rsidRPr="00F537EB" w:rsidRDefault="003C4E8D" w:rsidP="003B6316">
      <w:pPr>
        <w:pStyle w:val="PL"/>
      </w:pPr>
      <w:bookmarkStart w:id="2610" w:name="_Hlk23945816"/>
      <w:r w:rsidRPr="00F537EB">
        <w:t xml:space="preserve">        timeSinceFailure</w:t>
      </w:r>
      <w:bookmarkEnd w:id="2610"/>
      <w:r w:rsidRPr="00F537EB">
        <w:t>-r16                 TimeSinceFailure-r16,</w:t>
      </w:r>
    </w:p>
    <w:p w14:paraId="1A75F567" w14:textId="20AC0E97" w:rsidR="003C4E8D" w:rsidRPr="00F537EB" w:rsidRDefault="003C4E8D" w:rsidP="003B6316">
      <w:pPr>
        <w:pStyle w:val="PL"/>
      </w:pPr>
      <w:bookmarkStart w:id="2611" w:name="_Hlk23945878"/>
      <w:r w:rsidRPr="00F537EB">
        <w:t xml:space="preserve">        connectionFailureType</w:t>
      </w:r>
      <w:bookmarkEnd w:id="2611"/>
      <w:r w:rsidRPr="00F537EB">
        <w:t>-r16            ENUMERATED {rlf, hof}           OPTIONAL,</w:t>
      </w:r>
      <w:r w:rsidR="00173E0B" w:rsidRPr="00173E0B">
        <w:rPr>
          <w:rFonts w:ascii="Times New Roman" w:eastAsiaTheme="minorEastAsia" w:hAnsi="Times New Roman"/>
          <w:noProof w:val="0"/>
          <w:lang w:eastAsia="en-US"/>
        </w:rPr>
        <w:t xml:space="preserve"> </w:t>
      </w:r>
      <w:commentRangeStart w:id="2612"/>
      <w:commentRangeEnd w:id="2612"/>
      <w:r w:rsidR="00173E0B">
        <w:rPr>
          <w:rStyle w:val="ad"/>
          <w:rFonts w:ascii="Times New Roman" w:eastAsiaTheme="minorEastAsia" w:hAnsi="Times New Roman"/>
          <w:noProof w:val="0"/>
          <w:lang w:eastAsia="en-US"/>
        </w:rPr>
        <w:commentReference w:id="2612"/>
      </w:r>
    </w:p>
    <w:p w14:paraId="58B09955" w14:textId="758DD1B9" w:rsidR="003C4E8D" w:rsidRPr="00F537EB" w:rsidRDefault="003C4E8D" w:rsidP="003B6316">
      <w:pPr>
        <w:pStyle w:val="PL"/>
      </w:pPr>
      <w:bookmarkStart w:id="2613" w:name="_Hlk23945887"/>
      <w:r w:rsidRPr="00F537EB">
        <w:t xml:space="preserve">        rlf-Cause</w:t>
      </w:r>
      <w:bookmarkEnd w:id="261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4" w:name="_Hlk23945892"/>
      <w:r w:rsidRPr="00F537EB">
        <w:t xml:space="preserve">        locationInfo</w:t>
      </w:r>
      <w:bookmarkEnd w:id="261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15"/>
      <w:r w:rsidRPr="00F537EB">
        <w:t>r16</w:t>
      </w:r>
      <w:commentRangeEnd w:id="2615"/>
      <w:r w:rsidR="00C2484A">
        <w:rPr>
          <w:rStyle w:val="ad"/>
          <w:rFonts w:ascii="Times New Roman" w:eastAsia="宋体" w:hAnsi="Times New Roman"/>
          <w:noProof w:val="0"/>
          <w:lang w:eastAsia="en-US"/>
        </w:rPr>
        <w:commentReference w:id="2615"/>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99"/>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6"/>
      <w:r w:rsidRPr="00F537EB">
        <w:t>r16</w:t>
      </w:r>
      <w:commentRangeEnd w:id="2616"/>
      <w:r w:rsidR="004743CC">
        <w:rPr>
          <w:rStyle w:val="ad"/>
          <w:rFonts w:ascii="Times New Roman" w:eastAsia="宋体" w:hAnsi="Times New Roman"/>
          <w:noProof w:val="0"/>
          <w:lang w:eastAsia="en-US"/>
        </w:rPr>
        <w:commentReference w:id="2616"/>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17"/>
            <w:r w:rsidRPr="00F537EB">
              <w:rPr>
                <w:bCs/>
                <w:iCs/>
                <w:lang w:eastAsia="ko-KR"/>
              </w:rPr>
              <w:t>happened</w:t>
            </w:r>
            <w:commentRangeEnd w:id="2617"/>
            <w:r w:rsidR="004743CC">
              <w:rPr>
                <w:rStyle w:val="ad"/>
                <w:rFonts w:ascii="Times New Roman" w:eastAsia="宋体" w:hAnsi="Times New Roman"/>
                <w:lang w:eastAsia="en-US"/>
              </w:rPr>
              <w:commentReference w:id="2617"/>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18"/>
            <w:r w:rsidRPr="00F537EB">
              <w:rPr>
                <w:bCs/>
                <w:iCs/>
                <w:lang w:eastAsia="ko-KR"/>
              </w:rPr>
              <w:t>failure</w:t>
            </w:r>
            <w:commentRangeEnd w:id="2618"/>
            <w:r w:rsidR="004743CC">
              <w:rPr>
                <w:rStyle w:val="ad"/>
                <w:rFonts w:ascii="Times New Roman" w:eastAsia="宋体" w:hAnsi="Times New Roman"/>
                <w:lang w:eastAsia="en-US"/>
              </w:rPr>
              <w:commentReference w:id="2618"/>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19"/>
            <w:r w:rsidRPr="00F537EB">
              <w:rPr>
                <w:b/>
                <w:i/>
                <w:lang w:eastAsia="ko-KR"/>
              </w:rPr>
              <w:t>numberOfConnFail</w:t>
            </w:r>
            <w:commentRangeEnd w:id="2619"/>
            <w:r w:rsidR="003A1FB2">
              <w:rPr>
                <w:rStyle w:val="ad"/>
                <w:rFonts w:ascii="Times New Roman" w:eastAsia="宋体" w:hAnsi="Times New Roman"/>
                <w:lang w:eastAsia="en-US"/>
              </w:rPr>
              <w:commentReference w:id="2619"/>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20"/>
            <w:commentRangeEnd w:id="2620"/>
            <w:r w:rsidR="00173E0B">
              <w:rPr>
                <w:rStyle w:val="ad"/>
                <w:rFonts w:ascii="Times New Roman" w:eastAsiaTheme="minorEastAsia" w:hAnsi="Times New Roman"/>
                <w:lang w:eastAsia="en-US"/>
              </w:rPr>
              <w:commentReference w:id="2620"/>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1"/>
            <w:r w:rsidRPr="00F537EB">
              <w:rPr>
                <w:lang w:eastAsia="en-GB"/>
              </w:rPr>
              <w:t>failure</w:t>
            </w:r>
            <w:commentRangeEnd w:id="2621"/>
            <w:r w:rsidR="004743CC">
              <w:rPr>
                <w:rStyle w:val="ad"/>
                <w:rFonts w:ascii="Times New Roman" w:eastAsia="宋体" w:hAnsi="Times New Roman"/>
                <w:lang w:eastAsia="en-US"/>
              </w:rPr>
              <w:commentReference w:id="2621"/>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2"/>
            <w:r w:rsidRPr="00F537EB">
              <w:rPr>
                <w:lang w:eastAsia="en-GB"/>
              </w:rPr>
              <w:t>failure</w:t>
            </w:r>
            <w:commentRangeEnd w:id="2622"/>
            <w:r w:rsidR="00AB6FCF">
              <w:rPr>
                <w:rStyle w:val="ad"/>
                <w:rFonts w:ascii="Times New Roman" w:eastAsia="宋体" w:hAnsi="Times New Roman"/>
                <w:lang w:eastAsia="en-US"/>
              </w:rPr>
              <w:commentReference w:id="2622"/>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623" w:name="_Toc36757036"/>
      <w:bookmarkStart w:id="2624" w:name="_Toc36836577"/>
      <w:bookmarkStart w:id="2625" w:name="_Toc36843554"/>
      <w:bookmarkStart w:id="2626" w:name="_Toc37067843"/>
      <w:r w:rsidRPr="00F537EB">
        <w:lastRenderedPageBreak/>
        <w:t>–</w:t>
      </w:r>
      <w:r w:rsidRPr="00F537EB">
        <w:tab/>
      </w:r>
      <w:r w:rsidRPr="00F537EB">
        <w:rPr>
          <w:i/>
        </w:rPr>
        <w:t>ULDedicatedMessageSegment</w:t>
      </w:r>
      <w:bookmarkEnd w:id="2623"/>
      <w:bookmarkEnd w:id="2624"/>
      <w:bookmarkEnd w:id="2625"/>
      <w:bookmarkEnd w:id="262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27"/>
      <w:r w:rsidRPr="00F537EB">
        <w:t>SRB1</w:t>
      </w:r>
      <w:commentRangeEnd w:id="2627"/>
      <w:r w:rsidR="00797A6A">
        <w:rPr>
          <w:rStyle w:val="ad"/>
          <w:rFonts w:eastAsia="宋体"/>
          <w:lang w:eastAsia="en-US"/>
        </w:rPr>
        <w:commentReference w:id="2627"/>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628" w:name="_Toc20425915"/>
      <w:bookmarkStart w:id="2629" w:name="_Toc29321311"/>
      <w:bookmarkStart w:id="2630" w:name="_Toc36757037"/>
      <w:bookmarkStart w:id="2631" w:name="_Toc36836578"/>
      <w:bookmarkStart w:id="2632" w:name="_Toc36843555"/>
      <w:bookmarkStart w:id="2633" w:name="_Toc37067844"/>
      <w:r w:rsidRPr="00F537EB">
        <w:lastRenderedPageBreak/>
        <w:t>–</w:t>
      </w:r>
      <w:r w:rsidRPr="00F537EB">
        <w:tab/>
      </w:r>
      <w:r w:rsidRPr="00F537EB">
        <w:rPr>
          <w:i/>
        </w:rPr>
        <w:t>ULInformationTransfer</w:t>
      </w:r>
      <w:bookmarkEnd w:id="2628"/>
      <w:bookmarkEnd w:id="2629"/>
      <w:bookmarkEnd w:id="2630"/>
      <w:bookmarkEnd w:id="2631"/>
      <w:bookmarkEnd w:id="2632"/>
      <w:bookmarkEnd w:id="263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634" w:name="_Toc20425916"/>
      <w:bookmarkStart w:id="2635" w:name="_Toc29321312"/>
      <w:bookmarkStart w:id="2636" w:name="_Toc36757038"/>
      <w:bookmarkStart w:id="2637" w:name="_Toc36836579"/>
      <w:bookmarkStart w:id="2638" w:name="_Toc36843556"/>
      <w:bookmarkStart w:id="2639" w:name="_Toc37067845"/>
      <w:r w:rsidRPr="00F537EB">
        <w:rPr>
          <w:i/>
          <w:iCs/>
        </w:rPr>
        <w:t>–</w:t>
      </w:r>
      <w:r w:rsidRPr="00F537EB">
        <w:rPr>
          <w:i/>
          <w:iCs/>
        </w:rPr>
        <w:tab/>
      </w:r>
      <w:r w:rsidRPr="00F537EB">
        <w:rPr>
          <w:i/>
          <w:iCs/>
          <w:noProof/>
        </w:rPr>
        <w:t>ULInformationTransferMRDC</w:t>
      </w:r>
      <w:bookmarkEnd w:id="2634"/>
      <w:bookmarkEnd w:id="2635"/>
      <w:bookmarkEnd w:id="2636"/>
      <w:bookmarkEnd w:id="2637"/>
      <w:bookmarkEnd w:id="2638"/>
      <w:bookmarkEnd w:id="263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640" w:name="_Toc20425917"/>
      <w:bookmarkStart w:id="2641" w:name="_Toc29321313"/>
      <w:bookmarkStart w:id="2642" w:name="_Toc36757039"/>
      <w:bookmarkStart w:id="2643" w:name="_Toc36836580"/>
      <w:bookmarkStart w:id="2644" w:name="_Toc36843557"/>
      <w:bookmarkStart w:id="2645" w:name="_Toc37067846"/>
      <w:r w:rsidRPr="00F537EB">
        <w:t>6.3</w:t>
      </w:r>
      <w:r w:rsidRPr="00F537EB">
        <w:tab/>
        <w:t>RRC information elements</w:t>
      </w:r>
      <w:bookmarkEnd w:id="2640"/>
      <w:bookmarkEnd w:id="2641"/>
      <w:bookmarkEnd w:id="2642"/>
      <w:bookmarkEnd w:id="2643"/>
      <w:bookmarkEnd w:id="2644"/>
      <w:bookmarkEnd w:id="2645"/>
    </w:p>
    <w:p w14:paraId="37E7E565" w14:textId="77777777" w:rsidR="002C5D28" w:rsidRPr="00F537EB" w:rsidRDefault="002C5D28" w:rsidP="002C5D28">
      <w:pPr>
        <w:pStyle w:val="3"/>
      </w:pPr>
      <w:bookmarkStart w:id="2646" w:name="_Toc20425918"/>
      <w:bookmarkStart w:id="2647" w:name="_Toc29321314"/>
      <w:bookmarkStart w:id="2648" w:name="_Toc36757040"/>
      <w:bookmarkStart w:id="2649" w:name="_Toc36836581"/>
      <w:bookmarkStart w:id="2650" w:name="_Toc36843558"/>
      <w:bookmarkStart w:id="2651" w:name="_Toc37067847"/>
      <w:r w:rsidRPr="00F537EB">
        <w:t>6.3.0</w:t>
      </w:r>
      <w:r w:rsidRPr="00F537EB">
        <w:tab/>
        <w:t>Parameterized types</w:t>
      </w:r>
      <w:bookmarkEnd w:id="2646"/>
      <w:bookmarkEnd w:id="2647"/>
      <w:bookmarkEnd w:id="2648"/>
      <w:bookmarkEnd w:id="2649"/>
      <w:bookmarkEnd w:id="2650"/>
      <w:bookmarkEnd w:id="2651"/>
    </w:p>
    <w:p w14:paraId="56583758" w14:textId="77777777" w:rsidR="002C5D28" w:rsidRPr="00F537EB" w:rsidRDefault="002C5D28" w:rsidP="002C5D28">
      <w:pPr>
        <w:pStyle w:val="4"/>
      </w:pPr>
      <w:bookmarkStart w:id="2652" w:name="_Toc20425919"/>
      <w:bookmarkStart w:id="2653" w:name="_Toc29321315"/>
      <w:bookmarkStart w:id="2654" w:name="_Toc36757041"/>
      <w:bookmarkStart w:id="2655" w:name="_Toc36836582"/>
      <w:bookmarkStart w:id="2656" w:name="_Toc36843559"/>
      <w:bookmarkStart w:id="2657" w:name="_Toc37067848"/>
      <w:r w:rsidRPr="00F537EB">
        <w:t>–</w:t>
      </w:r>
      <w:r w:rsidRPr="00F537EB">
        <w:tab/>
      </w:r>
      <w:r w:rsidRPr="00F537EB">
        <w:rPr>
          <w:i/>
        </w:rPr>
        <w:t>SetupRelease</w:t>
      </w:r>
      <w:bookmarkEnd w:id="2652"/>
      <w:bookmarkEnd w:id="2653"/>
      <w:bookmarkEnd w:id="2654"/>
      <w:bookmarkEnd w:id="2655"/>
      <w:bookmarkEnd w:id="2656"/>
      <w:bookmarkEnd w:id="265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658" w:name="_Toc20425920"/>
      <w:bookmarkStart w:id="2659" w:name="_Toc29321316"/>
      <w:bookmarkStart w:id="2660" w:name="_Toc36757042"/>
      <w:bookmarkStart w:id="2661" w:name="_Toc36836583"/>
      <w:bookmarkStart w:id="2662" w:name="_Toc36843560"/>
      <w:bookmarkStart w:id="2663" w:name="_Toc37067849"/>
      <w:r w:rsidRPr="00F537EB">
        <w:t>6.3.1</w:t>
      </w:r>
      <w:r w:rsidRPr="00F537EB">
        <w:tab/>
        <w:t>System information blocks</w:t>
      </w:r>
      <w:bookmarkEnd w:id="2658"/>
      <w:bookmarkEnd w:id="2659"/>
      <w:bookmarkEnd w:id="2660"/>
      <w:bookmarkEnd w:id="2661"/>
      <w:bookmarkEnd w:id="2662"/>
      <w:bookmarkEnd w:id="2663"/>
    </w:p>
    <w:p w14:paraId="5F8D2C12" w14:textId="77777777" w:rsidR="002C5D28" w:rsidRPr="00F537EB" w:rsidRDefault="002C5D28" w:rsidP="002C5D28">
      <w:pPr>
        <w:pStyle w:val="4"/>
        <w:rPr>
          <w:rFonts w:eastAsia="宋体"/>
          <w:i/>
        </w:rPr>
      </w:pPr>
      <w:bookmarkStart w:id="2664" w:name="_Toc20425921"/>
      <w:bookmarkStart w:id="2665" w:name="_Toc29321317"/>
      <w:bookmarkStart w:id="2666" w:name="_Toc36757043"/>
      <w:bookmarkStart w:id="2667" w:name="_Toc36836584"/>
      <w:bookmarkStart w:id="2668" w:name="_Toc36843561"/>
      <w:bookmarkStart w:id="2669" w:name="_Toc37067850"/>
      <w:r w:rsidRPr="00F537EB">
        <w:rPr>
          <w:rFonts w:eastAsia="宋体"/>
        </w:rPr>
        <w:t>–</w:t>
      </w:r>
      <w:r w:rsidRPr="00F537EB">
        <w:rPr>
          <w:rFonts w:eastAsia="宋体"/>
        </w:rPr>
        <w:tab/>
      </w:r>
      <w:r w:rsidRPr="00F537EB">
        <w:rPr>
          <w:rFonts w:eastAsia="宋体"/>
          <w:i/>
        </w:rPr>
        <w:t>SIB2</w:t>
      </w:r>
      <w:bookmarkEnd w:id="2664"/>
      <w:bookmarkEnd w:id="2665"/>
      <w:bookmarkEnd w:id="2666"/>
      <w:bookmarkEnd w:id="2667"/>
      <w:bookmarkEnd w:id="2668"/>
      <w:bookmarkEnd w:id="2669"/>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70" w:name="_Hlk31126074"/>
      <w:r w:rsidRPr="00F537EB">
        <w:t>ssb-PositionQCL-</w:t>
      </w:r>
      <w:bookmarkEnd w:id="267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71"/>
            <w:r w:rsidRPr="00F537EB">
              <w:rPr>
                <w:i/>
                <w:szCs w:val="22"/>
                <w:lang w:eastAsia="en-US"/>
              </w:rPr>
              <w:t>OptMandatory</w:t>
            </w:r>
            <w:commentRangeEnd w:id="2671"/>
            <w:r w:rsidR="002A6402">
              <w:rPr>
                <w:rStyle w:val="ad"/>
                <w:rFonts w:ascii="Times New Roman" w:eastAsia="宋体" w:hAnsi="Times New Roman"/>
                <w:lang w:eastAsia="en-US"/>
              </w:rPr>
              <w:commentReference w:id="2671"/>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672" w:name="_Toc20425922"/>
      <w:bookmarkStart w:id="2673" w:name="_Toc29321318"/>
      <w:bookmarkStart w:id="2674" w:name="_Toc36757044"/>
      <w:bookmarkStart w:id="2675" w:name="_Toc36836585"/>
      <w:bookmarkStart w:id="2676" w:name="_Toc36843562"/>
      <w:bookmarkStart w:id="2677" w:name="_Toc37067851"/>
      <w:r w:rsidRPr="00F537EB">
        <w:rPr>
          <w:rFonts w:eastAsia="宋体"/>
        </w:rPr>
        <w:t>–</w:t>
      </w:r>
      <w:r w:rsidRPr="00F537EB">
        <w:rPr>
          <w:rFonts w:eastAsia="宋体"/>
        </w:rPr>
        <w:tab/>
      </w:r>
      <w:r w:rsidRPr="00F537EB">
        <w:rPr>
          <w:rFonts w:eastAsia="宋体"/>
          <w:i/>
        </w:rPr>
        <w:t>SIB3</w:t>
      </w:r>
      <w:bookmarkEnd w:id="2672"/>
      <w:bookmarkEnd w:id="2673"/>
      <w:bookmarkEnd w:id="2674"/>
      <w:bookmarkEnd w:id="2675"/>
      <w:bookmarkEnd w:id="2676"/>
      <w:bookmarkEnd w:id="2677"/>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678" w:name="_Toc20425923"/>
      <w:bookmarkStart w:id="2679" w:name="_Toc29321319"/>
      <w:bookmarkStart w:id="2680" w:name="_Toc36757045"/>
      <w:bookmarkStart w:id="2681" w:name="_Toc36836586"/>
      <w:bookmarkStart w:id="2682" w:name="_Toc36843563"/>
      <w:bookmarkStart w:id="2683" w:name="_Toc37067852"/>
      <w:r w:rsidRPr="00F537EB">
        <w:rPr>
          <w:rFonts w:eastAsia="宋体"/>
        </w:rPr>
        <w:t>–</w:t>
      </w:r>
      <w:r w:rsidRPr="00F537EB">
        <w:rPr>
          <w:rFonts w:eastAsia="宋体"/>
        </w:rPr>
        <w:tab/>
      </w:r>
      <w:r w:rsidRPr="00F537EB">
        <w:rPr>
          <w:rFonts w:eastAsia="宋体"/>
          <w:i/>
          <w:noProof/>
        </w:rPr>
        <w:t>SIB4</w:t>
      </w:r>
      <w:bookmarkEnd w:id="2678"/>
      <w:bookmarkEnd w:id="2679"/>
      <w:bookmarkEnd w:id="2680"/>
      <w:bookmarkEnd w:id="2681"/>
      <w:bookmarkEnd w:id="2682"/>
      <w:bookmarkEnd w:id="2683"/>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4" w:name="_Hlk32438289"/>
      <w:r w:rsidRPr="00F537EB">
        <w:t>ssb-PositionQCL</w:t>
      </w:r>
      <w:bookmarkEnd w:id="268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685" w:name="_Toc20425924"/>
      <w:bookmarkStart w:id="2686" w:name="_Toc29321320"/>
      <w:bookmarkStart w:id="2687" w:name="_Toc36757046"/>
      <w:bookmarkStart w:id="2688" w:name="_Toc36836587"/>
      <w:bookmarkStart w:id="2689" w:name="_Toc36843564"/>
      <w:bookmarkStart w:id="2690" w:name="_Toc37067853"/>
      <w:r w:rsidRPr="00F537EB">
        <w:rPr>
          <w:rFonts w:eastAsia="宋体"/>
        </w:rPr>
        <w:t>–</w:t>
      </w:r>
      <w:r w:rsidRPr="00F537EB">
        <w:rPr>
          <w:rFonts w:eastAsia="宋体"/>
        </w:rPr>
        <w:tab/>
      </w:r>
      <w:r w:rsidRPr="00F537EB">
        <w:rPr>
          <w:rFonts w:eastAsia="宋体"/>
          <w:i/>
          <w:noProof/>
        </w:rPr>
        <w:t>SIB5</w:t>
      </w:r>
      <w:bookmarkEnd w:id="2685"/>
      <w:bookmarkEnd w:id="2686"/>
      <w:bookmarkEnd w:id="2687"/>
      <w:bookmarkEnd w:id="2688"/>
      <w:bookmarkEnd w:id="2689"/>
      <w:bookmarkEnd w:id="2690"/>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691" w:name="_Toc20425925"/>
      <w:bookmarkStart w:id="2692" w:name="_Toc29321321"/>
      <w:bookmarkStart w:id="2693" w:name="_Toc36757047"/>
      <w:bookmarkStart w:id="2694" w:name="_Toc36836588"/>
      <w:bookmarkStart w:id="2695" w:name="_Toc36843565"/>
      <w:bookmarkStart w:id="2696" w:name="_Toc37067854"/>
      <w:r w:rsidRPr="00F537EB">
        <w:rPr>
          <w:rFonts w:eastAsia="宋体"/>
          <w:i/>
        </w:rPr>
        <w:t>–</w:t>
      </w:r>
      <w:r w:rsidRPr="00F537EB">
        <w:rPr>
          <w:rFonts w:eastAsia="宋体"/>
          <w:i/>
        </w:rPr>
        <w:tab/>
      </w:r>
      <w:r w:rsidRPr="00F537EB">
        <w:rPr>
          <w:rFonts w:eastAsia="宋体"/>
          <w:i/>
          <w:noProof/>
        </w:rPr>
        <w:t>SIB6</w:t>
      </w:r>
      <w:bookmarkEnd w:id="2691"/>
      <w:bookmarkEnd w:id="2692"/>
      <w:bookmarkEnd w:id="2693"/>
      <w:bookmarkEnd w:id="2694"/>
      <w:bookmarkEnd w:id="2695"/>
      <w:bookmarkEnd w:id="2696"/>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697" w:name="_Toc20425926"/>
      <w:bookmarkStart w:id="2698" w:name="_Toc29321322"/>
      <w:bookmarkStart w:id="2699" w:name="_Toc36757048"/>
      <w:bookmarkStart w:id="2700" w:name="_Toc36836589"/>
      <w:bookmarkStart w:id="2701" w:name="_Toc36843566"/>
      <w:bookmarkStart w:id="2702" w:name="_Toc37067855"/>
      <w:r w:rsidRPr="00F537EB">
        <w:rPr>
          <w:rFonts w:eastAsia="宋体"/>
          <w:i/>
        </w:rPr>
        <w:t>–</w:t>
      </w:r>
      <w:r w:rsidRPr="00F537EB">
        <w:rPr>
          <w:rFonts w:eastAsia="宋体"/>
          <w:i/>
        </w:rPr>
        <w:tab/>
      </w:r>
      <w:r w:rsidRPr="00F537EB">
        <w:rPr>
          <w:rFonts w:eastAsia="宋体"/>
          <w:i/>
          <w:noProof/>
        </w:rPr>
        <w:t>SIB7</w:t>
      </w:r>
      <w:bookmarkEnd w:id="2697"/>
      <w:bookmarkEnd w:id="2698"/>
      <w:bookmarkEnd w:id="2699"/>
      <w:bookmarkEnd w:id="2700"/>
      <w:bookmarkEnd w:id="2701"/>
      <w:bookmarkEnd w:id="2702"/>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703" w:name="_Toc20425927"/>
      <w:bookmarkStart w:id="2704" w:name="_Toc29321323"/>
      <w:bookmarkStart w:id="2705" w:name="_Toc36757049"/>
      <w:bookmarkStart w:id="2706" w:name="_Toc36836590"/>
      <w:bookmarkStart w:id="2707" w:name="_Toc36843567"/>
      <w:bookmarkStart w:id="2708" w:name="_Toc37067856"/>
      <w:r w:rsidRPr="00F537EB">
        <w:rPr>
          <w:rFonts w:eastAsia="宋体"/>
          <w:i/>
        </w:rPr>
        <w:t>–</w:t>
      </w:r>
      <w:r w:rsidRPr="00F537EB">
        <w:rPr>
          <w:rFonts w:eastAsia="宋体"/>
          <w:i/>
        </w:rPr>
        <w:tab/>
      </w:r>
      <w:r w:rsidRPr="00F537EB">
        <w:rPr>
          <w:rFonts w:eastAsia="宋体"/>
          <w:i/>
          <w:noProof/>
        </w:rPr>
        <w:t>SIB8</w:t>
      </w:r>
      <w:bookmarkEnd w:id="2703"/>
      <w:bookmarkEnd w:id="2704"/>
      <w:bookmarkEnd w:id="2705"/>
      <w:bookmarkEnd w:id="2706"/>
      <w:bookmarkEnd w:id="2707"/>
      <w:bookmarkEnd w:id="2708"/>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709" w:name="_Toc20425928"/>
      <w:bookmarkStart w:id="2710" w:name="_Toc29321324"/>
      <w:bookmarkStart w:id="2711" w:name="_Toc36757050"/>
      <w:bookmarkStart w:id="2712" w:name="_Toc36836591"/>
      <w:bookmarkStart w:id="2713" w:name="_Toc36843568"/>
      <w:bookmarkStart w:id="2714" w:name="_Toc37067857"/>
      <w:r w:rsidRPr="00F537EB">
        <w:rPr>
          <w:rFonts w:eastAsia="宋体"/>
        </w:rPr>
        <w:t>–</w:t>
      </w:r>
      <w:r w:rsidRPr="00F537EB">
        <w:rPr>
          <w:rFonts w:eastAsia="宋体"/>
        </w:rPr>
        <w:tab/>
      </w:r>
      <w:r w:rsidRPr="00F537EB">
        <w:rPr>
          <w:rFonts w:eastAsia="宋体"/>
          <w:i/>
          <w:noProof/>
        </w:rPr>
        <w:t>SIB9</w:t>
      </w:r>
      <w:bookmarkEnd w:id="2709"/>
      <w:bookmarkEnd w:id="2710"/>
      <w:bookmarkEnd w:id="2711"/>
      <w:bookmarkEnd w:id="2712"/>
      <w:bookmarkEnd w:id="2713"/>
      <w:bookmarkEnd w:id="2714"/>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715" w:name="_Toc36757051"/>
      <w:bookmarkStart w:id="2716" w:name="_Toc36836592"/>
      <w:bookmarkStart w:id="2717" w:name="_Toc36843569"/>
      <w:bookmarkStart w:id="2718" w:name="_Toc37067858"/>
      <w:r w:rsidRPr="00F537EB">
        <w:t>–</w:t>
      </w:r>
      <w:r w:rsidRPr="00F537EB">
        <w:tab/>
      </w:r>
      <w:r w:rsidRPr="00F537EB">
        <w:rPr>
          <w:i/>
          <w:iCs/>
          <w:lang w:eastAsia="x-none"/>
        </w:rPr>
        <w:t>SIB10</w:t>
      </w:r>
      <w:bookmarkEnd w:id="2715"/>
      <w:bookmarkEnd w:id="2716"/>
      <w:bookmarkEnd w:id="2717"/>
      <w:bookmarkEnd w:id="271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19"/>
            <w:commentRangeEnd w:id="2719"/>
            <w:r w:rsidR="008930AA">
              <w:rPr>
                <w:rStyle w:val="ad"/>
                <w:rFonts w:ascii="Times New Roman" w:eastAsia="宋体" w:hAnsi="Times New Roman"/>
                <w:lang w:eastAsia="en-US"/>
              </w:rPr>
              <w:commentReference w:id="2719"/>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720" w:name="_Toc36757052"/>
      <w:bookmarkStart w:id="2721" w:name="_Toc36836593"/>
      <w:bookmarkStart w:id="2722" w:name="_Toc36843570"/>
      <w:bookmarkStart w:id="2723" w:name="_Toc37067859"/>
      <w:r w:rsidRPr="00F537EB">
        <w:rPr>
          <w:rFonts w:eastAsia="宋体"/>
        </w:rPr>
        <w:t>–</w:t>
      </w:r>
      <w:r w:rsidRPr="00F537EB">
        <w:rPr>
          <w:rFonts w:eastAsia="宋体"/>
        </w:rPr>
        <w:tab/>
      </w:r>
      <w:r w:rsidRPr="00F537EB">
        <w:rPr>
          <w:rFonts w:eastAsia="宋体"/>
          <w:i/>
          <w:iCs/>
          <w:noProof/>
          <w:lang w:eastAsia="x-none"/>
        </w:rPr>
        <w:t>SIB11</w:t>
      </w:r>
      <w:bookmarkEnd w:id="2720"/>
      <w:bookmarkEnd w:id="2721"/>
      <w:bookmarkEnd w:id="2722"/>
      <w:bookmarkEnd w:id="2723"/>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724" w:name="_Toc36757053"/>
      <w:bookmarkStart w:id="2725" w:name="_Toc36836594"/>
      <w:bookmarkStart w:id="2726" w:name="_Toc36843571"/>
      <w:bookmarkStart w:id="2727" w:name="_Toc37067860"/>
      <w:r w:rsidRPr="00F537EB">
        <w:t>–</w:t>
      </w:r>
      <w:r w:rsidRPr="00F537EB">
        <w:tab/>
      </w:r>
      <w:r w:rsidRPr="00F537EB">
        <w:rPr>
          <w:i/>
          <w:iCs/>
          <w:noProof/>
        </w:rPr>
        <w:t>SIB</w:t>
      </w:r>
      <w:r w:rsidRPr="00F537EB">
        <w:rPr>
          <w:i/>
          <w:iCs/>
          <w:noProof/>
          <w:lang w:eastAsia="zh-CN"/>
        </w:rPr>
        <w:t>12</w:t>
      </w:r>
      <w:bookmarkEnd w:id="2724"/>
      <w:bookmarkEnd w:id="2725"/>
      <w:bookmarkEnd w:id="2726"/>
      <w:bookmarkEnd w:id="2727"/>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728" w:name="_Toc36757054"/>
      <w:bookmarkStart w:id="2729" w:name="_Toc36836595"/>
      <w:bookmarkStart w:id="2730" w:name="_Toc36843572"/>
      <w:bookmarkStart w:id="2731" w:name="_Toc37067861"/>
      <w:r w:rsidRPr="00F537EB">
        <w:t>–</w:t>
      </w:r>
      <w:r w:rsidRPr="00F537EB">
        <w:tab/>
      </w:r>
      <w:r w:rsidRPr="00F537EB">
        <w:rPr>
          <w:i/>
          <w:iCs/>
          <w:noProof/>
        </w:rPr>
        <w:t>SIB</w:t>
      </w:r>
      <w:r w:rsidRPr="00F537EB">
        <w:rPr>
          <w:i/>
          <w:iCs/>
          <w:noProof/>
          <w:lang w:eastAsia="zh-CN"/>
        </w:rPr>
        <w:t>13</w:t>
      </w:r>
      <w:bookmarkEnd w:id="2728"/>
      <w:bookmarkEnd w:id="2729"/>
      <w:bookmarkEnd w:id="2730"/>
      <w:bookmarkEnd w:id="2731"/>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732" w:name="_Toc36757055"/>
      <w:bookmarkStart w:id="2733" w:name="_Toc36836596"/>
      <w:bookmarkStart w:id="2734" w:name="_Toc36843573"/>
      <w:bookmarkStart w:id="2735" w:name="_Toc37067862"/>
      <w:r w:rsidRPr="00F537EB">
        <w:t>–</w:t>
      </w:r>
      <w:r w:rsidRPr="00F537EB">
        <w:tab/>
      </w:r>
      <w:r w:rsidRPr="00F537EB">
        <w:rPr>
          <w:i/>
          <w:iCs/>
          <w:noProof/>
        </w:rPr>
        <w:t>SIB</w:t>
      </w:r>
      <w:r w:rsidRPr="00F537EB">
        <w:rPr>
          <w:i/>
          <w:iCs/>
          <w:noProof/>
          <w:lang w:eastAsia="zh-CN"/>
        </w:rPr>
        <w:t>14</w:t>
      </w:r>
      <w:bookmarkEnd w:id="2732"/>
      <w:bookmarkEnd w:id="2733"/>
      <w:bookmarkEnd w:id="2734"/>
      <w:bookmarkEnd w:id="2735"/>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736" w:name="_Toc36757056"/>
      <w:bookmarkStart w:id="2737" w:name="_Toc36836597"/>
      <w:bookmarkStart w:id="2738" w:name="_Toc36843574"/>
      <w:bookmarkStart w:id="2739" w:name="_Toc37067863"/>
      <w:r w:rsidRPr="00F537EB">
        <w:lastRenderedPageBreak/>
        <w:t>6.3.1a</w:t>
      </w:r>
      <w:r w:rsidRPr="00F537EB">
        <w:tab/>
        <w:t>Positioning System information blocks</w:t>
      </w:r>
      <w:bookmarkEnd w:id="2736"/>
      <w:bookmarkEnd w:id="2737"/>
      <w:bookmarkEnd w:id="2738"/>
      <w:bookmarkEnd w:id="2739"/>
    </w:p>
    <w:p w14:paraId="28F13B1E" w14:textId="77777777" w:rsidR="0080556F" w:rsidRPr="00F537EB" w:rsidRDefault="0080556F" w:rsidP="0080556F">
      <w:pPr>
        <w:pStyle w:val="4"/>
      </w:pPr>
      <w:bookmarkStart w:id="2740" w:name="_Toc36757057"/>
      <w:bookmarkStart w:id="2741" w:name="_Toc36836598"/>
      <w:bookmarkStart w:id="2742" w:name="_Toc36843575"/>
      <w:bookmarkStart w:id="2743" w:name="_Toc37067864"/>
      <w:r w:rsidRPr="00F537EB">
        <w:rPr>
          <w:rFonts w:eastAsia="宋体"/>
        </w:rPr>
        <w:t>–</w:t>
      </w:r>
      <w:r w:rsidRPr="00F537EB">
        <w:rPr>
          <w:rFonts w:eastAsia="宋体"/>
        </w:rPr>
        <w:tab/>
      </w:r>
      <w:r w:rsidRPr="00F537EB">
        <w:rPr>
          <w:i/>
        </w:rPr>
        <w:t>PosSystemInformation-r16-IEs</w:t>
      </w:r>
      <w:bookmarkEnd w:id="2740"/>
      <w:bookmarkEnd w:id="2741"/>
      <w:bookmarkEnd w:id="2742"/>
      <w:bookmarkEnd w:id="2743"/>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4"/>
      <w:r w:rsidRPr="00F537EB">
        <w:t>CHOICE</w:t>
      </w:r>
      <w:commentRangeEnd w:id="2744"/>
      <w:r w:rsidR="00242C9F">
        <w:rPr>
          <w:rStyle w:val="ad"/>
          <w:rFonts w:ascii="Times New Roman" w:eastAsia="宋体" w:hAnsi="Times New Roman"/>
          <w:noProof w:val="0"/>
          <w:lang w:eastAsia="en-US"/>
        </w:rPr>
        <w:commentReference w:id="2744"/>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745" w:name="_Toc36757058"/>
      <w:bookmarkStart w:id="2746" w:name="_Toc36836599"/>
      <w:bookmarkStart w:id="2747" w:name="_Toc36843576"/>
      <w:bookmarkStart w:id="2748" w:name="_Toc37067865"/>
      <w:r w:rsidRPr="00F537EB">
        <w:rPr>
          <w:rFonts w:eastAsia="宋体"/>
        </w:rPr>
        <w:t>–</w:t>
      </w:r>
      <w:r w:rsidRPr="00F537EB">
        <w:rPr>
          <w:rFonts w:eastAsia="宋体"/>
        </w:rPr>
        <w:tab/>
      </w:r>
      <w:r w:rsidRPr="00F537EB">
        <w:rPr>
          <w:rFonts w:eastAsia="宋体"/>
          <w:i/>
          <w:noProof/>
        </w:rPr>
        <w:t>PosSI-SchedulingInfoList</w:t>
      </w:r>
      <w:bookmarkEnd w:id="2745"/>
      <w:bookmarkEnd w:id="2746"/>
      <w:bookmarkEnd w:id="2747"/>
      <w:bookmarkEnd w:id="274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49" w:name="_Hlk27994063"/>
      <w:r w:rsidRPr="00F537EB">
        <w:t>posSibType1-7,</w:t>
      </w:r>
      <w:bookmarkEnd w:id="274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50"/>
      <w:r w:rsidRPr="00F537EB">
        <w:t>areaScope-r16</w:t>
      </w:r>
      <w:commentRangeEnd w:id="2750"/>
      <w:r w:rsidR="00741187">
        <w:rPr>
          <w:rStyle w:val="ad"/>
          <w:rFonts w:ascii="Times New Roman" w:eastAsia="宋体" w:hAnsi="Times New Roman"/>
          <w:noProof w:val="0"/>
          <w:lang w:eastAsia="en-US"/>
        </w:rPr>
        <w:commentReference w:id="2750"/>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751" w:name="_Toc36757059"/>
      <w:bookmarkStart w:id="2752" w:name="_Toc36836600"/>
      <w:bookmarkStart w:id="2753" w:name="_Toc36843577"/>
      <w:bookmarkStart w:id="2754" w:name="_Toc37067866"/>
      <w:r w:rsidRPr="00F537EB">
        <w:rPr>
          <w:rFonts w:eastAsia="宋体"/>
        </w:rPr>
        <w:t>–</w:t>
      </w:r>
      <w:r w:rsidRPr="00F537EB">
        <w:rPr>
          <w:rFonts w:eastAsia="宋体"/>
        </w:rPr>
        <w:tab/>
      </w:r>
      <w:r w:rsidRPr="00F537EB">
        <w:rPr>
          <w:rFonts w:eastAsia="宋体"/>
          <w:i/>
          <w:noProof/>
        </w:rPr>
        <w:t>SIBpos</w:t>
      </w:r>
      <w:bookmarkEnd w:id="2751"/>
      <w:bookmarkEnd w:id="2752"/>
      <w:bookmarkEnd w:id="2753"/>
      <w:bookmarkEnd w:id="275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755" w:name="_Toc20425929"/>
      <w:bookmarkStart w:id="2756" w:name="_Toc29321325"/>
      <w:bookmarkStart w:id="2757" w:name="_Toc36757060"/>
      <w:bookmarkStart w:id="2758" w:name="_Toc36836601"/>
      <w:bookmarkStart w:id="2759" w:name="_Toc36843578"/>
      <w:bookmarkStart w:id="2760" w:name="_Toc37067867"/>
      <w:r w:rsidRPr="00F537EB">
        <w:lastRenderedPageBreak/>
        <w:t>6.3.2</w:t>
      </w:r>
      <w:r w:rsidRPr="00F537EB">
        <w:tab/>
        <w:t>Radio resource control information elements</w:t>
      </w:r>
      <w:bookmarkEnd w:id="2755"/>
      <w:bookmarkEnd w:id="2756"/>
      <w:bookmarkEnd w:id="2757"/>
      <w:bookmarkEnd w:id="2758"/>
      <w:bookmarkEnd w:id="2759"/>
      <w:bookmarkEnd w:id="2760"/>
    </w:p>
    <w:p w14:paraId="142047D2" w14:textId="77777777" w:rsidR="002C5D28" w:rsidRPr="00F537EB" w:rsidRDefault="002C5D28" w:rsidP="002C5D28">
      <w:pPr>
        <w:pStyle w:val="4"/>
      </w:pPr>
      <w:bookmarkStart w:id="2761" w:name="_Toc20425930"/>
      <w:bookmarkStart w:id="2762" w:name="_Toc29321326"/>
      <w:bookmarkStart w:id="2763" w:name="_Toc36757061"/>
      <w:bookmarkStart w:id="2764" w:name="_Toc36836602"/>
      <w:bookmarkStart w:id="2765" w:name="_Toc36843579"/>
      <w:bookmarkStart w:id="2766" w:name="_Toc37067868"/>
      <w:r w:rsidRPr="00F537EB">
        <w:t>–</w:t>
      </w:r>
      <w:r w:rsidRPr="00F537EB">
        <w:tab/>
      </w:r>
      <w:r w:rsidRPr="00F537EB">
        <w:rPr>
          <w:i/>
        </w:rPr>
        <w:t>AdditionalSpectrumEmission</w:t>
      </w:r>
      <w:bookmarkEnd w:id="2761"/>
      <w:bookmarkEnd w:id="2762"/>
      <w:bookmarkEnd w:id="2763"/>
      <w:bookmarkEnd w:id="2764"/>
      <w:bookmarkEnd w:id="2765"/>
      <w:bookmarkEnd w:id="276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767" w:name="_Toc20425931"/>
      <w:bookmarkStart w:id="2768" w:name="_Toc29321327"/>
      <w:bookmarkStart w:id="2769" w:name="_Toc36757062"/>
      <w:bookmarkStart w:id="2770" w:name="_Toc36836603"/>
      <w:bookmarkStart w:id="2771" w:name="_Toc36843580"/>
      <w:bookmarkStart w:id="2772" w:name="_Toc37067869"/>
      <w:r w:rsidRPr="00F537EB">
        <w:t>–</w:t>
      </w:r>
      <w:r w:rsidRPr="00F537EB">
        <w:tab/>
      </w:r>
      <w:r w:rsidRPr="00F537EB">
        <w:rPr>
          <w:i/>
        </w:rPr>
        <w:t>Alpha</w:t>
      </w:r>
      <w:bookmarkEnd w:id="2767"/>
      <w:bookmarkEnd w:id="2768"/>
      <w:bookmarkEnd w:id="2769"/>
      <w:bookmarkEnd w:id="2770"/>
      <w:bookmarkEnd w:id="2771"/>
      <w:bookmarkEnd w:id="277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773" w:name="_Toc20425932"/>
      <w:bookmarkStart w:id="2774" w:name="_Toc29321328"/>
      <w:bookmarkStart w:id="2775" w:name="_Toc36757063"/>
      <w:bookmarkStart w:id="2776" w:name="_Toc36836604"/>
      <w:bookmarkStart w:id="2777" w:name="_Toc36843581"/>
      <w:bookmarkStart w:id="2778" w:name="_Toc37067870"/>
      <w:r w:rsidRPr="00F537EB">
        <w:t>–</w:t>
      </w:r>
      <w:r w:rsidRPr="00F537EB">
        <w:tab/>
      </w:r>
      <w:r w:rsidRPr="00F537EB">
        <w:rPr>
          <w:i/>
        </w:rPr>
        <w:t>AMF-Identifier</w:t>
      </w:r>
      <w:bookmarkEnd w:id="2773"/>
      <w:bookmarkEnd w:id="2774"/>
      <w:bookmarkEnd w:id="2775"/>
      <w:bookmarkEnd w:id="2776"/>
      <w:bookmarkEnd w:id="2777"/>
      <w:bookmarkEnd w:id="277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779" w:name="_Toc20425933"/>
      <w:bookmarkStart w:id="2780" w:name="_Toc29321329"/>
      <w:bookmarkStart w:id="2781" w:name="_Toc36757064"/>
      <w:bookmarkStart w:id="2782" w:name="_Toc36836605"/>
      <w:bookmarkStart w:id="2783" w:name="_Toc36843582"/>
      <w:bookmarkStart w:id="2784" w:name="_Toc37067871"/>
      <w:r w:rsidRPr="00F537EB">
        <w:lastRenderedPageBreak/>
        <w:t>–</w:t>
      </w:r>
      <w:r w:rsidRPr="00F537EB">
        <w:tab/>
      </w:r>
      <w:r w:rsidRPr="00F537EB">
        <w:rPr>
          <w:i/>
          <w:noProof/>
        </w:rPr>
        <w:t>ARFCN-ValueEUTRA</w:t>
      </w:r>
      <w:bookmarkEnd w:id="2779"/>
      <w:bookmarkEnd w:id="2780"/>
      <w:bookmarkEnd w:id="2781"/>
      <w:bookmarkEnd w:id="2782"/>
      <w:bookmarkEnd w:id="2783"/>
      <w:bookmarkEnd w:id="278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785" w:name="_Toc20425934"/>
      <w:bookmarkStart w:id="2786" w:name="_Toc29321330"/>
      <w:bookmarkStart w:id="2787" w:name="_Toc36757065"/>
      <w:bookmarkStart w:id="2788" w:name="_Toc36836606"/>
      <w:bookmarkStart w:id="2789" w:name="_Toc36843583"/>
      <w:bookmarkStart w:id="2790" w:name="_Toc37067872"/>
      <w:r w:rsidRPr="00F537EB">
        <w:t>–</w:t>
      </w:r>
      <w:r w:rsidRPr="00F537EB">
        <w:tab/>
      </w:r>
      <w:r w:rsidRPr="00F537EB">
        <w:rPr>
          <w:i/>
        </w:rPr>
        <w:t>ARFCN-ValueNR</w:t>
      </w:r>
      <w:bookmarkEnd w:id="2785"/>
      <w:bookmarkEnd w:id="2786"/>
      <w:bookmarkEnd w:id="2787"/>
      <w:bookmarkEnd w:id="2788"/>
      <w:bookmarkEnd w:id="2789"/>
      <w:bookmarkEnd w:id="2790"/>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791" w:name="_Toc12745901"/>
      <w:bookmarkStart w:id="2792" w:name="_Toc36757066"/>
      <w:bookmarkStart w:id="2793" w:name="_Toc36836607"/>
      <w:bookmarkStart w:id="2794" w:name="_Toc36843584"/>
      <w:bookmarkStart w:id="2795" w:name="_Toc37067873"/>
      <w:r w:rsidRPr="00F537EB">
        <w:t>–</w:t>
      </w:r>
      <w:r w:rsidRPr="00F537EB">
        <w:tab/>
      </w:r>
      <w:r w:rsidRPr="00F537EB">
        <w:rPr>
          <w:i/>
          <w:noProof/>
        </w:rPr>
        <w:t>ARFCN-ValueUTRA</w:t>
      </w:r>
      <w:bookmarkEnd w:id="2791"/>
      <w:r w:rsidRPr="00F537EB">
        <w:rPr>
          <w:i/>
          <w:noProof/>
        </w:rPr>
        <w:t>-FDD</w:t>
      </w:r>
      <w:bookmarkEnd w:id="2792"/>
      <w:bookmarkEnd w:id="2793"/>
      <w:bookmarkEnd w:id="2794"/>
      <w:bookmarkEnd w:id="279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796" w:name="_Toc36757067"/>
      <w:bookmarkStart w:id="2797" w:name="_Toc36836608"/>
      <w:bookmarkStart w:id="2798" w:name="_Toc36843585"/>
      <w:bookmarkStart w:id="2799" w:name="_Toc37067874"/>
      <w:r w:rsidRPr="00F537EB">
        <w:t>–</w:t>
      </w:r>
      <w:r w:rsidRPr="00F537EB">
        <w:tab/>
      </w:r>
      <w:r w:rsidRPr="00F537EB">
        <w:rPr>
          <w:i/>
          <w:iCs/>
        </w:rPr>
        <w:t>AvailabilityCombinationsPerCell</w:t>
      </w:r>
      <w:bookmarkEnd w:id="2796"/>
      <w:bookmarkEnd w:id="2797"/>
      <w:bookmarkEnd w:id="2798"/>
      <w:bookmarkEnd w:id="2799"/>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800" w:name="_Toc36757068"/>
      <w:bookmarkStart w:id="2801" w:name="_Toc36836609"/>
      <w:bookmarkStart w:id="2802" w:name="_Toc36843586"/>
      <w:bookmarkStart w:id="2803" w:name="_Toc37067875"/>
      <w:r w:rsidRPr="00F537EB">
        <w:t>–</w:t>
      </w:r>
      <w:r w:rsidRPr="00F537EB">
        <w:tab/>
      </w:r>
      <w:r w:rsidRPr="00F537EB">
        <w:rPr>
          <w:i/>
        </w:rPr>
        <w:t>AvailabilityIndicator</w:t>
      </w:r>
      <w:r w:rsidRPr="00F537EB">
        <w:t>-r16</w:t>
      </w:r>
      <w:bookmarkEnd w:id="2800"/>
      <w:bookmarkEnd w:id="2801"/>
      <w:bookmarkEnd w:id="2802"/>
      <w:bookmarkEnd w:id="280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4"/>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5"/>
      <w:r w:rsidRPr="00F537EB">
        <w:t>CellIdentity</w:t>
      </w:r>
      <w:commentRangeEnd w:id="2805"/>
      <w:r w:rsidR="004A14BF">
        <w:rPr>
          <w:rStyle w:val="ad"/>
          <w:rFonts w:ascii="Times New Roman" w:eastAsia="宋体" w:hAnsi="Times New Roman"/>
          <w:noProof w:val="0"/>
          <w:lang w:eastAsia="en-US"/>
        </w:rPr>
        <w:commentReference w:id="2805"/>
      </w:r>
      <w:r w:rsidRPr="00F537EB">
        <w:t xml:space="preserve">           OPTIONAL, -- Need FFS</w:t>
      </w:r>
      <w:commentRangeEnd w:id="2804"/>
      <w:r w:rsidR="00E01E19">
        <w:rPr>
          <w:rStyle w:val="ad"/>
          <w:rFonts w:ascii="Times New Roman" w:eastAsia="宋体" w:hAnsi="Times New Roman"/>
          <w:noProof w:val="0"/>
          <w:lang w:eastAsia="en-US"/>
        </w:rPr>
        <w:commentReference w:id="2804"/>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806" w:name="_Toc36757069"/>
      <w:bookmarkStart w:id="2807" w:name="_Toc36836610"/>
      <w:bookmarkStart w:id="2808" w:name="_Toc36843587"/>
      <w:bookmarkStart w:id="2809" w:name="_Toc37067876"/>
      <w:r w:rsidRPr="00F537EB">
        <w:t>–</w:t>
      </w:r>
      <w:r w:rsidRPr="00F537EB">
        <w:tab/>
      </w:r>
      <w:bookmarkStart w:id="2810" w:name="_Hlk31211653"/>
      <w:r w:rsidRPr="00F537EB">
        <w:rPr>
          <w:i/>
        </w:rPr>
        <w:t>AvailableRB-SetPerCell</w:t>
      </w:r>
      <w:bookmarkEnd w:id="2806"/>
      <w:bookmarkEnd w:id="2807"/>
      <w:bookmarkEnd w:id="2808"/>
      <w:bookmarkEnd w:id="2809"/>
      <w:bookmarkEnd w:id="281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811" w:name="_Toc36757070"/>
      <w:bookmarkStart w:id="2812" w:name="_Toc36836611"/>
      <w:bookmarkStart w:id="2813" w:name="_Toc36843588"/>
      <w:bookmarkStart w:id="2814" w:name="_Toc37067877"/>
      <w:r w:rsidRPr="00F537EB">
        <w:rPr>
          <w:rFonts w:eastAsia="宋体"/>
        </w:rPr>
        <w:t>–</w:t>
      </w:r>
      <w:r w:rsidRPr="00F537EB">
        <w:rPr>
          <w:rFonts w:eastAsia="宋体"/>
        </w:rPr>
        <w:tab/>
      </w:r>
      <w:r w:rsidRPr="00F537EB">
        <w:rPr>
          <w:rFonts w:eastAsia="宋体"/>
          <w:i/>
        </w:rPr>
        <w:t>BAP-Routing-ID</w:t>
      </w:r>
      <w:bookmarkEnd w:id="2811"/>
      <w:bookmarkEnd w:id="2812"/>
      <w:bookmarkEnd w:id="2813"/>
      <w:bookmarkEnd w:id="2814"/>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815" w:name="_Toc20425935"/>
      <w:bookmarkStart w:id="2816" w:name="_Toc29321331"/>
      <w:bookmarkStart w:id="2817" w:name="_Toc36757071"/>
      <w:bookmarkStart w:id="2818" w:name="_Toc36836612"/>
      <w:bookmarkStart w:id="2819" w:name="_Toc36843589"/>
      <w:bookmarkStart w:id="2820" w:name="_Toc37067878"/>
      <w:r w:rsidRPr="00F537EB">
        <w:rPr>
          <w:i/>
        </w:rPr>
        <w:t>–</w:t>
      </w:r>
      <w:r w:rsidRPr="00F537EB">
        <w:rPr>
          <w:i/>
        </w:rPr>
        <w:tab/>
        <w:t>BeamFailureRecoveryConfig</w:t>
      </w:r>
      <w:bookmarkEnd w:id="2815"/>
      <w:bookmarkEnd w:id="2816"/>
      <w:bookmarkEnd w:id="2817"/>
      <w:bookmarkEnd w:id="2818"/>
      <w:bookmarkEnd w:id="2819"/>
      <w:bookmarkEnd w:id="282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21"/>
      <w:r w:rsidRPr="00F537EB">
        <w:t>0</w:t>
      </w:r>
      <w:commentRangeEnd w:id="2821"/>
      <w:r w:rsidR="00797A6A">
        <w:rPr>
          <w:rStyle w:val="ad"/>
          <w:rFonts w:ascii="Times New Roman" w:eastAsia="宋体" w:hAnsi="Times New Roman"/>
          <w:noProof w:val="0"/>
          <w:lang w:eastAsia="en-US"/>
        </w:rPr>
        <w:commentReference w:id="2821"/>
      </w:r>
      <w:r w:rsidRPr="00F537EB">
        <w:t>..maxNrofCandidateBeamsExt-r16)) OF PRACH-ResourceDedicatedBFR OPTION</w:t>
      </w:r>
      <w:commentRangeStart w:id="2822"/>
      <w:r w:rsidRPr="00F537EB">
        <w:t>AL</w:t>
      </w:r>
      <w:commentRangeEnd w:id="2822"/>
      <w:r w:rsidR="004A14BF">
        <w:rPr>
          <w:rStyle w:val="ad"/>
          <w:rFonts w:ascii="Times New Roman" w:eastAsia="宋体" w:hAnsi="Times New Roman"/>
          <w:noProof w:val="0"/>
          <w:lang w:eastAsia="en-US"/>
        </w:rPr>
        <w:commentReference w:id="2822"/>
      </w:r>
      <w:r w:rsidRPr="00F537EB">
        <w:t xml:space="preserve"> -- </w:t>
      </w:r>
      <w:commentRangeStart w:id="2823"/>
      <w:r w:rsidRPr="00F537EB">
        <w:t>Need</w:t>
      </w:r>
      <w:commentRangeEnd w:id="2823"/>
      <w:r w:rsidR="00FB2761">
        <w:rPr>
          <w:rStyle w:val="ad"/>
          <w:rFonts w:ascii="Times New Roman" w:eastAsia="宋体" w:hAnsi="Times New Roman"/>
          <w:noProof w:val="0"/>
          <w:lang w:eastAsia="en-US"/>
        </w:rPr>
        <w:commentReference w:id="2823"/>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824" w:name="_Toc36757072"/>
      <w:bookmarkStart w:id="2825" w:name="_Toc36836613"/>
      <w:bookmarkStart w:id="2826" w:name="_Toc36843590"/>
      <w:bookmarkStart w:id="2827" w:name="_Toc37067879"/>
      <w:r w:rsidRPr="00F537EB">
        <w:rPr>
          <w:i/>
        </w:rPr>
        <w:t>–</w:t>
      </w:r>
      <w:r w:rsidRPr="00F537EB">
        <w:rPr>
          <w:i/>
        </w:rPr>
        <w:tab/>
        <w:t>BeamFailureRecoverySCellConfig</w:t>
      </w:r>
      <w:bookmarkEnd w:id="2824"/>
      <w:bookmarkEnd w:id="2825"/>
      <w:bookmarkEnd w:id="2826"/>
      <w:bookmarkEnd w:id="282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828" w:name="_Toc20425936"/>
      <w:bookmarkStart w:id="2829" w:name="_Toc29321332"/>
      <w:bookmarkStart w:id="2830" w:name="_Toc36757073"/>
      <w:bookmarkStart w:id="2831" w:name="_Toc36836614"/>
      <w:bookmarkStart w:id="2832" w:name="_Toc36843591"/>
      <w:bookmarkStart w:id="2833" w:name="_Toc37067880"/>
      <w:r w:rsidRPr="00F537EB">
        <w:lastRenderedPageBreak/>
        <w:t>–</w:t>
      </w:r>
      <w:r w:rsidRPr="00F537EB">
        <w:tab/>
      </w:r>
      <w:r w:rsidRPr="00F537EB">
        <w:rPr>
          <w:i/>
        </w:rPr>
        <w:t>BetaOffsets</w:t>
      </w:r>
      <w:bookmarkEnd w:id="2828"/>
      <w:bookmarkEnd w:id="2829"/>
      <w:bookmarkEnd w:id="2830"/>
      <w:bookmarkEnd w:id="2831"/>
      <w:bookmarkEnd w:id="2832"/>
      <w:bookmarkEnd w:id="283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834" w:name="_Toc36757074"/>
      <w:bookmarkStart w:id="2835" w:name="_Toc36836615"/>
      <w:bookmarkStart w:id="2836" w:name="_Toc36843592"/>
      <w:bookmarkStart w:id="2837" w:name="_Toc37067881"/>
      <w:r w:rsidRPr="00F537EB">
        <w:rPr>
          <w:rFonts w:eastAsia="宋体"/>
        </w:rPr>
        <w:t>–</w:t>
      </w:r>
      <w:r w:rsidRPr="00F537EB">
        <w:rPr>
          <w:rFonts w:eastAsia="宋体"/>
        </w:rPr>
        <w:tab/>
      </w:r>
      <w:bookmarkStart w:id="2838" w:name="_Hlk23168826"/>
      <w:r w:rsidRPr="00F537EB">
        <w:rPr>
          <w:rFonts w:eastAsia="宋体"/>
          <w:i/>
        </w:rPr>
        <w:t>BH-RLC-ChannelConfig</w:t>
      </w:r>
      <w:bookmarkEnd w:id="2834"/>
      <w:bookmarkEnd w:id="2835"/>
      <w:bookmarkEnd w:id="2836"/>
      <w:bookmarkEnd w:id="2837"/>
      <w:bookmarkEnd w:id="2838"/>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39" w:name="_Hlk34293839"/>
      <w:r w:rsidRPr="00F537EB">
        <w:t xml:space="preserve">    bh-RLC-ChannelID-r16             </w:t>
      </w:r>
      <w:commentRangeStart w:id="2840"/>
      <w:r w:rsidR="0076276E" w:rsidRPr="00F537EB">
        <w:t>INTEGER (1.</w:t>
      </w:r>
      <w:commentRangeEnd w:id="2840"/>
      <w:r w:rsidR="00E01E19">
        <w:rPr>
          <w:rStyle w:val="ad"/>
          <w:rFonts w:ascii="Times New Roman" w:eastAsia="宋体" w:hAnsi="Times New Roman"/>
          <w:noProof w:val="0"/>
          <w:lang w:eastAsia="en-US"/>
        </w:rPr>
        <w:commentReference w:id="2840"/>
      </w:r>
      <w:r w:rsidR="0076276E" w:rsidRPr="00F537EB">
        <w:t>.</w:t>
      </w:r>
      <w:commentRangeStart w:id="2841"/>
      <w:r w:rsidR="0076276E" w:rsidRPr="00F537EB">
        <w:t>ffsValue</w:t>
      </w:r>
      <w:commentRangeEnd w:id="2841"/>
      <w:r w:rsidR="00EB3F71">
        <w:rPr>
          <w:rStyle w:val="ad"/>
          <w:rFonts w:ascii="Times New Roman" w:eastAsia="宋体" w:hAnsi="Times New Roman"/>
          <w:noProof w:val="0"/>
          <w:lang w:eastAsia="en-US"/>
        </w:rPr>
        <w:commentReference w:id="2841"/>
      </w:r>
      <w:r w:rsidR="0076276E" w:rsidRPr="00F537EB">
        <w:t>)</w:t>
      </w:r>
      <w:r w:rsidRPr="00F537EB">
        <w:t>,</w:t>
      </w:r>
      <w:bookmarkEnd w:id="283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842" w:name="_Toc36757075"/>
      <w:bookmarkStart w:id="2843" w:name="_Toc36836616"/>
      <w:bookmarkStart w:id="2844" w:name="_Toc36843593"/>
      <w:bookmarkStart w:id="2845" w:name="_Toc37067882"/>
      <w:r w:rsidRPr="00F537EB">
        <w:rPr>
          <w:rFonts w:eastAsia="宋体"/>
        </w:rPr>
        <w:t>–</w:t>
      </w:r>
      <w:r w:rsidRPr="00F537EB">
        <w:rPr>
          <w:rFonts w:eastAsia="宋体"/>
        </w:rPr>
        <w:tab/>
      </w:r>
      <w:r w:rsidRPr="00F537EB">
        <w:rPr>
          <w:rFonts w:eastAsia="宋体"/>
          <w:i/>
        </w:rPr>
        <w:t>BH-LogicalChannelIdentity</w:t>
      </w:r>
      <w:bookmarkEnd w:id="2842"/>
      <w:bookmarkEnd w:id="2843"/>
      <w:bookmarkEnd w:id="2844"/>
      <w:bookmarkEnd w:id="2845"/>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846" w:name="_Toc36757076"/>
      <w:bookmarkStart w:id="2847" w:name="_Toc36836617"/>
      <w:bookmarkStart w:id="2848" w:name="_Toc36843594"/>
      <w:bookmarkStart w:id="2849" w:name="_Toc37067883"/>
      <w:r w:rsidRPr="00F537EB">
        <w:rPr>
          <w:rFonts w:eastAsia="宋体"/>
        </w:rPr>
        <w:t>–</w:t>
      </w:r>
      <w:r w:rsidRPr="00F537EB">
        <w:rPr>
          <w:rFonts w:eastAsia="宋体"/>
        </w:rPr>
        <w:tab/>
      </w:r>
      <w:r w:rsidRPr="00F537EB">
        <w:rPr>
          <w:rFonts w:eastAsia="宋体"/>
          <w:i/>
        </w:rPr>
        <w:t>BH-LogicalChannelIdentity-Ext</w:t>
      </w:r>
      <w:bookmarkEnd w:id="2846"/>
      <w:bookmarkEnd w:id="2847"/>
      <w:bookmarkEnd w:id="2848"/>
      <w:bookmarkEnd w:id="2849"/>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850" w:name="_Toc20425937"/>
      <w:bookmarkStart w:id="2851" w:name="_Toc29321333"/>
      <w:bookmarkStart w:id="2852" w:name="_Toc36757077"/>
      <w:bookmarkStart w:id="2853" w:name="_Toc36836618"/>
      <w:bookmarkStart w:id="2854" w:name="_Toc36843595"/>
      <w:bookmarkStart w:id="2855" w:name="_Toc37067884"/>
      <w:r w:rsidRPr="00F537EB">
        <w:t>–</w:t>
      </w:r>
      <w:r w:rsidRPr="00F537EB">
        <w:tab/>
      </w:r>
      <w:r w:rsidRPr="00F537EB">
        <w:rPr>
          <w:i/>
        </w:rPr>
        <w:t>BSR-Config</w:t>
      </w:r>
      <w:bookmarkEnd w:id="2850"/>
      <w:bookmarkEnd w:id="2851"/>
      <w:bookmarkEnd w:id="2852"/>
      <w:bookmarkEnd w:id="2853"/>
      <w:bookmarkEnd w:id="2854"/>
      <w:bookmarkEnd w:id="285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856" w:name="_Toc20425938"/>
      <w:bookmarkStart w:id="2857" w:name="_Toc29321334"/>
      <w:bookmarkStart w:id="2858" w:name="_Toc36757078"/>
      <w:bookmarkStart w:id="2859" w:name="_Toc36836619"/>
      <w:bookmarkStart w:id="2860" w:name="_Toc36843596"/>
      <w:bookmarkStart w:id="2861" w:name="_Toc37067885"/>
      <w:r w:rsidRPr="00F537EB">
        <w:t>–</w:t>
      </w:r>
      <w:r w:rsidRPr="00F537EB">
        <w:tab/>
      </w:r>
      <w:r w:rsidRPr="00F537EB">
        <w:rPr>
          <w:i/>
        </w:rPr>
        <w:t>BWP</w:t>
      </w:r>
      <w:bookmarkEnd w:id="2856"/>
      <w:bookmarkEnd w:id="2857"/>
      <w:bookmarkEnd w:id="2858"/>
      <w:bookmarkEnd w:id="2859"/>
      <w:bookmarkEnd w:id="2860"/>
      <w:bookmarkEnd w:id="286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3.1pt" o:ole="">
                  <v:imagedata r:id="rId116" o:title=""/>
                </v:shape>
                <o:OLEObject Type="Embed" ProgID="Equation.3" ShapeID="_x0000_i1077" DrawAspect="Content" ObjectID="_1648360137"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862" w:name="_Toc20425939"/>
      <w:bookmarkStart w:id="2863" w:name="_Toc29321335"/>
      <w:bookmarkStart w:id="2864" w:name="_Toc36757079"/>
      <w:bookmarkStart w:id="2865" w:name="_Toc36836620"/>
      <w:bookmarkStart w:id="2866" w:name="_Toc36843597"/>
      <w:bookmarkStart w:id="2867" w:name="_Toc37067886"/>
      <w:r w:rsidRPr="00F537EB">
        <w:t>–</w:t>
      </w:r>
      <w:r w:rsidRPr="00F537EB">
        <w:tab/>
      </w:r>
      <w:r w:rsidRPr="00F537EB">
        <w:rPr>
          <w:i/>
        </w:rPr>
        <w:t>BWP-Downlink</w:t>
      </w:r>
      <w:bookmarkEnd w:id="2862"/>
      <w:bookmarkEnd w:id="2863"/>
      <w:bookmarkEnd w:id="2864"/>
      <w:bookmarkEnd w:id="2865"/>
      <w:bookmarkEnd w:id="2866"/>
      <w:bookmarkEnd w:id="286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868" w:name="_Toc20425940"/>
      <w:bookmarkStart w:id="2869" w:name="_Toc29321336"/>
      <w:bookmarkStart w:id="2870" w:name="_Toc36757080"/>
      <w:bookmarkStart w:id="2871" w:name="_Toc36836621"/>
      <w:bookmarkStart w:id="2872" w:name="_Toc36843598"/>
      <w:bookmarkStart w:id="2873" w:name="_Toc37067887"/>
      <w:r w:rsidRPr="00F537EB">
        <w:lastRenderedPageBreak/>
        <w:t>–</w:t>
      </w:r>
      <w:r w:rsidRPr="00F537EB">
        <w:tab/>
      </w:r>
      <w:r w:rsidRPr="00F537EB">
        <w:rPr>
          <w:i/>
        </w:rPr>
        <w:t>BWP-DownlinkCommon</w:t>
      </w:r>
      <w:bookmarkEnd w:id="2868"/>
      <w:bookmarkEnd w:id="2869"/>
      <w:bookmarkEnd w:id="2870"/>
      <w:bookmarkEnd w:id="2871"/>
      <w:bookmarkEnd w:id="2872"/>
      <w:bookmarkEnd w:id="287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874" w:name="_Toc20425941"/>
      <w:bookmarkStart w:id="2875" w:name="_Toc29321337"/>
      <w:bookmarkStart w:id="2876" w:name="_Toc36757081"/>
      <w:bookmarkStart w:id="2877" w:name="_Toc36836622"/>
      <w:bookmarkStart w:id="2878" w:name="_Toc36843599"/>
      <w:bookmarkStart w:id="2879" w:name="_Toc37067888"/>
      <w:r w:rsidRPr="00F537EB">
        <w:t>–</w:t>
      </w:r>
      <w:r w:rsidRPr="00F537EB">
        <w:tab/>
      </w:r>
      <w:r w:rsidRPr="00F537EB">
        <w:rPr>
          <w:i/>
        </w:rPr>
        <w:t>BWP-DownlinkDedicated</w:t>
      </w:r>
      <w:bookmarkEnd w:id="2874"/>
      <w:bookmarkEnd w:id="2875"/>
      <w:bookmarkEnd w:id="2876"/>
      <w:bookmarkEnd w:id="2877"/>
      <w:bookmarkEnd w:id="2878"/>
      <w:bookmarkEnd w:id="287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80"/>
      <w:commentRangeEnd w:id="2880"/>
      <w:r w:rsidR="00221C94">
        <w:rPr>
          <w:rStyle w:val="ad"/>
          <w:rFonts w:ascii="Times New Roman" w:eastAsia="宋体" w:hAnsi="Times New Roman"/>
          <w:noProof w:val="0"/>
          <w:lang w:eastAsia="en-US"/>
        </w:rPr>
        <w:commentReference w:id="2880"/>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81"/>
            <w:r w:rsidRPr="00F537EB">
              <w:t>Except</w:t>
            </w:r>
            <w:commentRangeEnd w:id="2881"/>
            <w:r w:rsidR="00322A6F">
              <w:rPr>
                <w:rStyle w:val="ad"/>
                <w:rFonts w:ascii="Times New Roman" w:eastAsia="宋体" w:hAnsi="Times New Roman"/>
                <w:lang w:eastAsia="en-US"/>
              </w:rPr>
              <w:commentReference w:id="2881"/>
            </w:r>
            <w:r w:rsidRPr="00F537EB">
              <w:t xml:space="preserve"> for reconfiguration with sync, the NW does not reconfigure </w:t>
            </w:r>
            <w:commentRangeStart w:id="2882"/>
            <w:commentRangeEnd w:id="2882"/>
            <w:r w:rsidR="00445786">
              <w:rPr>
                <w:rStyle w:val="ad"/>
                <w:rFonts w:ascii="Times New Roman" w:eastAsia="宋体" w:hAnsi="Times New Roman"/>
                <w:lang w:eastAsia="en-US"/>
              </w:rPr>
              <w:commentReference w:id="2882"/>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883" w:name="_Toc20425942"/>
      <w:bookmarkStart w:id="2884" w:name="_Toc29321338"/>
      <w:bookmarkStart w:id="2885" w:name="_Toc36757082"/>
      <w:bookmarkStart w:id="2886" w:name="_Toc36836623"/>
      <w:bookmarkStart w:id="2887" w:name="_Toc36843600"/>
      <w:bookmarkStart w:id="2888" w:name="_Toc37067889"/>
      <w:bookmarkStart w:id="2889" w:name="_Hlk898618"/>
      <w:r w:rsidRPr="00F537EB">
        <w:t>–</w:t>
      </w:r>
      <w:r w:rsidRPr="00F537EB">
        <w:tab/>
      </w:r>
      <w:r w:rsidRPr="00F537EB">
        <w:rPr>
          <w:i/>
        </w:rPr>
        <w:t>BWP-Id</w:t>
      </w:r>
      <w:bookmarkEnd w:id="2883"/>
      <w:bookmarkEnd w:id="2884"/>
      <w:bookmarkEnd w:id="2885"/>
      <w:bookmarkEnd w:id="2886"/>
      <w:bookmarkEnd w:id="2887"/>
      <w:bookmarkEnd w:id="288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890" w:name="_Toc20425943"/>
      <w:bookmarkStart w:id="2891" w:name="_Toc29321339"/>
      <w:bookmarkStart w:id="2892" w:name="_Toc36757083"/>
      <w:bookmarkStart w:id="2893" w:name="_Toc36836624"/>
      <w:bookmarkStart w:id="2894" w:name="_Toc36843601"/>
      <w:bookmarkStart w:id="2895" w:name="_Toc37067890"/>
      <w:bookmarkEnd w:id="2889"/>
      <w:r w:rsidRPr="00F537EB">
        <w:lastRenderedPageBreak/>
        <w:t>–</w:t>
      </w:r>
      <w:r w:rsidRPr="00F537EB">
        <w:tab/>
      </w:r>
      <w:r w:rsidRPr="00F537EB">
        <w:rPr>
          <w:i/>
        </w:rPr>
        <w:t>BWP-Uplink</w:t>
      </w:r>
      <w:bookmarkEnd w:id="2890"/>
      <w:bookmarkEnd w:id="2891"/>
      <w:bookmarkEnd w:id="2892"/>
      <w:bookmarkEnd w:id="2893"/>
      <w:bookmarkEnd w:id="2894"/>
      <w:bookmarkEnd w:id="289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96" w:name="_Hlk967125"/>
            <w:r w:rsidR="00362AC3" w:rsidRPr="00F537EB">
              <w:rPr>
                <w:szCs w:val="22"/>
              </w:rPr>
              <w:t>The Network does not include the value 0, since value 0 is reserved for the initial BWP.</w:t>
            </w:r>
            <w:bookmarkEnd w:id="289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897" w:name="_Toc20425944"/>
      <w:bookmarkStart w:id="2898" w:name="_Toc29321340"/>
      <w:bookmarkStart w:id="2899" w:name="_Toc36757084"/>
      <w:bookmarkStart w:id="2900" w:name="_Toc36836625"/>
      <w:bookmarkStart w:id="2901" w:name="_Toc36843602"/>
      <w:bookmarkStart w:id="2902" w:name="_Toc37067891"/>
      <w:r w:rsidRPr="00F537EB">
        <w:t>–</w:t>
      </w:r>
      <w:r w:rsidRPr="00F537EB">
        <w:tab/>
      </w:r>
      <w:r w:rsidRPr="00F537EB">
        <w:rPr>
          <w:i/>
        </w:rPr>
        <w:t>BWP-UplinkCommon</w:t>
      </w:r>
      <w:bookmarkEnd w:id="2897"/>
      <w:bookmarkEnd w:id="2898"/>
      <w:bookmarkEnd w:id="2899"/>
      <w:bookmarkEnd w:id="2900"/>
      <w:bookmarkEnd w:id="2901"/>
      <w:bookmarkEnd w:id="290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03"/>
      <w:r w:rsidRPr="00F537EB">
        <w:t>ENUMERATED {enabled}                                                    OPTIONAL</w:t>
      </w:r>
      <w:r w:rsidR="00FE259D" w:rsidRPr="00F537EB">
        <w:t>,</w:t>
      </w:r>
      <w:r w:rsidRPr="00F537EB">
        <w:t xml:space="preserve">   -- Need M</w:t>
      </w:r>
      <w:commentRangeEnd w:id="2903"/>
      <w:r w:rsidR="001A688D">
        <w:rPr>
          <w:rStyle w:val="ad"/>
          <w:rFonts w:ascii="Times New Roman" w:eastAsia="宋体" w:hAnsi="Times New Roman"/>
          <w:noProof w:val="0"/>
          <w:lang w:eastAsia="en-US"/>
        </w:rPr>
        <w:commentReference w:id="2903"/>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04"/>
      <w:r w:rsidRPr="00F537EB">
        <w:t>M</w:t>
      </w:r>
      <w:commentRangeEnd w:id="2904"/>
      <w:r w:rsidR="00110B26">
        <w:rPr>
          <w:rStyle w:val="ad"/>
          <w:rFonts w:ascii="Times New Roman" w:eastAsia="宋体" w:hAnsi="Times New Roman"/>
          <w:noProof w:val="0"/>
          <w:lang w:eastAsia="en-US"/>
        </w:rPr>
        <w:commentReference w:id="2904"/>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905" w:name="_Toc20425945"/>
      <w:bookmarkStart w:id="2906" w:name="_Toc29321341"/>
      <w:bookmarkStart w:id="2907" w:name="_Toc36757085"/>
      <w:bookmarkStart w:id="2908" w:name="_Toc36836626"/>
      <w:bookmarkStart w:id="2909" w:name="_Toc36843603"/>
      <w:bookmarkStart w:id="2910" w:name="_Toc37067892"/>
      <w:r w:rsidRPr="00F537EB">
        <w:t>–</w:t>
      </w:r>
      <w:r w:rsidRPr="00F537EB">
        <w:tab/>
      </w:r>
      <w:r w:rsidRPr="00F537EB">
        <w:rPr>
          <w:i/>
        </w:rPr>
        <w:t>BWP-UplinkDedicated</w:t>
      </w:r>
      <w:bookmarkEnd w:id="2905"/>
      <w:bookmarkEnd w:id="2906"/>
      <w:bookmarkEnd w:id="2907"/>
      <w:bookmarkEnd w:id="2908"/>
      <w:bookmarkEnd w:id="2909"/>
      <w:bookmarkEnd w:id="291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11"/>
      <w:commentRangeEnd w:id="2911"/>
      <w:r w:rsidR="008126B2">
        <w:rPr>
          <w:rStyle w:val="ad"/>
          <w:rFonts w:ascii="Times New Roman" w:eastAsia="宋体" w:hAnsi="Times New Roman"/>
          <w:noProof w:val="0"/>
          <w:lang w:eastAsia="en-US"/>
        </w:rPr>
        <w:commentReference w:id="2911"/>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12"/>
            <w:r w:rsidRPr="00F537EB">
              <w:t>Except</w:t>
            </w:r>
            <w:commentRangeEnd w:id="2912"/>
            <w:r w:rsidR="000267C4">
              <w:rPr>
                <w:rStyle w:val="ad"/>
                <w:rFonts w:ascii="Times New Roman" w:eastAsia="宋体" w:hAnsi="Times New Roman"/>
                <w:lang w:eastAsia="en-US"/>
              </w:rPr>
              <w:commentReference w:id="2912"/>
            </w:r>
            <w:r w:rsidRPr="00F537EB">
              <w:t xml:space="preserve"> for reconfiguration with sync, the NW does not reconfigure </w:t>
            </w:r>
            <w:commentRangeStart w:id="2913"/>
            <w:commentRangeEnd w:id="2913"/>
            <w:r w:rsidR="008126B2">
              <w:rPr>
                <w:rStyle w:val="ad"/>
                <w:rFonts w:ascii="Times New Roman" w:eastAsia="宋体" w:hAnsi="Times New Roman"/>
                <w:lang w:eastAsia="en-US"/>
              </w:rPr>
              <w:commentReference w:id="2913"/>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14" w:name="_Hlk32438258"/>
            <w:r w:rsidRPr="00F537EB">
              <w:rPr>
                <w:b/>
                <w:i/>
                <w:szCs w:val="22"/>
              </w:rPr>
              <w:t>cp-ExtensionC2</w:t>
            </w:r>
            <w:bookmarkEnd w:id="291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15"/>
            <w:r w:rsidRPr="00F537EB">
              <w:t>configurations</w:t>
            </w:r>
            <w:commentRangeEnd w:id="2915"/>
            <w:r w:rsidR="00944733">
              <w:rPr>
                <w:rStyle w:val="ad"/>
                <w:rFonts w:ascii="Times New Roman" w:eastAsia="宋体" w:hAnsi="Times New Roman"/>
                <w:lang w:eastAsia="en-US"/>
              </w:rPr>
              <w:commentReference w:id="2915"/>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16"/>
            <w:r w:rsidRPr="00F537EB">
              <w:t>needed</w:t>
            </w:r>
            <w:commentRangeEnd w:id="2916"/>
            <w:r w:rsidR="003535AA">
              <w:rPr>
                <w:rStyle w:val="ad"/>
                <w:rFonts w:ascii="Times New Roman" w:eastAsia="宋体" w:hAnsi="Times New Roman"/>
                <w:lang w:eastAsia="en-US"/>
              </w:rPr>
              <w:commentReference w:id="2916"/>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917" w:name="_Toc20425946"/>
      <w:bookmarkStart w:id="2918" w:name="_Toc29321342"/>
      <w:bookmarkStart w:id="2919" w:name="_Toc36757086"/>
      <w:bookmarkStart w:id="2920" w:name="_Toc36836627"/>
      <w:bookmarkStart w:id="2921" w:name="_Toc36843604"/>
      <w:bookmarkStart w:id="2922" w:name="_Toc37067893"/>
      <w:r w:rsidRPr="00F537EB">
        <w:rPr>
          <w:rFonts w:eastAsia="宋体"/>
        </w:rPr>
        <w:lastRenderedPageBreak/>
        <w:t>–</w:t>
      </w:r>
      <w:r w:rsidRPr="00F537EB">
        <w:rPr>
          <w:rFonts w:eastAsia="宋体"/>
        </w:rPr>
        <w:tab/>
      </w:r>
      <w:r w:rsidRPr="00F537EB">
        <w:rPr>
          <w:rFonts w:eastAsia="宋体"/>
          <w:i/>
          <w:noProof/>
        </w:rPr>
        <w:t>CellAccessRelatedInfo</w:t>
      </w:r>
      <w:bookmarkEnd w:id="2917"/>
      <w:bookmarkEnd w:id="2918"/>
      <w:bookmarkEnd w:id="2919"/>
      <w:bookmarkEnd w:id="2920"/>
      <w:bookmarkEnd w:id="2921"/>
      <w:bookmarkEnd w:id="2922"/>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923" w:name="_Toc20425947"/>
      <w:bookmarkStart w:id="2924" w:name="_Toc29321343"/>
      <w:bookmarkStart w:id="2925" w:name="_Toc36757087"/>
      <w:bookmarkStart w:id="2926" w:name="_Toc36836628"/>
      <w:bookmarkStart w:id="2927" w:name="_Toc36843605"/>
      <w:bookmarkStart w:id="2928" w:name="_Toc37067894"/>
      <w:r w:rsidRPr="00F537EB">
        <w:rPr>
          <w:i/>
          <w:iCs/>
        </w:rPr>
        <w:t>–</w:t>
      </w:r>
      <w:r w:rsidRPr="00F537EB">
        <w:rPr>
          <w:i/>
          <w:iCs/>
        </w:rPr>
        <w:tab/>
      </w:r>
      <w:r w:rsidRPr="00F537EB">
        <w:rPr>
          <w:i/>
          <w:iCs/>
          <w:noProof/>
        </w:rPr>
        <w:t>CellAccessRelatedInfo-EUTRA-5GC</w:t>
      </w:r>
      <w:bookmarkEnd w:id="2923"/>
      <w:bookmarkEnd w:id="2924"/>
      <w:bookmarkEnd w:id="2925"/>
      <w:bookmarkEnd w:id="2926"/>
      <w:bookmarkEnd w:id="2927"/>
      <w:bookmarkEnd w:id="292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929" w:name="_Toc20425948"/>
      <w:bookmarkStart w:id="2930" w:name="_Toc29321344"/>
      <w:bookmarkStart w:id="2931" w:name="_Toc36757088"/>
      <w:bookmarkStart w:id="2932" w:name="_Toc36836629"/>
      <w:bookmarkStart w:id="2933" w:name="_Toc36843606"/>
      <w:bookmarkStart w:id="2934" w:name="_Toc37067895"/>
      <w:r w:rsidRPr="00F537EB">
        <w:rPr>
          <w:i/>
          <w:iCs/>
        </w:rPr>
        <w:t>–</w:t>
      </w:r>
      <w:r w:rsidRPr="00F537EB">
        <w:rPr>
          <w:i/>
          <w:iCs/>
        </w:rPr>
        <w:tab/>
      </w:r>
      <w:r w:rsidRPr="00F537EB">
        <w:rPr>
          <w:i/>
          <w:iCs/>
          <w:noProof/>
        </w:rPr>
        <w:t>CellAccessRelatedInfo-EUTRA-EPC</w:t>
      </w:r>
      <w:bookmarkEnd w:id="2929"/>
      <w:bookmarkEnd w:id="2930"/>
      <w:bookmarkEnd w:id="2931"/>
      <w:bookmarkEnd w:id="2932"/>
      <w:bookmarkEnd w:id="2933"/>
      <w:bookmarkEnd w:id="293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935" w:name="_Toc20425949"/>
      <w:bookmarkStart w:id="2936" w:name="_Toc29321345"/>
      <w:bookmarkStart w:id="2937" w:name="_Toc36757089"/>
      <w:bookmarkStart w:id="2938" w:name="_Toc36836630"/>
      <w:bookmarkStart w:id="2939" w:name="_Toc36843607"/>
      <w:bookmarkStart w:id="2940" w:name="_Toc37067896"/>
      <w:r w:rsidRPr="00F537EB">
        <w:lastRenderedPageBreak/>
        <w:t>–</w:t>
      </w:r>
      <w:r w:rsidRPr="00F537EB">
        <w:tab/>
      </w:r>
      <w:r w:rsidRPr="00F537EB">
        <w:rPr>
          <w:i/>
        </w:rPr>
        <w:t>CellGroupConfig</w:t>
      </w:r>
      <w:bookmarkEnd w:id="2935"/>
      <w:bookmarkEnd w:id="2936"/>
      <w:bookmarkEnd w:id="2937"/>
      <w:bookmarkEnd w:id="2938"/>
      <w:bookmarkEnd w:id="2939"/>
      <w:bookmarkEnd w:id="2940"/>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41" w:name="_Hlk33711176"/>
      <w:r w:rsidRPr="00F537EB">
        <w:t>-r16</w:t>
      </w:r>
      <w:bookmarkEnd w:id="294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42"/>
            <w:r w:rsidRPr="00F537EB">
              <w:rPr>
                <w:b/>
                <w:i/>
                <w:lang w:eastAsia="en-GB"/>
              </w:rPr>
              <w:t>dormancySCellList</w:t>
            </w:r>
            <w:commentRangeEnd w:id="2942"/>
            <w:r w:rsidR="00F94E4E">
              <w:rPr>
                <w:rStyle w:val="ad"/>
                <w:rFonts w:ascii="Times New Roman" w:eastAsia="宋体" w:hAnsi="Times New Roman"/>
                <w:lang w:eastAsia="en-US"/>
              </w:rPr>
              <w:commentReference w:id="2942"/>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43"/>
            <w:r w:rsidR="005E574F" w:rsidRPr="00F537EB">
              <w:rPr>
                <w:rFonts w:eastAsia="Calibri"/>
                <w:szCs w:val="22"/>
              </w:rPr>
              <w:t>message</w:t>
            </w:r>
            <w:r w:rsidR="00161810" w:rsidRPr="00F537EB">
              <w:rPr>
                <w:rFonts w:eastAsia="Calibri"/>
                <w:szCs w:val="22"/>
              </w:rPr>
              <w:t>s</w:t>
            </w:r>
            <w:commentRangeEnd w:id="2943"/>
            <w:r w:rsidR="00826A0A">
              <w:rPr>
                <w:rStyle w:val="ad"/>
                <w:rFonts w:ascii="Times New Roman" w:eastAsia="宋体" w:hAnsi="Times New Roman"/>
                <w:lang w:eastAsia="en-US"/>
              </w:rPr>
              <w:commentReference w:id="2943"/>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44"/>
            <w:r w:rsidRPr="00F537EB">
              <w:rPr>
                <w:i/>
                <w:iCs/>
              </w:rPr>
              <w:t>SCel</w:t>
            </w:r>
            <w:commentRangeEnd w:id="2944"/>
            <w:r>
              <w:rPr>
                <w:rStyle w:val="ad"/>
                <w:rFonts w:ascii="Times New Roman" w:eastAsia="宋体" w:hAnsi="Times New Roman"/>
                <w:lang w:eastAsia="en-US"/>
              </w:rPr>
              <w:commentReference w:id="2944"/>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45"/>
            <w:r w:rsidRPr="00F537EB">
              <w:t xml:space="preserve">present </w:t>
            </w:r>
            <w:commentRangeEnd w:id="2945"/>
            <w:r w:rsidR="004A14BF">
              <w:rPr>
                <w:rStyle w:val="ad"/>
                <w:rFonts w:ascii="Times New Roman" w:eastAsia="宋体" w:hAnsi="Times New Roman"/>
                <w:lang w:eastAsia="en-US"/>
              </w:rPr>
              <w:commentReference w:id="2945"/>
            </w:r>
            <w:r w:rsidRPr="00F537EB">
              <w:t xml:space="preserve">in case of SCell addition, reconfiguration with sync, and resuming an RRC connection. It is absent </w:t>
            </w:r>
            <w:commentRangeStart w:id="2946"/>
            <w:r w:rsidRPr="00F537EB">
              <w:t>otherwise</w:t>
            </w:r>
            <w:commentRangeEnd w:id="2946"/>
            <w:r w:rsidR="00BC49F9">
              <w:rPr>
                <w:rStyle w:val="ad"/>
                <w:rFonts w:ascii="Times New Roman" w:eastAsia="宋体" w:hAnsi="Times New Roman"/>
                <w:lang w:eastAsia="en-US"/>
              </w:rPr>
              <w:commentReference w:id="2946"/>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947" w:name="_Toc20425950"/>
      <w:bookmarkStart w:id="2948" w:name="_Toc29321346"/>
      <w:bookmarkStart w:id="2949" w:name="_Toc36757090"/>
      <w:bookmarkStart w:id="2950" w:name="_Toc36836631"/>
      <w:bookmarkStart w:id="2951" w:name="_Toc36843608"/>
      <w:bookmarkStart w:id="2952" w:name="_Toc37067897"/>
      <w:r w:rsidRPr="00F537EB">
        <w:t>–</w:t>
      </w:r>
      <w:r w:rsidRPr="00F537EB">
        <w:tab/>
      </w:r>
      <w:r w:rsidRPr="00F537EB">
        <w:rPr>
          <w:i/>
        </w:rPr>
        <w:t>CellGroupId</w:t>
      </w:r>
      <w:bookmarkEnd w:id="2947"/>
      <w:bookmarkEnd w:id="2948"/>
      <w:bookmarkEnd w:id="2949"/>
      <w:bookmarkEnd w:id="2950"/>
      <w:bookmarkEnd w:id="2951"/>
      <w:bookmarkEnd w:id="2952"/>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953" w:name="_Toc20425951"/>
      <w:bookmarkStart w:id="2954" w:name="_Toc29321347"/>
      <w:bookmarkStart w:id="2955" w:name="_Toc36757091"/>
      <w:bookmarkStart w:id="2956" w:name="_Toc36836632"/>
      <w:bookmarkStart w:id="2957" w:name="_Toc36843609"/>
      <w:bookmarkStart w:id="2958" w:name="_Toc37067898"/>
      <w:r w:rsidRPr="00F537EB">
        <w:rPr>
          <w:rFonts w:eastAsia="宋体"/>
        </w:rPr>
        <w:t>–</w:t>
      </w:r>
      <w:r w:rsidRPr="00F537EB">
        <w:rPr>
          <w:rFonts w:eastAsia="宋体"/>
        </w:rPr>
        <w:tab/>
      </w:r>
      <w:r w:rsidRPr="00F537EB">
        <w:rPr>
          <w:rFonts w:eastAsia="宋体"/>
          <w:i/>
          <w:noProof/>
        </w:rPr>
        <w:t>CellIdentity</w:t>
      </w:r>
      <w:bookmarkEnd w:id="2953"/>
      <w:bookmarkEnd w:id="2954"/>
      <w:bookmarkEnd w:id="2955"/>
      <w:bookmarkEnd w:id="2956"/>
      <w:bookmarkEnd w:id="2957"/>
      <w:bookmarkEnd w:id="2958"/>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959" w:name="_Toc20425952"/>
      <w:bookmarkStart w:id="2960" w:name="_Toc29321348"/>
      <w:bookmarkStart w:id="2961" w:name="_Toc36757092"/>
      <w:bookmarkStart w:id="2962" w:name="_Toc36836633"/>
      <w:bookmarkStart w:id="2963" w:name="_Toc36843610"/>
      <w:bookmarkStart w:id="2964" w:name="_Toc37067899"/>
      <w:r w:rsidRPr="00F537EB">
        <w:lastRenderedPageBreak/>
        <w:t>–</w:t>
      </w:r>
      <w:r w:rsidRPr="00F537EB">
        <w:tab/>
      </w:r>
      <w:r w:rsidRPr="00F537EB">
        <w:rPr>
          <w:i/>
          <w:noProof/>
        </w:rPr>
        <w:t>CellReselectionPriority</w:t>
      </w:r>
      <w:bookmarkEnd w:id="2959"/>
      <w:bookmarkEnd w:id="2960"/>
      <w:bookmarkEnd w:id="2961"/>
      <w:bookmarkEnd w:id="2962"/>
      <w:bookmarkEnd w:id="2963"/>
      <w:bookmarkEnd w:id="296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965" w:name="_Toc20425953"/>
      <w:bookmarkStart w:id="2966" w:name="_Toc29321349"/>
      <w:bookmarkStart w:id="2967" w:name="_Toc36757093"/>
      <w:bookmarkStart w:id="2968" w:name="_Toc36836634"/>
      <w:bookmarkStart w:id="2969" w:name="_Toc36843611"/>
      <w:bookmarkStart w:id="2970" w:name="_Toc37067900"/>
      <w:r w:rsidRPr="00F537EB">
        <w:t>–</w:t>
      </w:r>
      <w:r w:rsidRPr="00F537EB">
        <w:tab/>
      </w:r>
      <w:r w:rsidRPr="00F537EB">
        <w:rPr>
          <w:i/>
          <w:noProof/>
        </w:rPr>
        <w:t>CellReselectionSubPriority</w:t>
      </w:r>
      <w:bookmarkEnd w:id="2965"/>
      <w:bookmarkEnd w:id="2966"/>
      <w:bookmarkEnd w:id="2967"/>
      <w:bookmarkEnd w:id="2968"/>
      <w:bookmarkEnd w:id="2969"/>
      <w:bookmarkEnd w:id="297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971" w:name="_Toc20425954"/>
      <w:bookmarkStart w:id="2972" w:name="_Toc29321350"/>
      <w:bookmarkStart w:id="2973" w:name="_Toc36757094"/>
      <w:bookmarkStart w:id="2974" w:name="_Toc36836635"/>
      <w:bookmarkStart w:id="2975" w:name="_Toc36843612"/>
      <w:bookmarkStart w:id="2976" w:name="_Toc37067901"/>
      <w:r w:rsidRPr="00F537EB">
        <w:rPr>
          <w:i/>
          <w:iCs/>
        </w:rPr>
        <w:t>–</w:t>
      </w:r>
      <w:r w:rsidRPr="00F537EB">
        <w:rPr>
          <w:i/>
          <w:iCs/>
        </w:rPr>
        <w:tab/>
      </w:r>
      <w:r w:rsidRPr="00F537EB">
        <w:rPr>
          <w:i/>
          <w:iCs/>
          <w:noProof/>
        </w:rPr>
        <w:t>CGI-InfoEUTRA</w:t>
      </w:r>
      <w:bookmarkEnd w:id="2971"/>
      <w:bookmarkEnd w:id="2972"/>
      <w:bookmarkEnd w:id="2973"/>
      <w:bookmarkEnd w:id="2974"/>
      <w:bookmarkEnd w:id="2975"/>
      <w:bookmarkEnd w:id="2976"/>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977" w:name="_Toc36757095"/>
      <w:bookmarkStart w:id="2978" w:name="_Toc36836636"/>
      <w:bookmarkStart w:id="2979" w:name="_Toc36843613"/>
      <w:bookmarkStart w:id="2980" w:name="_Toc37067902"/>
      <w:r w:rsidRPr="00F537EB">
        <w:rPr>
          <w:i/>
          <w:iCs/>
        </w:rPr>
        <w:t>–</w:t>
      </w:r>
      <w:r w:rsidRPr="00F537EB">
        <w:rPr>
          <w:i/>
          <w:iCs/>
        </w:rPr>
        <w:tab/>
        <w:t>CGI-InfoEUTRALogging</w:t>
      </w:r>
      <w:bookmarkEnd w:id="2977"/>
      <w:bookmarkEnd w:id="2978"/>
      <w:bookmarkEnd w:id="2979"/>
      <w:bookmarkEnd w:id="2980"/>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81"/>
      <w:r w:rsidRPr="00F537EB">
        <w:t>InfoEUTRALogging</w:t>
      </w:r>
      <w:commentRangeEnd w:id="2981"/>
      <w:r w:rsidR="0092112C">
        <w:rPr>
          <w:rStyle w:val="ad"/>
          <w:rFonts w:ascii="Times New Roman" w:eastAsia="宋体" w:hAnsi="Times New Roman"/>
          <w:noProof w:val="0"/>
          <w:lang w:eastAsia="en-US"/>
        </w:rPr>
        <w:commentReference w:id="2981"/>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82"/>
            <w:r w:rsidRPr="00F537EB">
              <w:t xml:space="preserve">a cell within a PLMN </w:t>
            </w:r>
            <w:commentRangeEnd w:id="2982"/>
            <w:r w:rsidR="005430E0">
              <w:rPr>
                <w:rStyle w:val="ad"/>
                <w:rFonts w:ascii="Times New Roman" w:eastAsia="宋体" w:hAnsi="Times New Roman"/>
                <w:lang w:eastAsia="en-US"/>
              </w:rPr>
              <w:commentReference w:id="2982"/>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83"/>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83"/>
            <w:r w:rsidR="005430E0">
              <w:rPr>
                <w:rStyle w:val="ad"/>
                <w:rFonts w:ascii="Times New Roman" w:eastAsia="宋体" w:hAnsi="Times New Roman"/>
                <w:lang w:eastAsia="en-US"/>
              </w:rPr>
              <w:commentReference w:id="2983"/>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84"/>
            <w:r w:rsidRPr="00F537EB">
              <w:rPr>
                <w:b/>
                <w:bCs/>
                <w:i/>
                <w:iCs/>
              </w:rPr>
              <w:t>trackingAreaCode-eutra-epc, trackingAreaCode-eutra-5gc</w:t>
            </w:r>
            <w:commentRangeEnd w:id="2984"/>
            <w:r w:rsidR="00EC4FC0">
              <w:rPr>
                <w:rStyle w:val="ad"/>
                <w:rFonts w:ascii="Times New Roman" w:eastAsia="宋体" w:hAnsi="Times New Roman"/>
                <w:lang w:eastAsia="en-US"/>
              </w:rPr>
              <w:commentReference w:id="2984"/>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985" w:name="_Toc20425955"/>
      <w:bookmarkStart w:id="2986" w:name="_Toc29321351"/>
      <w:bookmarkStart w:id="2987" w:name="_Toc36757096"/>
      <w:bookmarkStart w:id="2988" w:name="_Toc36836637"/>
      <w:bookmarkStart w:id="2989" w:name="_Toc36843614"/>
      <w:bookmarkStart w:id="2990" w:name="_Toc37067903"/>
      <w:r w:rsidRPr="00F537EB">
        <w:rPr>
          <w:i/>
          <w:iCs/>
        </w:rPr>
        <w:t>–</w:t>
      </w:r>
      <w:r w:rsidRPr="00F537EB">
        <w:rPr>
          <w:i/>
          <w:iCs/>
        </w:rPr>
        <w:tab/>
      </w:r>
      <w:r w:rsidRPr="00F537EB">
        <w:rPr>
          <w:i/>
          <w:iCs/>
          <w:noProof/>
        </w:rPr>
        <w:t>CGI-Info</w:t>
      </w:r>
      <w:r w:rsidR="00770E52" w:rsidRPr="00F537EB">
        <w:rPr>
          <w:i/>
          <w:iCs/>
          <w:noProof/>
        </w:rPr>
        <w:t>NR</w:t>
      </w:r>
      <w:bookmarkEnd w:id="2985"/>
      <w:bookmarkEnd w:id="2986"/>
      <w:bookmarkEnd w:id="2987"/>
      <w:bookmarkEnd w:id="2988"/>
      <w:bookmarkEnd w:id="2989"/>
      <w:bookmarkEnd w:id="299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991" w:name="_Toc36757097"/>
      <w:bookmarkStart w:id="2992" w:name="_Toc36836638"/>
      <w:bookmarkStart w:id="2993" w:name="_Toc36843615"/>
      <w:bookmarkStart w:id="2994" w:name="_Toc37067904"/>
      <w:r w:rsidRPr="00F537EB">
        <w:rPr>
          <w:rFonts w:eastAsia="宋体"/>
        </w:rPr>
        <w:t>–</w:t>
      </w:r>
      <w:r w:rsidRPr="00F537EB">
        <w:rPr>
          <w:rFonts w:eastAsia="宋体"/>
        </w:rPr>
        <w:tab/>
      </w:r>
      <w:bookmarkStart w:id="2995" w:name="_Hlk32224814"/>
      <w:r w:rsidRPr="00F537EB">
        <w:rPr>
          <w:rFonts w:eastAsia="宋体"/>
          <w:i/>
        </w:rPr>
        <w:t>CGI-Info-</w:t>
      </w:r>
      <w:commentRangeStart w:id="2996"/>
      <w:r w:rsidRPr="00F537EB">
        <w:rPr>
          <w:rFonts w:eastAsia="宋体"/>
          <w:i/>
        </w:rPr>
        <w:t>Logging</w:t>
      </w:r>
      <w:bookmarkEnd w:id="2991"/>
      <w:bookmarkEnd w:id="2992"/>
      <w:bookmarkEnd w:id="2993"/>
      <w:bookmarkEnd w:id="2994"/>
      <w:bookmarkEnd w:id="2995"/>
      <w:commentRangeEnd w:id="2996"/>
      <w:r w:rsidR="00C2484A">
        <w:rPr>
          <w:rStyle w:val="ad"/>
          <w:rFonts w:ascii="Times New Roman" w:eastAsia="宋体" w:hAnsi="Times New Roman"/>
          <w:lang w:eastAsia="en-US"/>
        </w:rPr>
        <w:commentReference w:id="2996"/>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97"/>
            <w:r w:rsidRPr="00F537EB">
              <w:rPr>
                <w:i/>
                <w:szCs w:val="22"/>
              </w:rPr>
              <w:t xml:space="preserve">CGI-Info-Logging </w:t>
            </w:r>
            <w:commentRangeEnd w:id="2997"/>
            <w:r w:rsidR="00CD0356">
              <w:rPr>
                <w:rStyle w:val="ad"/>
                <w:rFonts w:ascii="Times New Roman" w:eastAsia="宋体" w:hAnsi="Times New Roman"/>
                <w:b w:val="0"/>
                <w:lang w:eastAsia="en-US"/>
              </w:rPr>
              <w:commentReference w:id="2997"/>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998" w:name="_Toc36757098"/>
      <w:bookmarkStart w:id="2999" w:name="_Toc36836639"/>
      <w:bookmarkStart w:id="3000" w:name="_Toc36843616"/>
      <w:bookmarkStart w:id="3001" w:name="_Toc37067905"/>
      <w:r w:rsidRPr="00F537EB">
        <w:rPr>
          <w:rFonts w:eastAsia="宋体"/>
        </w:rPr>
        <w:lastRenderedPageBreak/>
        <w:t>–</w:t>
      </w:r>
      <w:r w:rsidRPr="00F537EB">
        <w:rPr>
          <w:rFonts w:eastAsia="宋体"/>
        </w:rPr>
        <w:tab/>
      </w:r>
      <w:r w:rsidRPr="00F537EB">
        <w:rPr>
          <w:rFonts w:eastAsia="宋体"/>
          <w:i/>
        </w:rPr>
        <w:t>CGI-Info-LoggingDetailed</w:t>
      </w:r>
      <w:bookmarkEnd w:id="2998"/>
      <w:bookmarkEnd w:id="2999"/>
      <w:bookmarkEnd w:id="3000"/>
      <w:bookmarkEnd w:id="3001"/>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02"/>
      <w:r w:rsidRPr="00F537EB">
        <w:t>identity</w:t>
      </w:r>
      <w:commentRangeEnd w:id="3002"/>
      <w:r w:rsidR="00C47852">
        <w:rPr>
          <w:rStyle w:val="ad"/>
          <w:rFonts w:eastAsia="宋体"/>
          <w:lang w:eastAsia="en-US"/>
        </w:rPr>
        <w:commentReference w:id="3002"/>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003" w:name="_Toc36757099"/>
      <w:bookmarkStart w:id="3004" w:name="_Toc36836640"/>
      <w:bookmarkStart w:id="3005" w:name="_Toc36843617"/>
      <w:bookmarkStart w:id="3006" w:name="_Toc37067906"/>
      <w:r w:rsidRPr="00F537EB">
        <w:rPr>
          <w:rFonts w:eastAsia="MS Mincho"/>
        </w:rPr>
        <w:t>–</w:t>
      </w:r>
      <w:r w:rsidRPr="00F537EB">
        <w:rPr>
          <w:rFonts w:eastAsia="MS Mincho"/>
        </w:rPr>
        <w:tab/>
      </w:r>
      <w:r w:rsidRPr="00F537EB">
        <w:rPr>
          <w:rFonts w:eastAsia="MS Mincho"/>
          <w:i/>
        </w:rPr>
        <w:t>CLI-RSSI-Range</w:t>
      </w:r>
      <w:bookmarkEnd w:id="3003"/>
      <w:bookmarkEnd w:id="3004"/>
      <w:bookmarkEnd w:id="3005"/>
      <w:bookmarkEnd w:id="300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007" w:name="_Toc20425956"/>
      <w:bookmarkStart w:id="3008" w:name="_Toc29321352"/>
      <w:bookmarkStart w:id="3009" w:name="_Toc36757100"/>
      <w:bookmarkStart w:id="3010" w:name="_Toc36836641"/>
      <w:bookmarkStart w:id="3011" w:name="_Toc36843618"/>
      <w:bookmarkStart w:id="3012" w:name="_Toc37067907"/>
      <w:r w:rsidRPr="00F537EB">
        <w:t>–</w:t>
      </w:r>
      <w:r w:rsidRPr="00F537EB">
        <w:tab/>
      </w:r>
      <w:r w:rsidRPr="00F537EB">
        <w:rPr>
          <w:i/>
        </w:rPr>
        <w:t>CodebookConfig</w:t>
      </w:r>
      <w:bookmarkEnd w:id="3007"/>
      <w:bookmarkEnd w:id="3008"/>
      <w:bookmarkEnd w:id="3009"/>
      <w:bookmarkEnd w:id="3010"/>
      <w:bookmarkEnd w:id="3011"/>
      <w:bookmarkEnd w:id="301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13"/>
      <w:r w:rsidRPr="00F537EB">
        <w:t xml:space="preserve">CodebookConfig-r16  </w:t>
      </w:r>
      <w:commentRangeEnd w:id="3013"/>
      <w:r w:rsidR="00797A6A">
        <w:rPr>
          <w:rStyle w:val="ad"/>
          <w:rFonts w:ascii="Times New Roman" w:eastAsia="宋体" w:hAnsi="Times New Roman"/>
          <w:noProof w:val="0"/>
          <w:lang w:eastAsia="en-US"/>
        </w:rPr>
        <w:commentReference w:id="3013"/>
      </w:r>
      <w:r w:rsidRPr="00F537EB">
        <w:t>::=                SEQUENCE  {</w:t>
      </w:r>
    </w:p>
    <w:p w14:paraId="75C28759" w14:textId="38569542" w:rsidR="007B7030" w:rsidRPr="00F537EB" w:rsidRDefault="007B7030" w:rsidP="003B6316">
      <w:pPr>
        <w:pStyle w:val="PL"/>
      </w:pPr>
      <w:bookmarkStart w:id="301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5" w:name="_Hlk25283653"/>
            <w:r w:rsidRPr="00F537EB">
              <w:rPr>
                <w:b/>
                <w:i/>
                <w:szCs w:val="22"/>
              </w:rPr>
              <w:t>paramCombination</w:t>
            </w:r>
          </w:p>
          <w:bookmarkEnd w:id="301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016" w:name="_Toc36757101"/>
      <w:bookmarkStart w:id="3017" w:name="_Toc36836642"/>
      <w:bookmarkStart w:id="3018" w:name="_Toc36843619"/>
      <w:bookmarkStart w:id="3019" w:name="_Toc37067908"/>
      <w:r w:rsidRPr="00F537EB">
        <w:t>–</w:t>
      </w:r>
      <w:r w:rsidRPr="00F537EB">
        <w:tab/>
      </w:r>
      <w:r w:rsidRPr="00F537EB">
        <w:rPr>
          <w:i/>
          <w:iCs/>
        </w:rPr>
        <w:t>CommonLocationInfo</w:t>
      </w:r>
      <w:bookmarkEnd w:id="3016"/>
      <w:bookmarkEnd w:id="3017"/>
      <w:bookmarkEnd w:id="3018"/>
      <w:bookmarkEnd w:id="301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20" w:name="OLE_LINK43"/>
            <w:bookmarkStart w:id="3021" w:name="OLE_LINK36"/>
            <w:r w:rsidRPr="00F537EB">
              <w:rPr>
                <w:i/>
                <w:iCs/>
                <w:snapToGrid w:val="0"/>
              </w:rPr>
              <w:t>CommonLocationInfo</w:t>
            </w:r>
            <w:r w:rsidRPr="00F537EB">
              <w:rPr>
                <w:snapToGrid w:val="0"/>
              </w:rPr>
              <w:t xml:space="preserve"> field </w:t>
            </w:r>
            <w:bookmarkEnd w:id="3020"/>
            <w:bookmarkEnd w:id="302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022" w:name="_Toc36757102"/>
      <w:bookmarkStart w:id="3023" w:name="_Toc36836643"/>
      <w:bookmarkStart w:id="3024" w:name="_Toc36843620"/>
      <w:bookmarkStart w:id="3025" w:name="_Toc37067909"/>
      <w:r w:rsidRPr="00F537EB">
        <w:rPr>
          <w:i/>
          <w:iCs/>
        </w:rPr>
        <w:t>–</w:t>
      </w:r>
      <w:r w:rsidRPr="00F537EB">
        <w:rPr>
          <w:i/>
          <w:iCs/>
        </w:rPr>
        <w:tab/>
      </w:r>
      <w:r w:rsidRPr="00F537EB">
        <w:rPr>
          <w:i/>
          <w:iCs/>
          <w:noProof/>
        </w:rPr>
        <w:t>CondConfigId</w:t>
      </w:r>
      <w:bookmarkEnd w:id="3022"/>
      <w:bookmarkEnd w:id="3023"/>
      <w:bookmarkEnd w:id="3024"/>
      <w:bookmarkEnd w:id="3025"/>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026" w:name="_Toc36757103"/>
      <w:bookmarkStart w:id="3027" w:name="_Toc36836644"/>
      <w:bookmarkStart w:id="3028" w:name="_Toc36843621"/>
      <w:bookmarkStart w:id="3029" w:name="_Toc37067910"/>
      <w:r w:rsidRPr="00F537EB">
        <w:rPr>
          <w:i/>
          <w:iCs/>
        </w:rPr>
        <w:t>–</w:t>
      </w:r>
      <w:r w:rsidRPr="00F537EB">
        <w:rPr>
          <w:i/>
          <w:iCs/>
        </w:rPr>
        <w:tab/>
      </w:r>
      <w:r w:rsidRPr="00F537EB">
        <w:rPr>
          <w:i/>
          <w:iCs/>
          <w:noProof/>
        </w:rPr>
        <w:t>CondConfigToAddModList</w:t>
      </w:r>
      <w:bookmarkEnd w:id="3026"/>
      <w:bookmarkEnd w:id="3027"/>
      <w:bookmarkEnd w:id="3028"/>
      <w:bookmarkEnd w:id="3029"/>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30"/>
      <w:r w:rsidRPr="00F537EB">
        <w:t>-- Need S</w:t>
      </w:r>
      <w:commentRangeEnd w:id="3030"/>
      <w:r w:rsidR="00C412C7">
        <w:rPr>
          <w:rStyle w:val="ad"/>
          <w:rFonts w:ascii="Times New Roman" w:eastAsia="宋体" w:hAnsi="Times New Roman"/>
          <w:noProof w:val="0"/>
          <w:lang w:eastAsia="en-US"/>
        </w:rPr>
        <w:commentReference w:id="3030"/>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031" w:name="_Toc36757104"/>
      <w:bookmarkStart w:id="3032" w:name="_Toc36836645"/>
      <w:bookmarkStart w:id="3033" w:name="_Toc36843622"/>
      <w:bookmarkStart w:id="3034" w:name="_Toc37067911"/>
      <w:bookmarkStart w:id="3035" w:name="_Toc20425957"/>
      <w:bookmarkStart w:id="3036" w:name="_Toc29321353"/>
      <w:r w:rsidRPr="00F537EB">
        <w:rPr>
          <w:i/>
          <w:iCs/>
        </w:rPr>
        <w:t>–</w:t>
      </w:r>
      <w:r w:rsidRPr="00F537EB">
        <w:rPr>
          <w:i/>
          <w:iCs/>
        </w:rPr>
        <w:tab/>
      </w:r>
      <w:r w:rsidRPr="00F537EB">
        <w:rPr>
          <w:i/>
          <w:iCs/>
          <w:noProof/>
        </w:rPr>
        <w:t>ConditionalReconfiguration</w:t>
      </w:r>
      <w:bookmarkEnd w:id="3031"/>
      <w:bookmarkEnd w:id="3032"/>
      <w:bookmarkEnd w:id="3033"/>
      <w:bookmarkEnd w:id="303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37"/>
      <w:r w:rsidRPr="00F537EB">
        <w:t>-r16</w:t>
      </w:r>
      <w:commentRangeEnd w:id="3037"/>
      <w:r w:rsidR="00F86042">
        <w:rPr>
          <w:rStyle w:val="ad"/>
          <w:rFonts w:ascii="Times New Roman" w:eastAsia="宋体" w:hAnsi="Times New Roman"/>
          <w:noProof w:val="0"/>
          <w:lang w:eastAsia="en-US"/>
        </w:rPr>
        <w:commentReference w:id="3037"/>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38"/>
            <w:r w:rsidRPr="00F537EB">
              <w:t>candidate cells</w:t>
            </w:r>
            <w:commentRangeEnd w:id="3038"/>
            <w:r w:rsidR="00E55D50">
              <w:rPr>
                <w:rStyle w:val="ad"/>
                <w:rFonts w:ascii="Times New Roman" w:eastAsia="宋体" w:hAnsi="Times New Roman"/>
                <w:lang w:eastAsia="en-US"/>
              </w:rPr>
              <w:commentReference w:id="3038"/>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039" w:name="_Toc36757105"/>
      <w:bookmarkStart w:id="3040" w:name="_Toc36836646"/>
      <w:bookmarkStart w:id="3041" w:name="_Toc36843623"/>
      <w:bookmarkStart w:id="3042" w:name="_Toc37067912"/>
      <w:r w:rsidRPr="00F537EB">
        <w:t>–</w:t>
      </w:r>
      <w:r w:rsidRPr="00F537EB">
        <w:tab/>
      </w:r>
      <w:r w:rsidRPr="00F537EB">
        <w:rPr>
          <w:i/>
        </w:rPr>
        <w:t>ConfiguredGrantConfig</w:t>
      </w:r>
      <w:bookmarkEnd w:id="3035"/>
      <w:bookmarkEnd w:id="3036"/>
      <w:bookmarkEnd w:id="3039"/>
      <w:bookmarkEnd w:id="3040"/>
      <w:bookmarkEnd w:id="3041"/>
      <w:bookmarkEnd w:id="304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43"/>
      <w:r w:rsidRPr="00F537EB">
        <w:t>timeReferenceSFN-r16</w:t>
      </w:r>
      <w:commentRangeEnd w:id="3043"/>
      <w:r w:rsidR="00F94E4E">
        <w:rPr>
          <w:rStyle w:val="ad"/>
          <w:rFonts w:ascii="Times New Roman" w:eastAsia="宋体" w:hAnsi="Times New Roman"/>
          <w:noProof w:val="0"/>
          <w:lang w:eastAsia="en-US"/>
        </w:rPr>
        <w:commentReference w:id="3043"/>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44"/>
      <w:r w:rsidRPr="00F537EB">
        <w:t xml:space="preserve">    </w:t>
      </w:r>
      <w:commentRangeStart w:id="3045"/>
      <w:r w:rsidRPr="00F537EB">
        <w:t>cg-RetransmissionTimer</w:t>
      </w:r>
      <w:commentRangeEnd w:id="3045"/>
      <w:r w:rsidR="007F15A7">
        <w:rPr>
          <w:rStyle w:val="ad"/>
          <w:rFonts w:ascii="Times New Roman" w:eastAsia="宋体" w:hAnsi="Times New Roman"/>
          <w:noProof w:val="0"/>
          <w:lang w:eastAsia="en-US"/>
        </w:rPr>
        <w:commentReference w:id="3045"/>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46"/>
      <w:r w:rsidRPr="00F537EB">
        <w:t xml:space="preserve">betaOffsetCG-UCI-r16                    </w:t>
      </w:r>
      <w:commentRangeEnd w:id="3046"/>
      <w:r w:rsidR="00936397">
        <w:rPr>
          <w:rStyle w:val="ad"/>
          <w:rFonts w:ascii="Times New Roman" w:eastAsia="宋体" w:hAnsi="Times New Roman"/>
          <w:noProof w:val="0"/>
          <w:lang w:eastAsia="en-US"/>
        </w:rPr>
        <w:commentReference w:id="3046"/>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44"/>
      <w:r w:rsidR="001A688D">
        <w:rPr>
          <w:rStyle w:val="ad"/>
          <w:rFonts w:ascii="Times New Roman" w:eastAsia="宋体" w:hAnsi="Times New Roman"/>
          <w:noProof w:val="0"/>
          <w:lang w:eastAsia="en-US"/>
        </w:rPr>
        <w:commentReference w:id="3044"/>
      </w:r>
    </w:p>
    <w:p w14:paraId="7540B6B1" w14:textId="0A777F51" w:rsidR="00936420" w:rsidRPr="00F537EB" w:rsidRDefault="00936420" w:rsidP="003B6316">
      <w:pPr>
        <w:pStyle w:val="PL"/>
      </w:pPr>
      <w:r w:rsidRPr="00F537EB">
        <w:t xml:space="preserve">    </w:t>
      </w:r>
      <w:commentRangeStart w:id="3047"/>
      <w:r w:rsidRPr="00F537EB">
        <w:t>harq-ProcID-Offset2</w:t>
      </w:r>
      <w:commentRangeEnd w:id="3047"/>
      <w:r w:rsidR="007F15A7">
        <w:rPr>
          <w:rStyle w:val="ad"/>
          <w:rFonts w:ascii="Times New Roman" w:eastAsia="宋体" w:hAnsi="Times New Roman"/>
          <w:noProof w:val="0"/>
          <w:lang w:eastAsia="en-US"/>
        </w:rPr>
        <w:commentReference w:id="3047"/>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48"/>
            <w:r w:rsidRPr="00F537EB">
              <w:rPr>
                <w:rFonts w:cs="Arial"/>
                <w:szCs w:val="22"/>
              </w:rPr>
              <w:t>3</w:t>
            </w:r>
            <w:commentRangeEnd w:id="3048"/>
            <w:r w:rsidR="00334B57">
              <w:rPr>
                <w:rStyle w:val="ad"/>
                <w:rFonts w:ascii="Times New Roman" w:eastAsia="宋体" w:hAnsi="Times New Roman"/>
                <w:lang w:eastAsia="en-US"/>
              </w:rPr>
              <w:commentReference w:id="3048"/>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49"/>
            <w:r w:rsidRPr="00F537EB">
              <w:rPr>
                <w:b/>
                <w:i/>
                <w:szCs w:val="22"/>
              </w:rPr>
              <w:t>harq-ProcID-Offset2</w:t>
            </w:r>
            <w:commentRangeEnd w:id="3049"/>
            <w:r w:rsidR="001A688D">
              <w:rPr>
                <w:rStyle w:val="ad"/>
                <w:rFonts w:ascii="Times New Roman" w:eastAsia="宋体" w:hAnsi="Times New Roman"/>
                <w:lang w:eastAsia="en-US"/>
              </w:rPr>
              <w:commentReference w:id="3049"/>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50" w:name="_Hlk32438710"/>
            <w:r w:rsidRPr="00F537EB">
              <w:rPr>
                <w:i/>
                <w:szCs w:val="22"/>
              </w:rPr>
              <w:t xml:space="preserve">CG-COT-Sharing </w:t>
            </w:r>
            <w:bookmarkEnd w:id="305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051" w:name="_Toc36757106"/>
      <w:bookmarkStart w:id="3052" w:name="_Toc36836647"/>
      <w:bookmarkStart w:id="3053" w:name="_Toc36843624"/>
      <w:bookmarkStart w:id="3054" w:name="_Toc37067913"/>
      <w:r w:rsidRPr="00F537EB">
        <w:t>–</w:t>
      </w:r>
      <w:r w:rsidRPr="00F537EB">
        <w:tab/>
      </w:r>
      <w:r w:rsidRPr="00F537EB">
        <w:rPr>
          <w:i/>
        </w:rPr>
        <w:t>ConfiguredGrantConfigIndex</w:t>
      </w:r>
      <w:bookmarkEnd w:id="3051"/>
      <w:bookmarkEnd w:id="3052"/>
      <w:bookmarkEnd w:id="3053"/>
      <w:bookmarkEnd w:id="305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055" w:name="_Toc36757107"/>
      <w:bookmarkStart w:id="3056" w:name="_Toc36836648"/>
      <w:bookmarkStart w:id="3057" w:name="_Toc36843625"/>
      <w:bookmarkStart w:id="3058" w:name="_Toc37067914"/>
      <w:r w:rsidRPr="00F537EB">
        <w:t>–</w:t>
      </w:r>
      <w:r w:rsidRPr="00F537EB">
        <w:tab/>
      </w:r>
      <w:r w:rsidRPr="00F537EB">
        <w:rPr>
          <w:i/>
        </w:rPr>
        <w:t>ConfiguredGrantConfigIndexMAC</w:t>
      </w:r>
      <w:bookmarkEnd w:id="3055"/>
      <w:bookmarkEnd w:id="3056"/>
      <w:bookmarkEnd w:id="3057"/>
      <w:bookmarkEnd w:id="305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059" w:name="_Toc36757108"/>
      <w:bookmarkStart w:id="3060" w:name="_Toc36836649"/>
      <w:bookmarkStart w:id="3061" w:name="_Toc36843626"/>
      <w:bookmarkStart w:id="3062" w:name="_Toc37067915"/>
      <w:r w:rsidRPr="00F537EB">
        <w:t>–</w:t>
      </w:r>
      <w:r w:rsidRPr="00F537EB">
        <w:tab/>
      </w:r>
      <w:r w:rsidRPr="00F537EB">
        <w:rPr>
          <w:i/>
        </w:rPr>
        <w:t>ConfiguredGrantConfigList</w:t>
      </w:r>
      <w:bookmarkEnd w:id="3059"/>
      <w:bookmarkEnd w:id="3060"/>
      <w:bookmarkEnd w:id="3061"/>
      <w:bookmarkEnd w:id="306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063" w:name="_Toc20425958"/>
      <w:bookmarkStart w:id="3064" w:name="_Toc29321354"/>
      <w:bookmarkStart w:id="3065" w:name="_Toc36757109"/>
      <w:bookmarkStart w:id="3066" w:name="_Toc36836650"/>
      <w:bookmarkStart w:id="3067" w:name="_Toc36843627"/>
      <w:bookmarkStart w:id="3068" w:name="_Toc37067916"/>
      <w:r w:rsidRPr="00F537EB">
        <w:t>–</w:t>
      </w:r>
      <w:r w:rsidRPr="00F537EB">
        <w:tab/>
      </w:r>
      <w:r w:rsidRPr="00F537EB">
        <w:rPr>
          <w:i/>
        </w:rPr>
        <w:t>ConnEstFailureControl</w:t>
      </w:r>
      <w:bookmarkEnd w:id="3063"/>
      <w:bookmarkEnd w:id="3064"/>
      <w:bookmarkEnd w:id="3065"/>
      <w:bookmarkEnd w:id="3066"/>
      <w:bookmarkEnd w:id="3067"/>
      <w:bookmarkEnd w:id="306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069" w:name="_Toc20425959"/>
      <w:bookmarkStart w:id="3070" w:name="_Toc29321355"/>
      <w:bookmarkStart w:id="3071" w:name="_Toc36757110"/>
      <w:bookmarkStart w:id="3072" w:name="_Toc36836651"/>
      <w:bookmarkStart w:id="3073" w:name="_Toc36843628"/>
      <w:bookmarkStart w:id="3074" w:name="_Toc37067917"/>
      <w:bookmarkStart w:id="3075" w:name="_Hlk535756552"/>
      <w:r w:rsidRPr="00F537EB">
        <w:t>–</w:t>
      </w:r>
      <w:r w:rsidRPr="00F537EB">
        <w:tab/>
      </w:r>
      <w:r w:rsidRPr="00F537EB">
        <w:rPr>
          <w:i/>
        </w:rPr>
        <w:t>ControlResourceSet</w:t>
      </w:r>
      <w:bookmarkEnd w:id="3069"/>
      <w:bookmarkEnd w:id="3070"/>
      <w:bookmarkEnd w:id="3071"/>
      <w:bookmarkEnd w:id="3072"/>
      <w:bookmarkEnd w:id="3073"/>
      <w:bookmarkEnd w:id="307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7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76" w:name="_Hlk514758623"/>
      <w:r w:rsidRPr="00F537EB">
        <w:t xml:space="preserve">            interleaverSize                     ENUMERATED {n2, n3, n6},</w:t>
      </w:r>
    </w:p>
    <w:bookmarkEnd w:id="307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77" w:name="_Hlk30603855"/>
      <w:r w:rsidRPr="00F537EB">
        <w:t xml:space="preserve">r16 </w:t>
      </w:r>
      <w:bookmarkEnd w:id="3077"/>
      <w:r w:rsidRPr="00F537EB">
        <w:t xml:space="preserve">                      </w:t>
      </w:r>
      <w:r w:rsidR="00130EFC" w:rsidRPr="00F537EB">
        <w:t xml:space="preserve">    </w:t>
      </w:r>
      <w:r w:rsidRPr="00F537EB">
        <w:t>INTEGER (0..5)                                        OPTIONAL</w:t>
      </w:r>
      <w:r w:rsidR="00130EFC" w:rsidRPr="00F537EB">
        <w:t>,</w:t>
      </w:r>
      <w:r w:rsidRPr="00F537EB">
        <w:t xml:space="preserve"> -- </w:t>
      </w:r>
      <w:commentRangeStart w:id="3078"/>
      <w:r w:rsidRPr="00F537EB">
        <w:t>Need N</w:t>
      </w:r>
      <w:commentRangeEnd w:id="3078"/>
      <w:r w:rsidR="001A688D">
        <w:rPr>
          <w:rStyle w:val="ad"/>
          <w:rFonts w:ascii="Times New Roman" w:eastAsia="宋体" w:hAnsi="Times New Roman"/>
          <w:noProof w:val="0"/>
          <w:lang w:eastAsia="en-US"/>
        </w:rPr>
        <w:commentReference w:id="3078"/>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79"/>
      <w:r w:rsidRPr="00F537EB">
        <w:t>Need R</w:t>
      </w:r>
      <w:commentRangeEnd w:id="3079"/>
      <w:r w:rsidR="006C0C17">
        <w:rPr>
          <w:rStyle w:val="ad"/>
          <w:rFonts w:ascii="Times New Roman" w:eastAsia="宋体" w:hAnsi="Times New Roman"/>
          <w:noProof w:val="0"/>
          <w:lang w:eastAsia="en-US"/>
        </w:rPr>
        <w:commentReference w:id="3079"/>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080" w:name="_Toc20425960"/>
      <w:bookmarkStart w:id="3081" w:name="_Toc29321356"/>
      <w:bookmarkStart w:id="3082" w:name="_Toc36757111"/>
      <w:bookmarkStart w:id="3083" w:name="_Toc36836652"/>
      <w:bookmarkStart w:id="3084" w:name="_Toc36843629"/>
      <w:bookmarkStart w:id="3085" w:name="_Toc37067918"/>
      <w:r w:rsidRPr="00F537EB">
        <w:t>–</w:t>
      </w:r>
      <w:r w:rsidRPr="00F537EB">
        <w:tab/>
      </w:r>
      <w:r w:rsidRPr="00F537EB">
        <w:rPr>
          <w:i/>
        </w:rPr>
        <w:t>ControlResourceSetId</w:t>
      </w:r>
      <w:bookmarkEnd w:id="3080"/>
      <w:bookmarkEnd w:id="3081"/>
      <w:bookmarkEnd w:id="3082"/>
      <w:bookmarkEnd w:id="3083"/>
      <w:bookmarkEnd w:id="3084"/>
      <w:bookmarkEnd w:id="3085"/>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86"/>
      <w:r w:rsidRPr="00F537EB">
        <w:t>maxNrofControlResourceSets-1-r16</w:t>
      </w:r>
      <w:commentRangeEnd w:id="3086"/>
      <w:r w:rsidR="00E570A8">
        <w:rPr>
          <w:rStyle w:val="ad"/>
          <w:rFonts w:ascii="Times New Roman" w:eastAsia="宋体" w:hAnsi="Times New Roman"/>
          <w:noProof w:val="0"/>
          <w:lang w:eastAsia="en-US"/>
        </w:rPr>
        <w:commentReference w:id="3086"/>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087" w:name="_Toc20425961"/>
      <w:bookmarkStart w:id="3088" w:name="_Toc29321357"/>
      <w:bookmarkStart w:id="3089" w:name="_Toc36757112"/>
      <w:bookmarkStart w:id="3090" w:name="_Toc36836653"/>
      <w:bookmarkStart w:id="3091" w:name="_Toc36843630"/>
      <w:bookmarkStart w:id="3092" w:name="_Toc37067919"/>
      <w:r w:rsidRPr="00F537EB">
        <w:t>–</w:t>
      </w:r>
      <w:r w:rsidRPr="00F537EB">
        <w:tab/>
      </w:r>
      <w:r w:rsidRPr="00F537EB">
        <w:rPr>
          <w:i/>
        </w:rPr>
        <w:t>ControlResourceSetZero</w:t>
      </w:r>
      <w:bookmarkEnd w:id="3087"/>
      <w:bookmarkEnd w:id="3088"/>
      <w:bookmarkEnd w:id="3089"/>
      <w:bookmarkEnd w:id="3090"/>
      <w:bookmarkEnd w:id="3091"/>
      <w:bookmarkEnd w:id="309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093" w:name="_Toc20425962"/>
      <w:bookmarkStart w:id="3094" w:name="_Toc29321358"/>
      <w:bookmarkStart w:id="3095" w:name="_Toc36757113"/>
      <w:bookmarkStart w:id="3096" w:name="_Toc36836654"/>
      <w:bookmarkStart w:id="3097" w:name="_Toc36843631"/>
      <w:bookmarkStart w:id="3098" w:name="_Toc37067920"/>
      <w:r w:rsidRPr="00F537EB">
        <w:t>–</w:t>
      </w:r>
      <w:r w:rsidRPr="00F537EB">
        <w:tab/>
      </w:r>
      <w:r w:rsidRPr="00F537EB">
        <w:rPr>
          <w:i/>
          <w:noProof/>
        </w:rPr>
        <w:t>CrossCarrierSchedulingConfig</w:t>
      </w:r>
      <w:bookmarkEnd w:id="3093"/>
      <w:bookmarkEnd w:id="3094"/>
      <w:bookmarkEnd w:id="3095"/>
      <w:bookmarkEnd w:id="3096"/>
      <w:bookmarkEnd w:id="3097"/>
      <w:bookmarkEnd w:id="309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099" w:name="_Toc20425963"/>
      <w:bookmarkStart w:id="3100" w:name="_Toc29321359"/>
      <w:bookmarkStart w:id="3101" w:name="_Toc36757114"/>
      <w:bookmarkStart w:id="3102" w:name="_Toc36836655"/>
      <w:bookmarkStart w:id="3103" w:name="_Toc36843632"/>
      <w:bookmarkStart w:id="3104" w:name="_Toc37067921"/>
      <w:bookmarkStart w:id="3105" w:name="_Hlk5252243"/>
      <w:r w:rsidRPr="00F537EB">
        <w:lastRenderedPageBreak/>
        <w:t>–</w:t>
      </w:r>
      <w:r w:rsidRPr="00F537EB">
        <w:tab/>
      </w:r>
      <w:r w:rsidRPr="00F537EB">
        <w:rPr>
          <w:i/>
        </w:rPr>
        <w:t>CSI-AperiodicTriggerStateList</w:t>
      </w:r>
      <w:bookmarkEnd w:id="3099"/>
      <w:bookmarkEnd w:id="3100"/>
      <w:bookmarkEnd w:id="3101"/>
      <w:bookmarkEnd w:id="3102"/>
      <w:bookmarkEnd w:id="3103"/>
      <w:bookmarkEnd w:id="3104"/>
    </w:p>
    <w:bookmarkEnd w:id="310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106" w:name="_Toc20425964"/>
      <w:bookmarkStart w:id="3107" w:name="_Toc29321360"/>
      <w:bookmarkStart w:id="3108" w:name="_Toc36757115"/>
      <w:bookmarkStart w:id="3109" w:name="_Toc36836656"/>
      <w:bookmarkStart w:id="3110" w:name="_Toc36843633"/>
      <w:bookmarkStart w:id="3111" w:name="_Toc37067922"/>
      <w:r w:rsidRPr="00F537EB">
        <w:t>–</w:t>
      </w:r>
      <w:r w:rsidRPr="00F537EB">
        <w:tab/>
      </w:r>
      <w:r w:rsidRPr="00F537EB">
        <w:rPr>
          <w:i/>
        </w:rPr>
        <w:t>CSI-FrequencyOccupation</w:t>
      </w:r>
      <w:bookmarkEnd w:id="3106"/>
      <w:bookmarkEnd w:id="3107"/>
      <w:bookmarkEnd w:id="3108"/>
      <w:bookmarkEnd w:id="3109"/>
      <w:bookmarkEnd w:id="3110"/>
      <w:bookmarkEnd w:id="311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112" w:name="_Toc20425965"/>
      <w:bookmarkStart w:id="3113" w:name="_Toc29321361"/>
      <w:bookmarkStart w:id="3114" w:name="_Toc36757116"/>
      <w:bookmarkStart w:id="3115" w:name="_Toc36836657"/>
      <w:bookmarkStart w:id="3116" w:name="_Toc36843634"/>
      <w:bookmarkStart w:id="3117" w:name="_Toc37067923"/>
      <w:r w:rsidRPr="00F537EB">
        <w:t>–</w:t>
      </w:r>
      <w:r w:rsidRPr="00F537EB">
        <w:tab/>
      </w:r>
      <w:r w:rsidRPr="00F537EB">
        <w:rPr>
          <w:i/>
        </w:rPr>
        <w:t>CSI-IM-Resource</w:t>
      </w:r>
      <w:bookmarkEnd w:id="3112"/>
      <w:bookmarkEnd w:id="3113"/>
      <w:bookmarkEnd w:id="3114"/>
      <w:bookmarkEnd w:id="3115"/>
      <w:bookmarkEnd w:id="3116"/>
      <w:bookmarkEnd w:id="311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1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1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119" w:name="_Toc20425966"/>
      <w:bookmarkStart w:id="3120" w:name="_Toc29321362"/>
      <w:bookmarkStart w:id="3121" w:name="_Toc36757117"/>
      <w:bookmarkStart w:id="3122" w:name="_Toc36836658"/>
      <w:bookmarkStart w:id="3123" w:name="_Toc36843635"/>
      <w:bookmarkStart w:id="3124" w:name="_Toc37067924"/>
      <w:r w:rsidRPr="00F537EB">
        <w:t>–</w:t>
      </w:r>
      <w:r w:rsidRPr="00F537EB">
        <w:tab/>
      </w:r>
      <w:r w:rsidRPr="00F537EB">
        <w:rPr>
          <w:i/>
        </w:rPr>
        <w:t>CSI-IM-ResourceId</w:t>
      </w:r>
      <w:bookmarkEnd w:id="3119"/>
      <w:bookmarkEnd w:id="3120"/>
      <w:bookmarkEnd w:id="3121"/>
      <w:bookmarkEnd w:id="3122"/>
      <w:bookmarkEnd w:id="3123"/>
      <w:bookmarkEnd w:id="312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125" w:name="_Toc20425967"/>
      <w:bookmarkStart w:id="3126" w:name="_Toc29321363"/>
      <w:bookmarkStart w:id="3127" w:name="_Toc36757118"/>
      <w:bookmarkStart w:id="3128" w:name="_Toc36836659"/>
      <w:bookmarkStart w:id="3129" w:name="_Toc36843636"/>
      <w:bookmarkStart w:id="3130" w:name="_Toc37067925"/>
      <w:r w:rsidRPr="00F537EB">
        <w:t>–</w:t>
      </w:r>
      <w:r w:rsidRPr="00F537EB">
        <w:tab/>
      </w:r>
      <w:r w:rsidRPr="00F537EB">
        <w:rPr>
          <w:i/>
        </w:rPr>
        <w:t>CSI-IM-ResourceSet</w:t>
      </w:r>
      <w:bookmarkEnd w:id="3125"/>
      <w:bookmarkEnd w:id="3126"/>
      <w:bookmarkEnd w:id="3127"/>
      <w:bookmarkEnd w:id="3128"/>
      <w:bookmarkEnd w:id="3129"/>
      <w:bookmarkEnd w:id="313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131" w:name="_Toc20425968"/>
      <w:bookmarkStart w:id="3132" w:name="_Toc29321364"/>
      <w:bookmarkStart w:id="3133" w:name="_Toc36757119"/>
      <w:bookmarkStart w:id="3134" w:name="_Toc36836660"/>
      <w:bookmarkStart w:id="3135" w:name="_Toc36843637"/>
      <w:bookmarkStart w:id="3136" w:name="_Toc37067926"/>
      <w:r w:rsidRPr="00F537EB">
        <w:t>–</w:t>
      </w:r>
      <w:r w:rsidRPr="00F537EB">
        <w:tab/>
      </w:r>
      <w:r w:rsidRPr="00F537EB">
        <w:rPr>
          <w:i/>
        </w:rPr>
        <w:t>CSI-IM-ResourceSetId</w:t>
      </w:r>
      <w:bookmarkEnd w:id="3131"/>
      <w:bookmarkEnd w:id="3132"/>
      <w:bookmarkEnd w:id="3133"/>
      <w:bookmarkEnd w:id="3134"/>
      <w:bookmarkEnd w:id="3135"/>
      <w:bookmarkEnd w:id="313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137" w:name="_Toc20425969"/>
      <w:bookmarkStart w:id="3138" w:name="_Toc29321365"/>
      <w:bookmarkStart w:id="3139" w:name="_Toc36757120"/>
      <w:bookmarkStart w:id="3140" w:name="_Toc36836661"/>
      <w:bookmarkStart w:id="3141" w:name="_Toc36843638"/>
      <w:bookmarkStart w:id="3142" w:name="_Toc37067927"/>
      <w:bookmarkStart w:id="3143" w:name="_Hlk5252373"/>
      <w:r w:rsidRPr="00F537EB">
        <w:t>–</w:t>
      </w:r>
      <w:r w:rsidRPr="00F537EB">
        <w:tab/>
      </w:r>
      <w:r w:rsidRPr="00F537EB">
        <w:rPr>
          <w:i/>
        </w:rPr>
        <w:t>CSI-MeasConfig</w:t>
      </w:r>
      <w:bookmarkEnd w:id="3137"/>
      <w:bookmarkEnd w:id="3138"/>
      <w:bookmarkEnd w:id="3139"/>
      <w:bookmarkEnd w:id="3140"/>
      <w:bookmarkEnd w:id="3141"/>
      <w:bookmarkEnd w:id="3142"/>
    </w:p>
    <w:bookmarkEnd w:id="314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44"/>
      <w:r w:rsidRPr="00F537EB">
        <w:t>M</w:t>
      </w:r>
      <w:commentRangeEnd w:id="3144"/>
      <w:r w:rsidR="004C63F4">
        <w:rPr>
          <w:rStyle w:val="ad"/>
          <w:rFonts w:ascii="Times New Roman" w:eastAsia="宋体" w:hAnsi="Times New Roman"/>
          <w:noProof w:val="0"/>
          <w:lang w:eastAsia="en-US"/>
        </w:rPr>
        <w:commentReference w:id="3144"/>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45"/>
      <w:r w:rsidRPr="00F537EB">
        <w:t>M</w:t>
      </w:r>
      <w:commentRangeEnd w:id="3145"/>
      <w:r w:rsidR="00E27CF6">
        <w:rPr>
          <w:rStyle w:val="ad"/>
          <w:rFonts w:ascii="Times New Roman" w:eastAsia="宋体" w:hAnsi="Times New Roman"/>
          <w:noProof w:val="0"/>
          <w:lang w:eastAsia="en-US"/>
        </w:rPr>
        <w:commentReference w:id="3145"/>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146" w:name="_Toc20425970"/>
      <w:bookmarkStart w:id="3147" w:name="_Toc29321366"/>
      <w:bookmarkStart w:id="3148" w:name="_Toc36757121"/>
      <w:bookmarkStart w:id="3149" w:name="_Toc36836662"/>
      <w:bookmarkStart w:id="3150" w:name="_Toc36843639"/>
      <w:bookmarkStart w:id="3151" w:name="_Toc37067928"/>
      <w:r w:rsidRPr="00F537EB">
        <w:t>–</w:t>
      </w:r>
      <w:r w:rsidRPr="00F537EB">
        <w:tab/>
      </w:r>
      <w:r w:rsidRPr="00F537EB">
        <w:rPr>
          <w:i/>
        </w:rPr>
        <w:t>CSI-ReportConfig</w:t>
      </w:r>
      <w:bookmarkEnd w:id="3146"/>
      <w:bookmarkEnd w:id="3147"/>
      <w:bookmarkEnd w:id="3148"/>
      <w:bookmarkEnd w:id="3149"/>
      <w:bookmarkEnd w:id="3150"/>
      <w:bookmarkEnd w:id="3151"/>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5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52"/>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53" w:name="_Hlk2170988"/>
            <w:bookmarkStart w:id="3154" w:name="_Hlk535756808"/>
            <w:r w:rsidRPr="00F537EB">
              <w:rPr>
                <w:i/>
                <w:szCs w:val="22"/>
              </w:rPr>
              <w:lastRenderedPageBreak/>
              <w:t xml:space="preserve">CSI-ReportConfig </w:t>
            </w:r>
            <w:r w:rsidRPr="00F537EB">
              <w:rPr>
                <w:szCs w:val="22"/>
              </w:rPr>
              <w:t>field descriptions</w:t>
            </w:r>
          </w:p>
        </w:tc>
      </w:tr>
      <w:bookmarkEnd w:id="315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55"/>
            <w:r w:rsidR="007B7030" w:rsidRPr="00F537EB">
              <w:rPr>
                <w:szCs w:val="22"/>
              </w:rPr>
              <w:t>).</w:t>
            </w:r>
            <w:commentRangeEnd w:id="3155"/>
            <w:r w:rsidR="004A14BF">
              <w:rPr>
                <w:rStyle w:val="ad"/>
                <w:rFonts w:ascii="Times New Roman" w:eastAsia="宋体" w:hAnsi="Times New Roman"/>
                <w:lang w:eastAsia="en-US"/>
              </w:rPr>
              <w:commentReference w:id="3155"/>
            </w:r>
          </w:p>
        </w:tc>
      </w:tr>
      <w:bookmarkEnd w:id="315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5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5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57" w:name="_Hlk2170905"/>
            <w:r w:rsidRPr="00F537EB">
              <w:rPr>
                <w:b/>
                <w:i/>
                <w:szCs w:val="22"/>
              </w:rPr>
              <w:t>reportSlotConfig</w:t>
            </w:r>
          </w:p>
          <w:bookmarkEnd w:id="315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58"/>
            <w:r w:rsidRPr="00F537EB">
              <w:rPr>
                <w:szCs w:val="22"/>
              </w:rPr>
              <w:t>ID</w:t>
            </w:r>
            <w:commentRangeEnd w:id="3158"/>
            <w:r w:rsidR="0092122C">
              <w:rPr>
                <w:rStyle w:val="ad"/>
                <w:rFonts w:ascii="Times New Roman" w:eastAsia="宋体" w:hAnsi="Times New Roman"/>
                <w:lang w:eastAsia="en-US"/>
              </w:rPr>
              <w:commentReference w:id="3158"/>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159" w:name="_Toc20425971"/>
      <w:bookmarkStart w:id="3160" w:name="_Toc29321367"/>
      <w:bookmarkStart w:id="3161" w:name="_Toc36757122"/>
      <w:bookmarkStart w:id="3162" w:name="_Toc36836663"/>
      <w:bookmarkStart w:id="3163" w:name="_Toc36843640"/>
      <w:bookmarkStart w:id="3164" w:name="_Toc37067929"/>
      <w:r w:rsidRPr="00F537EB">
        <w:t>–</w:t>
      </w:r>
      <w:r w:rsidRPr="00F537EB">
        <w:tab/>
      </w:r>
      <w:r w:rsidRPr="00F537EB">
        <w:rPr>
          <w:i/>
        </w:rPr>
        <w:t>CSI-ReportConfigId</w:t>
      </w:r>
      <w:bookmarkEnd w:id="3159"/>
      <w:bookmarkEnd w:id="3160"/>
      <w:bookmarkEnd w:id="3161"/>
      <w:bookmarkEnd w:id="3162"/>
      <w:bookmarkEnd w:id="3163"/>
      <w:bookmarkEnd w:id="316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165" w:name="_Toc20425972"/>
      <w:bookmarkStart w:id="3166" w:name="_Toc29321368"/>
      <w:bookmarkStart w:id="3167" w:name="_Toc36757123"/>
      <w:bookmarkStart w:id="3168" w:name="_Toc36836664"/>
      <w:bookmarkStart w:id="3169" w:name="_Toc36843641"/>
      <w:bookmarkStart w:id="3170" w:name="_Toc37067930"/>
      <w:bookmarkStart w:id="3171" w:name="_Hlk535242404"/>
      <w:r w:rsidRPr="00F537EB">
        <w:t>–</w:t>
      </w:r>
      <w:r w:rsidRPr="00F537EB">
        <w:tab/>
      </w:r>
      <w:r w:rsidRPr="00F537EB">
        <w:rPr>
          <w:i/>
        </w:rPr>
        <w:t>CSI-ResourceConfig</w:t>
      </w:r>
      <w:bookmarkEnd w:id="3165"/>
      <w:bookmarkEnd w:id="3166"/>
      <w:bookmarkEnd w:id="3167"/>
      <w:bookmarkEnd w:id="3168"/>
      <w:bookmarkEnd w:id="3169"/>
      <w:bookmarkEnd w:id="3170"/>
    </w:p>
    <w:bookmarkEnd w:id="317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72" w:name="_Hlk9508786"/>
            <w:r w:rsidRPr="00F537EB">
              <w:rPr>
                <w:b/>
                <w:i/>
                <w:szCs w:val="22"/>
              </w:rPr>
              <w:t>csi-IM-ResourceSetList</w:t>
            </w:r>
          </w:p>
          <w:bookmarkEnd w:id="317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173" w:name="_Toc20425973"/>
      <w:bookmarkStart w:id="3174" w:name="_Toc29321369"/>
      <w:bookmarkStart w:id="3175" w:name="_Toc36757124"/>
      <w:bookmarkStart w:id="3176" w:name="_Toc36836665"/>
      <w:bookmarkStart w:id="3177" w:name="_Toc36843642"/>
      <w:bookmarkStart w:id="3178" w:name="_Toc37067931"/>
      <w:r w:rsidRPr="00F537EB">
        <w:t>–</w:t>
      </w:r>
      <w:r w:rsidRPr="00F537EB">
        <w:tab/>
      </w:r>
      <w:r w:rsidRPr="00F537EB">
        <w:rPr>
          <w:i/>
        </w:rPr>
        <w:t>CSI-ResourceConfigId</w:t>
      </w:r>
      <w:bookmarkEnd w:id="3173"/>
      <w:bookmarkEnd w:id="3174"/>
      <w:bookmarkEnd w:id="3175"/>
      <w:bookmarkEnd w:id="3176"/>
      <w:bookmarkEnd w:id="3177"/>
      <w:bookmarkEnd w:id="317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179" w:name="_Toc20425974"/>
      <w:bookmarkStart w:id="3180" w:name="_Toc29321370"/>
      <w:bookmarkStart w:id="3181" w:name="_Toc36757125"/>
      <w:bookmarkStart w:id="3182" w:name="_Toc36836666"/>
      <w:bookmarkStart w:id="3183" w:name="_Toc36843643"/>
      <w:bookmarkStart w:id="3184" w:name="_Toc37067932"/>
      <w:r w:rsidRPr="00F537EB">
        <w:lastRenderedPageBreak/>
        <w:t>–</w:t>
      </w:r>
      <w:r w:rsidRPr="00F537EB">
        <w:tab/>
      </w:r>
      <w:r w:rsidRPr="00F537EB">
        <w:rPr>
          <w:i/>
        </w:rPr>
        <w:t>CSI-ResourcePeriodicityAndOffset</w:t>
      </w:r>
      <w:bookmarkEnd w:id="3179"/>
      <w:bookmarkEnd w:id="3180"/>
      <w:bookmarkEnd w:id="3181"/>
      <w:bookmarkEnd w:id="3182"/>
      <w:bookmarkEnd w:id="3183"/>
      <w:bookmarkEnd w:id="318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185" w:name="_Toc20425975"/>
      <w:bookmarkStart w:id="3186" w:name="_Toc29321371"/>
      <w:bookmarkStart w:id="3187" w:name="_Toc36757126"/>
      <w:bookmarkStart w:id="3188" w:name="_Toc36836667"/>
      <w:bookmarkStart w:id="3189" w:name="_Toc36843644"/>
      <w:bookmarkStart w:id="3190" w:name="_Toc37067933"/>
      <w:r w:rsidRPr="00F537EB">
        <w:t>–</w:t>
      </w:r>
      <w:r w:rsidRPr="00F537EB">
        <w:tab/>
      </w:r>
      <w:r w:rsidRPr="00F537EB">
        <w:rPr>
          <w:i/>
        </w:rPr>
        <w:t>CSI-RS-ResourceConfigMobility</w:t>
      </w:r>
      <w:bookmarkEnd w:id="3185"/>
      <w:bookmarkEnd w:id="3186"/>
      <w:bookmarkEnd w:id="3187"/>
      <w:bookmarkEnd w:id="3188"/>
      <w:bookmarkEnd w:id="3189"/>
      <w:bookmarkEnd w:id="319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191" w:name="_Toc20425976"/>
      <w:bookmarkStart w:id="3192" w:name="_Toc29321372"/>
      <w:bookmarkStart w:id="3193" w:name="_Toc36757127"/>
      <w:bookmarkStart w:id="3194" w:name="_Toc36836668"/>
      <w:bookmarkStart w:id="3195" w:name="_Toc36843645"/>
      <w:bookmarkStart w:id="3196" w:name="_Toc37067934"/>
      <w:r w:rsidRPr="00F537EB">
        <w:t>–</w:t>
      </w:r>
      <w:r w:rsidRPr="00F537EB">
        <w:tab/>
      </w:r>
      <w:r w:rsidRPr="00F537EB">
        <w:rPr>
          <w:i/>
        </w:rPr>
        <w:t>CSI-RS-ResourceMapping</w:t>
      </w:r>
      <w:bookmarkEnd w:id="3191"/>
      <w:bookmarkEnd w:id="3192"/>
      <w:bookmarkEnd w:id="3193"/>
      <w:bookmarkEnd w:id="3194"/>
      <w:bookmarkEnd w:id="3195"/>
      <w:bookmarkEnd w:id="319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197" w:name="_Toc20425977"/>
      <w:bookmarkStart w:id="3198" w:name="_Toc29321373"/>
      <w:bookmarkStart w:id="3199" w:name="_Toc36757128"/>
      <w:bookmarkStart w:id="3200" w:name="_Toc36836669"/>
      <w:bookmarkStart w:id="3201" w:name="_Toc36843646"/>
      <w:bookmarkStart w:id="3202" w:name="_Toc37067935"/>
      <w:r w:rsidRPr="00F537EB">
        <w:t>–</w:t>
      </w:r>
      <w:r w:rsidRPr="00F537EB">
        <w:tab/>
      </w:r>
      <w:bookmarkStart w:id="3203" w:name="_Hlk514841655"/>
      <w:r w:rsidRPr="00F537EB">
        <w:rPr>
          <w:i/>
        </w:rPr>
        <w:t>CSI-SemiPersistentOnPUSCH-TriggerStateList</w:t>
      </w:r>
      <w:bookmarkEnd w:id="3197"/>
      <w:bookmarkEnd w:id="3198"/>
      <w:bookmarkEnd w:id="3199"/>
      <w:bookmarkEnd w:id="3200"/>
      <w:bookmarkEnd w:id="3201"/>
      <w:bookmarkEnd w:id="3202"/>
      <w:bookmarkEnd w:id="320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204" w:name="_Toc20425978"/>
      <w:bookmarkStart w:id="3205" w:name="_Toc29321374"/>
      <w:bookmarkStart w:id="3206" w:name="_Toc36757129"/>
      <w:bookmarkStart w:id="3207" w:name="_Toc36836670"/>
      <w:bookmarkStart w:id="3208" w:name="_Toc36843647"/>
      <w:bookmarkStart w:id="3209" w:name="_Toc37067936"/>
      <w:r w:rsidRPr="00F537EB">
        <w:t>–</w:t>
      </w:r>
      <w:r w:rsidRPr="00F537EB">
        <w:tab/>
      </w:r>
      <w:r w:rsidRPr="00F537EB">
        <w:rPr>
          <w:i/>
        </w:rPr>
        <w:t>CSI-SSB-ResourceSet</w:t>
      </w:r>
      <w:bookmarkEnd w:id="3204"/>
      <w:bookmarkEnd w:id="3205"/>
      <w:bookmarkEnd w:id="3206"/>
      <w:bookmarkEnd w:id="3207"/>
      <w:bookmarkEnd w:id="3208"/>
      <w:bookmarkEnd w:id="320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210" w:name="_Toc20425979"/>
      <w:bookmarkStart w:id="3211" w:name="_Toc29321375"/>
      <w:bookmarkStart w:id="3212" w:name="_Toc36757130"/>
      <w:bookmarkStart w:id="3213" w:name="_Toc36836671"/>
      <w:bookmarkStart w:id="3214" w:name="_Toc36843648"/>
      <w:bookmarkStart w:id="3215" w:name="_Toc37067937"/>
      <w:r w:rsidRPr="00F537EB">
        <w:t>–</w:t>
      </w:r>
      <w:r w:rsidRPr="00F537EB">
        <w:tab/>
      </w:r>
      <w:r w:rsidRPr="00F537EB">
        <w:rPr>
          <w:i/>
        </w:rPr>
        <w:t>CSI-SSB-ResourceSetId</w:t>
      </w:r>
      <w:bookmarkEnd w:id="3210"/>
      <w:bookmarkEnd w:id="3211"/>
      <w:bookmarkEnd w:id="3212"/>
      <w:bookmarkEnd w:id="3213"/>
      <w:bookmarkEnd w:id="3214"/>
      <w:bookmarkEnd w:id="321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216" w:name="_Toc20425980"/>
      <w:bookmarkStart w:id="3217" w:name="_Toc29321376"/>
      <w:bookmarkStart w:id="3218" w:name="_Toc36757131"/>
      <w:bookmarkStart w:id="3219" w:name="_Toc36836672"/>
      <w:bookmarkStart w:id="3220" w:name="_Toc36843649"/>
      <w:bookmarkStart w:id="3221" w:name="_Toc37067938"/>
      <w:r w:rsidRPr="00F537EB">
        <w:t>–</w:t>
      </w:r>
      <w:r w:rsidRPr="00F537EB">
        <w:tab/>
      </w:r>
      <w:r w:rsidRPr="00F537EB">
        <w:rPr>
          <w:i/>
          <w:noProof/>
        </w:rPr>
        <w:t>DedicatedNAS-Message</w:t>
      </w:r>
      <w:bookmarkEnd w:id="3216"/>
      <w:bookmarkEnd w:id="3217"/>
      <w:bookmarkEnd w:id="3218"/>
      <w:bookmarkEnd w:id="3219"/>
      <w:bookmarkEnd w:id="3220"/>
      <w:bookmarkEnd w:id="322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222" w:name="_Toc20425981"/>
      <w:bookmarkStart w:id="3223" w:name="_Toc29321377"/>
      <w:bookmarkStart w:id="3224" w:name="_Toc36757132"/>
      <w:bookmarkStart w:id="3225" w:name="_Toc36836673"/>
      <w:bookmarkStart w:id="3226" w:name="_Toc36843650"/>
      <w:bookmarkStart w:id="3227" w:name="_Toc37067939"/>
      <w:r w:rsidRPr="00F537EB">
        <w:t>–</w:t>
      </w:r>
      <w:r w:rsidRPr="00F537EB">
        <w:tab/>
      </w:r>
      <w:r w:rsidRPr="00F537EB">
        <w:rPr>
          <w:i/>
        </w:rPr>
        <w:t>DMRS-DownlinkConfig</w:t>
      </w:r>
      <w:bookmarkEnd w:id="3222"/>
      <w:bookmarkEnd w:id="3223"/>
      <w:bookmarkEnd w:id="3224"/>
      <w:bookmarkEnd w:id="3225"/>
      <w:bookmarkEnd w:id="3226"/>
      <w:bookmarkEnd w:id="322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28"/>
      <w:r w:rsidRPr="00F537EB">
        <w:t>R</w:t>
      </w:r>
      <w:commentRangeEnd w:id="3228"/>
      <w:r w:rsidR="004A14BF">
        <w:rPr>
          <w:rStyle w:val="ad"/>
          <w:rFonts w:ascii="Times New Roman" w:eastAsia="宋体" w:hAnsi="Times New Roman"/>
          <w:noProof w:val="0"/>
          <w:lang w:eastAsia="en-US"/>
        </w:rPr>
        <w:commentReference w:id="3228"/>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229" w:name="_Toc20425982"/>
      <w:bookmarkStart w:id="3230" w:name="_Toc29321378"/>
      <w:bookmarkStart w:id="3231" w:name="_Toc36757133"/>
      <w:bookmarkStart w:id="3232" w:name="_Toc36836674"/>
      <w:bookmarkStart w:id="3233" w:name="_Toc36843651"/>
      <w:bookmarkStart w:id="3234" w:name="_Toc37067940"/>
      <w:r w:rsidRPr="00F537EB">
        <w:t>–</w:t>
      </w:r>
      <w:r w:rsidRPr="00F537EB">
        <w:tab/>
      </w:r>
      <w:r w:rsidRPr="00F537EB">
        <w:rPr>
          <w:i/>
        </w:rPr>
        <w:t>DMRS-UplinkConfig</w:t>
      </w:r>
      <w:bookmarkEnd w:id="3229"/>
      <w:bookmarkEnd w:id="3230"/>
      <w:bookmarkEnd w:id="3231"/>
      <w:bookmarkEnd w:id="3232"/>
      <w:bookmarkEnd w:id="3233"/>
      <w:bookmarkEnd w:id="323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3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236" w:name="_Toc20425983"/>
      <w:bookmarkStart w:id="3237" w:name="_Toc29321379"/>
      <w:bookmarkStart w:id="3238" w:name="_Toc36757134"/>
      <w:bookmarkStart w:id="3239" w:name="_Toc36836675"/>
      <w:bookmarkStart w:id="3240" w:name="_Toc36843652"/>
      <w:bookmarkStart w:id="3241" w:name="_Toc37067941"/>
      <w:r w:rsidRPr="00F537EB">
        <w:rPr>
          <w:i/>
          <w:iCs/>
        </w:rPr>
        <w:lastRenderedPageBreak/>
        <w:t>–</w:t>
      </w:r>
      <w:r w:rsidRPr="00F537EB">
        <w:rPr>
          <w:i/>
          <w:iCs/>
        </w:rPr>
        <w:tab/>
        <w:t>DownlinkConfigCommon</w:t>
      </w:r>
      <w:bookmarkEnd w:id="3236"/>
      <w:bookmarkEnd w:id="3237"/>
      <w:bookmarkEnd w:id="3238"/>
      <w:bookmarkEnd w:id="3239"/>
      <w:bookmarkEnd w:id="3240"/>
      <w:bookmarkEnd w:id="324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242" w:name="_Toc20425984"/>
      <w:bookmarkStart w:id="3243" w:name="_Toc29321380"/>
      <w:bookmarkStart w:id="3244" w:name="_Toc36757135"/>
      <w:bookmarkStart w:id="3245" w:name="_Toc36836676"/>
      <w:bookmarkStart w:id="3246" w:name="_Toc36843653"/>
      <w:bookmarkStart w:id="3247" w:name="_Toc37067942"/>
      <w:r w:rsidRPr="00F537EB">
        <w:t>–</w:t>
      </w:r>
      <w:r w:rsidRPr="00F537EB">
        <w:tab/>
      </w:r>
      <w:r w:rsidRPr="00F537EB">
        <w:rPr>
          <w:i/>
        </w:rPr>
        <w:t>DownlinkConfigCommonSIB</w:t>
      </w:r>
      <w:bookmarkEnd w:id="3242"/>
      <w:bookmarkEnd w:id="3243"/>
      <w:bookmarkEnd w:id="3244"/>
      <w:bookmarkEnd w:id="3245"/>
      <w:bookmarkEnd w:id="3246"/>
      <w:bookmarkEnd w:id="324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48" w:name="_Hlk31665144"/>
      <w:r w:rsidRPr="00F537EB">
        <w:t>nrofPDCCHMonitoringOccasionPerSSB</w:t>
      </w:r>
      <w:bookmarkEnd w:id="3248"/>
      <w:r w:rsidRPr="00F537EB">
        <w:t xml:space="preserve">-InPO-r16                               </w:t>
      </w:r>
      <w:bookmarkStart w:id="3249" w:name="_Hlk31665361"/>
      <w:r w:rsidRPr="00F537EB">
        <w:t xml:space="preserve">   INTEGER (2..4)</w:t>
      </w:r>
      <w:bookmarkEnd w:id="324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50"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35"/>
      <w:bookmarkEnd w:id="325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5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252" w:name="_Toc20425985"/>
      <w:bookmarkStart w:id="3253" w:name="_Toc29321381"/>
      <w:bookmarkStart w:id="3254" w:name="_Toc36757136"/>
      <w:bookmarkStart w:id="3255" w:name="_Toc36836677"/>
      <w:bookmarkStart w:id="3256" w:name="_Toc36843654"/>
      <w:bookmarkStart w:id="3257" w:name="_Toc37067943"/>
      <w:bookmarkEnd w:id="3251"/>
      <w:r w:rsidRPr="00F537EB">
        <w:lastRenderedPageBreak/>
        <w:t>–</w:t>
      </w:r>
      <w:r w:rsidRPr="00F537EB">
        <w:tab/>
      </w:r>
      <w:r w:rsidRPr="00F537EB">
        <w:rPr>
          <w:i/>
        </w:rPr>
        <w:t>DownlinkPreemption</w:t>
      </w:r>
      <w:bookmarkEnd w:id="3252"/>
      <w:bookmarkEnd w:id="3253"/>
      <w:bookmarkEnd w:id="3254"/>
      <w:bookmarkEnd w:id="3255"/>
      <w:bookmarkEnd w:id="3256"/>
      <w:bookmarkEnd w:id="325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58"/>
      <w:r w:rsidRPr="00F537EB">
        <w:t>,</w:t>
      </w:r>
      <w:commentRangeEnd w:id="3258"/>
      <w:r w:rsidR="004A14BF">
        <w:rPr>
          <w:rStyle w:val="ad"/>
          <w:rFonts w:ascii="Times New Roman" w:eastAsia="宋体" w:hAnsi="Times New Roman"/>
          <w:noProof w:val="0"/>
          <w:lang w:eastAsia="en-US"/>
        </w:rPr>
        <w:commentReference w:id="3258"/>
      </w:r>
    </w:p>
    <w:p w14:paraId="328FD2D5" w14:textId="17F2E62E" w:rsidR="007348B5" w:rsidRPr="00F537EB" w:rsidRDefault="007348B5" w:rsidP="003B6316">
      <w:pPr>
        <w:pStyle w:val="PL"/>
      </w:pPr>
      <w:r w:rsidRPr="00F537EB">
        <w:t xml:space="preserve">    int-ConfigurationPer</w:t>
      </w:r>
      <w:commentRangeStart w:id="3259"/>
      <w:r w:rsidRPr="00F537EB">
        <w:t>ServingCell</w:t>
      </w:r>
      <w:commentRangeEnd w:id="3259"/>
      <w:r w:rsidR="004A14BF">
        <w:rPr>
          <w:rStyle w:val="ad"/>
          <w:rFonts w:ascii="Times New Roman" w:eastAsia="宋体" w:hAnsi="Times New Roman"/>
          <w:noProof w:val="0"/>
          <w:lang w:eastAsia="en-US"/>
        </w:rPr>
        <w:commentReference w:id="3259"/>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60"/>
      <w:r w:rsidRPr="00F537EB">
        <w:t>PTIONA</w:t>
      </w:r>
      <w:commentRangeEnd w:id="3260"/>
      <w:r w:rsidR="004A14BF">
        <w:rPr>
          <w:rStyle w:val="ad"/>
          <w:rFonts w:ascii="Times New Roman" w:eastAsia="宋体" w:hAnsi="Times New Roman"/>
          <w:noProof w:val="0"/>
          <w:lang w:eastAsia="en-US"/>
        </w:rPr>
        <w:commentReference w:id="3260"/>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6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6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262" w:name="_Toc20425986"/>
      <w:bookmarkStart w:id="3263" w:name="_Toc29321382"/>
      <w:bookmarkStart w:id="3264" w:name="_Toc36757137"/>
      <w:bookmarkStart w:id="3265" w:name="_Toc36836678"/>
      <w:bookmarkStart w:id="3266" w:name="_Toc36843655"/>
      <w:bookmarkStart w:id="3267" w:name="_Toc37067944"/>
      <w:r w:rsidRPr="00F537EB">
        <w:t>–</w:t>
      </w:r>
      <w:r w:rsidRPr="00F537EB">
        <w:tab/>
      </w:r>
      <w:r w:rsidRPr="00F537EB">
        <w:rPr>
          <w:i/>
          <w:noProof/>
        </w:rPr>
        <w:t>DRB-Identity</w:t>
      </w:r>
      <w:bookmarkEnd w:id="3262"/>
      <w:bookmarkEnd w:id="3263"/>
      <w:bookmarkEnd w:id="3264"/>
      <w:bookmarkEnd w:id="3265"/>
      <w:bookmarkEnd w:id="3266"/>
      <w:bookmarkEnd w:id="326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268" w:name="_Toc20425987"/>
      <w:bookmarkStart w:id="3269" w:name="_Toc29321383"/>
      <w:bookmarkStart w:id="3270" w:name="_Toc36757138"/>
      <w:bookmarkStart w:id="3271" w:name="_Toc36836679"/>
      <w:bookmarkStart w:id="3272" w:name="_Toc36843656"/>
      <w:bookmarkStart w:id="3273" w:name="_Toc37067945"/>
      <w:r w:rsidRPr="00F537EB">
        <w:t>–</w:t>
      </w:r>
      <w:r w:rsidRPr="00F537EB">
        <w:tab/>
      </w:r>
      <w:r w:rsidRPr="00F537EB">
        <w:rPr>
          <w:i/>
        </w:rPr>
        <w:t>DRX-Config</w:t>
      </w:r>
      <w:bookmarkEnd w:id="3268"/>
      <w:bookmarkEnd w:id="3269"/>
      <w:bookmarkEnd w:id="3270"/>
      <w:bookmarkEnd w:id="3271"/>
      <w:bookmarkEnd w:id="3272"/>
      <w:bookmarkEnd w:id="327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274" w:name="_Toc20425988"/>
      <w:bookmarkStart w:id="3275" w:name="_Toc29321384"/>
      <w:bookmarkStart w:id="3276" w:name="_Toc36757139"/>
      <w:bookmarkStart w:id="3277" w:name="_Toc36836680"/>
      <w:bookmarkStart w:id="3278" w:name="_Toc36843657"/>
      <w:bookmarkStart w:id="3279" w:name="_Toc37067946"/>
      <w:r w:rsidRPr="00F537EB">
        <w:rPr>
          <w:rFonts w:eastAsia="MS Mincho"/>
        </w:rPr>
        <w:t>–</w:t>
      </w:r>
      <w:r w:rsidRPr="00F537EB">
        <w:rPr>
          <w:rFonts w:eastAsia="MS Mincho"/>
        </w:rPr>
        <w:tab/>
      </w:r>
      <w:r w:rsidRPr="00F537EB">
        <w:rPr>
          <w:rFonts w:eastAsia="MS Mincho"/>
          <w:i/>
        </w:rPr>
        <w:t>FilterCoefficient</w:t>
      </w:r>
      <w:bookmarkEnd w:id="3274"/>
      <w:bookmarkEnd w:id="3275"/>
      <w:bookmarkEnd w:id="3276"/>
      <w:bookmarkEnd w:id="3277"/>
      <w:bookmarkEnd w:id="3278"/>
      <w:bookmarkEnd w:id="327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280" w:name="_Toc20425989"/>
      <w:bookmarkStart w:id="3281" w:name="_Toc29321385"/>
      <w:bookmarkStart w:id="3282" w:name="_Toc36757140"/>
      <w:bookmarkStart w:id="3283" w:name="_Toc36836681"/>
      <w:bookmarkStart w:id="3284" w:name="_Toc36843658"/>
      <w:bookmarkStart w:id="3285" w:name="_Toc37067947"/>
      <w:r w:rsidRPr="00F537EB">
        <w:t>–</w:t>
      </w:r>
      <w:r w:rsidRPr="00F537EB">
        <w:tab/>
      </w:r>
      <w:r w:rsidRPr="00F537EB">
        <w:rPr>
          <w:i/>
        </w:rPr>
        <w:t>FreqBandIndicatorNR</w:t>
      </w:r>
      <w:bookmarkEnd w:id="3280"/>
      <w:bookmarkEnd w:id="3281"/>
      <w:bookmarkEnd w:id="3282"/>
      <w:bookmarkEnd w:id="3283"/>
      <w:bookmarkEnd w:id="3284"/>
      <w:bookmarkEnd w:id="328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286" w:name="_Toc20425990"/>
      <w:bookmarkStart w:id="3287" w:name="_Toc29321386"/>
      <w:bookmarkStart w:id="3288" w:name="_Toc36757141"/>
      <w:bookmarkStart w:id="3289" w:name="_Toc36836682"/>
      <w:bookmarkStart w:id="3290" w:name="_Toc36843659"/>
      <w:bookmarkStart w:id="3291" w:name="_Toc37067948"/>
      <w:r w:rsidRPr="00F537EB">
        <w:t>–</w:t>
      </w:r>
      <w:r w:rsidRPr="00F537EB">
        <w:tab/>
      </w:r>
      <w:r w:rsidRPr="00F537EB">
        <w:rPr>
          <w:i/>
        </w:rPr>
        <w:t>FrequencyInfoDL</w:t>
      </w:r>
      <w:bookmarkEnd w:id="3286"/>
      <w:bookmarkEnd w:id="3287"/>
      <w:bookmarkEnd w:id="3288"/>
      <w:bookmarkEnd w:id="3289"/>
      <w:bookmarkEnd w:id="3290"/>
      <w:bookmarkEnd w:id="329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92" w:name="_Hlk513522673"/>
            <w:r w:rsidRPr="00F537EB">
              <w:rPr>
                <w:i/>
                <w:szCs w:val="22"/>
              </w:rPr>
              <w:lastRenderedPageBreak/>
              <w:t xml:space="preserve">FrequencyInfoDL </w:t>
            </w:r>
            <w:r w:rsidRPr="00F537EB">
              <w:rPr>
                <w:szCs w:val="22"/>
              </w:rPr>
              <w:t>field descriptions</w:t>
            </w:r>
            <w:bookmarkEnd w:id="329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93" w:name="_Hlk513522650"/>
            <w:r w:rsidRPr="00F537EB">
              <w:rPr>
                <w:b/>
                <w:i/>
                <w:szCs w:val="22"/>
              </w:rPr>
              <w:t>absoluteFrequencySSB</w:t>
            </w:r>
            <w:bookmarkEnd w:id="329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294" w:name="_Toc20425991"/>
      <w:bookmarkStart w:id="3295" w:name="_Toc29321387"/>
      <w:bookmarkStart w:id="3296" w:name="_Toc36757142"/>
      <w:bookmarkStart w:id="3297" w:name="_Toc36836683"/>
      <w:bookmarkStart w:id="3298" w:name="_Toc36843660"/>
      <w:bookmarkStart w:id="3299" w:name="_Toc37067949"/>
      <w:r w:rsidRPr="00F537EB">
        <w:rPr>
          <w:i/>
          <w:iCs/>
        </w:rPr>
        <w:t>–</w:t>
      </w:r>
      <w:r w:rsidRPr="00F537EB">
        <w:rPr>
          <w:i/>
          <w:iCs/>
        </w:rPr>
        <w:tab/>
        <w:t>FrequencyInfoDL-SIB</w:t>
      </w:r>
      <w:bookmarkEnd w:id="3294"/>
      <w:bookmarkEnd w:id="3295"/>
      <w:bookmarkEnd w:id="3296"/>
      <w:bookmarkEnd w:id="3297"/>
      <w:bookmarkEnd w:id="3298"/>
      <w:bookmarkEnd w:id="329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300" w:name="_Toc20425992"/>
      <w:bookmarkStart w:id="3301" w:name="_Toc29321388"/>
      <w:bookmarkStart w:id="3302" w:name="_Toc36757143"/>
      <w:bookmarkStart w:id="3303" w:name="_Toc36836684"/>
      <w:bookmarkStart w:id="3304" w:name="_Toc36843661"/>
      <w:bookmarkStart w:id="3305" w:name="_Toc37067950"/>
      <w:r w:rsidRPr="00F537EB">
        <w:t>–</w:t>
      </w:r>
      <w:r w:rsidRPr="00F537EB">
        <w:tab/>
      </w:r>
      <w:r w:rsidRPr="00F537EB">
        <w:rPr>
          <w:i/>
        </w:rPr>
        <w:t>FrequencyInfoUL</w:t>
      </w:r>
      <w:bookmarkEnd w:id="3300"/>
      <w:bookmarkEnd w:id="3301"/>
      <w:bookmarkEnd w:id="3302"/>
      <w:bookmarkEnd w:id="3303"/>
      <w:bookmarkEnd w:id="3304"/>
      <w:bookmarkEnd w:id="330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0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0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307" w:name="_Toc20425993"/>
      <w:bookmarkStart w:id="3308" w:name="_Toc29321389"/>
      <w:bookmarkStart w:id="3309" w:name="_Toc36757144"/>
      <w:bookmarkStart w:id="3310" w:name="_Toc36836685"/>
      <w:bookmarkStart w:id="3311" w:name="_Toc36843662"/>
      <w:bookmarkStart w:id="3312" w:name="_Toc37067951"/>
      <w:r w:rsidRPr="00F537EB">
        <w:rPr>
          <w:i/>
          <w:iCs/>
        </w:rPr>
        <w:t>–</w:t>
      </w:r>
      <w:r w:rsidRPr="00F537EB">
        <w:rPr>
          <w:i/>
          <w:iCs/>
        </w:rPr>
        <w:tab/>
        <w:t>FrequencyInfoUL-SIB</w:t>
      </w:r>
      <w:bookmarkEnd w:id="3307"/>
      <w:bookmarkEnd w:id="3308"/>
      <w:bookmarkEnd w:id="3309"/>
      <w:bookmarkEnd w:id="3310"/>
      <w:bookmarkEnd w:id="3311"/>
      <w:bookmarkEnd w:id="331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313" w:name="_Toc20425994"/>
      <w:bookmarkStart w:id="3314" w:name="_Toc29321390"/>
      <w:bookmarkStart w:id="3315" w:name="_Toc36757145"/>
      <w:bookmarkStart w:id="3316" w:name="_Toc36836686"/>
      <w:bookmarkStart w:id="3317" w:name="_Toc36843663"/>
      <w:bookmarkStart w:id="3318" w:name="_Toc37067952"/>
      <w:r w:rsidRPr="00F537EB">
        <w:rPr>
          <w:rFonts w:eastAsia="MS Mincho"/>
        </w:rPr>
        <w:t>–</w:t>
      </w:r>
      <w:r w:rsidRPr="00F537EB">
        <w:rPr>
          <w:rFonts w:eastAsia="MS Mincho"/>
        </w:rPr>
        <w:tab/>
      </w:r>
      <w:r w:rsidRPr="00F537EB">
        <w:rPr>
          <w:rFonts w:eastAsia="MS Mincho"/>
          <w:i/>
        </w:rPr>
        <w:t>Hysteresis</w:t>
      </w:r>
      <w:bookmarkEnd w:id="3313"/>
      <w:bookmarkEnd w:id="3314"/>
      <w:bookmarkEnd w:id="3315"/>
      <w:bookmarkEnd w:id="3316"/>
      <w:bookmarkEnd w:id="3317"/>
      <w:bookmarkEnd w:id="331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319" w:name="_Toc36757146"/>
      <w:bookmarkStart w:id="3320" w:name="_Toc36836687"/>
      <w:bookmarkStart w:id="3321" w:name="_Toc36843664"/>
      <w:bookmarkStart w:id="3322" w:name="_Toc37067953"/>
      <w:r w:rsidRPr="00F537EB">
        <w:t>–</w:t>
      </w:r>
      <w:r w:rsidRPr="00F537EB">
        <w:tab/>
      </w:r>
      <w:r w:rsidRPr="00F537EB">
        <w:rPr>
          <w:i/>
          <w:iCs/>
          <w:lang w:eastAsia="x-none"/>
        </w:rPr>
        <w:t>InvalidSymbolPattern</w:t>
      </w:r>
      <w:bookmarkEnd w:id="3319"/>
      <w:bookmarkEnd w:id="3320"/>
      <w:bookmarkEnd w:id="3321"/>
      <w:bookmarkEnd w:id="332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23"/>
            <w:r w:rsidRPr="00F537EB">
              <w:t xml:space="preserve">Absence of this field indicates the value n1 (see TS 38.214 [19], </w:t>
            </w:r>
            <w:commentRangeEnd w:id="3323"/>
            <w:r w:rsidR="004A14BF">
              <w:rPr>
                <w:rStyle w:val="ad"/>
                <w:rFonts w:ascii="Times New Roman" w:eastAsia="宋体" w:hAnsi="Times New Roman"/>
                <w:lang w:eastAsia="en-US"/>
              </w:rPr>
              <w:commentReference w:id="3323"/>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324" w:name="_Toc20425995"/>
      <w:bookmarkStart w:id="3325" w:name="_Toc29321391"/>
      <w:bookmarkStart w:id="3326" w:name="_Toc36757147"/>
      <w:bookmarkStart w:id="3327" w:name="_Toc36836688"/>
      <w:bookmarkStart w:id="3328" w:name="_Toc36843665"/>
      <w:bookmarkStart w:id="3329" w:name="_Toc37067954"/>
      <w:r w:rsidRPr="00F537EB">
        <w:rPr>
          <w:rFonts w:eastAsia="MS Mincho"/>
        </w:rPr>
        <w:t>–</w:t>
      </w:r>
      <w:r w:rsidRPr="00F537EB">
        <w:rPr>
          <w:rFonts w:eastAsia="MS Mincho"/>
        </w:rPr>
        <w:tab/>
      </w:r>
      <w:r w:rsidRPr="00F537EB">
        <w:rPr>
          <w:rFonts w:eastAsia="MS Mincho"/>
          <w:i/>
        </w:rPr>
        <w:t>I-RNTI-Value</w:t>
      </w:r>
      <w:bookmarkEnd w:id="3324"/>
      <w:bookmarkEnd w:id="3325"/>
      <w:bookmarkEnd w:id="3326"/>
      <w:bookmarkEnd w:id="3327"/>
      <w:bookmarkEnd w:id="3328"/>
      <w:bookmarkEnd w:id="332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330" w:name="_Toc36757148"/>
      <w:bookmarkStart w:id="3331" w:name="_Toc36836689"/>
      <w:bookmarkStart w:id="3332" w:name="_Toc36843666"/>
      <w:bookmarkStart w:id="3333" w:name="_Toc37067955"/>
      <w:r w:rsidRPr="00F537EB">
        <w:rPr>
          <w:rFonts w:eastAsia="MS Mincho"/>
        </w:rPr>
        <w:t>–</w:t>
      </w:r>
      <w:r w:rsidRPr="00F537EB">
        <w:rPr>
          <w:rFonts w:eastAsia="宋体"/>
        </w:rPr>
        <w:tab/>
      </w:r>
      <w:r w:rsidRPr="00F537EB">
        <w:rPr>
          <w:i/>
        </w:rPr>
        <w:t>LBT-FailureRecoveryConfig</w:t>
      </w:r>
      <w:bookmarkEnd w:id="3330"/>
      <w:bookmarkEnd w:id="3331"/>
      <w:bookmarkEnd w:id="3332"/>
      <w:bookmarkEnd w:id="333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334" w:name="_Hlk23050077"/>
      <w:r w:rsidRPr="00F537EB">
        <w:rPr>
          <w:rFonts w:eastAsia="宋体"/>
          <w:i/>
          <w:lang w:eastAsia="zh-CN"/>
        </w:rPr>
        <w:t>LBT-FailureRecoveryConfig</w:t>
      </w:r>
      <w:bookmarkEnd w:id="333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335" w:name="_Toc36757149"/>
      <w:bookmarkStart w:id="3336" w:name="_Toc36836690"/>
      <w:bookmarkStart w:id="3337" w:name="_Toc36843667"/>
      <w:bookmarkStart w:id="3338" w:name="_Toc37067956"/>
      <w:bookmarkStart w:id="3339" w:name="_Hlk34405290"/>
      <w:r w:rsidRPr="00F537EB">
        <w:t>–</w:t>
      </w:r>
      <w:r w:rsidRPr="00F537EB">
        <w:tab/>
      </w:r>
      <w:r w:rsidRPr="00F537EB">
        <w:rPr>
          <w:i/>
        </w:rPr>
        <w:t>LocationInfo</w:t>
      </w:r>
      <w:bookmarkEnd w:id="3335"/>
      <w:bookmarkEnd w:id="3336"/>
      <w:bookmarkEnd w:id="3337"/>
      <w:bookmarkEnd w:id="333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40"/>
      <w:r w:rsidRPr="00F537EB">
        <w:rPr>
          <w:iCs/>
        </w:rPr>
        <w:t>UE</w:t>
      </w:r>
      <w:commentRangeEnd w:id="3340"/>
      <w:r w:rsidR="003F376C">
        <w:rPr>
          <w:rStyle w:val="ad"/>
          <w:rFonts w:eastAsia="宋体"/>
          <w:lang w:eastAsia="en-US"/>
        </w:rPr>
        <w:commentReference w:id="334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41" w:name="OLE_LINK71"/>
      <w:r w:rsidRPr="00F537EB">
        <w:t>LocationInfo-r16</w:t>
      </w:r>
      <w:bookmarkEnd w:id="334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42"/>
      <w:r w:rsidRPr="00F537EB">
        <w:t>-- Need R</w:t>
      </w:r>
      <w:commentRangeEnd w:id="3342"/>
      <w:r w:rsidR="00363BB7">
        <w:rPr>
          <w:rStyle w:val="ad"/>
          <w:rFonts w:ascii="Times New Roman" w:eastAsia="宋体" w:hAnsi="Times New Roman"/>
          <w:noProof w:val="0"/>
          <w:lang w:eastAsia="en-US"/>
        </w:rPr>
        <w:commentReference w:id="3342"/>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43"/>
      <w:r w:rsidRPr="00F537EB">
        <w:t>ASN1STOP</w:t>
      </w:r>
      <w:commentRangeEnd w:id="3343"/>
      <w:r w:rsidR="003F376C">
        <w:rPr>
          <w:rStyle w:val="ad"/>
          <w:rFonts w:ascii="Times New Roman" w:eastAsia="宋体" w:hAnsi="Times New Roman"/>
          <w:noProof w:val="0"/>
          <w:lang w:eastAsia="en-US"/>
        </w:rPr>
        <w:commentReference w:id="3343"/>
      </w:r>
    </w:p>
    <w:bookmarkEnd w:id="3339"/>
    <w:p w14:paraId="64BD445C" w14:textId="77777777" w:rsidR="00DE53FB" w:rsidRPr="00F537EB" w:rsidRDefault="00DE53FB" w:rsidP="000B4A46"/>
    <w:p w14:paraId="61E659FF" w14:textId="77777777" w:rsidR="002C5D28" w:rsidRPr="00F537EB" w:rsidRDefault="002C5D28" w:rsidP="002C5D28">
      <w:pPr>
        <w:pStyle w:val="4"/>
      </w:pPr>
      <w:bookmarkStart w:id="3344" w:name="_Toc20425996"/>
      <w:bookmarkStart w:id="3345" w:name="_Toc29321392"/>
      <w:bookmarkStart w:id="3346" w:name="_Toc36757150"/>
      <w:bookmarkStart w:id="3347" w:name="_Toc36836691"/>
      <w:bookmarkStart w:id="3348" w:name="_Toc36843668"/>
      <w:bookmarkStart w:id="3349" w:name="_Toc37067957"/>
      <w:r w:rsidRPr="00F537EB">
        <w:t>–</w:t>
      </w:r>
      <w:r w:rsidRPr="00F537EB">
        <w:tab/>
      </w:r>
      <w:r w:rsidRPr="00F537EB">
        <w:rPr>
          <w:i/>
        </w:rPr>
        <w:t>LocationMeasurementInfo</w:t>
      </w:r>
      <w:bookmarkEnd w:id="3344"/>
      <w:bookmarkEnd w:id="3345"/>
      <w:bookmarkEnd w:id="3346"/>
      <w:bookmarkEnd w:id="3347"/>
      <w:bookmarkEnd w:id="3348"/>
      <w:bookmarkEnd w:id="334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50" w:name="_Hlk4443574"/>
      <w:r w:rsidRPr="00F537EB">
        <w:rPr>
          <w:i/>
        </w:rPr>
        <w:t>LocationMeasurementInfo</w:t>
      </w:r>
      <w:r w:rsidRPr="00F537EB">
        <w:t xml:space="preserve"> information element</w:t>
      </w:r>
      <w:bookmarkEnd w:id="335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351" w:name="_Toc20425997"/>
      <w:bookmarkStart w:id="3352" w:name="_Toc29321393"/>
      <w:bookmarkStart w:id="3353" w:name="_Toc36757151"/>
      <w:bookmarkStart w:id="3354" w:name="_Toc36836692"/>
      <w:bookmarkStart w:id="3355" w:name="_Toc36843669"/>
      <w:bookmarkStart w:id="3356" w:name="_Toc37067958"/>
      <w:r w:rsidRPr="00F537EB">
        <w:rPr>
          <w:rFonts w:eastAsia="MS Mincho"/>
        </w:rPr>
        <w:t>–</w:t>
      </w:r>
      <w:r w:rsidRPr="00F537EB">
        <w:rPr>
          <w:rFonts w:eastAsia="宋体"/>
        </w:rPr>
        <w:tab/>
      </w:r>
      <w:r w:rsidRPr="00F537EB">
        <w:rPr>
          <w:rFonts w:eastAsia="宋体"/>
          <w:i/>
        </w:rPr>
        <w:t>LogicalChannelConfig</w:t>
      </w:r>
      <w:bookmarkEnd w:id="3351"/>
      <w:bookmarkEnd w:id="3352"/>
      <w:bookmarkEnd w:id="3353"/>
      <w:bookmarkEnd w:id="3354"/>
      <w:bookmarkEnd w:id="3355"/>
      <w:bookmarkEnd w:id="3356"/>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57"/>
      <w:commentRangeEnd w:id="3357"/>
      <w:r w:rsidR="008126B2">
        <w:rPr>
          <w:rStyle w:val="ad"/>
          <w:rFonts w:ascii="Times New Roman" w:eastAsia="宋体" w:hAnsi="Times New Roman"/>
          <w:noProof w:val="0"/>
          <w:lang w:eastAsia="en-US"/>
        </w:rPr>
        <w:commentReference w:id="3357"/>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58" w:name="_Hlk30597068"/>
            <w:bookmarkStart w:id="3359" w:name="_Hlk34205876"/>
            <w:r w:rsidRPr="00F537EB">
              <w:rPr>
                <w:b/>
                <w:i/>
                <w:lang w:eastAsia="en-GB"/>
              </w:rPr>
              <w:t>allowedPHY-PriorityIndex</w:t>
            </w:r>
            <w:bookmarkEnd w:id="3358"/>
          </w:p>
          <w:bookmarkEnd w:id="335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360" w:name="_Toc20425998"/>
      <w:bookmarkStart w:id="3361" w:name="_Toc29321394"/>
      <w:bookmarkStart w:id="3362" w:name="_Toc36757152"/>
      <w:bookmarkStart w:id="3363" w:name="_Toc36836693"/>
      <w:bookmarkStart w:id="3364" w:name="_Toc36843670"/>
      <w:bookmarkStart w:id="3365" w:name="_Toc37067959"/>
      <w:r w:rsidRPr="00F537EB">
        <w:rPr>
          <w:rFonts w:eastAsia="宋体"/>
        </w:rPr>
        <w:t>–</w:t>
      </w:r>
      <w:r w:rsidRPr="00F537EB">
        <w:rPr>
          <w:rFonts w:eastAsia="宋体"/>
        </w:rPr>
        <w:tab/>
      </w:r>
      <w:r w:rsidRPr="00F537EB">
        <w:rPr>
          <w:rFonts w:eastAsia="宋体"/>
          <w:i/>
        </w:rPr>
        <w:t>LogicalChannelIdentity</w:t>
      </w:r>
      <w:bookmarkEnd w:id="3360"/>
      <w:bookmarkEnd w:id="3361"/>
      <w:bookmarkEnd w:id="3362"/>
      <w:bookmarkEnd w:id="3363"/>
      <w:bookmarkEnd w:id="3364"/>
      <w:bookmarkEnd w:id="3365"/>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366" w:name="_Toc20425999"/>
      <w:bookmarkStart w:id="3367" w:name="_Toc29321395"/>
      <w:bookmarkStart w:id="3368" w:name="_Toc36757153"/>
      <w:bookmarkStart w:id="3369" w:name="_Toc36836694"/>
      <w:bookmarkStart w:id="3370" w:name="_Toc36843671"/>
      <w:bookmarkStart w:id="3371" w:name="_Toc37067960"/>
      <w:r w:rsidRPr="00F537EB">
        <w:rPr>
          <w:rFonts w:eastAsia="宋体"/>
        </w:rPr>
        <w:t>–</w:t>
      </w:r>
      <w:r w:rsidRPr="00F537EB">
        <w:rPr>
          <w:rFonts w:eastAsia="宋体"/>
        </w:rPr>
        <w:tab/>
      </w:r>
      <w:r w:rsidRPr="00F537EB">
        <w:rPr>
          <w:i/>
        </w:rPr>
        <w:t>MAC-CellGroupConfig</w:t>
      </w:r>
      <w:bookmarkEnd w:id="3366"/>
      <w:bookmarkEnd w:id="3367"/>
      <w:bookmarkEnd w:id="3368"/>
      <w:bookmarkEnd w:id="3369"/>
      <w:bookmarkEnd w:id="3370"/>
      <w:bookmarkEnd w:id="3371"/>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72"/>
      <w:r w:rsidR="00D1794C" w:rsidRPr="00F537EB">
        <w:t>u</w:t>
      </w:r>
      <w:r w:rsidRPr="00F537EB">
        <w:t>sePreBSR</w:t>
      </w:r>
      <w:commentRangeEnd w:id="3372"/>
      <w:r w:rsidR="00EB3F71">
        <w:rPr>
          <w:rStyle w:val="ad"/>
          <w:rFonts w:ascii="Times New Roman" w:eastAsia="宋体" w:hAnsi="Times New Roman"/>
          <w:noProof w:val="0"/>
          <w:lang w:eastAsia="en-US"/>
        </w:rPr>
        <w:commentReference w:id="3372"/>
      </w:r>
      <w:r w:rsidRPr="00F537EB">
        <w:t>-r16                       ENUMERATED {true}                                               OPTIONAL</w:t>
      </w:r>
      <w:r w:rsidR="00DE53FB" w:rsidRPr="00F537EB">
        <w:t>,</w:t>
      </w:r>
      <w:r w:rsidRPr="00F537EB">
        <w:t xml:space="preserve">    -- </w:t>
      </w:r>
      <w:commentRangeStart w:id="3373"/>
      <w:r w:rsidRPr="00F537EB">
        <w:t>Need M</w:t>
      </w:r>
      <w:commentRangeEnd w:id="3373"/>
      <w:r w:rsidR="005F4BC6">
        <w:rPr>
          <w:rStyle w:val="ad"/>
          <w:rFonts w:ascii="Times New Roman" w:eastAsia="宋体" w:hAnsi="Times New Roman"/>
          <w:noProof w:val="0"/>
          <w:lang w:eastAsia="en-US"/>
        </w:rPr>
        <w:commentReference w:id="3373"/>
      </w:r>
    </w:p>
    <w:p w14:paraId="444CDA9A" w14:textId="73604540" w:rsidR="00DE53FB" w:rsidRPr="00F537EB" w:rsidRDefault="00DE53FB" w:rsidP="003B6316">
      <w:pPr>
        <w:pStyle w:val="PL"/>
      </w:pPr>
      <w:r w:rsidRPr="00F537EB">
        <w:t xml:space="preserve">    lbt-FailureRecoveryConfig-r16       </w:t>
      </w:r>
      <w:commentRangeStart w:id="3374"/>
      <w:r w:rsidRPr="00F537EB">
        <w:t>LBT-FailureRecoveryConfig-r16                                   OPTIONAL,    -- Need M</w:t>
      </w:r>
      <w:commentRangeEnd w:id="3374"/>
      <w:r w:rsidR="001D1657">
        <w:rPr>
          <w:rStyle w:val="ad"/>
          <w:rFonts w:ascii="Times New Roman" w:eastAsia="宋体" w:hAnsi="Times New Roman"/>
          <w:noProof w:val="0"/>
          <w:lang w:eastAsia="en-US"/>
        </w:rPr>
        <w:commentReference w:id="3374"/>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75"/>
      <w:r w:rsidRPr="00F537EB">
        <w:t>Need M</w:t>
      </w:r>
      <w:commentRangeEnd w:id="3375"/>
      <w:r w:rsidR="001D1657">
        <w:rPr>
          <w:rStyle w:val="ad"/>
          <w:rFonts w:ascii="Times New Roman" w:eastAsia="宋体" w:hAnsi="Times New Roman"/>
          <w:noProof w:val="0"/>
          <w:lang w:eastAsia="en-US"/>
        </w:rPr>
        <w:commentReference w:id="3375"/>
      </w:r>
    </w:p>
    <w:p w14:paraId="2B76AAD8" w14:textId="1A725B09" w:rsidR="00A06B34" w:rsidRPr="00F537EB" w:rsidRDefault="00A06B34" w:rsidP="003B6316">
      <w:pPr>
        <w:pStyle w:val="PL"/>
      </w:pPr>
      <w:r w:rsidRPr="00F537EB">
        <w:t xml:space="preserve">    </w:t>
      </w:r>
      <w:commentRangeStart w:id="3376"/>
      <w:r w:rsidRPr="00F537EB">
        <w:t>lch-BasedPrioritization</w:t>
      </w:r>
      <w:commentRangeEnd w:id="3376"/>
      <w:r w:rsidR="00F94E4E">
        <w:rPr>
          <w:rStyle w:val="ad"/>
          <w:rFonts w:ascii="Times New Roman" w:eastAsia="宋体" w:hAnsi="Times New Roman"/>
          <w:noProof w:val="0"/>
          <w:lang w:eastAsia="en-US"/>
        </w:rPr>
        <w:commentReference w:id="3376"/>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377"/>
            <w:r w:rsidRPr="00F537EB">
              <w:rPr>
                <w:b/>
                <w:i/>
                <w:szCs w:val="22"/>
              </w:rPr>
              <w:t>SCell</w:t>
            </w:r>
            <w:commentRangeEnd w:id="3377"/>
            <w:r w:rsidR="003E7135">
              <w:rPr>
                <w:rStyle w:val="ad"/>
                <w:rFonts w:ascii="Times New Roman" w:eastAsia="宋体" w:hAnsi="Times New Roman"/>
                <w:lang w:eastAsia="en-US"/>
              </w:rPr>
              <w:commentReference w:id="3377"/>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378" w:name="_Toc20426000"/>
      <w:bookmarkStart w:id="3379" w:name="_Toc29321396"/>
      <w:bookmarkStart w:id="3380" w:name="_Toc36757154"/>
      <w:bookmarkStart w:id="3381" w:name="_Toc36836695"/>
      <w:bookmarkStart w:id="3382" w:name="_Toc36843672"/>
      <w:bookmarkStart w:id="3383" w:name="_Toc37067961"/>
      <w:r w:rsidRPr="00F537EB">
        <w:t>–</w:t>
      </w:r>
      <w:r w:rsidRPr="00F537EB">
        <w:tab/>
      </w:r>
      <w:r w:rsidRPr="00F537EB">
        <w:rPr>
          <w:i/>
        </w:rPr>
        <w:t>MeasConfig</w:t>
      </w:r>
      <w:bookmarkEnd w:id="3378"/>
      <w:bookmarkEnd w:id="3379"/>
      <w:bookmarkEnd w:id="3380"/>
      <w:bookmarkEnd w:id="3381"/>
      <w:bookmarkEnd w:id="3382"/>
      <w:bookmarkEnd w:id="338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8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8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385" w:name="_Toc20426001"/>
      <w:bookmarkStart w:id="3386" w:name="_Toc29321397"/>
      <w:bookmarkStart w:id="3387" w:name="_Toc36757155"/>
      <w:bookmarkStart w:id="3388" w:name="_Toc36836696"/>
      <w:bookmarkStart w:id="3389" w:name="_Toc36843673"/>
      <w:bookmarkStart w:id="3390" w:name="_Toc37067962"/>
      <w:r w:rsidRPr="00F537EB">
        <w:t>–</w:t>
      </w:r>
      <w:r w:rsidRPr="00F537EB">
        <w:tab/>
      </w:r>
      <w:r w:rsidRPr="00F537EB">
        <w:rPr>
          <w:i/>
        </w:rPr>
        <w:t>MeasGapConfig</w:t>
      </w:r>
      <w:bookmarkEnd w:id="3385"/>
      <w:bookmarkEnd w:id="3386"/>
      <w:bookmarkEnd w:id="3387"/>
      <w:bookmarkEnd w:id="3388"/>
      <w:bookmarkEnd w:id="3389"/>
      <w:bookmarkEnd w:id="339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91"/>
            <w:r w:rsidRPr="00F537EB">
              <w:rPr>
                <w:szCs w:val="22"/>
              </w:rPr>
              <w:t xml:space="preserve">Otherwise, it </w:t>
            </w:r>
            <w:commentRangeEnd w:id="3391"/>
            <w:r w:rsidR="003F66B6">
              <w:rPr>
                <w:rStyle w:val="ad"/>
                <w:rFonts w:ascii="Times New Roman" w:eastAsia="宋体" w:hAnsi="Times New Roman"/>
                <w:lang w:eastAsia="en-US"/>
              </w:rPr>
              <w:commentReference w:id="3391"/>
            </w:r>
            <w:r w:rsidRPr="00F537EB">
              <w:rPr>
                <w:szCs w:val="22"/>
              </w:rPr>
              <w:t xml:space="preserve">is </w:t>
            </w:r>
            <w:commentRangeStart w:id="3392"/>
            <w:r w:rsidRPr="00F537EB">
              <w:rPr>
                <w:szCs w:val="22"/>
              </w:rPr>
              <w:t>absent</w:t>
            </w:r>
            <w:commentRangeEnd w:id="3392"/>
            <w:r w:rsidR="00E1170A">
              <w:rPr>
                <w:rStyle w:val="ad"/>
                <w:rFonts w:ascii="Times New Roman" w:eastAsia="宋体" w:hAnsi="Times New Roman"/>
                <w:lang w:eastAsia="en-US"/>
              </w:rPr>
              <w:commentReference w:id="3392"/>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393" w:name="_Toc20426002"/>
      <w:bookmarkStart w:id="3394" w:name="_Toc29321398"/>
      <w:bookmarkStart w:id="3395" w:name="_Toc36757156"/>
      <w:bookmarkStart w:id="3396" w:name="_Toc36836697"/>
      <w:bookmarkStart w:id="3397" w:name="_Toc36843674"/>
      <w:bookmarkStart w:id="3398" w:name="_Toc37067963"/>
      <w:r w:rsidRPr="00F537EB">
        <w:rPr>
          <w:lang w:eastAsia="en-US"/>
        </w:rPr>
        <w:t>–</w:t>
      </w:r>
      <w:r w:rsidRPr="00F537EB">
        <w:rPr>
          <w:lang w:eastAsia="en-US"/>
        </w:rPr>
        <w:tab/>
      </w:r>
      <w:r w:rsidRPr="00F537EB">
        <w:rPr>
          <w:i/>
          <w:noProof/>
          <w:lang w:eastAsia="en-US"/>
        </w:rPr>
        <w:t>MeasGapSharingConfig</w:t>
      </w:r>
      <w:bookmarkEnd w:id="3393"/>
      <w:bookmarkEnd w:id="3394"/>
      <w:bookmarkEnd w:id="3395"/>
      <w:bookmarkEnd w:id="3396"/>
      <w:bookmarkEnd w:id="3397"/>
      <w:bookmarkEnd w:id="339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399" w:name="_Toc20426003"/>
      <w:bookmarkStart w:id="3400" w:name="_Toc29321399"/>
      <w:bookmarkStart w:id="3401" w:name="_Toc36757157"/>
      <w:bookmarkStart w:id="3402" w:name="_Toc36836698"/>
      <w:bookmarkStart w:id="3403" w:name="_Toc36843675"/>
      <w:bookmarkStart w:id="3404" w:name="_Toc37067964"/>
      <w:r w:rsidRPr="00F537EB">
        <w:t>–</w:t>
      </w:r>
      <w:r w:rsidRPr="00F537EB">
        <w:tab/>
      </w:r>
      <w:r w:rsidRPr="00F537EB">
        <w:rPr>
          <w:i/>
        </w:rPr>
        <w:t>MeasId</w:t>
      </w:r>
      <w:bookmarkEnd w:id="3399"/>
      <w:bookmarkEnd w:id="3400"/>
      <w:bookmarkEnd w:id="3401"/>
      <w:bookmarkEnd w:id="3402"/>
      <w:bookmarkEnd w:id="3403"/>
      <w:bookmarkEnd w:id="340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405" w:name="_Toc36757158"/>
      <w:bookmarkStart w:id="3406" w:name="_Toc36836699"/>
      <w:bookmarkStart w:id="3407" w:name="_Toc36843676"/>
      <w:bookmarkStart w:id="3408" w:name="_Toc37067965"/>
      <w:r w:rsidRPr="00F537EB">
        <w:t>–</w:t>
      </w:r>
      <w:r w:rsidRPr="00F537EB">
        <w:tab/>
      </w:r>
      <w:r w:rsidRPr="00F537EB">
        <w:rPr>
          <w:i/>
          <w:iCs/>
        </w:rPr>
        <w:t>MeasIdleConfig</w:t>
      </w:r>
      <w:bookmarkEnd w:id="3405"/>
      <w:bookmarkEnd w:id="3406"/>
      <w:bookmarkEnd w:id="3407"/>
      <w:bookmarkEnd w:id="340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0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10"/>
      <w:r w:rsidRPr="00F537EB">
        <w:t>S</w:t>
      </w:r>
      <w:commentRangeEnd w:id="3410"/>
      <w:r w:rsidR="003F66B6">
        <w:rPr>
          <w:rStyle w:val="ad"/>
          <w:rFonts w:ascii="Times New Roman" w:eastAsia="宋体" w:hAnsi="Times New Roman"/>
          <w:noProof w:val="0"/>
          <w:lang w:eastAsia="en-US"/>
        </w:rPr>
        <w:commentReference w:id="3410"/>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11"/>
      <w:r w:rsidRPr="00F537EB">
        <w:t>N</w:t>
      </w:r>
      <w:commentRangeEnd w:id="3411"/>
      <w:r w:rsidR="003F66B6">
        <w:rPr>
          <w:rStyle w:val="ad"/>
          <w:rFonts w:ascii="Times New Roman" w:eastAsia="宋体" w:hAnsi="Times New Roman"/>
          <w:noProof w:val="0"/>
          <w:lang w:eastAsia="en-US"/>
        </w:rPr>
        <w:commentReference w:id="3411"/>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1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1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1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1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14"/>
      <w:r w:rsidRPr="00F537EB">
        <w:t>smtc-r16</w:t>
      </w:r>
      <w:commentRangeEnd w:id="3414"/>
      <w:r w:rsidR="00F94E4E">
        <w:rPr>
          <w:rStyle w:val="ad"/>
          <w:rFonts w:ascii="Times New Roman" w:eastAsia="宋体" w:hAnsi="Times New Roman"/>
          <w:noProof w:val="0"/>
          <w:lang w:eastAsia="en-US"/>
        </w:rPr>
        <w:commentReference w:id="3414"/>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0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415" w:name="_Toc20426004"/>
      <w:bookmarkStart w:id="3416" w:name="_Toc29321400"/>
      <w:bookmarkStart w:id="3417" w:name="_Toc36757159"/>
      <w:bookmarkStart w:id="3418" w:name="_Toc36836700"/>
      <w:bookmarkStart w:id="3419" w:name="_Toc36843677"/>
      <w:bookmarkStart w:id="3420" w:name="_Toc37067966"/>
      <w:r w:rsidRPr="00F537EB">
        <w:t>–</w:t>
      </w:r>
      <w:r w:rsidRPr="00F537EB">
        <w:tab/>
      </w:r>
      <w:r w:rsidRPr="00F537EB">
        <w:rPr>
          <w:i/>
        </w:rPr>
        <w:t>MeasIdToAddModList</w:t>
      </w:r>
      <w:bookmarkEnd w:id="3415"/>
      <w:bookmarkEnd w:id="3416"/>
      <w:bookmarkEnd w:id="3417"/>
      <w:bookmarkEnd w:id="3418"/>
      <w:bookmarkEnd w:id="3419"/>
      <w:bookmarkEnd w:id="3420"/>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421" w:name="_Toc36757160"/>
      <w:bookmarkStart w:id="3422" w:name="_Toc36836701"/>
      <w:bookmarkStart w:id="3423" w:name="_Toc36843678"/>
      <w:bookmarkStart w:id="3424" w:name="_Toc37067967"/>
      <w:r w:rsidRPr="00F537EB">
        <w:rPr>
          <w:i/>
          <w:iCs/>
        </w:rPr>
        <w:t>–</w:t>
      </w:r>
      <w:r w:rsidRPr="00F537EB">
        <w:rPr>
          <w:i/>
          <w:iCs/>
        </w:rPr>
        <w:tab/>
        <w:t>MeasObjectCLI</w:t>
      </w:r>
      <w:bookmarkEnd w:id="3421"/>
      <w:bookmarkEnd w:id="3422"/>
      <w:bookmarkEnd w:id="3423"/>
      <w:bookmarkEnd w:id="3424"/>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25"/>
      <w:r w:rsidRPr="00F537EB">
        <w:t xml:space="preserve">SRS-ResourceConfigCLI-r16 </w:t>
      </w:r>
      <w:commentRangeEnd w:id="3425"/>
      <w:r w:rsidR="00797A6A">
        <w:rPr>
          <w:rStyle w:val="ad"/>
          <w:rFonts w:ascii="Times New Roman" w:eastAsia="宋体" w:hAnsi="Times New Roman"/>
          <w:noProof w:val="0"/>
          <w:lang w:eastAsia="en-US"/>
        </w:rPr>
        <w:commentReference w:id="3425"/>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26"/>
      <w:r w:rsidRPr="00F537EB">
        <w:t xml:space="preserve">RSSI-ResourceConfigCLI-r16 </w:t>
      </w:r>
      <w:commentRangeEnd w:id="3426"/>
      <w:r w:rsidR="00797A6A">
        <w:rPr>
          <w:rStyle w:val="ad"/>
          <w:rFonts w:ascii="Times New Roman" w:eastAsia="宋体" w:hAnsi="Times New Roman"/>
          <w:noProof w:val="0"/>
          <w:lang w:eastAsia="en-US"/>
        </w:rPr>
        <w:commentReference w:id="3426"/>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427" w:name="_Toc20426005"/>
      <w:bookmarkStart w:id="3428" w:name="_Toc29321401"/>
      <w:bookmarkStart w:id="3429" w:name="_Toc36757161"/>
      <w:bookmarkStart w:id="3430" w:name="_Toc36836702"/>
      <w:bookmarkStart w:id="3431" w:name="_Toc36843679"/>
      <w:bookmarkStart w:id="3432" w:name="_Toc37067968"/>
      <w:r w:rsidRPr="00F537EB">
        <w:rPr>
          <w:i/>
          <w:iCs/>
        </w:rPr>
        <w:t>–</w:t>
      </w:r>
      <w:r w:rsidRPr="00F537EB">
        <w:rPr>
          <w:i/>
          <w:iCs/>
        </w:rPr>
        <w:tab/>
        <w:t>MeasObjectEUTRA</w:t>
      </w:r>
      <w:bookmarkEnd w:id="3427"/>
      <w:bookmarkEnd w:id="3428"/>
      <w:bookmarkEnd w:id="3429"/>
      <w:bookmarkEnd w:id="3430"/>
      <w:bookmarkEnd w:id="3431"/>
      <w:bookmarkEnd w:id="343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433" w:name="_Toc36757162"/>
      <w:bookmarkStart w:id="3434" w:name="_Toc36836703"/>
      <w:bookmarkStart w:id="3435" w:name="_Toc36843680"/>
      <w:bookmarkStart w:id="3436" w:name="_Toc37067969"/>
      <w:r w:rsidRPr="00F537EB">
        <w:t>–</w:t>
      </w:r>
      <w:r w:rsidRPr="00F537EB">
        <w:tab/>
      </w:r>
      <w:r w:rsidRPr="00F537EB">
        <w:rPr>
          <w:i/>
          <w:iCs/>
        </w:rPr>
        <w:t>MeasObjectEUTRA-SL</w:t>
      </w:r>
      <w:bookmarkEnd w:id="3433"/>
      <w:bookmarkEnd w:id="3434"/>
      <w:bookmarkEnd w:id="3435"/>
      <w:bookmarkEnd w:id="343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37"/>
      <w:r w:rsidRPr="00F537EB">
        <w:t>R</w:t>
      </w:r>
      <w:commentRangeEnd w:id="3437"/>
      <w:r w:rsidR="003F66B6">
        <w:rPr>
          <w:rStyle w:val="ad"/>
          <w:rFonts w:ascii="Times New Roman" w:eastAsia="宋体" w:hAnsi="Times New Roman"/>
          <w:noProof w:val="0"/>
          <w:lang w:eastAsia="en-US"/>
        </w:rPr>
        <w:commentReference w:id="3437"/>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438" w:name="_Toc20426006"/>
      <w:bookmarkStart w:id="3439" w:name="_Toc29321402"/>
      <w:bookmarkStart w:id="3440" w:name="_Toc36757163"/>
      <w:bookmarkStart w:id="3441" w:name="_Toc36836704"/>
      <w:bookmarkStart w:id="3442" w:name="_Toc36843681"/>
      <w:bookmarkStart w:id="3443" w:name="_Toc37067970"/>
      <w:r w:rsidRPr="00F537EB">
        <w:rPr>
          <w:i/>
          <w:iCs/>
        </w:rPr>
        <w:t>–</w:t>
      </w:r>
      <w:r w:rsidRPr="00F537EB">
        <w:rPr>
          <w:i/>
          <w:iCs/>
        </w:rPr>
        <w:tab/>
        <w:t>MeasObjectId</w:t>
      </w:r>
      <w:bookmarkEnd w:id="3438"/>
      <w:bookmarkEnd w:id="3439"/>
      <w:bookmarkEnd w:id="3440"/>
      <w:bookmarkEnd w:id="3441"/>
      <w:bookmarkEnd w:id="3442"/>
      <w:bookmarkEnd w:id="344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444" w:name="_Toc20426007"/>
      <w:bookmarkStart w:id="3445" w:name="_Toc29321403"/>
      <w:bookmarkStart w:id="3446" w:name="_Toc36757164"/>
      <w:bookmarkStart w:id="3447" w:name="_Toc36836705"/>
      <w:bookmarkStart w:id="3448" w:name="_Toc36843682"/>
      <w:bookmarkStart w:id="3449" w:name="_Toc37067971"/>
      <w:r w:rsidRPr="00F537EB">
        <w:rPr>
          <w:i/>
          <w:iCs/>
        </w:rPr>
        <w:t>–</w:t>
      </w:r>
      <w:r w:rsidRPr="00F537EB">
        <w:rPr>
          <w:i/>
          <w:iCs/>
        </w:rPr>
        <w:tab/>
        <w:t>MeasObjectNR</w:t>
      </w:r>
      <w:bookmarkEnd w:id="3444"/>
      <w:bookmarkEnd w:id="3445"/>
      <w:bookmarkEnd w:id="3446"/>
      <w:bookmarkEnd w:id="3447"/>
      <w:bookmarkEnd w:id="3448"/>
      <w:bookmarkEnd w:id="344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50"/>
      <w:r w:rsidRPr="00F537EB">
        <w:t xml:space="preserve">OPTIONAL,   -- Need </w:t>
      </w:r>
      <w:commentRangeStart w:id="3451"/>
      <w:r w:rsidRPr="00F537EB">
        <w:t>M</w:t>
      </w:r>
      <w:commentRangeEnd w:id="3450"/>
      <w:r w:rsidR="001D1657">
        <w:rPr>
          <w:rStyle w:val="ad"/>
          <w:rFonts w:ascii="Times New Roman" w:eastAsia="宋体" w:hAnsi="Times New Roman"/>
          <w:noProof w:val="0"/>
          <w:lang w:eastAsia="en-US"/>
        </w:rPr>
        <w:commentReference w:id="3450"/>
      </w:r>
      <w:commentRangeEnd w:id="3451"/>
      <w:r w:rsidR="003F66B6">
        <w:rPr>
          <w:rStyle w:val="ad"/>
          <w:rFonts w:ascii="Times New Roman" w:eastAsia="宋体" w:hAnsi="Times New Roman"/>
          <w:noProof w:val="0"/>
          <w:lang w:eastAsia="en-US"/>
        </w:rPr>
        <w:commentReference w:id="3451"/>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5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5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53"/>
            <w:r w:rsidRPr="00F537EB">
              <w:rPr>
                <w:b/>
                <w:i/>
                <w:szCs w:val="22"/>
                <w:lang w:eastAsia="en-GB"/>
              </w:rPr>
              <w:t>smtc3list-</w:t>
            </w:r>
            <w:r w:rsidR="00C76602" w:rsidRPr="00F537EB">
              <w:rPr>
                <w:b/>
                <w:i/>
                <w:szCs w:val="22"/>
                <w:lang w:eastAsia="en-GB"/>
              </w:rPr>
              <w:t>v16xy</w:t>
            </w:r>
            <w:commentRangeEnd w:id="3453"/>
            <w:r w:rsidR="00A57CAB">
              <w:rPr>
                <w:rStyle w:val="ad"/>
                <w:rFonts w:ascii="Times New Roman" w:eastAsia="宋体" w:hAnsi="Times New Roman"/>
                <w:lang w:eastAsia="en-US"/>
              </w:rPr>
              <w:commentReference w:id="3453"/>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454" w:name="_Toc36757165"/>
      <w:bookmarkStart w:id="3455" w:name="_Toc36836706"/>
      <w:bookmarkStart w:id="3456" w:name="_Toc36843683"/>
      <w:bookmarkStart w:id="3457" w:name="_Toc37067972"/>
      <w:r w:rsidRPr="00F537EB">
        <w:t>–</w:t>
      </w:r>
      <w:r w:rsidRPr="00F537EB">
        <w:tab/>
      </w:r>
      <w:r w:rsidRPr="00F537EB">
        <w:rPr>
          <w:i/>
          <w:iCs/>
        </w:rPr>
        <w:t>MeasObjectNR-SL</w:t>
      </w:r>
      <w:bookmarkEnd w:id="3454"/>
      <w:bookmarkEnd w:id="3455"/>
      <w:bookmarkEnd w:id="3456"/>
      <w:bookmarkEnd w:id="345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458" w:name="_Toc20426008"/>
      <w:bookmarkStart w:id="3459" w:name="_Toc29321404"/>
      <w:bookmarkStart w:id="3460" w:name="_Toc36757166"/>
      <w:bookmarkStart w:id="3461" w:name="_Toc36836707"/>
      <w:bookmarkStart w:id="3462" w:name="_Toc36843684"/>
      <w:bookmarkStart w:id="3463" w:name="_Toc37067973"/>
      <w:r w:rsidRPr="00F537EB">
        <w:t>–</w:t>
      </w:r>
      <w:r w:rsidRPr="00F537EB">
        <w:tab/>
      </w:r>
      <w:r w:rsidRPr="00F537EB">
        <w:rPr>
          <w:i/>
        </w:rPr>
        <w:t>MeasObjectToAddModList</w:t>
      </w:r>
      <w:bookmarkEnd w:id="3458"/>
      <w:bookmarkEnd w:id="3459"/>
      <w:bookmarkEnd w:id="3460"/>
      <w:bookmarkEnd w:id="3461"/>
      <w:bookmarkEnd w:id="3462"/>
      <w:bookmarkEnd w:id="346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464" w:name="_Toc36757167"/>
      <w:bookmarkStart w:id="3465" w:name="_Toc36836708"/>
      <w:bookmarkStart w:id="3466" w:name="_Toc36843685"/>
      <w:bookmarkStart w:id="3467" w:name="_Toc37067974"/>
      <w:r w:rsidRPr="00F537EB">
        <w:t>–</w:t>
      </w:r>
      <w:r w:rsidRPr="00F537EB">
        <w:tab/>
      </w:r>
      <w:r w:rsidRPr="00F537EB">
        <w:rPr>
          <w:i/>
          <w:noProof/>
        </w:rPr>
        <w:t>MeasObjectUTRA-FDD</w:t>
      </w:r>
      <w:bookmarkEnd w:id="3464"/>
      <w:bookmarkEnd w:id="3465"/>
      <w:bookmarkEnd w:id="3466"/>
      <w:bookmarkEnd w:id="346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468" w:name="_Toc20426009"/>
      <w:bookmarkStart w:id="3469" w:name="_Toc29321405"/>
      <w:bookmarkStart w:id="3470" w:name="_Toc36757168"/>
      <w:bookmarkStart w:id="3471" w:name="_Toc36836709"/>
      <w:bookmarkStart w:id="3472" w:name="_Toc36843686"/>
      <w:bookmarkStart w:id="3473" w:name="_Toc37067975"/>
      <w:r w:rsidRPr="00F537EB">
        <w:rPr>
          <w:i/>
        </w:rPr>
        <w:t>–</w:t>
      </w:r>
      <w:r w:rsidRPr="00F537EB">
        <w:rPr>
          <w:i/>
        </w:rPr>
        <w:tab/>
        <w:t>MeasResultCellListSFTD</w:t>
      </w:r>
      <w:r w:rsidR="005D7B14" w:rsidRPr="00F537EB">
        <w:rPr>
          <w:i/>
        </w:rPr>
        <w:t>-NR</w:t>
      </w:r>
      <w:bookmarkEnd w:id="3468"/>
      <w:bookmarkEnd w:id="3469"/>
      <w:bookmarkEnd w:id="3470"/>
      <w:bookmarkEnd w:id="3471"/>
      <w:bookmarkEnd w:id="3472"/>
      <w:bookmarkEnd w:id="347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474" w:name="_Toc20426010"/>
      <w:bookmarkStart w:id="3475" w:name="_Toc29321406"/>
      <w:bookmarkStart w:id="3476" w:name="_Toc36757169"/>
      <w:bookmarkStart w:id="3477" w:name="_Toc36836710"/>
      <w:bookmarkStart w:id="3478" w:name="_Toc36843687"/>
      <w:bookmarkStart w:id="3479" w:name="_Toc37067976"/>
      <w:r w:rsidRPr="00F537EB">
        <w:rPr>
          <w:i/>
        </w:rPr>
        <w:t>–</w:t>
      </w:r>
      <w:r w:rsidRPr="00F537EB">
        <w:rPr>
          <w:i/>
        </w:rPr>
        <w:tab/>
        <w:t>MeasResultCellListSFTD-EUTRA</w:t>
      </w:r>
      <w:bookmarkEnd w:id="3474"/>
      <w:bookmarkEnd w:id="3475"/>
      <w:bookmarkEnd w:id="3476"/>
      <w:bookmarkEnd w:id="3477"/>
      <w:bookmarkEnd w:id="3478"/>
      <w:bookmarkEnd w:id="347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480" w:name="_Toc20426011"/>
      <w:bookmarkStart w:id="3481" w:name="_Toc29321407"/>
      <w:bookmarkStart w:id="3482" w:name="_Toc36757170"/>
      <w:bookmarkStart w:id="3483" w:name="_Toc36836711"/>
      <w:bookmarkStart w:id="3484" w:name="_Toc36843688"/>
      <w:bookmarkStart w:id="3485" w:name="_Toc37067977"/>
      <w:r w:rsidRPr="00F537EB">
        <w:t>–</w:t>
      </w:r>
      <w:r w:rsidRPr="00F537EB">
        <w:tab/>
      </w:r>
      <w:r w:rsidRPr="00F537EB">
        <w:rPr>
          <w:i/>
        </w:rPr>
        <w:t>MeasResults</w:t>
      </w:r>
      <w:bookmarkEnd w:id="3480"/>
      <w:bookmarkEnd w:id="3481"/>
      <w:bookmarkEnd w:id="3482"/>
      <w:bookmarkEnd w:id="3483"/>
      <w:bookmarkEnd w:id="3484"/>
      <w:bookmarkEnd w:id="348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486" w:name="_Toc20426012"/>
      <w:bookmarkStart w:id="3487" w:name="_Toc29321408"/>
      <w:bookmarkStart w:id="3488" w:name="_Toc36757171"/>
      <w:bookmarkStart w:id="3489" w:name="_Toc36836712"/>
      <w:bookmarkStart w:id="3490" w:name="_Toc36843689"/>
      <w:bookmarkStart w:id="3491" w:name="_Toc37067978"/>
      <w:r w:rsidRPr="00F537EB">
        <w:rPr>
          <w:i/>
          <w:iCs/>
        </w:rPr>
        <w:t>–</w:t>
      </w:r>
      <w:r w:rsidRPr="00F537EB">
        <w:rPr>
          <w:i/>
          <w:iCs/>
        </w:rPr>
        <w:tab/>
      </w:r>
      <w:r w:rsidRPr="00F537EB">
        <w:rPr>
          <w:i/>
          <w:iCs/>
          <w:noProof/>
        </w:rPr>
        <w:t>MeasResult2EUTRA</w:t>
      </w:r>
      <w:bookmarkEnd w:id="3486"/>
      <w:bookmarkEnd w:id="3487"/>
      <w:bookmarkEnd w:id="3488"/>
      <w:bookmarkEnd w:id="3489"/>
      <w:bookmarkEnd w:id="3490"/>
      <w:bookmarkEnd w:id="349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492" w:name="_Toc20426013"/>
      <w:bookmarkStart w:id="3493" w:name="_Toc29321409"/>
      <w:bookmarkStart w:id="3494" w:name="_Toc36757172"/>
      <w:bookmarkStart w:id="3495" w:name="_Toc36836713"/>
      <w:bookmarkStart w:id="3496" w:name="_Toc36843690"/>
      <w:bookmarkStart w:id="3497" w:name="_Toc37067979"/>
      <w:r w:rsidRPr="00F537EB">
        <w:rPr>
          <w:i/>
          <w:iCs/>
        </w:rPr>
        <w:t>–</w:t>
      </w:r>
      <w:r w:rsidRPr="00F537EB">
        <w:rPr>
          <w:i/>
          <w:iCs/>
        </w:rPr>
        <w:tab/>
      </w:r>
      <w:r w:rsidRPr="00F537EB">
        <w:rPr>
          <w:i/>
          <w:iCs/>
          <w:noProof/>
        </w:rPr>
        <w:t>MeasResult2NR</w:t>
      </w:r>
      <w:bookmarkEnd w:id="3492"/>
      <w:bookmarkEnd w:id="3493"/>
      <w:bookmarkEnd w:id="3494"/>
      <w:bookmarkEnd w:id="3495"/>
      <w:bookmarkEnd w:id="3496"/>
      <w:bookmarkEnd w:id="349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498" w:name="_Toc36757173"/>
      <w:bookmarkStart w:id="3499" w:name="_Toc36836714"/>
      <w:bookmarkStart w:id="3500" w:name="_Toc36843691"/>
      <w:bookmarkStart w:id="3501" w:name="_Toc37067980"/>
      <w:r w:rsidRPr="00F537EB">
        <w:t>–</w:t>
      </w:r>
      <w:r w:rsidRPr="00F537EB">
        <w:tab/>
      </w:r>
      <w:r w:rsidRPr="00F537EB">
        <w:rPr>
          <w:i/>
          <w:iCs/>
          <w:lang w:eastAsia="x-none"/>
        </w:rPr>
        <w:t>MeasResultIdleEUTRA</w:t>
      </w:r>
      <w:bookmarkEnd w:id="3498"/>
      <w:bookmarkEnd w:id="3499"/>
      <w:bookmarkEnd w:id="3500"/>
      <w:bookmarkEnd w:id="350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502" w:name="_Toc36757174"/>
      <w:bookmarkStart w:id="3503" w:name="_Toc36836715"/>
      <w:bookmarkStart w:id="3504" w:name="_Toc36843692"/>
      <w:bookmarkStart w:id="3505" w:name="_Toc37067981"/>
      <w:bookmarkStart w:id="3506" w:name="_Toc12718303"/>
      <w:r w:rsidRPr="00F537EB">
        <w:t>–</w:t>
      </w:r>
      <w:r w:rsidRPr="00F537EB">
        <w:tab/>
      </w:r>
      <w:r w:rsidRPr="00F537EB">
        <w:rPr>
          <w:i/>
          <w:iCs/>
          <w:lang w:eastAsia="x-none"/>
        </w:rPr>
        <w:t>MeasResultIdleNR</w:t>
      </w:r>
      <w:bookmarkEnd w:id="3502"/>
      <w:bookmarkEnd w:id="3503"/>
      <w:bookmarkEnd w:id="3504"/>
      <w:bookmarkEnd w:id="350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06"/>
    <w:p w14:paraId="14DDE1D9" w14:textId="77777777" w:rsidR="00EC61B4" w:rsidRPr="00F537EB" w:rsidRDefault="00EC61B4" w:rsidP="000B4A46"/>
    <w:p w14:paraId="5B259236" w14:textId="1A4D5DCE" w:rsidR="002C5D28" w:rsidRPr="00F537EB" w:rsidRDefault="002C5D28" w:rsidP="002C5D28">
      <w:pPr>
        <w:pStyle w:val="4"/>
        <w:rPr>
          <w:i/>
          <w:iCs/>
        </w:rPr>
      </w:pPr>
      <w:bookmarkStart w:id="3507" w:name="_Toc20426014"/>
      <w:bookmarkStart w:id="3508" w:name="_Toc29321410"/>
      <w:bookmarkStart w:id="3509" w:name="_Toc36757175"/>
      <w:bookmarkStart w:id="3510" w:name="_Toc36836716"/>
      <w:bookmarkStart w:id="3511" w:name="_Toc36843693"/>
      <w:bookmarkStart w:id="3512" w:name="_Toc37067982"/>
      <w:r w:rsidRPr="00F537EB">
        <w:rPr>
          <w:i/>
          <w:iCs/>
        </w:rPr>
        <w:t>–</w:t>
      </w:r>
      <w:r w:rsidRPr="00F537EB">
        <w:rPr>
          <w:i/>
          <w:iCs/>
        </w:rPr>
        <w:tab/>
      </w:r>
      <w:r w:rsidRPr="00F537EB">
        <w:rPr>
          <w:i/>
          <w:iCs/>
          <w:noProof/>
        </w:rPr>
        <w:t>MeasResultSCG-Failure</w:t>
      </w:r>
      <w:bookmarkEnd w:id="3507"/>
      <w:bookmarkEnd w:id="3508"/>
      <w:bookmarkEnd w:id="3509"/>
      <w:bookmarkEnd w:id="3510"/>
      <w:bookmarkEnd w:id="3511"/>
      <w:bookmarkEnd w:id="351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13"/>
      <w:commentRangeEnd w:id="3513"/>
      <w:r w:rsidR="00404FC7">
        <w:rPr>
          <w:rStyle w:val="ad"/>
          <w:rFonts w:ascii="Times New Roman" w:eastAsia="宋体" w:hAnsi="Times New Roman"/>
          <w:noProof w:val="0"/>
          <w:lang w:eastAsia="en-US"/>
        </w:rPr>
        <w:commentReference w:id="3513"/>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514" w:name="_Toc36757176"/>
      <w:bookmarkStart w:id="3515" w:name="_Toc36836717"/>
      <w:bookmarkStart w:id="3516" w:name="_Toc36843694"/>
      <w:bookmarkStart w:id="3517" w:name="_Toc37067983"/>
      <w:r w:rsidRPr="00F537EB">
        <w:t>–</w:t>
      </w:r>
      <w:r w:rsidRPr="00F537EB">
        <w:tab/>
      </w:r>
      <w:r w:rsidRPr="00F537EB">
        <w:rPr>
          <w:i/>
          <w:iCs/>
        </w:rPr>
        <w:t>MeasResultsSL</w:t>
      </w:r>
      <w:bookmarkEnd w:id="3514"/>
      <w:bookmarkEnd w:id="3515"/>
      <w:bookmarkEnd w:id="3516"/>
      <w:bookmarkEnd w:id="3517"/>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18"/>
      <w:r w:rsidRPr="00A438AA">
        <w:rPr>
          <w:lang w:val="sv-SE"/>
        </w:rPr>
        <w:t>cbr</w:t>
      </w:r>
      <w:commentRangeEnd w:id="3518"/>
      <w:r w:rsidR="002717B0">
        <w:rPr>
          <w:rStyle w:val="ad"/>
          <w:rFonts w:ascii="Times New Roman" w:eastAsia="宋体" w:hAnsi="Times New Roman"/>
          <w:noProof w:val="0"/>
          <w:lang w:eastAsia="en-US"/>
        </w:rPr>
        <w:commentReference w:id="3518"/>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519" w:name="_Toc20426015"/>
      <w:bookmarkStart w:id="3520" w:name="_Toc29321411"/>
      <w:bookmarkStart w:id="3521" w:name="_Toc36757177"/>
      <w:bookmarkStart w:id="3522" w:name="_Toc36836718"/>
      <w:bookmarkStart w:id="3523" w:name="_Toc36843695"/>
      <w:bookmarkStart w:id="3524" w:name="_Toc37067984"/>
      <w:r w:rsidRPr="00F537EB">
        <w:t>–</w:t>
      </w:r>
      <w:r w:rsidRPr="00F537EB">
        <w:tab/>
      </w:r>
      <w:r w:rsidRPr="00F537EB">
        <w:rPr>
          <w:i/>
        </w:rPr>
        <w:t>MeasTriggerQuantityEUTRA</w:t>
      </w:r>
      <w:bookmarkEnd w:id="3519"/>
      <w:bookmarkEnd w:id="3520"/>
      <w:bookmarkEnd w:id="3521"/>
      <w:bookmarkEnd w:id="3522"/>
      <w:bookmarkEnd w:id="3523"/>
      <w:bookmarkEnd w:id="352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525" w:name="_Toc36757178"/>
      <w:bookmarkStart w:id="3526" w:name="_Toc36836719"/>
      <w:bookmarkStart w:id="3527" w:name="_Toc36843696"/>
      <w:bookmarkStart w:id="3528" w:name="_Toc37067985"/>
      <w:r w:rsidRPr="00F537EB">
        <w:t>–</w:t>
      </w:r>
      <w:r w:rsidRPr="00F537EB">
        <w:tab/>
      </w:r>
      <w:commentRangeStart w:id="3529"/>
      <w:r w:rsidRPr="00F537EB">
        <w:rPr>
          <w:i/>
        </w:rPr>
        <w:t>MeasTriggerQuantityLogging</w:t>
      </w:r>
      <w:bookmarkEnd w:id="3525"/>
      <w:bookmarkEnd w:id="3526"/>
      <w:bookmarkEnd w:id="3527"/>
      <w:bookmarkEnd w:id="3528"/>
      <w:commentRangeEnd w:id="3529"/>
      <w:r w:rsidR="00693438">
        <w:rPr>
          <w:rStyle w:val="ad"/>
          <w:rFonts w:ascii="Times New Roman" w:eastAsia="宋体" w:hAnsi="Times New Roman"/>
          <w:lang w:eastAsia="en-US"/>
        </w:rPr>
        <w:commentReference w:id="3529"/>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530" w:name="_Toc20426016"/>
      <w:bookmarkStart w:id="3531" w:name="_Toc29321412"/>
      <w:bookmarkStart w:id="3532" w:name="_Toc36757179"/>
      <w:bookmarkStart w:id="3533" w:name="_Toc36836720"/>
      <w:bookmarkStart w:id="3534" w:name="_Toc36843697"/>
      <w:bookmarkStart w:id="3535" w:name="_Toc37067986"/>
      <w:r w:rsidRPr="00F537EB">
        <w:t>–</w:t>
      </w:r>
      <w:r w:rsidRPr="00F537EB">
        <w:tab/>
      </w:r>
      <w:r w:rsidRPr="00F537EB">
        <w:rPr>
          <w:i/>
          <w:noProof/>
        </w:rPr>
        <w:t>MobilityStateParameters</w:t>
      </w:r>
      <w:bookmarkEnd w:id="3530"/>
      <w:bookmarkEnd w:id="3531"/>
      <w:bookmarkEnd w:id="3532"/>
      <w:bookmarkEnd w:id="3533"/>
      <w:bookmarkEnd w:id="3534"/>
      <w:bookmarkEnd w:id="353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536" w:name="_Toc36757180"/>
      <w:bookmarkStart w:id="3537" w:name="_Toc36836721"/>
      <w:bookmarkStart w:id="3538" w:name="_Toc36843698"/>
      <w:bookmarkStart w:id="3539" w:name="_Toc37067987"/>
      <w:r w:rsidRPr="00F537EB">
        <w:t>–</w:t>
      </w:r>
      <w:r w:rsidRPr="00F537EB">
        <w:tab/>
      </w:r>
      <w:r w:rsidRPr="00F537EB">
        <w:rPr>
          <w:i/>
          <w:noProof/>
        </w:rPr>
        <w:t>MsgA-PUSCH-Config</w:t>
      </w:r>
      <w:bookmarkEnd w:id="3536"/>
      <w:bookmarkEnd w:id="3537"/>
      <w:bookmarkEnd w:id="3538"/>
      <w:bookmarkEnd w:id="353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40"/>
      <w:r w:rsidRPr="00F537EB">
        <w:t xml:space="preserve">SEQUENCE </w:t>
      </w:r>
      <w:commentRangeEnd w:id="3540"/>
      <w:r w:rsidR="00D5586B">
        <w:rPr>
          <w:rStyle w:val="ad"/>
          <w:rFonts w:ascii="Times New Roman" w:eastAsia="宋体" w:hAnsi="Times New Roman"/>
          <w:noProof w:val="0"/>
          <w:lang w:eastAsia="en-US"/>
        </w:rPr>
        <w:commentReference w:id="354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41"/>
            <w:r w:rsidRPr="00F537EB">
              <w:rPr>
                <w:rFonts w:eastAsia="Calibri"/>
                <w:i/>
              </w:rPr>
              <w:t>initialUplinkBWP</w:t>
            </w:r>
            <w:r w:rsidRPr="00F537EB">
              <w:rPr>
                <w:rFonts w:eastAsia="Calibri"/>
                <w:iCs/>
              </w:rPr>
              <w:t xml:space="preserve"> </w:t>
            </w:r>
            <w:commentRangeEnd w:id="3541"/>
            <w:r w:rsidR="003F66B6">
              <w:rPr>
                <w:rStyle w:val="ad"/>
                <w:rFonts w:ascii="Times New Roman" w:eastAsia="宋体" w:hAnsi="Times New Roman"/>
                <w:lang w:eastAsia="en-US"/>
              </w:rPr>
              <w:commentReference w:id="3541"/>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542" w:name="_Toc20426017"/>
      <w:bookmarkStart w:id="3543" w:name="_Toc29321413"/>
      <w:bookmarkStart w:id="3544" w:name="_Toc36757181"/>
      <w:bookmarkStart w:id="3545" w:name="_Toc36836722"/>
      <w:bookmarkStart w:id="3546" w:name="_Toc36843699"/>
      <w:bookmarkStart w:id="3547" w:name="_Toc37067988"/>
      <w:r w:rsidRPr="00F537EB">
        <w:t>–</w:t>
      </w:r>
      <w:r w:rsidRPr="00F537EB">
        <w:tab/>
      </w:r>
      <w:r w:rsidRPr="00F537EB">
        <w:rPr>
          <w:i/>
        </w:rPr>
        <w:t>MultiFrequencyBandListNR</w:t>
      </w:r>
      <w:bookmarkEnd w:id="3542"/>
      <w:bookmarkEnd w:id="3543"/>
      <w:bookmarkEnd w:id="3544"/>
      <w:bookmarkEnd w:id="3545"/>
      <w:bookmarkEnd w:id="3546"/>
      <w:bookmarkEnd w:id="354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548" w:name="_Toc20426018"/>
      <w:bookmarkStart w:id="3549" w:name="_Toc29321414"/>
      <w:bookmarkStart w:id="3550" w:name="_Toc36757182"/>
      <w:bookmarkStart w:id="3551" w:name="_Toc36836723"/>
      <w:bookmarkStart w:id="3552" w:name="_Toc36843700"/>
      <w:bookmarkStart w:id="3553"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548"/>
      <w:bookmarkEnd w:id="3549"/>
      <w:bookmarkEnd w:id="3550"/>
      <w:bookmarkEnd w:id="3551"/>
      <w:bookmarkEnd w:id="3552"/>
      <w:bookmarkEnd w:id="3553"/>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554" w:name="_Toc20426019"/>
      <w:bookmarkStart w:id="3555" w:name="_Toc29321415"/>
      <w:bookmarkStart w:id="3556" w:name="_Toc36757183"/>
      <w:bookmarkStart w:id="3557" w:name="_Toc36836724"/>
      <w:bookmarkStart w:id="3558" w:name="_Toc36843701"/>
      <w:bookmarkStart w:id="3559" w:name="_Toc37067990"/>
      <w:r w:rsidRPr="00F537EB">
        <w:t>–</w:t>
      </w:r>
      <w:r w:rsidRPr="00F537EB">
        <w:tab/>
      </w:r>
      <w:r w:rsidRPr="00F537EB">
        <w:rPr>
          <w:i/>
          <w:noProof/>
          <w:lang w:eastAsia="ko-KR"/>
        </w:rPr>
        <w:t>NextHopChainingCount</w:t>
      </w:r>
      <w:bookmarkEnd w:id="3554"/>
      <w:bookmarkEnd w:id="3555"/>
      <w:bookmarkEnd w:id="3556"/>
      <w:bookmarkEnd w:id="3557"/>
      <w:bookmarkEnd w:id="3558"/>
      <w:bookmarkEnd w:id="355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560" w:name="_Toc20426020"/>
      <w:bookmarkStart w:id="3561" w:name="_Toc29321416"/>
      <w:bookmarkStart w:id="3562" w:name="_Toc36757184"/>
      <w:bookmarkStart w:id="3563" w:name="_Toc36836725"/>
      <w:bookmarkStart w:id="3564" w:name="_Toc36843702"/>
      <w:bookmarkStart w:id="3565" w:name="_Toc37067991"/>
      <w:r w:rsidRPr="00F537EB">
        <w:t>–</w:t>
      </w:r>
      <w:r w:rsidRPr="00F537EB">
        <w:tab/>
      </w:r>
      <w:r w:rsidRPr="00F537EB">
        <w:rPr>
          <w:i/>
        </w:rPr>
        <w:t>NG-5G-S-TMSI</w:t>
      </w:r>
      <w:bookmarkEnd w:id="3560"/>
      <w:bookmarkEnd w:id="3561"/>
      <w:bookmarkEnd w:id="3562"/>
      <w:bookmarkEnd w:id="3563"/>
      <w:bookmarkEnd w:id="3564"/>
      <w:bookmarkEnd w:id="356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566" w:name="_Toc36757185"/>
      <w:bookmarkStart w:id="3567" w:name="_Toc36836726"/>
      <w:bookmarkStart w:id="3568" w:name="_Toc36843703"/>
      <w:bookmarkStart w:id="3569" w:name="_Toc37067992"/>
      <w:r w:rsidRPr="00F537EB">
        <w:t>–</w:t>
      </w:r>
      <w:r w:rsidRPr="00F537EB">
        <w:tab/>
      </w:r>
      <w:r w:rsidRPr="00F537EB">
        <w:rPr>
          <w:i/>
        </w:rPr>
        <w:t>NPN-Identity</w:t>
      </w:r>
      <w:bookmarkEnd w:id="3566"/>
      <w:bookmarkEnd w:id="3567"/>
      <w:bookmarkEnd w:id="3568"/>
      <w:bookmarkEnd w:id="356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ad"/>
          <w:rFonts w:ascii="Times New Roman" w:eastAsia="宋体" w:hAnsi="Times New Roman"/>
          <w:noProof w:val="0"/>
          <w:lang w:eastAsia="en-US"/>
        </w:rPr>
        <w:t xml:space="preserve"> </w:t>
      </w:r>
      <w:commentRangeStart w:id="3570"/>
      <w:commentRangeEnd w:id="3570"/>
      <w:r w:rsidR="008930AA">
        <w:rPr>
          <w:rStyle w:val="ad"/>
          <w:rFonts w:ascii="Times New Roman" w:eastAsia="宋体" w:hAnsi="Times New Roman"/>
          <w:noProof w:val="0"/>
          <w:lang w:eastAsia="en-US"/>
        </w:rPr>
        <w:commentReference w:id="3570"/>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571" w:name="_Toc36757186"/>
      <w:bookmarkStart w:id="3572" w:name="_Toc36836727"/>
      <w:bookmarkStart w:id="3573" w:name="_Toc36843704"/>
      <w:bookmarkStart w:id="3574" w:name="_Toc37067993"/>
      <w:r w:rsidRPr="00F537EB">
        <w:t>–</w:t>
      </w:r>
      <w:r w:rsidRPr="00F537EB">
        <w:tab/>
      </w:r>
      <w:r w:rsidRPr="00F537EB">
        <w:rPr>
          <w:i/>
        </w:rPr>
        <w:t>NPN-IdentityInfoList</w:t>
      </w:r>
      <w:bookmarkEnd w:id="3571"/>
      <w:bookmarkEnd w:id="3572"/>
      <w:bookmarkEnd w:id="3573"/>
      <w:bookmarkEnd w:id="3574"/>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575" w:name="_Toc20426021"/>
      <w:bookmarkStart w:id="3576" w:name="_Toc29321417"/>
      <w:bookmarkStart w:id="3577" w:name="_Toc36757187"/>
      <w:bookmarkStart w:id="3578" w:name="_Toc36836728"/>
      <w:bookmarkStart w:id="3579" w:name="_Toc36843705"/>
      <w:bookmarkStart w:id="3580" w:name="_Toc37067994"/>
      <w:r w:rsidRPr="00F537EB">
        <w:t>–</w:t>
      </w:r>
      <w:r w:rsidRPr="00F537EB">
        <w:tab/>
      </w:r>
      <w:r w:rsidRPr="00F537EB">
        <w:rPr>
          <w:i/>
        </w:rPr>
        <w:t>NR-NS-PmaxList</w:t>
      </w:r>
      <w:bookmarkEnd w:id="3575"/>
      <w:bookmarkEnd w:id="3576"/>
      <w:bookmarkEnd w:id="3577"/>
      <w:bookmarkEnd w:id="3578"/>
      <w:bookmarkEnd w:id="3579"/>
      <w:bookmarkEnd w:id="3580"/>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581" w:name="_Toc20426022"/>
      <w:bookmarkStart w:id="3582" w:name="_Toc29321418"/>
      <w:bookmarkStart w:id="3583" w:name="_Toc36757188"/>
      <w:bookmarkStart w:id="3584" w:name="_Toc36836729"/>
      <w:bookmarkStart w:id="3585" w:name="_Toc36843706"/>
      <w:bookmarkStart w:id="3586" w:name="_Toc37067995"/>
      <w:r w:rsidRPr="00F537EB">
        <w:t>–</w:t>
      </w:r>
      <w:r w:rsidRPr="00F537EB">
        <w:tab/>
      </w:r>
      <w:r w:rsidRPr="00F537EB">
        <w:rPr>
          <w:i/>
        </w:rPr>
        <w:t>NZP-CSI-RS-Resource</w:t>
      </w:r>
      <w:bookmarkEnd w:id="3581"/>
      <w:bookmarkEnd w:id="3582"/>
      <w:bookmarkEnd w:id="3583"/>
      <w:bookmarkEnd w:id="3584"/>
      <w:bookmarkEnd w:id="3585"/>
      <w:bookmarkEnd w:id="358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87" w:name="_Hlk513554385"/>
            <w:bookmarkStart w:id="3588" w:name="_Hlk513554637"/>
            <w:r w:rsidRPr="00F537EB">
              <w:rPr>
                <w:noProof/>
                <w:szCs w:val="22"/>
              </w:rPr>
              <w:t xml:space="preserve">The field is optionally present, Need M, </w:t>
            </w:r>
            <w:bookmarkEnd w:id="358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8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589" w:name="_Toc20426023"/>
      <w:bookmarkStart w:id="3590" w:name="_Toc29321419"/>
      <w:bookmarkStart w:id="3591" w:name="_Toc36757189"/>
      <w:bookmarkStart w:id="3592" w:name="_Toc36836730"/>
      <w:bookmarkStart w:id="3593" w:name="_Toc36843707"/>
      <w:bookmarkStart w:id="3594" w:name="_Toc37067996"/>
      <w:r w:rsidRPr="00F537EB">
        <w:lastRenderedPageBreak/>
        <w:t>–</w:t>
      </w:r>
      <w:r w:rsidRPr="00F537EB">
        <w:tab/>
      </w:r>
      <w:r w:rsidRPr="00F537EB">
        <w:rPr>
          <w:i/>
        </w:rPr>
        <w:t>NZP-CSI-RS-ResourceId</w:t>
      </w:r>
      <w:bookmarkEnd w:id="3589"/>
      <w:bookmarkEnd w:id="3590"/>
      <w:bookmarkEnd w:id="3591"/>
      <w:bookmarkEnd w:id="3592"/>
      <w:bookmarkEnd w:id="3593"/>
      <w:bookmarkEnd w:id="3594"/>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595" w:name="_Toc20426024"/>
      <w:bookmarkStart w:id="3596" w:name="_Toc29321420"/>
      <w:bookmarkStart w:id="3597" w:name="_Toc36757190"/>
      <w:bookmarkStart w:id="3598" w:name="_Toc36836731"/>
      <w:bookmarkStart w:id="3599" w:name="_Toc36843708"/>
      <w:bookmarkStart w:id="3600" w:name="_Toc37067997"/>
      <w:r w:rsidRPr="00F537EB">
        <w:t>–</w:t>
      </w:r>
      <w:r w:rsidRPr="00F537EB">
        <w:tab/>
      </w:r>
      <w:r w:rsidRPr="00F537EB">
        <w:rPr>
          <w:i/>
        </w:rPr>
        <w:t>NZP-CSI-RS-ResourceSet</w:t>
      </w:r>
      <w:bookmarkEnd w:id="3595"/>
      <w:bookmarkEnd w:id="3596"/>
      <w:bookmarkEnd w:id="3597"/>
      <w:bookmarkEnd w:id="3598"/>
      <w:bookmarkEnd w:id="3599"/>
      <w:bookmarkEnd w:id="3600"/>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d"/>
          <w:rFonts w:ascii="Times New Roman" w:eastAsia="宋体" w:hAnsi="Times New Roman"/>
          <w:noProof w:val="0"/>
          <w:lang w:eastAsia="en-US"/>
        </w:rPr>
        <w:t xml:space="preserve"> </w:t>
      </w:r>
      <w:commentRangeStart w:id="3601"/>
      <w:commentRangeEnd w:id="3601"/>
      <w:r w:rsidR="00834D81">
        <w:rPr>
          <w:rStyle w:val="ad"/>
          <w:rFonts w:ascii="Times New Roman" w:eastAsia="宋体" w:hAnsi="Times New Roman"/>
          <w:noProof w:val="0"/>
          <w:lang w:eastAsia="en-US"/>
        </w:rPr>
        <w:commentReference w:id="3601"/>
      </w:r>
      <w:r w:rsidRPr="00F537EB">
        <w:t xml:space="preserve">                                                          OPTIONAL   -- Need </w:t>
      </w:r>
      <w:commentRangeStart w:id="3602"/>
      <w:r w:rsidRPr="00F537EB">
        <w:t>S</w:t>
      </w:r>
      <w:commentRangeEnd w:id="3602"/>
      <w:r w:rsidR="007959FA">
        <w:rPr>
          <w:rStyle w:val="ad"/>
          <w:rFonts w:ascii="Times New Roman" w:eastAsia="宋体" w:hAnsi="Times New Roman"/>
          <w:noProof w:val="0"/>
          <w:lang w:eastAsia="en-US"/>
        </w:rPr>
        <w:commentReference w:id="3602"/>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603" w:name="_Toc20426025"/>
      <w:bookmarkStart w:id="3604" w:name="_Toc29321421"/>
      <w:bookmarkStart w:id="3605" w:name="_Toc36757191"/>
      <w:bookmarkStart w:id="3606" w:name="_Toc36836732"/>
      <w:bookmarkStart w:id="3607" w:name="_Toc36843709"/>
      <w:bookmarkStart w:id="3608" w:name="_Toc37067998"/>
      <w:r w:rsidRPr="00F537EB">
        <w:t>–</w:t>
      </w:r>
      <w:r w:rsidRPr="00F537EB">
        <w:tab/>
      </w:r>
      <w:r w:rsidRPr="00F537EB">
        <w:rPr>
          <w:i/>
        </w:rPr>
        <w:t>NZP-CSI-RS-ResourceSetId</w:t>
      </w:r>
      <w:bookmarkEnd w:id="3603"/>
      <w:bookmarkEnd w:id="3604"/>
      <w:bookmarkEnd w:id="3605"/>
      <w:bookmarkEnd w:id="3606"/>
      <w:bookmarkEnd w:id="3607"/>
      <w:bookmarkEnd w:id="3608"/>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609" w:name="_Toc20426026"/>
      <w:bookmarkStart w:id="3610" w:name="_Toc29321422"/>
      <w:bookmarkStart w:id="3611" w:name="_Toc36757192"/>
      <w:bookmarkStart w:id="3612" w:name="_Toc36836733"/>
      <w:bookmarkStart w:id="3613" w:name="_Toc36843710"/>
      <w:bookmarkStart w:id="3614" w:name="_Toc37067999"/>
      <w:r w:rsidRPr="00F537EB">
        <w:t>–</w:t>
      </w:r>
      <w:r w:rsidRPr="00F537EB">
        <w:tab/>
      </w:r>
      <w:r w:rsidRPr="00F537EB">
        <w:rPr>
          <w:i/>
          <w:noProof/>
        </w:rPr>
        <w:t>P-Max</w:t>
      </w:r>
      <w:bookmarkEnd w:id="3609"/>
      <w:bookmarkEnd w:id="3610"/>
      <w:bookmarkEnd w:id="3611"/>
      <w:bookmarkEnd w:id="3612"/>
      <w:bookmarkEnd w:id="3613"/>
      <w:bookmarkEnd w:id="361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615" w:name="_Toc20426027"/>
      <w:bookmarkStart w:id="3616" w:name="_Toc29321423"/>
      <w:bookmarkStart w:id="3617" w:name="_Toc36757193"/>
      <w:bookmarkStart w:id="3618" w:name="_Toc36836734"/>
      <w:bookmarkStart w:id="3619" w:name="_Toc36843711"/>
      <w:bookmarkStart w:id="3620" w:name="_Toc37068000"/>
      <w:r w:rsidRPr="00F537EB">
        <w:rPr>
          <w:rFonts w:eastAsia="MS Mincho"/>
        </w:rPr>
        <w:lastRenderedPageBreak/>
        <w:t>–</w:t>
      </w:r>
      <w:r w:rsidRPr="00F537EB">
        <w:rPr>
          <w:rFonts w:eastAsia="MS Mincho"/>
        </w:rPr>
        <w:tab/>
      </w:r>
      <w:r w:rsidRPr="00F537EB">
        <w:rPr>
          <w:rFonts w:eastAsia="MS Mincho"/>
          <w:i/>
        </w:rPr>
        <w:t>PCI-List</w:t>
      </w:r>
      <w:bookmarkEnd w:id="3615"/>
      <w:bookmarkEnd w:id="3616"/>
      <w:bookmarkEnd w:id="3617"/>
      <w:bookmarkEnd w:id="3618"/>
      <w:bookmarkEnd w:id="3619"/>
      <w:bookmarkEnd w:id="362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621" w:name="_Toc20426028"/>
      <w:bookmarkStart w:id="3622" w:name="_Toc29321424"/>
      <w:bookmarkStart w:id="3623" w:name="_Toc36757194"/>
      <w:bookmarkStart w:id="3624" w:name="_Toc36836735"/>
      <w:bookmarkStart w:id="3625" w:name="_Toc36843712"/>
      <w:bookmarkStart w:id="3626" w:name="_Toc37068001"/>
      <w:r w:rsidRPr="00F537EB">
        <w:rPr>
          <w:rFonts w:eastAsia="MS Mincho"/>
        </w:rPr>
        <w:t>–</w:t>
      </w:r>
      <w:r w:rsidRPr="00F537EB">
        <w:rPr>
          <w:rFonts w:eastAsia="MS Mincho"/>
        </w:rPr>
        <w:tab/>
      </w:r>
      <w:r w:rsidRPr="00F537EB">
        <w:rPr>
          <w:rFonts w:eastAsia="MS Mincho"/>
          <w:i/>
        </w:rPr>
        <w:t>PCI-Range</w:t>
      </w:r>
      <w:bookmarkEnd w:id="3621"/>
      <w:bookmarkEnd w:id="3622"/>
      <w:bookmarkEnd w:id="3623"/>
      <w:bookmarkEnd w:id="3624"/>
      <w:bookmarkEnd w:id="3625"/>
      <w:bookmarkEnd w:id="362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627" w:name="_Toc20426029"/>
      <w:bookmarkStart w:id="3628" w:name="_Toc29321425"/>
      <w:bookmarkStart w:id="3629" w:name="_Toc36757195"/>
      <w:bookmarkStart w:id="3630" w:name="_Toc36836736"/>
      <w:bookmarkStart w:id="3631" w:name="_Toc36843713"/>
      <w:bookmarkStart w:id="3632" w:name="_Toc37068002"/>
      <w:r w:rsidRPr="00F537EB">
        <w:rPr>
          <w:rFonts w:eastAsia="MS Mincho"/>
        </w:rPr>
        <w:t>–</w:t>
      </w:r>
      <w:r w:rsidRPr="00F537EB">
        <w:rPr>
          <w:rFonts w:eastAsia="MS Mincho"/>
        </w:rPr>
        <w:tab/>
      </w:r>
      <w:r w:rsidRPr="00F537EB">
        <w:rPr>
          <w:rFonts w:eastAsia="MS Mincho"/>
          <w:i/>
        </w:rPr>
        <w:t>PCI-RangeElement</w:t>
      </w:r>
      <w:bookmarkEnd w:id="3627"/>
      <w:bookmarkEnd w:id="3628"/>
      <w:bookmarkEnd w:id="3629"/>
      <w:bookmarkEnd w:id="3630"/>
      <w:bookmarkEnd w:id="3631"/>
      <w:bookmarkEnd w:id="3632"/>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633" w:name="_Toc20426030"/>
      <w:bookmarkStart w:id="3634" w:name="_Toc29321426"/>
      <w:bookmarkStart w:id="3635" w:name="_Toc36757196"/>
      <w:bookmarkStart w:id="3636" w:name="_Toc36836737"/>
      <w:bookmarkStart w:id="3637" w:name="_Toc36843714"/>
      <w:bookmarkStart w:id="3638" w:name="_Toc37068003"/>
      <w:r w:rsidRPr="00F537EB">
        <w:rPr>
          <w:rFonts w:eastAsia="MS Mincho"/>
        </w:rPr>
        <w:t>–</w:t>
      </w:r>
      <w:r w:rsidRPr="00F537EB">
        <w:rPr>
          <w:rFonts w:eastAsia="MS Mincho"/>
        </w:rPr>
        <w:tab/>
      </w:r>
      <w:r w:rsidRPr="00F537EB">
        <w:rPr>
          <w:rFonts w:eastAsia="MS Mincho"/>
          <w:i/>
        </w:rPr>
        <w:t>PCI-RangeIndex</w:t>
      </w:r>
      <w:bookmarkEnd w:id="3633"/>
      <w:bookmarkEnd w:id="3634"/>
      <w:bookmarkEnd w:id="3635"/>
      <w:bookmarkEnd w:id="3636"/>
      <w:bookmarkEnd w:id="3637"/>
      <w:bookmarkEnd w:id="3638"/>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639" w:name="_Toc20426031"/>
      <w:bookmarkStart w:id="3640" w:name="_Toc29321427"/>
      <w:bookmarkStart w:id="3641" w:name="_Toc36757197"/>
      <w:bookmarkStart w:id="3642" w:name="_Toc36836738"/>
      <w:bookmarkStart w:id="3643" w:name="_Toc36843715"/>
      <w:bookmarkStart w:id="3644" w:name="_Toc37068004"/>
      <w:r w:rsidRPr="00F537EB">
        <w:rPr>
          <w:rFonts w:eastAsia="MS Mincho"/>
        </w:rPr>
        <w:t>–</w:t>
      </w:r>
      <w:r w:rsidRPr="00F537EB">
        <w:rPr>
          <w:rFonts w:eastAsia="MS Mincho"/>
        </w:rPr>
        <w:tab/>
      </w:r>
      <w:r w:rsidRPr="00F537EB">
        <w:rPr>
          <w:rFonts w:eastAsia="MS Mincho"/>
          <w:i/>
        </w:rPr>
        <w:t>PCI-RangeIndexList</w:t>
      </w:r>
      <w:bookmarkEnd w:id="3639"/>
      <w:bookmarkEnd w:id="3640"/>
      <w:bookmarkEnd w:id="3641"/>
      <w:bookmarkEnd w:id="3642"/>
      <w:bookmarkEnd w:id="3643"/>
      <w:bookmarkEnd w:id="3644"/>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645" w:name="_Toc20426032"/>
      <w:bookmarkStart w:id="3646" w:name="_Toc29321428"/>
      <w:bookmarkStart w:id="3647" w:name="_Toc36757198"/>
      <w:bookmarkStart w:id="3648" w:name="_Toc36836739"/>
      <w:bookmarkStart w:id="3649" w:name="_Toc36843716"/>
      <w:bookmarkStart w:id="3650" w:name="_Toc37068005"/>
      <w:r w:rsidRPr="00F537EB">
        <w:lastRenderedPageBreak/>
        <w:t>–</w:t>
      </w:r>
      <w:r w:rsidRPr="00F537EB">
        <w:tab/>
      </w:r>
      <w:r w:rsidRPr="00F537EB">
        <w:rPr>
          <w:i/>
        </w:rPr>
        <w:t>PDCCH-Config</w:t>
      </w:r>
      <w:bookmarkEnd w:id="3645"/>
      <w:bookmarkEnd w:id="3646"/>
      <w:bookmarkEnd w:id="3647"/>
      <w:bookmarkEnd w:id="3648"/>
      <w:bookmarkEnd w:id="3649"/>
      <w:bookmarkEnd w:id="365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51"/>
      <w:r w:rsidRPr="00F537EB">
        <w:t>r16</w:t>
      </w:r>
      <w:commentRangeEnd w:id="3651"/>
      <w:r w:rsidR="003F66B6">
        <w:rPr>
          <w:rStyle w:val="ad"/>
          <w:rFonts w:ascii="Times New Roman" w:eastAsia="宋体" w:hAnsi="Times New Roman"/>
          <w:noProof w:val="0"/>
          <w:lang w:eastAsia="en-US"/>
        </w:rPr>
        <w:commentReference w:id="3651"/>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52"/>
      <w:r w:rsidRPr="00F537EB">
        <w:t>searchSpacesToAddModList</w:t>
      </w:r>
      <w:commentRangeEnd w:id="3652"/>
      <w:r w:rsidR="007F15A7">
        <w:rPr>
          <w:rStyle w:val="ad"/>
          <w:rFonts w:ascii="Times New Roman" w:eastAsia="宋体" w:hAnsi="Times New Roman"/>
          <w:noProof w:val="0"/>
          <w:lang w:eastAsia="en-US"/>
        </w:rPr>
        <w:commentReference w:id="3652"/>
      </w:r>
      <w:r w:rsidRPr="00F537EB">
        <w:t>-</w:t>
      </w:r>
      <w:commentRangeStart w:id="3653"/>
      <w:r w:rsidRPr="00F537EB">
        <w:t>r16</w:t>
      </w:r>
      <w:commentRangeEnd w:id="3653"/>
      <w:r w:rsidR="003F66B6">
        <w:rPr>
          <w:rStyle w:val="ad"/>
          <w:rFonts w:ascii="Times New Roman" w:eastAsia="宋体" w:hAnsi="Times New Roman"/>
          <w:noProof w:val="0"/>
          <w:lang w:eastAsia="en-US"/>
        </w:rPr>
        <w:commentReference w:id="3653"/>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54"/>
      <w:r w:rsidRPr="00F537EB">
        <w:t>N</w:t>
      </w:r>
      <w:commentRangeEnd w:id="3654"/>
      <w:r w:rsidR="00711527">
        <w:rPr>
          <w:rStyle w:val="ad"/>
          <w:rFonts w:ascii="Times New Roman" w:eastAsia="宋体" w:hAnsi="Times New Roman"/>
          <w:noProof w:val="0"/>
          <w:lang w:eastAsia="en-US"/>
        </w:rPr>
        <w:commentReference w:id="3654"/>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55"/>
      <w:r w:rsidR="00453805" w:rsidRPr="00F537EB">
        <w:t>PTIONAL</w:t>
      </w:r>
      <w:commentRangeEnd w:id="3655"/>
      <w:r w:rsidR="00154AD1">
        <w:rPr>
          <w:rStyle w:val="ad"/>
          <w:rFonts w:ascii="Times New Roman" w:eastAsia="宋体" w:hAnsi="Times New Roman"/>
          <w:noProof w:val="0"/>
          <w:lang w:eastAsia="en-US"/>
        </w:rPr>
        <w:commentReference w:id="3655"/>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656" w:name="_Toc20426033"/>
      <w:bookmarkStart w:id="3657" w:name="_Toc29321429"/>
      <w:bookmarkStart w:id="3658" w:name="_Toc36757199"/>
      <w:bookmarkStart w:id="3659" w:name="_Toc36836740"/>
      <w:bookmarkStart w:id="3660" w:name="_Toc36843717"/>
      <w:bookmarkStart w:id="3661" w:name="_Toc37068006"/>
      <w:r w:rsidRPr="00F537EB">
        <w:t>–</w:t>
      </w:r>
      <w:r w:rsidRPr="00F537EB">
        <w:tab/>
      </w:r>
      <w:r w:rsidRPr="00F537EB">
        <w:rPr>
          <w:i/>
        </w:rPr>
        <w:t>PDCCH-ConfigCommon</w:t>
      </w:r>
      <w:bookmarkEnd w:id="3656"/>
      <w:bookmarkEnd w:id="3657"/>
      <w:bookmarkEnd w:id="3658"/>
      <w:bookmarkEnd w:id="3659"/>
      <w:bookmarkEnd w:id="3660"/>
      <w:bookmarkEnd w:id="366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662" w:name="_Toc20426034"/>
      <w:bookmarkStart w:id="3663" w:name="_Toc29321430"/>
      <w:bookmarkStart w:id="3664" w:name="_Toc36757200"/>
      <w:bookmarkStart w:id="3665" w:name="_Toc36836741"/>
      <w:bookmarkStart w:id="3666" w:name="_Toc36843718"/>
      <w:bookmarkStart w:id="3667" w:name="_Toc37068007"/>
      <w:r w:rsidRPr="00F537EB">
        <w:t>–</w:t>
      </w:r>
      <w:r w:rsidRPr="00F537EB">
        <w:tab/>
      </w:r>
      <w:r w:rsidRPr="00F537EB">
        <w:rPr>
          <w:i/>
        </w:rPr>
        <w:t>PDCCH-ConfigSIB1</w:t>
      </w:r>
      <w:bookmarkEnd w:id="3662"/>
      <w:bookmarkEnd w:id="3663"/>
      <w:bookmarkEnd w:id="3664"/>
      <w:bookmarkEnd w:id="3665"/>
      <w:bookmarkEnd w:id="3666"/>
      <w:bookmarkEnd w:id="366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668" w:name="_Toc20426035"/>
      <w:bookmarkStart w:id="3669" w:name="_Toc29321431"/>
      <w:bookmarkStart w:id="3670" w:name="_Toc36757201"/>
      <w:bookmarkStart w:id="3671" w:name="_Toc36836742"/>
      <w:bookmarkStart w:id="3672" w:name="_Toc36843719"/>
      <w:bookmarkStart w:id="3673" w:name="_Toc37068008"/>
      <w:r w:rsidRPr="00F537EB">
        <w:rPr>
          <w:rFonts w:eastAsia="宋体"/>
        </w:rPr>
        <w:t>–</w:t>
      </w:r>
      <w:r w:rsidRPr="00F537EB">
        <w:rPr>
          <w:rFonts w:eastAsia="宋体"/>
        </w:rPr>
        <w:tab/>
      </w:r>
      <w:r w:rsidRPr="00F537EB">
        <w:rPr>
          <w:rFonts w:eastAsia="宋体"/>
          <w:i/>
        </w:rPr>
        <w:t>PDCCH-ServingCellConfig</w:t>
      </w:r>
      <w:bookmarkEnd w:id="3668"/>
      <w:bookmarkEnd w:id="3669"/>
      <w:bookmarkEnd w:id="3670"/>
      <w:bookmarkEnd w:id="3671"/>
      <w:bookmarkEnd w:id="3672"/>
      <w:bookmarkEnd w:id="3673"/>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74"/>
      <w:r w:rsidRPr="00F537EB">
        <w:t>commonSearchSpaceListIAB-r16        SEQUENCE (SIZE(1..</w:t>
      </w:r>
      <w:r w:rsidR="0044764F" w:rsidRPr="00F537EB">
        <w:t xml:space="preserve"> ffsValue</w:t>
      </w:r>
      <w:r w:rsidRPr="00F537EB">
        <w:t>)) OF SearchSpace                       OPTIONAL    -- Need FFS (R)</w:t>
      </w:r>
      <w:commentRangeEnd w:id="3674"/>
      <w:r w:rsidR="00CD30BD">
        <w:rPr>
          <w:rStyle w:val="ad"/>
          <w:rFonts w:ascii="Times New Roman" w:eastAsia="宋体" w:hAnsi="Times New Roman"/>
          <w:noProof w:val="0"/>
          <w:lang w:eastAsia="en-US"/>
        </w:rPr>
        <w:commentReference w:id="3674"/>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675" w:name="_Toc20426036"/>
      <w:bookmarkStart w:id="3676" w:name="_Toc29321432"/>
      <w:bookmarkStart w:id="3677" w:name="_Toc36757202"/>
      <w:bookmarkStart w:id="3678" w:name="_Toc36836743"/>
      <w:bookmarkStart w:id="3679" w:name="_Toc36843720"/>
      <w:bookmarkStart w:id="3680" w:name="_Toc37068009"/>
      <w:r w:rsidRPr="00F537EB">
        <w:rPr>
          <w:rFonts w:eastAsia="宋体"/>
        </w:rPr>
        <w:t>–</w:t>
      </w:r>
      <w:r w:rsidRPr="00F537EB">
        <w:rPr>
          <w:rFonts w:eastAsia="宋体"/>
        </w:rPr>
        <w:tab/>
      </w:r>
      <w:r w:rsidRPr="00F537EB">
        <w:rPr>
          <w:rFonts w:eastAsia="宋体"/>
          <w:i/>
        </w:rPr>
        <w:t>PDCP-Config</w:t>
      </w:r>
      <w:bookmarkEnd w:id="3675"/>
      <w:bookmarkEnd w:id="3676"/>
      <w:bookmarkEnd w:id="3677"/>
      <w:bookmarkEnd w:id="3678"/>
      <w:bookmarkEnd w:id="3679"/>
      <w:bookmarkEnd w:id="368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8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82"/>
      <w:r w:rsidRPr="00F537EB">
        <w:t>Need M</w:t>
      </w:r>
      <w:commentRangeEnd w:id="3682"/>
      <w:r w:rsidR="00E2246A">
        <w:rPr>
          <w:rStyle w:val="ad"/>
          <w:rFonts w:ascii="Times New Roman" w:eastAsia="宋体" w:hAnsi="Times New Roman"/>
          <w:noProof w:val="0"/>
          <w:lang w:eastAsia="en-US"/>
        </w:rPr>
        <w:commentReference w:id="3682"/>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83"/>
      <w:r w:rsidRPr="00F537EB">
        <w:t>N</w:t>
      </w:r>
      <w:commentRangeEnd w:id="3683"/>
      <w:r w:rsidR="00154AD1">
        <w:rPr>
          <w:rStyle w:val="ad"/>
          <w:rFonts w:ascii="Times New Roman" w:eastAsia="宋体" w:hAnsi="Times New Roman"/>
          <w:noProof w:val="0"/>
          <w:lang w:eastAsia="en-US"/>
        </w:rPr>
        <w:commentReference w:id="3683"/>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8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4" w:name="_Hlk34209802"/>
            <w:r w:rsidRPr="00F537EB">
              <w:rPr>
                <w:b/>
                <w:i/>
                <w:lang w:eastAsia="en-GB"/>
              </w:rPr>
              <w:t>drb-ContinueEHC-DL, drb-ContinueEHC-UL</w:t>
            </w:r>
          </w:p>
          <w:bookmarkEnd w:id="368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85"/>
            <w:r w:rsidRPr="00F537EB">
              <w:rPr>
                <w:rFonts w:cs="Arial"/>
              </w:rPr>
              <w:t>indicated</w:t>
            </w:r>
            <w:commentRangeEnd w:id="3685"/>
            <w:r w:rsidR="00265A9D">
              <w:rPr>
                <w:rStyle w:val="ad"/>
                <w:rFonts w:ascii="Times New Roman" w:eastAsia="宋体" w:hAnsi="Times New Roman"/>
                <w:lang w:eastAsia="en-US"/>
              </w:rPr>
              <w:commentReference w:id="3685"/>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87"/>
            <w:r w:rsidRPr="00F537EB">
              <w:t>configured</w:t>
            </w:r>
            <w:commentRangeEnd w:id="3687"/>
            <w:r w:rsidR="00EA34AD">
              <w:rPr>
                <w:rStyle w:val="ad"/>
                <w:rFonts w:ascii="Times New Roman" w:eastAsia="宋体" w:hAnsi="Times New Roman"/>
                <w:lang w:eastAsia="en-US"/>
              </w:rPr>
              <w:commentReference w:id="3687"/>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8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8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89" w:name="_Hlk30403201"/>
            <w:r w:rsidRPr="00F537EB">
              <w:rPr>
                <w:lang w:eastAsia="en-GB"/>
              </w:rPr>
              <w:t>The field is mandatory present, in case of a split radio bearer. Otherwise the field is absent.</w:t>
            </w:r>
            <w:bookmarkEnd w:id="368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690" w:name="_Toc20426037"/>
      <w:bookmarkStart w:id="3691" w:name="_Toc29321433"/>
      <w:bookmarkStart w:id="3692" w:name="_Toc36757203"/>
      <w:bookmarkStart w:id="3693" w:name="_Toc36836744"/>
      <w:bookmarkStart w:id="3694" w:name="_Toc36843721"/>
      <w:bookmarkStart w:id="3695" w:name="_Toc37068010"/>
      <w:r w:rsidRPr="00F537EB">
        <w:t>–</w:t>
      </w:r>
      <w:r w:rsidRPr="00F537EB">
        <w:tab/>
      </w:r>
      <w:bookmarkStart w:id="3696" w:name="_Hlk513471280"/>
      <w:r w:rsidRPr="00F537EB">
        <w:rPr>
          <w:i/>
        </w:rPr>
        <w:t>PDSCH-Config</w:t>
      </w:r>
      <w:bookmarkEnd w:id="3690"/>
      <w:bookmarkEnd w:id="3691"/>
      <w:bookmarkEnd w:id="3692"/>
      <w:bookmarkEnd w:id="3693"/>
      <w:bookmarkEnd w:id="3694"/>
      <w:bookmarkEnd w:id="3695"/>
      <w:bookmarkEnd w:id="369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97"/>
      <w:r w:rsidRPr="00F537EB">
        <w:t>r16</w:t>
      </w:r>
      <w:commentRangeEnd w:id="3697"/>
      <w:r w:rsidR="002A6402">
        <w:rPr>
          <w:rStyle w:val="ad"/>
          <w:rFonts w:ascii="Times New Roman" w:eastAsia="宋体" w:hAnsi="Times New Roman"/>
          <w:noProof w:val="0"/>
          <w:lang w:eastAsia="en-US"/>
        </w:rPr>
        <w:commentReference w:id="3697"/>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98"/>
      <w:r w:rsidRPr="00F537EB">
        <w:t>M</w:t>
      </w:r>
      <w:commentRangeEnd w:id="3698"/>
      <w:r w:rsidR="00195AB7">
        <w:rPr>
          <w:rStyle w:val="ad"/>
          <w:rFonts w:ascii="Times New Roman" w:eastAsia="宋体" w:hAnsi="Times New Roman"/>
          <w:noProof w:val="0"/>
          <w:lang w:eastAsia="en-US"/>
        </w:rPr>
        <w:commentReference w:id="3698"/>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99"/>
      <w:commentRangeEnd w:id="3699"/>
      <w:r w:rsidR="00F64128">
        <w:rPr>
          <w:rStyle w:val="ad"/>
          <w:rFonts w:ascii="Times New Roman" w:eastAsia="宋体" w:hAnsi="Times New Roman"/>
          <w:noProof w:val="0"/>
          <w:lang w:eastAsia="en-US"/>
        </w:rPr>
        <w:commentReference w:id="3699"/>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700" w:name="_Toc20426038"/>
      <w:bookmarkStart w:id="3701" w:name="_Toc29321434"/>
      <w:bookmarkStart w:id="3702" w:name="_Toc36757204"/>
      <w:bookmarkStart w:id="3703" w:name="_Toc36836745"/>
      <w:bookmarkStart w:id="3704" w:name="_Toc36843722"/>
      <w:bookmarkStart w:id="3705" w:name="_Toc37068011"/>
      <w:r w:rsidRPr="00F537EB">
        <w:t>–</w:t>
      </w:r>
      <w:r w:rsidRPr="00F537EB">
        <w:tab/>
      </w:r>
      <w:r w:rsidRPr="00F537EB">
        <w:rPr>
          <w:i/>
        </w:rPr>
        <w:t>PDSCH-ConfigCommon</w:t>
      </w:r>
      <w:bookmarkEnd w:id="3700"/>
      <w:bookmarkEnd w:id="3701"/>
      <w:bookmarkEnd w:id="3702"/>
      <w:bookmarkEnd w:id="3703"/>
      <w:bookmarkEnd w:id="3704"/>
      <w:bookmarkEnd w:id="370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706" w:name="_Toc20426039"/>
      <w:bookmarkStart w:id="3707" w:name="_Toc29321435"/>
      <w:bookmarkStart w:id="3708" w:name="_Toc36757205"/>
      <w:bookmarkStart w:id="3709" w:name="_Toc36836746"/>
      <w:bookmarkStart w:id="3710" w:name="_Toc36843723"/>
      <w:bookmarkStart w:id="3711" w:name="_Toc37068012"/>
      <w:r w:rsidRPr="00F537EB">
        <w:t>–</w:t>
      </w:r>
      <w:r w:rsidRPr="00F537EB">
        <w:tab/>
      </w:r>
      <w:r w:rsidRPr="00F537EB">
        <w:rPr>
          <w:i/>
        </w:rPr>
        <w:t>PDSCH-ServingCellConfig</w:t>
      </w:r>
      <w:bookmarkEnd w:id="3706"/>
      <w:bookmarkEnd w:id="3707"/>
      <w:bookmarkEnd w:id="3708"/>
      <w:bookmarkEnd w:id="3709"/>
      <w:bookmarkEnd w:id="3710"/>
      <w:bookmarkEnd w:id="371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712" w:name="_Toc20426040"/>
      <w:bookmarkStart w:id="3713" w:name="_Toc29321436"/>
      <w:bookmarkStart w:id="3714" w:name="_Toc36757206"/>
      <w:bookmarkStart w:id="3715" w:name="_Toc36836747"/>
      <w:bookmarkStart w:id="3716" w:name="_Toc36843724"/>
      <w:bookmarkStart w:id="3717" w:name="_Toc37068013"/>
      <w:r w:rsidRPr="00F537EB">
        <w:t>–</w:t>
      </w:r>
      <w:r w:rsidRPr="00F537EB">
        <w:tab/>
      </w:r>
      <w:r w:rsidRPr="00F537EB">
        <w:rPr>
          <w:i/>
        </w:rPr>
        <w:t>PDSCH-TimeDomainResourceAllocationList</w:t>
      </w:r>
      <w:bookmarkEnd w:id="3712"/>
      <w:bookmarkEnd w:id="3713"/>
      <w:bookmarkEnd w:id="3714"/>
      <w:bookmarkEnd w:id="3715"/>
      <w:bookmarkEnd w:id="3716"/>
      <w:bookmarkEnd w:id="371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718" w:name="_Toc20426041"/>
      <w:bookmarkStart w:id="3719" w:name="_Toc29321437"/>
      <w:bookmarkStart w:id="3720" w:name="_Toc36757207"/>
      <w:bookmarkStart w:id="3721" w:name="_Toc36836748"/>
      <w:bookmarkStart w:id="3722" w:name="_Toc36843725"/>
      <w:bookmarkStart w:id="3723" w:name="_Toc37068014"/>
      <w:r w:rsidRPr="00F537EB">
        <w:t>–</w:t>
      </w:r>
      <w:r w:rsidRPr="00F537EB">
        <w:tab/>
      </w:r>
      <w:r w:rsidRPr="00F537EB">
        <w:rPr>
          <w:i/>
        </w:rPr>
        <w:t>PHR-Config</w:t>
      </w:r>
      <w:bookmarkEnd w:id="3718"/>
      <w:bookmarkEnd w:id="3719"/>
      <w:bookmarkEnd w:id="3720"/>
      <w:bookmarkEnd w:id="3721"/>
      <w:bookmarkEnd w:id="3722"/>
      <w:bookmarkEnd w:id="372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724" w:name="_Toc20426042"/>
      <w:bookmarkStart w:id="3725" w:name="_Toc29321438"/>
      <w:bookmarkStart w:id="3726" w:name="_Toc36757208"/>
      <w:bookmarkStart w:id="3727" w:name="_Toc36836749"/>
      <w:bookmarkStart w:id="3728" w:name="_Toc36843726"/>
      <w:bookmarkStart w:id="3729" w:name="_Toc37068015"/>
      <w:r w:rsidRPr="00F537EB">
        <w:t>–</w:t>
      </w:r>
      <w:r w:rsidRPr="00F537EB">
        <w:tab/>
      </w:r>
      <w:r w:rsidRPr="00F537EB">
        <w:rPr>
          <w:i/>
        </w:rPr>
        <w:t>PhysCellId</w:t>
      </w:r>
      <w:bookmarkEnd w:id="3724"/>
      <w:bookmarkEnd w:id="3725"/>
      <w:bookmarkEnd w:id="3726"/>
      <w:bookmarkEnd w:id="3727"/>
      <w:bookmarkEnd w:id="3728"/>
      <w:bookmarkEnd w:id="372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730" w:name="_Toc20426043"/>
      <w:bookmarkStart w:id="3731" w:name="_Toc29321439"/>
      <w:bookmarkStart w:id="3732" w:name="_Toc36757209"/>
      <w:bookmarkStart w:id="3733" w:name="_Toc36836750"/>
      <w:bookmarkStart w:id="3734" w:name="_Toc36843727"/>
      <w:bookmarkStart w:id="3735" w:name="_Toc37068016"/>
      <w:r w:rsidRPr="00F537EB">
        <w:t>–</w:t>
      </w:r>
      <w:r w:rsidRPr="00F537EB">
        <w:tab/>
      </w:r>
      <w:r w:rsidRPr="00F537EB">
        <w:rPr>
          <w:i/>
        </w:rPr>
        <w:t>PhysicalCellGroupConfig</w:t>
      </w:r>
      <w:bookmarkEnd w:id="3730"/>
      <w:bookmarkEnd w:id="3731"/>
      <w:bookmarkEnd w:id="3732"/>
      <w:bookmarkEnd w:id="3733"/>
      <w:bookmarkEnd w:id="3734"/>
      <w:bookmarkEnd w:id="373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37"/>
      <w:r w:rsidRPr="00F537EB">
        <w:t>M</w:t>
      </w:r>
      <w:commentRangeEnd w:id="3737"/>
      <w:r w:rsidR="00154AD1">
        <w:rPr>
          <w:rStyle w:val="ad"/>
          <w:rFonts w:ascii="Times New Roman" w:eastAsia="宋体" w:hAnsi="Times New Roman"/>
          <w:noProof w:val="0"/>
          <w:lang w:eastAsia="en-US"/>
        </w:rPr>
        <w:commentReference w:id="3737"/>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3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3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39"/>
            <w:r w:rsidRPr="00F537EB">
              <w:t>FR2</w:t>
            </w:r>
            <w:commentRangeEnd w:id="3739"/>
            <w:r w:rsidR="00661392">
              <w:rPr>
                <w:rStyle w:val="ad"/>
                <w:rFonts w:ascii="Times New Roman" w:eastAsia="宋体" w:hAnsi="Times New Roman"/>
                <w:lang w:eastAsia="en-US"/>
              </w:rPr>
              <w:commentReference w:id="3739"/>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40"/>
            <w:r w:rsidRPr="00F537EB">
              <w:rPr>
                <w:b/>
                <w:i/>
                <w:szCs w:val="22"/>
              </w:rPr>
              <w:t>RSRP</w:t>
            </w:r>
            <w:commentRangeEnd w:id="3740"/>
            <w:r w:rsidR="002A6402">
              <w:rPr>
                <w:rStyle w:val="ad"/>
                <w:rFonts w:ascii="Times New Roman" w:eastAsia="宋体" w:hAnsi="Times New Roman"/>
                <w:lang w:eastAsia="en-US"/>
              </w:rPr>
              <w:commentReference w:id="3740"/>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41"/>
            <w:r w:rsidRPr="00F537EB">
              <w:rPr>
                <w:b/>
                <w:i/>
                <w:szCs w:val="22"/>
              </w:rPr>
              <w:t>TransmitPeriodicCSI</w:t>
            </w:r>
            <w:commentRangeEnd w:id="3741"/>
            <w:r w:rsidR="002A6402">
              <w:rPr>
                <w:rStyle w:val="ad"/>
                <w:rFonts w:ascii="Times New Roman" w:eastAsia="宋体" w:hAnsi="Times New Roman"/>
                <w:lang w:eastAsia="en-US"/>
              </w:rPr>
              <w:commentReference w:id="3741"/>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4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4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4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4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744" w:name="_Toc20426044"/>
      <w:bookmarkStart w:id="3745" w:name="_Toc29321440"/>
      <w:bookmarkStart w:id="3746" w:name="_Toc36757210"/>
      <w:bookmarkStart w:id="3747" w:name="_Toc36836751"/>
      <w:bookmarkStart w:id="3748" w:name="_Toc36843728"/>
      <w:bookmarkStart w:id="3749" w:name="_Toc37068017"/>
      <w:r w:rsidRPr="00F537EB">
        <w:t>–</w:t>
      </w:r>
      <w:r w:rsidRPr="00F537EB">
        <w:tab/>
      </w:r>
      <w:r w:rsidRPr="00F537EB">
        <w:rPr>
          <w:i/>
          <w:noProof/>
        </w:rPr>
        <w:t>PLMN-Identity</w:t>
      </w:r>
      <w:bookmarkEnd w:id="3744"/>
      <w:bookmarkEnd w:id="3745"/>
      <w:bookmarkEnd w:id="3746"/>
      <w:bookmarkEnd w:id="3747"/>
      <w:bookmarkEnd w:id="3748"/>
      <w:bookmarkEnd w:id="374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750" w:name="_Toc20426045"/>
      <w:bookmarkStart w:id="3751" w:name="_Toc29321441"/>
      <w:bookmarkStart w:id="3752" w:name="_Toc36757211"/>
      <w:bookmarkStart w:id="3753" w:name="_Toc36836752"/>
      <w:bookmarkStart w:id="3754" w:name="_Toc36843729"/>
      <w:bookmarkStart w:id="3755" w:name="_Toc37068018"/>
      <w:r w:rsidRPr="00F537EB">
        <w:rPr>
          <w:rFonts w:eastAsia="宋体"/>
        </w:rPr>
        <w:t>–</w:t>
      </w:r>
      <w:r w:rsidRPr="00F537EB">
        <w:rPr>
          <w:rFonts w:eastAsia="宋体"/>
        </w:rPr>
        <w:tab/>
      </w:r>
      <w:r w:rsidRPr="00F537EB">
        <w:rPr>
          <w:rFonts w:eastAsia="宋体"/>
          <w:i/>
          <w:noProof/>
        </w:rPr>
        <w:t>PLMN-IdentityInfoList</w:t>
      </w:r>
      <w:bookmarkEnd w:id="3750"/>
      <w:bookmarkEnd w:id="3751"/>
      <w:bookmarkEnd w:id="3752"/>
      <w:bookmarkEnd w:id="3753"/>
      <w:bookmarkEnd w:id="3754"/>
      <w:bookmarkEnd w:id="3755"/>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56"/>
            <w:r w:rsidRPr="00F537EB">
              <w:t>node</w:t>
            </w:r>
            <w:commentRangeEnd w:id="3756"/>
            <w:r w:rsidR="00154AD1">
              <w:rPr>
                <w:rStyle w:val="ad"/>
                <w:rFonts w:ascii="Times New Roman" w:eastAsia="宋体" w:hAnsi="Times New Roman"/>
                <w:lang w:eastAsia="en-US"/>
              </w:rPr>
              <w:commentReference w:id="3756"/>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757" w:name="_Toc5272586"/>
      <w:bookmarkStart w:id="3758" w:name="_Toc36757212"/>
      <w:bookmarkStart w:id="3759" w:name="_Toc36836753"/>
      <w:bookmarkStart w:id="3760" w:name="_Toc36843730"/>
      <w:bookmarkStart w:id="3761" w:name="_Toc37068019"/>
      <w:r w:rsidRPr="00F537EB">
        <w:t>–</w:t>
      </w:r>
      <w:r w:rsidRPr="00F537EB">
        <w:tab/>
      </w:r>
      <w:r w:rsidRPr="00F537EB">
        <w:rPr>
          <w:i/>
        </w:rPr>
        <w:t>PLMN-</w:t>
      </w:r>
      <w:commentRangeStart w:id="3762"/>
      <w:r w:rsidRPr="00F537EB">
        <w:rPr>
          <w:i/>
        </w:rPr>
        <w:t>IdentityList3</w:t>
      </w:r>
      <w:bookmarkEnd w:id="3757"/>
      <w:bookmarkEnd w:id="3758"/>
      <w:bookmarkEnd w:id="3759"/>
      <w:bookmarkEnd w:id="3760"/>
      <w:bookmarkEnd w:id="3761"/>
      <w:commentRangeEnd w:id="3762"/>
      <w:r w:rsidR="002410CF">
        <w:rPr>
          <w:rStyle w:val="ad"/>
          <w:rFonts w:ascii="Times New Roman" w:eastAsia="宋体" w:hAnsi="Times New Roman"/>
          <w:lang w:eastAsia="en-US"/>
        </w:rPr>
        <w:commentReference w:id="3762"/>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763" w:name="_Toc20426046"/>
      <w:bookmarkStart w:id="3764" w:name="_Toc29321442"/>
      <w:bookmarkStart w:id="3765" w:name="_Toc36757213"/>
      <w:bookmarkStart w:id="3766" w:name="_Toc36836754"/>
      <w:bookmarkStart w:id="3767" w:name="_Toc36843731"/>
      <w:bookmarkStart w:id="3768" w:name="_Toc37068020"/>
      <w:r w:rsidRPr="00F537EB">
        <w:t>–</w:t>
      </w:r>
      <w:r w:rsidRPr="00F537EB">
        <w:tab/>
      </w:r>
      <w:r w:rsidRPr="00F537EB">
        <w:rPr>
          <w:i/>
        </w:rPr>
        <w:t>PRB-Id</w:t>
      </w:r>
      <w:bookmarkEnd w:id="3763"/>
      <w:bookmarkEnd w:id="3764"/>
      <w:bookmarkEnd w:id="3765"/>
      <w:bookmarkEnd w:id="3766"/>
      <w:bookmarkEnd w:id="3767"/>
      <w:bookmarkEnd w:id="376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769" w:name="_Toc20426047"/>
      <w:bookmarkStart w:id="3770" w:name="_Toc29321443"/>
      <w:bookmarkStart w:id="3771" w:name="_Toc36757214"/>
      <w:bookmarkStart w:id="3772" w:name="_Toc36836755"/>
      <w:bookmarkStart w:id="3773" w:name="_Toc36843732"/>
      <w:bookmarkStart w:id="3774" w:name="_Toc37068021"/>
      <w:r w:rsidRPr="00F537EB">
        <w:t>–</w:t>
      </w:r>
      <w:r w:rsidRPr="00F537EB">
        <w:tab/>
      </w:r>
      <w:r w:rsidRPr="00F537EB">
        <w:rPr>
          <w:i/>
        </w:rPr>
        <w:t>PTRS-DownlinkConfig</w:t>
      </w:r>
      <w:bookmarkEnd w:id="3769"/>
      <w:bookmarkEnd w:id="3770"/>
      <w:bookmarkEnd w:id="3771"/>
      <w:bookmarkEnd w:id="3772"/>
      <w:bookmarkEnd w:id="3773"/>
      <w:bookmarkEnd w:id="377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75"/>
      <w:r w:rsidRPr="00F537EB">
        <w:t xml:space="preserve">maxNrofPorts-r16 </w:t>
      </w:r>
      <w:commentRangeEnd w:id="3775"/>
      <w:r w:rsidR="00797A6A">
        <w:rPr>
          <w:rStyle w:val="ad"/>
          <w:rFonts w:ascii="Times New Roman" w:eastAsia="宋体" w:hAnsi="Times New Roman"/>
          <w:noProof w:val="0"/>
          <w:lang w:eastAsia="en-US"/>
        </w:rPr>
        <w:commentReference w:id="3775"/>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776" w:name="_Toc20426048"/>
      <w:bookmarkStart w:id="3777" w:name="_Toc29321444"/>
      <w:bookmarkStart w:id="3778" w:name="_Toc36757215"/>
      <w:bookmarkStart w:id="3779" w:name="_Toc36836756"/>
      <w:bookmarkStart w:id="3780" w:name="_Toc36843733"/>
      <w:bookmarkStart w:id="3781" w:name="_Toc37068022"/>
      <w:r w:rsidRPr="00F537EB">
        <w:t>–</w:t>
      </w:r>
      <w:r w:rsidRPr="00F537EB">
        <w:tab/>
      </w:r>
      <w:r w:rsidRPr="00F537EB">
        <w:rPr>
          <w:i/>
        </w:rPr>
        <w:t>PTRS-UplinkConfig</w:t>
      </w:r>
      <w:bookmarkEnd w:id="3776"/>
      <w:bookmarkEnd w:id="3777"/>
      <w:bookmarkEnd w:id="3778"/>
      <w:bookmarkEnd w:id="3779"/>
      <w:bookmarkEnd w:id="3780"/>
      <w:bookmarkEnd w:id="378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782" w:name="_Toc20426049"/>
      <w:bookmarkStart w:id="3783" w:name="_Toc29321445"/>
      <w:bookmarkStart w:id="3784" w:name="_Toc36757216"/>
      <w:bookmarkStart w:id="3785" w:name="_Toc36836757"/>
      <w:bookmarkStart w:id="3786" w:name="_Toc36843734"/>
      <w:bookmarkStart w:id="3787" w:name="_Toc37068023"/>
      <w:r w:rsidRPr="00F537EB">
        <w:t>–</w:t>
      </w:r>
      <w:r w:rsidRPr="00F537EB">
        <w:tab/>
      </w:r>
      <w:r w:rsidRPr="00F537EB">
        <w:rPr>
          <w:i/>
        </w:rPr>
        <w:t>PUCCH-Config</w:t>
      </w:r>
      <w:bookmarkEnd w:id="3782"/>
      <w:bookmarkEnd w:id="3783"/>
      <w:bookmarkEnd w:id="3784"/>
      <w:bookmarkEnd w:id="3785"/>
      <w:bookmarkEnd w:id="3786"/>
      <w:bookmarkEnd w:id="378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88"/>
      <w:r w:rsidRPr="00F537EB">
        <w:t>M</w:t>
      </w:r>
      <w:commentRangeEnd w:id="3788"/>
      <w:r w:rsidR="00E476D7">
        <w:rPr>
          <w:rStyle w:val="ad"/>
          <w:rFonts w:ascii="Times New Roman" w:eastAsia="宋体" w:hAnsi="Times New Roman"/>
          <w:noProof w:val="0"/>
          <w:lang w:eastAsia="en-US"/>
        </w:rPr>
        <w:commentReference w:id="3788"/>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89" w:name="_Hlk32432072"/>
      <w:r w:rsidRPr="00F537EB">
        <w:t>startingSymbolIndex</w:t>
      </w:r>
      <w:bookmarkEnd w:id="378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90" w:name="_Hlk32432133"/>
      <w:r w:rsidRPr="00F537EB">
        <w:t xml:space="preserve">PUCCH-format3-r16 </w:t>
      </w:r>
      <w:bookmarkEnd w:id="379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91"/>
            <w:r w:rsidRPr="00F537EB">
              <w:rPr>
                <w:b/>
                <w:i/>
                <w:szCs w:val="22"/>
              </w:rPr>
              <w:t>resourceToAddModList, resourceToReleaseList</w:t>
            </w:r>
            <w:commentRangeEnd w:id="3791"/>
            <w:r w:rsidR="00154AD1">
              <w:rPr>
                <w:rStyle w:val="ad"/>
                <w:rFonts w:ascii="Times New Roman" w:eastAsia="宋体" w:hAnsi="Times New Roman"/>
                <w:lang w:eastAsia="en-US"/>
              </w:rPr>
              <w:commentReference w:id="3791"/>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792"/>
            <w:r w:rsidRPr="00F537EB">
              <w:rPr>
                <w:b/>
                <w:i/>
                <w:szCs w:val="22"/>
              </w:rPr>
              <w:t>spatialRelationInfoToAddModList</w:t>
            </w:r>
            <w:commentRangeEnd w:id="3792"/>
            <w:r w:rsidR="00154AD1">
              <w:rPr>
                <w:rStyle w:val="ad"/>
                <w:rFonts w:ascii="Times New Roman" w:eastAsia="宋体" w:hAnsi="Times New Roman"/>
                <w:lang w:eastAsia="en-US"/>
              </w:rPr>
              <w:commentReference w:id="3792"/>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3" w:name="_Hlk514751577"/>
            <w:r w:rsidRPr="00F537EB">
              <w:rPr>
                <w:b/>
                <w:i/>
                <w:szCs w:val="22"/>
              </w:rPr>
              <w:t>pi2BPSK</w:t>
            </w:r>
          </w:p>
          <w:bookmarkEnd w:id="379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794" w:name="_Toc20426050"/>
      <w:bookmarkStart w:id="3795" w:name="_Toc29321446"/>
      <w:bookmarkStart w:id="3796" w:name="_Toc36757217"/>
      <w:bookmarkStart w:id="3797" w:name="_Toc36836758"/>
      <w:bookmarkStart w:id="3798" w:name="_Toc36843735"/>
      <w:bookmarkStart w:id="3799" w:name="_Toc37068024"/>
      <w:r w:rsidRPr="00F537EB">
        <w:t>–</w:t>
      </w:r>
      <w:r w:rsidRPr="00F537EB">
        <w:tab/>
      </w:r>
      <w:r w:rsidRPr="00F537EB">
        <w:rPr>
          <w:i/>
        </w:rPr>
        <w:t>PUCCH-ConfigCommon</w:t>
      </w:r>
      <w:bookmarkEnd w:id="3794"/>
      <w:bookmarkEnd w:id="3795"/>
      <w:bookmarkEnd w:id="3796"/>
      <w:bookmarkEnd w:id="3797"/>
      <w:bookmarkEnd w:id="3798"/>
      <w:bookmarkEnd w:id="379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800" w:name="_Toc36757218"/>
      <w:bookmarkStart w:id="3801" w:name="_Toc36836759"/>
      <w:bookmarkStart w:id="3802" w:name="_Toc36843736"/>
      <w:bookmarkStart w:id="3803" w:name="_Toc37068025"/>
      <w:r w:rsidRPr="00F537EB">
        <w:t>–</w:t>
      </w:r>
      <w:r w:rsidRPr="00F537EB">
        <w:tab/>
      </w:r>
      <w:r w:rsidRPr="00F537EB">
        <w:rPr>
          <w:i/>
          <w:iCs/>
          <w:lang w:eastAsia="x-none"/>
        </w:rPr>
        <w:t>PUCCH-ConfigurationList</w:t>
      </w:r>
      <w:bookmarkEnd w:id="3800"/>
      <w:bookmarkEnd w:id="3801"/>
      <w:bookmarkEnd w:id="3802"/>
      <w:bookmarkEnd w:id="380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804" w:name="_Toc20426051"/>
      <w:bookmarkStart w:id="3805" w:name="_Toc29321447"/>
      <w:bookmarkStart w:id="3806" w:name="_Toc36757219"/>
      <w:bookmarkStart w:id="3807" w:name="_Toc36836760"/>
      <w:bookmarkStart w:id="3808" w:name="_Toc36843737"/>
      <w:bookmarkStart w:id="3809" w:name="_Toc37068026"/>
      <w:r w:rsidRPr="00F537EB">
        <w:t>–</w:t>
      </w:r>
      <w:r w:rsidRPr="00F537EB">
        <w:tab/>
      </w:r>
      <w:r w:rsidRPr="00F537EB">
        <w:rPr>
          <w:i/>
        </w:rPr>
        <w:t>PUCCH-PathlossReferenceRS-Id</w:t>
      </w:r>
      <w:bookmarkEnd w:id="3804"/>
      <w:bookmarkEnd w:id="3805"/>
      <w:bookmarkEnd w:id="3806"/>
      <w:bookmarkEnd w:id="3807"/>
      <w:bookmarkEnd w:id="3808"/>
      <w:bookmarkEnd w:id="380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10" w:name="_Hlk512407020"/>
    </w:p>
    <w:p w14:paraId="21FA69B7" w14:textId="77777777" w:rsidR="002C5D28" w:rsidRPr="00F537EB" w:rsidRDefault="002C5D28" w:rsidP="002C5D28">
      <w:pPr>
        <w:pStyle w:val="4"/>
      </w:pPr>
      <w:bookmarkStart w:id="3811" w:name="_Toc20426052"/>
      <w:bookmarkStart w:id="3812" w:name="_Toc29321448"/>
      <w:bookmarkStart w:id="3813" w:name="_Toc36757220"/>
      <w:bookmarkStart w:id="3814" w:name="_Toc36836761"/>
      <w:bookmarkStart w:id="3815" w:name="_Toc36843738"/>
      <w:bookmarkStart w:id="3816" w:name="_Toc37068027"/>
      <w:r w:rsidRPr="00F537EB">
        <w:t>–</w:t>
      </w:r>
      <w:r w:rsidRPr="00F537EB">
        <w:tab/>
      </w:r>
      <w:r w:rsidRPr="00F537EB">
        <w:rPr>
          <w:i/>
        </w:rPr>
        <w:t>PUCCH-PowerControl</w:t>
      </w:r>
      <w:bookmarkEnd w:id="3811"/>
      <w:bookmarkEnd w:id="3812"/>
      <w:bookmarkEnd w:id="3813"/>
      <w:bookmarkEnd w:id="3814"/>
      <w:bookmarkEnd w:id="3815"/>
      <w:bookmarkEnd w:id="381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817" w:name="_Toc20426053"/>
      <w:bookmarkStart w:id="3818" w:name="_Toc29321449"/>
      <w:bookmarkStart w:id="3819" w:name="_Toc36757221"/>
      <w:bookmarkStart w:id="3820" w:name="_Toc36836762"/>
      <w:bookmarkStart w:id="3821" w:name="_Toc36843739"/>
      <w:bookmarkStart w:id="3822" w:name="_Toc37068028"/>
      <w:r w:rsidRPr="00F537EB">
        <w:t>–</w:t>
      </w:r>
      <w:r w:rsidRPr="00F537EB">
        <w:tab/>
      </w:r>
      <w:r w:rsidRPr="00F537EB">
        <w:rPr>
          <w:i/>
        </w:rPr>
        <w:t>PUCCH-SpatialRelationInfo</w:t>
      </w:r>
      <w:bookmarkEnd w:id="3817"/>
      <w:bookmarkEnd w:id="3818"/>
      <w:bookmarkEnd w:id="3819"/>
      <w:bookmarkEnd w:id="3820"/>
      <w:bookmarkEnd w:id="3821"/>
      <w:bookmarkEnd w:id="382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10"/>
    </w:tbl>
    <w:p w14:paraId="7672008D" w14:textId="0E7CB5D2" w:rsidR="000B4A46" w:rsidRPr="00F537EB" w:rsidRDefault="000B4A46" w:rsidP="000B4A46"/>
    <w:p w14:paraId="0DA767D1" w14:textId="77777777" w:rsidR="00E65946" w:rsidRPr="00F537EB" w:rsidRDefault="00E65946" w:rsidP="00E65946">
      <w:pPr>
        <w:pStyle w:val="4"/>
      </w:pPr>
      <w:bookmarkStart w:id="3823" w:name="_Toc36757222"/>
      <w:bookmarkStart w:id="3824" w:name="_Toc36836763"/>
      <w:bookmarkStart w:id="3825" w:name="_Toc36843740"/>
      <w:bookmarkStart w:id="3826" w:name="_Toc37068029"/>
      <w:r w:rsidRPr="00F537EB">
        <w:t>–</w:t>
      </w:r>
      <w:r w:rsidRPr="00F537EB">
        <w:tab/>
      </w:r>
      <w:r w:rsidRPr="00F537EB">
        <w:rPr>
          <w:i/>
        </w:rPr>
        <w:t>PUCCH-SpatialRelationInfo-Id</w:t>
      </w:r>
      <w:bookmarkEnd w:id="3823"/>
      <w:bookmarkEnd w:id="3824"/>
      <w:bookmarkEnd w:id="3825"/>
      <w:bookmarkEnd w:id="382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827" w:name="_Toc20426054"/>
      <w:bookmarkStart w:id="3828" w:name="_Toc29321450"/>
      <w:bookmarkStart w:id="3829" w:name="_Toc36757223"/>
      <w:bookmarkStart w:id="3830" w:name="_Toc36836764"/>
      <w:bookmarkStart w:id="3831" w:name="_Toc36843741"/>
      <w:bookmarkStart w:id="3832" w:name="_Toc37068030"/>
      <w:r w:rsidRPr="00F537EB">
        <w:lastRenderedPageBreak/>
        <w:t>–</w:t>
      </w:r>
      <w:r w:rsidRPr="00F537EB">
        <w:tab/>
      </w:r>
      <w:r w:rsidRPr="00F537EB">
        <w:rPr>
          <w:i/>
        </w:rPr>
        <w:t>PUCCH-TPC-CommandConfig</w:t>
      </w:r>
      <w:bookmarkEnd w:id="3827"/>
      <w:bookmarkEnd w:id="3828"/>
      <w:bookmarkEnd w:id="3829"/>
      <w:bookmarkEnd w:id="3830"/>
      <w:bookmarkEnd w:id="3831"/>
      <w:bookmarkEnd w:id="383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833" w:name="_Toc20426055"/>
      <w:bookmarkStart w:id="3834" w:name="_Toc29321451"/>
      <w:bookmarkStart w:id="3835" w:name="_Toc36757224"/>
      <w:bookmarkStart w:id="3836" w:name="_Toc36836765"/>
      <w:bookmarkStart w:id="3837" w:name="_Toc36843742"/>
      <w:bookmarkStart w:id="3838" w:name="_Toc37068031"/>
      <w:r w:rsidRPr="00F537EB">
        <w:t>–</w:t>
      </w:r>
      <w:r w:rsidRPr="00F537EB">
        <w:tab/>
      </w:r>
      <w:r w:rsidRPr="00F537EB">
        <w:rPr>
          <w:i/>
        </w:rPr>
        <w:t>PUSCH-Config</w:t>
      </w:r>
      <w:bookmarkEnd w:id="3833"/>
      <w:bookmarkEnd w:id="3834"/>
      <w:bookmarkEnd w:id="3835"/>
      <w:bookmarkEnd w:id="3836"/>
      <w:bookmarkEnd w:id="3837"/>
      <w:bookmarkEnd w:id="383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39"/>
      <w:commentRangeEnd w:id="3839"/>
      <w:r w:rsidR="00BB454B">
        <w:rPr>
          <w:rStyle w:val="ad"/>
          <w:rFonts w:ascii="Times New Roman" w:eastAsia="宋体" w:hAnsi="Times New Roman"/>
          <w:noProof w:val="0"/>
          <w:lang w:eastAsia="en-US"/>
        </w:rPr>
        <w:commentReference w:id="3839"/>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40" w:name="_Hlk514756726"/>
            <w:r w:rsidRPr="00F537EB">
              <w:rPr>
                <w:i/>
                <w:szCs w:val="22"/>
              </w:rPr>
              <w:lastRenderedPageBreak/>
              <w:t>PUSCH-Config</w:t>
            </w:r>
            <w:bookmarkEnd w:id="384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42"/>
            <w:r w:rsidRPr="00F537EB">
              <w:t xml:space="preserve">configured </w:t>
            </w:r>
            <w:commentRangeEnd w:id="3842"/>
            <w:r w:rsidR="00154AD1">
              <w:rPr>
                <w:rStyle w:val="ad"/>
                <w:rFonts w:ascii="Times New Roman" w:eastAsia="宋体" w:hAnsi="Times New Roman"/>
                <w:lang w:eastAsia="en-US"/>
              </w:rPr>
              <w:commentReference w:id="3842"/>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843" w:name="_Toc20426056"/>
      <w:bookmarkStart w:id="3844" w:name="_Toc29321452"/>
      <w:bookmarkStart w:id="3845" w:name="_Toc36757225"/>
      <w:bookmarkStart w:id="3846" w:name="_Toc36836766"/>
      <w:bookmarkStart w:id="3847" w:name="_Toc36843743"/>
      <w:bookmarkStart w:id="3848" w:name="_Toc37068032"/>
      <w:r w:rsidRPr="00F537EB">
        <w:t>–</w:t>
      </w:r>
      <w:r w:rsidRPr="00F537EB">
        <w:tab/>
      </w:r>
      <w:r w:rsidRPr="00F537EB">
        <w:rPr>
          <w:i/>
        </w:rPr>
        <w:t>PUSCH-ConfigCommon</w:t>
      </w:r>
      <w:bookmarkEnd w:id="3843"/>
      <w:bookmarkEnd w:id="3844"/>
      <w:bookmarkEnd w:id="3845"/>
      <w:bookmarkEnd w:id="3846"/>
      <w:bookmarkEnd w:id="3847"/>
      <w:bookmarkEnd w:id="3848"/>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849" w:name="_Toc20426057"/>
      <w:bookmarkStart w:id="3850" w:name="_Toc29321453"/>
      <w:bookmarkStart w:id="3851" w:name="_Toc36757226"/>
      <w:bookmarkStart w:id="3852" w:name="_Toc36836767"/>
      <w:bookmarkStart w:id="3853" w:name="_Toc36843744"/>
      <w:bookmarkStart w:id="3854" w:name="_Toc37068033"/>
      <w:r w:rsidRPr="00F537EB">
        <w:t>–</w:t>
      </w:r>
      <w:r w:rsidRPr="00F537EB">
        <w:tab/>
      </w:r>
      <w:r w:rsidRPr="00F537EB">
        <w:rPr>
          <w:i/>
        </w:rPr>
        <w:t>PUSCH-PowerControl</w:t>
      </w:r>
      <w:bookmarkEnd w:id="3849"/>
      <w:bookmarkEnd w:id="3850"/>
      <w:bookmarkEnd w:id="3851"/>
      <w:bookmarkEnd w:id="3852"/>
      <w:bookmarkEnd w:id="3853"/>
      <w:bookmarkEnd w:id="3854"/>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55"/>
      <w:r w:rsidRPr="00F537EB">
        <w:t>N</w:t>
      </w:r>
      <w:commentRangeEnd w:id="3855"/>
      <w:r w:rsidR="00154AD1">
        <w:rPr>
          <w:rStyle w:val="ad"/>
          <w:rFonts w:ascii="Times New Roman" w:eastAsia="宋体" w:hAnsi="Times New Roman"/>
          <w:noProof w:val="0"/>
          <w:lang w:eastAsia="en-US"/>
        </w:rPr>
        <w:commentReference w:id="3855"/>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856" w:name="_Toc20426058"/>
      <w:bookmarkStart w:id="3857" w:name="_Toc29321454"/>
      <w:bookmarkStart w:id="3858" w:name="_Toc36757227"/>
      <w:bookmarkStart w:id="3859" w:name="_Toc36836768"/>
      <w:bookmarkStart w:id="3860" w:name="_Toc36843745"/>
      <w:bookmarkStart w:id="3861" w:name="_Toc37068034"/>
      <w:r w:rsidRPr="00F537EB">
        <w:t>–</w:t>
      </w:r>
      <w:r w:rsidRPr="00F537EB">
        <w:tab/>
      </w:r>
      <w:r w:rsidRPr="00F537EB">
        <w:rPr>
          <w:i/>
        </w:rPr>
        <w:t>PUSCH-ServingCellConfig</w:t>
      </w:r>
      <w:bookmarkEnd w:id="3856"/>
      <w:bookmarkEnd w:id="3857"/>
      <w:bookmarkEnd w:id="3858"/>
      <w:bookmarkEnd w:id="3859"/>
      <w:bookmarkEnd w:id="3860"/>
      <w:bookmarkEnd w:id="386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864" w:name="_Toc20426059"/>
      <w:bookmarkStart w:id="3865" w:name="_Toc29321455"/>
      <w:bookmarkStart w:id="3866" w:name="_Toc36757228"/>
      <w:bookmarkStart w:id="3867" w:name="_Toc36836769"/>
      <w:bookmarkStart w:id="3868" w:name="_Toc36843746"/>
      <w:bookmarkStart w:id="3869" w:name="_Toc37068035"/>
      <w:bookmarkEnd w:id="3862"/>
      <w:r w:rsidRPr="00F537EB">
        <w:t>–</w:t>
      </w:r>
      <w:r w:rsidRPr="00F537EB">
        <w:tab/>
      </w:r>
      <w:r w:rsidRPr="00F537EB">
        <w:rPr>
          <w:i/>
        </w:rPr>
        <w:t>PUSCH-TimeDomainResourceAllocationList</w:t>
      </w:r>
      <w:bookmarkEnd w:id="3864"/>
      <w:bookmarkEnd w:id="3865"/>
      <w:bookmarkEnd w:id="3866"/>
      <w:bookmarkEnd w:id="3867"/>
      <w:bookmarkEnd w:id="3868"/>
      <w:bookmarkEnd w:id="386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70"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7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871" w:name="_Toc36757229"/>
      <w:bookmarkStart w:id="3872" w:name="_Toc36836770"/>
      <w:bookmarkStart w:id="3873" w:name="_Toc36843747"/>
      <w:bookmarkStart w:id="3874" w:name="_Toc37068036"/>
      <w:r w:rsidRPr="00F537EB">
        <w:t>–</w:t>
      </w:r>
      <w:r w:rsidRPr="00F537EB">
        <w:tab/>
      </w:r>
      <w:r w:rsidRPr="00F537EB">
        <w:rPr>
          <w:i/>
          <w:iCs/>
          <w:lang w:eastAsia="x-none"/>
        </w:rPr>
        <w:t>PUSCH-TimeDomainResourceAllocationListNew</w:t>
      </w:r>
      <w:bookmarkEnd w:id="3871"/>
      <w:bookmarkEnd w:id="3872"/>
      <w:bookmarkEnd w:id="3873"/>
      <w:bookmarkEnd w:id="387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75"/>
      <w:r w:rsidRPr="00F537EB">
        <w:t>n16</w:t>
      </w:r>
      <w:commentRangeEnd w:id="3875"/>
      <w:r w:rsidR="003C6AE0">
        <w:rPr>
          <w:rStyle w:val="ad"/>
          <w:rFonts w:ascii="Times New Roman" w:eastAsia="宋体" w:hAnsi="Times New Roman"/>
          <w:noProof w:val="0"/>
          <w:lang w:eastAsia="en-US"/>
        </w:rPr>
        <w:commentReference w:id="3875"/>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876" w:name="_Toc20426060"/>
      <w:bookmarkStart w:id="3877" w:name="_Toc29321456"/>
      <w:bookmarkStart w:id="3878" w:name="_Toc36757230"/>
      <w:bookmarkStart w:id="3879" w:name="_Toc36836771"/>
      <w:bookmarkStart w:id="3880" w:name="_Toc36843748"/>
      <w:bookmarkStart w:id="3881" w:name="_Toc37068037"/>
      <w:r w:rsidRPr="00F537EB">
        <w:t>–</w:t>
      </w:r>
      <w:r w:rsidRPr="00F537EB">
        <w:tab/>
      </w:r>
      <w:r w:rsidRPr="00F537EB">
        <w:rPr>
          <w:i/>
        </w:rPr>
        <w:t>PUSCH-TPC-CommandConfig</w:t>
      </w:r>
      <w:bookmarkEnd w:id="3876"/>
      <w:bookmarkEnd w:id="3877"/>
      <w:bookmarkEnd w:id="3878"/>
      <w:bookmarkEnd w:id="3879"/>
      <w:bookmarkEnd w:id="3880"/>
      <w:bookmarkEnd w:id="388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882" w:name="_Toc20426061"/>
      <w:bookmarkStart w:id="3883" w:name="_Toc29321457"/>
      <w:bookmarkStart w:id="3884" w:name="_Toc36757231"/>
      <w:bookmarkStart w:id="3885" w:name="_Toc36836772"/>
      <w:bookmarkStart w:id="3886" w:name="_Toc36843749"/>
      <w:bookmarkStart w:id="3887" w:name="_Toc37068038"/>
      <w:r w:rsidRPr="00F537EB">
        <w:rPr>
          <w:rFonts w:eastAsia="MS Mincho"/>
          <w:i/>
          <w:iCs/>
        </w:rPr>
        <w:t>–</w:t>
      </w:r>
      <w:r w:rsidRPr="00F537EB">
        <w:rPr>
          <w:rFonts w:eastAsia="MS Mincho"/>
          <w:i/>
          <w:iCs/>
        </w:rPr>
        <w:tab/>
        <w:t>Q-OffsetRange</w:t>
      </w:r>
      <w:bookmarkEnd w:id="3882"/>
      <w:bookmarkEnd w:id="3883"/>
      <w:bookmarkEnd w:id="3884"/>
      <w:bookmarkEnd w:id="3885"/>
      <w:bookmarkEnd w:id="3886"/>
      <w:bookmarkEnd w:id="388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888" w:name="_Toc20426062"/>
      <w:bookmarkStart w:id="3889" w:name="_Toc29321458"/>
      <w:bookmarkStart w:id="3890" w:name="_Toc36757232"/>
      <w:bookmarkStart w:id="3891" w:name="_Toc36836773"/>
      <w:bookmarkStart w:id="3892" w:name="_Toc36843750"/>
      <w:bookmarkStart w:id="3893" w:name="_Toc37068039"/>
      <w:r w:rsidRPr="00F537EB">
        <w:rPr>
          <w:rFonts w:eastAsia="宋体"/>
        </w:rPr>
        <w:t>–</w:t>
      </w:r>
      <w:r w:rsidRPr="00F537EB">
        <w:rPr>
          <w:rFonts w:eastAsia="宋体"/>
        </w:rPr>
        <w:tab/>
      </w:r>
      <w:r w:rsidRPr="00F537EB">
        <w:rPr>
          <w:rFonts w:eastAsia="宋体"/>
          <w:i/>
        </w:rPr>
        <w:t>Q-QualMin</w:t>
      </w:r>
      <w:bookmarkEnd w:id="3888"/>
      <w:bookmarkEnd w:id="3889"/>
      <w:bookmarkEnd w:id="3890"/>
      <w:bookmarkEnd w:id="3891"/>
      <w:bookmarkEnd w:id="3892"/>
      <w:bookmarkEnd w:id="3893"/>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894" w:name="_Toc20426063"/>
      <w:bookmarkStart w:id="3895" w:name="_Toc29321459"/>
      <w:bookmarkStart w:id="3896" w:name="_Toc36757233"/>
      <w:bookmarkStart w:id="3897" w:name="_Toc36836774"/>
      <w:bookmarkStart w:id="3898" w:name="_Toc36843751"/>
      <w:bookmarkStart w:id="3899" w:name="_Toc37068040"/>
      <w:r w:rsidRPr="00F537EB">
        <w:rPr>
          <w:rFonts w:eastAsia="宋体"/>
        </w:rPr>
        <w:t>–</w:t>
      </w:r>
      <w:r w:rsidRPr="00F537EB">
        <w:rPr>
          <w:rFonts w:eastAsia="宋体"/>
        </w:rPr>
        <w:tab/>
      </w:r>
      <w:r w:rsidRPr="00F537EB">
        <w:rPr>
          <w:rFonts w:eastAsia="宋体"/>
          <w:i/>
        </w:rPr>
        <w:t>Q-RxLevMin</w:t>
      </w:r>
      <w:bookmarkEnd w:id="3894"/>
      <w:bookmarkEnd w:id="3895"/>
      <w:bookmarkEnd w:id="3896"/>
      <w:bookmarkEnd w:id="3897"/>
      <w:bookmarkEnd w:id="3898"/>
      <w:bookmarkEnd w:id="3899"/>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900" w:name="_Toc20426064"/>
      <w:bookmarkStart w:id="3901" w:name="_Toc29321460"/>
      <w:bookmarkStart w:id="3902" w:name="_Toc36757234"/>
      <w:bookmarkStart w:id="3903" w:name="_Toc36836775"/>
      <w:bookmarkStart w:id="3904" w:name="_Toc36843752"/>
      <w:bookmarkStart w:id="3905" w:name="_Toc37068041"/>
      <w:r w:rsidRPr="00F537EB">
        <w:rPr>
          <w:rFonts w:eastAsia="MS Mincho"/>
        </w:rPr>
        <w:t>–</w:t>
      </w:r>
      <w:r w:rsidRPr="00F537EB">
        <w:rPr>
          <w:rFonts w:eastAsia="MS Mincho"/>
        </w:rPr>
        <w:tab/>
      </w:r>
      <w:r w:rsidRPr="00F537EB">
        <w:rPr>
          <w:rFonts w:eastAsia="MS Mincho"/>
          <w:i/>
        </w:rPr>
        <w:t>QuantityConfig</w:t>
      </w:r>
      <w:bookmarkEnd w:id="3900"/>
      <w:bookmarkEnd w:id="3901"/>
      <w:bookmarkEnd w:id="3902"/>
      <w:bookmarkEnd w:id="3903"/>
      <w:bookmarkEnd w:id="3904"/>
      <w:bookmarkEnd w:id="390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906" w:name="_Toc20426065"/>
      <w:bookmarkStart w:id="3907" w:name="_Toc29321461"/>
      <w:bookmarkStart w:id="3908" w:name="_Toc36757235"/>
      <w:bookmarkStart w:id="3909" w:name="_Toc36836776"/>
      <w:bookmarkStart w:id="3910" w:name="_Toc36843753"/>
      <w:bookmarkStart w:id="3911" w:name="_Toc37068042"/>
      <w:r w:rsidRPr="00F537EB">
        <w:t>–</w:t>
      </w:r>
      <w:r w:rsidRPr="00F537EB">
        <w:tab/>
      </w:r>
      <w:r w:rsidRPr="00F537EB">
        <w:rPr>
          <w:i/>
          <w:noProof/>
        </w:rPr>
        <w:t>RACH-ConfigCommon</w:t>
      </w:r>
      <w:bookmarkEnd w:id="3906"/>
      <w:bookmarkEnd w:id="3907"/>
      <w:bookmarkEnd w:id="3908"/>
      <w:bookmarkEnd w:id="3909"/>
      <w:bookmarkEnd w:id="3910"/>
      <w:bookmarkEnd w:id="391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2"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3" w:name="_Hlk515434066"/>
    </w:p>
    <w:p w14:paraId="6CAF0532" w14:textId="77777777" w:rsidR="007348B5" w:rsidRPr="00F537EB" w:rsidRDefault="007348B5" w:rsidP="007348B5">
      <w:pPr>
        <w:pStyle w:val="4"/>
      </w:pPr>
      <w:bookmarkStart w:id="3914" w:name="_Toc36757236"/>
      <w:bookmarkStart w:id="3915" w:name="_Toc36836777"/>
      <w:bookmarkStart w:id="3916" w:name="_Toc36843754"/>
      <w:bookmarkStart w:id="3917" w:name="_Toc37068043"/>
      <w:r w:rsidRPr="00F537EB">
        <w:t>–</w:t>
      </w:r>
      <w:r w:rsidRPr="00F537EB">
        <w:tab/>
      </w:r>
      <w:r w:rsidRPr="00F537EB">
        <w:rPr>
          <w:i/>
        </w:rPr>
        <w:t>RACH-ConfigCommonIAB</w:t>
      </w:r>
      <w:bookmarkEnd w:id="3914"/>
      <w:bookmarkEnd w:id="3915"/>
      <w:bookmarkEnd w:id="3916"/>
      <w:bookmarkEnd w:id="391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918" w:name="_Toc36757237"/>
      <w:bookmarkStart w:id="3919" w:name="_Toc36836778"/>
      <w:bookmarkStart w:id="3920" w:name="_Toc36843755"/>
      <w:bookmarkStart w:id="3921" w:name="_Toc37068044"/>
      <w:r w:rsidRPr="00F537EB">
        <w:lastRenderedPageBreak/>
        <w:t>–</w:t>
      </w:r>
      <w:r w:rsidRPr="00F537EB">
        <w:tab/>
      </w:r>
      <w:r w:rsidRPr="00F537EB">
        <w:rPr>
          <w:i/>
          <w:noProof/>
        </w:rPr>
        <w:t>RACH-ConfigCommonTwoStepRA</w:t>
      </w:r>
      <w:bookmarkEnd w:id="3918"/>
      <w:bookmarkEnd w:id="3919"/>
      <w:bookmarkEnd w:id="3920"/>
      <w:bookmarkEnd w:id="392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3" w:name="_Hlk30602504"/>
      <w:r w:rsidRPr="00F537EB">
        <w:t>RACH-CONFIGCOMMONTWOSTEPRA</w:t>
      </w:r>
      <w:bookmarkEnd w:id="392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4" w:name="_Hlk30602529"/>
      <w:r w:rsidRPr="00F537EB">
        <w:t>RACH-ConfigCommonTwoStepRA-r16 ::=                   SEQUENCE {</w:t>
      </w:r>
    </w:p>
    <w:bookmarkEnd w:id="3924"/>
    <w:p w14:paraId="44C1C998" w14:textId="77777777" w:rsidR="00FE259D" w:rsidRPr="00F537EB" w:rsidRDefault="00FE259D" w:rsidP="003B6316">
      <w:pPr>
        <w:pStyle w:val="PL"/>
      </w:pPr>
      <w:r w:rsidRPr="00F537EB">
        <w:t xml:space="preserve">    rach-ConfigGenericTwoStepRA-r16                      </w:t>
      </w:r>
      <w:commentRangeStart w:id="3925"/>
      <w:commentRangeStart w:id="3926"/>
      <w:r w:rsidRPr="00F537EB">
        <w:t>RACH-ConfigCommonTwoStepRA</w:t>
      </w:r>
      <w:commentRangeEnd w:id="3925"/>
      <w:r w:rsidR="00F94E4E">
        <w:rPr>
          <w:rStyle w:val="ad"/>
          <w:rFonts w:ascii="Times New Roman" w:eastAsia="宋体" w:hAnsi="Times New Roman"/>
          <w:noProof w:val="0"/>
          <w:lang w:eastAsia="en-US"/>
        </w:rPr>
        <w:commentReference w:id="3925"/>
      </w:r>
      <w:r w:rsidRPr="00F537EB">
        <w:t>-r16</w:t>
      </w:r>
      <w:commentRangeEnd w:id="3926"/>
      <w:r w:rsidR="00D5586B">
        <w:rPr>
          <w:rStyle w:val="ad"/>
          <w:rFonts w:ascii="Times New Roman" w:eastAsia="宋体" w:hAnsi="Times New Roman"/>
          <w:noProof w:val="0"/>
          <w:lang w:eastAsia="en-US"/>
        </w:rPr>
        <w:commentReference w:id="3926"/>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27" w:name="_Hlk30606833"/>
      <w:r w:rsidRPr="00F537EB">
        <w:t>n4,n8,n12,n16,n20,n24,n28,n32,n36,n40,n44,n48,n52,n56,n60,n64</w:t>
      </w:r>
      <w:bookmarkEnd w:id="392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28"/>
      <w:r w:rsidRPr="00F537EB">
        <w:t>msgA-PRACH-RootSequenceIndex</w:t>
      </w:r>
      <w:commentRangeEnd w:id="3928"/>
      <w:r w:rsidR="004F74F0">
        <w:rPr>
          <w:rStyle w:val="ad"/>
          <w:rFonts w:ascii="Times New Roman" w:eastAsia="宋体" w:hAnsi="Times New Roman"/>
          <w:noProof w:val="0"/>
          <w:lang w:eastAsia="en-US"/>
        </w:rPr>
        <w:commentReference w:id="3928"/>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29"/>
      <w:r w:rsidRPr="00F537EB">
        <w:t>msgA-RSRP-Threshold</w:t>
      </w:r>
      <w:commentRangeEnd w:id="3929"/>
      <w:r w:rsidR="00636848">
        <w:rPr>
          <w:rStyle w:val="ad"/>
          <w:rFonts w:ascii="Times New Roman" w:eastAsia="宋体" w:hAnsi="Times New Roman"/>
          <w:noProof w:val="0"/>
          <w:lang w:eastAsia="en-US"/>
        </w:rPr>
        <w:commentReference w:id="3929"/>
      </w:r>
      <w:r w:rsidRPr="00F537EB">
        <w:t>-r16                              RSRP-Range                                         OPTIONAL, -- Cond 2Step4Step</w:t>
      </w:r>
    </w:p>
    <w:p w14:paraId="5FDEC040" w14:textId="77777777" w:rsidR="00FE259D" w:rsidRPr="00F537EB" w:rsidRDefault="00FE259D" w:rsidP="003B6316">
      <w:pPr>
        <w:pStyle w:val="PL"/>
      </w:pPr>
      <w:r w:rsidRPr="00F537EB">
        <w:t xml:space="preserve">    </w:t>
      </w:r>
      <w:commentRangeStart w:id="3930"/>
      <w:commentRangeStart w:id="3931"/>
      <w:r w:rsidRPr="00F537EB">
        <w:t>msgA-RSRP-ThresholdSUL</w:t>
      </w:r>
      <w:commentRangeEnd w:id="3930"/>
      <w:commentRangeEnd w:id="3931"/>
      <w:r w:rsidR="00F9056A">
        <w:rPr>
          <w:rStyle w:val="ad"/>
          <w:rFonts w:ascii="Times New Roman" w:eastAsia="宋体" w:hAnsi="Times New Roman"/>
          <w:noProof w:val="0"/>
          <w:lang w:eastAsia="en-US"/>
        </w:rPr>
        <w:commentReference w:id="3930"/>
      </w:r>
      <w:r w:rsidR="00636848">
        <w:rPr>
          <w:rStyle w:val="ad"/>
          <w:rFonts w:ascii="Times New Roman" w:eastAsia="宋体" w:hAnsi="Times New Roman"/>
          <w:noProof w:val="0"/>
          <w:lang w:eastAsia="en-US"/>
        </w:rPr>
        <w:commentReference w:id="3931"/>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32"/>
      <w:r w:rsidRPr="00F537EB">
        <w:t>Need S</w:t>
      </w:r>
      <w:commentRangeEnd w:id="3932"/>
      <w:r w:rsidR="00F9056A">
        <w:rPr>
          <w:rStyle w:val="ad"/>
          <w:rFonts w:ascii="Times New Roman" w:eastAsia="宋体" w:hAnsi="Times New Roman"/>
          <w:noProof w:val="0"/>
          <w:lang w:eastAsia="en-US"/>
        </w:rPr>
        <w:commentReference w:id="3932"/>
      </w:r>
    </w:p>
    <w:p w14:paraId="41B324BE" w14:textId="77777777" w:rsidR="00FE259D" w:rsidRPr="00F537EB" w:rsidRDefault="00FE259D" w:rsidP="003B6316">
      <w:pPr>
        <w:pStyle w:val="PL"/>
      </w:pPr>
      <w:r w:rsidRPr="00F537EB">
        <w:t xml:space="preserve">    msgA-RSRP-ThresholdSSB-SUL-r16                       RSRP-Range                                         OPTIONAL, -- Cond </w:t>
      </w:r>
      <w:commentRangeStart w:id="3933"/>
      <w:r w:rsidRPr="00F537EB">
        <w:t>2StepSUL</w:t>
      </w:r>
      <w:commentRangeEnd w:id="3933"/>
      <w:r w:rsidR="00F9056A">
        <w:rPr>
          <w:rStyle w:val="ad"/>
          <w:rFonts w:ascii="Times New Roman" w:eastAsia="宋体" w:hAnsi="Times New Roman"/>
          <w:noProof w:val="0"/>
          <w:lang w:eastAsia="en-US"/>
        </w:rPr>
        <w:commentReference w:id="3933"/>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92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4"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35"/>
            <w:r w:rsidRPr="00F537EB">
              <w:rPr>
                <w:b/>
                <w:i/>
                <w:szCs w:val="22"/>
              </w:rPr>
              <w:t>msgA-PRACH-RootSequenceIndex</w:t>
            </w:r>
            <w:commentRangeEnd w:id="3935"/>
            <w:r w:rsidR="004F74F0">
              <w:rPr>
                <w:rStyle w:val="ad"/>
                <w:rFonts w:ascii="Times New Roman" w:eastAsia="宋体" w:hAnsi="Times New Roman"/>
                <w:lang w:eastAsia="en-US"/>
              </w:rPr>
              <w:commentReference w:id="3935"/>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36"/>
            <w:r w:rsidRPr="00F537EB">
              <w:rPr>
                <w:b/>
                <w:i/>
                <w:szCs w:val="22"/>
              </w:rPr>
              <w:t>msgA-RestrictedSetConfig</w:t>
            </w:r>
            <w:commentRangeEnd w:id="3936"/>
            <w:r w:rsidR="00432F8B">
              <w:rPr>
                <w:rStyle w:val="ad"/>
                <w:rFonts w:ascii="Times New Roman" w:eastAsia="宋体" w:hAnsi="Times New Roman"/>
                <w:lang w:eastAsia="en-US"/>
              </w:rPr>
              <w:commentReference w:id="3936"/>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37"/>
            <w:r w:rsidRPr="00F537EB">
              <w:rPr>
                <w:b/>
                <w:i/>
                <w:szCs w:val="22"/>
              </w:rPr>
              <w:t>msgA-SubcarrierSpacing</w:t>
            </w:r>
            <w:commentRangeEnd w:id="3937"/>
            <w:r w:rsidR="00432F8B">
              <w:rPr>
                <w:rStyle w:val="ad"/>
                <w:rFonts w:ascii="Times New Roman" w:eastAsia="宋体" w:hAnsi="Times New Roman"/>
                <w:lang w:eastAsia="en-US"/>
              </w:rPr>
              <w:commentReference w:id="3937"/>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38"/>
            <w:r w:rsidRPr="00F537EB">
              <w:rPr>
                <w:b/>
                <w:i/>
                <w:szCs w:val="22"/>
              </w:rPr>
              <w:lastRenderedPageBreak/>
              <w:t>ra-ContentionResolutionTimer</w:t>
            </w:r>
            <w:commentRangeEnd w:id="3938"/>
            <w:r w:rsidR="00432F8B">
              <w:rPr>
                <w:rStyle w:val="ad"/>
                <w:rFonts w:ascii="Times New Roman" w:eastAsia="宋体" w:hAnsi="Times New Roman"/>
                <w:lang w:eastAsia="en-US"/>
              </w:rPr>
              <w:commentReference w:id="3938"/>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39"/>
            <w:r w:rsidRPr="00F537EB">
              <w:rPr>
                <w:szCs w:val="22"/>
              </w:rPr>
              <w:t>Absent if only one preamble group is configured.</w:t>
            </w:r>
            <w:commentRangeEnd w:id="3939"/>
            <w:r w:rsidR="00C203AB">
              <w:rPr>
                <w:rStyle w:val="ad"/>
                <w:rFonts w:ascii="Times New Roman" w:eastAsia="宋体" w:hAnsi="Times New Roman"/>
                <w:lang w:eastAsia="en-US"/>
              </w:rPr>
              <w:commentReference w:id="3939"/>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40"/>
            <w:r w:rsidRPr="00F537EB">
              <w:rPr>
                <w:szCs w:val="22"/>
              </w:rPr>
              <w:t>Absent if only one preamble group is configured.</w:t>
            </w:r>
            <w:commentRangeEnd w:id="3940"/>
            <w:r w:rsidR="00006F9E">
              <w:rPr>
                <w:rStyle w:val="ad"/>
                <w:rFonts w:ascii="Times New Roman" w:eastAsia="宋体" w:hAnsi="Times New Roman"/>
                <w:lang w:eastAsia="en-US"/>
              </w:rPr>
              <w:commentReference w:id="3940"/>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941" w:name="_Toc20426066"/>
      <w:bookmarkStart w:id="3942" w:name="_Toc29321462"/>
      <w:bookmarkStart w:id="3943" w:name="_Toc36757238"/>
      <w:bookmarkStart w:id="3944" w:name="_Toc36836779"/>
      <w:bookmarkStart w:id="3945" w:name="_Toc36843756"/>
      <w:bookmarkStart w:id="3946" w:name="_Toc37068045"/>
      <w:r w:rsidRPr="00F537EB">
        <w:t>–</w:t>
      </w:r>
      <w:r w:rsidRPr="00F537EB">
        <w:tab/>
      </w:r>
      <w:r w:rsidRPr="00F537EB">
        <w:rPr>
          <w:i/>
          <w:noProof/>
        </w:rPr>
        <w:t>RACH-ConfigDedicated</w:t>
      </w:r>
      <w:bookmarkEnd w:id="3941"/>
      <w:bookmarkEnd w:id="3942"/>
      <w:bookmarkEnd w:id="3943"/>
      <w:bookmarkEnd w:id="3944"/>
      <w:bookmarkEnd w:id="3945"/>
      <w:bookmarkEnd w:id="3946"/>
    </w:p>
    <w:bookmarkEnd w:id="391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47"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48"/>
      <w:r w:rsidRPr="00F537EB">
        <w:t>Need N</w:t>
      </w:r>
      <w:commentRangeEnd w:id="3948"/>
      <w:r w:rsidR="00F9056A">
        <w:rPr>
          <w:rStyle w:val="ad"/>
          <w:rFonts w:ascii="Times New Roman" w:eastAsia="宋体" w:hAnsi="Times New Roman"/>
          <w:noProof w:val="0"/>
          <w:lang w:eastAsia="en-US"/>
        </w:rPr>
        <w:commentReference w:id="3948"/>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4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49"/>
      <w:r w:rsidRPr="00F537EB">
        <w:t>RACH-ConfigGeneric</w:t>
      </w:r>
      <w:commentRangeEnd w:id="3949"/>
      <w:r w:rsidR="00F9056A">
        <w:rPr>
          <w:rStyle w:val="ad"/>
          <w:rFonts w:ascii="Times New Roman" w:eastAsia="宋体" w:hAnsi="Times New Roman"/>
          <w:noProof w:val="0"/>
          <w:lang w:eastAsia="en-US"/>
        </w:rPr>
        <w:commentReference w:id="3949"/>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50"/>
      <w:r w:rsidRPr="00F537EB">
        <w:t>MsgA-PUSCH-Config-r16</w:t>
      </w:r>
      <w:commentRangeEnd w:id="3950"/>
      <w:r w:rsidR="00636848">
        <w:rPr>
          <w:rStyle w:val="ad"/>
          <w:rFonts w:ascii="Times New Roman" w:eastAsia="宋体" w:hAnsi="Times New Roman"/>
          <w:noProof w:val="0"/>
          <w:lang w:eastAsia="en-US"/>
        </w:rPr>
        <w:commentReference w:id="3950"/>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51"/>
      <w:commentRangeStart w:id="3952"/>
      <w:r w:rsidRPr="00F537EB">
        <w:t>totalNumberOfTwoStepRA-Preambles</w:t>
      </w:r>
      <w:commentRangeEnd w:id="3951"/>
      <w:commentRangeEnd w:id="3952"/>
      <w:r w:rsidR="00F9056A">
        <w:rPr>
          <w:rStyle w:val="ad"/>
          <w:rFonts w:ascii="Times New Roman" w:eastAsia="宋体" w:hAnsi="Times New Roman"/>
          <w:noProof w:val="0"/>
          <w:lang w:eastAsia="en-US"/>
        </w:rPr>
        <w:commentReference w:id="3951"/>
      </w:r>
      <w:r w:rsidR="00C66893">
        <w:rPr>
          <w:rStyle w:val="ad"/>
          <w:rFonts w:ascii="Times New Roman" w:eastAsia="宋体" w:hAnsi="Times New Roman"/>
          <w:noProof w:val="0"/>
          <w:lang w:eastAsia="en-US"/>
        </w:rPr>
        <w:commentReference w:id="3952"/>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953" w:name="_Toc20426067"/>
      <w:bookmarkStart w:id="3954" w:name="_Toc29321463"/>
      <w:bookmarkStart w:id="3955" w:name="_Toc36757239"/>
      <w:bookmarkStart w:id="3956" w:name="_Toc36836780"/>
      <w:bookmarkStart w:id="3957" w:name="_Toc36843757"/>
      <w:bookmarkStart w:id="3958" w:name="_Toc37068046"/>
      <w:r w:rsidRPr="00F537EB">
        <w:t>–</w:t>
      </w:r>
      <w:r w:rsidRPr="00F537EB">
        <w:tab/>
      </w:r>
      <w:r w:rsidRPr="00F537EB">
        <w:rPr>
          <w:i/>
          <w:noProof/>
        </w:rPr>
        <w:t>RACH-ConfigGeneric</w:t>
      </w:r>
      <w:bookmarkEnd w:id="3953"/>
      <w:bookmarkEnd w:id="3954"/>
      <w:bookmarkEnd w:id="3955"/>
      <w:bookmarkEnd w:id="3956"/>
      <w:bookmarkEnd w:id="3957"/>
      <w:bookmarkEnd w:id="395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59"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5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960" w:name="_Toc36757240"/>
      <w:bookmarkStart w:id="3961" w:name="_Toc36836781"/>
      <w:bookmarkStart w:id="3962" w:name="_Toc36843758"/>
      <w:bookmarkStart w:id="3963" w:name="_Toc37068047"/>
      <w:r w:rsidRPr="00F537EB">
        <w:t>–</w:t>
      </w:r>
      <w:r w:rsidRPr="00F537EB">
        <w:tab/>
      </w:r>
      <w:r w:rsidRPr="00F537EB">
        <w:rPr>
          <w:i/>
          <w:noProof/>
        </w:rPr>
        <w:t>RACH-ConfigGenericTwoStepRA</w:t>
      </w:r>
      <w:bookmarkEnd w:id="3960"/>
      <w:bookmarkEnd w:id="3961"/>
      <w:bookmarkEnd w:id="3962"/>
      <w:bookmarkEnd w:id="3963"/>
    </w:p>
    <w:p w14:paraId="45C49627" w14:textId="77777777" w:rsidR="00FE259D" w:rsidRPr="00F537EB" w:rsidRDefault="00FE259D" w:rsidP="00FE259D">
      <w:bookmarkStart w:id="3964" w:name="_Hlk30608459"/>
      <w:r w:rsidRPr="00F537EB">
        <w:t xml:space="preserve">The IE </w:t>
      </w:r>
      <w:r w:rsidRPr="00F537EB">
        <w:rPr>
          <w:i/>
        </w:rPr>
        <w:t>RACH-ConfigGenericTwoStepRA</w:t>
      </w:r>
      <w:r w:rsidRPr="00F537EB">
        <w:t xml:space="preserve"> is used to specify the 2-step random access type parameters.</w:t>
      </w:r>
    </w:p>
    <w:bookmarkEnd w:id="396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65" w:name="_Hlk30608593"/>
      <w:bookmarkStart w:id="396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67"/>
      <w:commentRangeStart w:id="3968"/>
      <w:r w:rsidRPr="00F537EB">
        <w:t>preambleTransMax</w:t>
      </w:r>
      <w:commentRangeEnd w:id="3967"/>
      <w:r w:rsidR="00F9056A">
        <w:rPr>
          <w:rStyle w:val="ad"/>
          <w:rFonts w:ascii="Times New Roman" w:eastAsia="宋体" w:hAnsi="Times New Roman"/>
          <w:noProof w:val="0"/>
          <w:lang w:eastAsia="en-US"/>
        </w:rPr>
        <w:commentReference w:id="3967"/>
      </w:r>
      <w:r w:rsidRPr="00F537EB">
        <w:t>-r16</w:t>
      </w:r>
      <w:commentRangeEnd w:id="3968"/>
      <w:r w:rsidR="005D7B1C">
        <w:rPr>
          <w:rStyle w:val="ad"/>
          <w:rFonts w:ascii="Times New Roman" w:eastAsia="宋体" w:hAnsi="Times New Roman"/>
          <w:noProof w:val="0"/>
          <w:lang w:eastAsia="en-US"/>
        </w:rPr>
        <w:commentReference w:id="3968"/>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65"/>
    <w:bookmarkEnd w:id="396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69"/>
            <w:r w:rsidRPr="00F537EB">
              <w:rPr>
                <w:b/>
                <w:i/>
                <w:szCs w:val="22"/>
              </w:rPr>
              <w:t>msgA-TransMax</w:t>
            </w:r>
            <w:commentRangeEnd w:id="3969"/>
            <w:r w:rsidR="001812CE">
              <w:rPr>
                <w:rStyle w:val="ad"/>
                <w:rFonts w:ascii="Times New Roman" w:eastAsia="宋体" w:hAnsi="Times New Roman"/>
                <w:lang w:eastAsia="en-US"/>
              </w:rPr>
              <w:commentReference w:id="3969"/>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970" w:name="_Toc20426068"/>
      <w:bookmarkStart w:id="3971" w:name="_Toc29321464"/>
      <w:bookmarkStart w:id="3972" w:name="_Toc36757241"/>
      <w:bookmarkStart w:id="3973" w:name="_Toc36836782"/>
      <w:bookmarkStart w:id="3974" w:name="_Toc36843759"/>
      <w:bookmarkStart w:id="3975" w:name="_Toc37068048"/>
      <w:r w:rsidRPr="00F537EB">
        <w:lastRenderedPageBreak/>
        <w:t>–</w:t>
      </w:r>
      <w:r w:rsidRPr="00F537EB">
        <w:tab/>
      </w:r>
      <w:r w:rsidRPr="00F537EB">
        <w:rPr>
          <w:i/>
        </w:rPr>
        <w:t>RA-Prioritization</w:t>
      </w:r>
      <w:bookmarkEnd w:id="3970"/>
      <w:bookmarkEnd w:id="3971"/>
      <w:bookmarkEnd w:id="3972"/>
      <w:bookmarkEnd w:id="3973"/>
      <w:bookmarkEnd w:id="3974"/>
      <w:bookmarkEnd w:id="397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976" w:name="_Toc20426069"/>
      <w:bookmarkStart w:id="3977" w:name="_Toc29321465"/>
      <w:bookmarkStart w:id="3978" w:name="_Toc36757242"/>
      <w:bookmarkStart w:id="3979" w:name="_Toc36836783"/>
      <w:bookmarkStart w:id="3980" w:name="_Toc36843760"/>
      <w:bookmarkStart w:id="3981" w:name="_Toc37068049"/>
      <w:r w:rsidRPr="00F537EB">
        <w:t>–</w:t>
      </w:r>
      <w:r w:rsidRPr="00F537EB">
        <w:tab/>
      </w:r>
      <w:r w:rsidRPr="00F537EB">
        <w:rPr>
          <w:i/>
        </w:rPr>
        <w:t>RadioBearerConfig</w:t>
      </w:r>
      <w:bookmarkEnd w:id="3976"/>
      <w:bookmarkEnd w:id="3977"/>
      <w:bookmarkEnd w:id="3978"/>
      <w:bookmarkEnd w:id="3979"/>
      <w:bookmarkEnd w:id="3980"/>
      <w:bookmarkEnd w:id="398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982"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98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3" w:name="_Hlk512338927"/>
    </w:p>
    <w:p w14:paraId="5885A058" w14:textId="77777777" w:rsidR="002C5D28" w:rsidRPr="00F537EB" w:rsidRDefault="002C5D28" w:rsidP="002C5D28">
      <w:pPr>
        <w:pStyle w:val="4"/>
      </w:pPr>
      <w:bookmarkStart w:id="3984" w:name="_Toc20426070"/>
      <w:bookmarkStart w:id="3985" w:name="_Toc29321466"/>
      <w:bookmarkStart w:id="3986" w:name="_Toc36757243"/>
      <w:bookmarkStart w:id="3987" w:name="_Toc36836784"/>
      <w:bookmarkStart w:id="3988" w:name="_Toc36843761"/>
      <w:bookmarkStart w:id="3989" w:name="_Toc37068050"/>
      <w:r w:rsidRPr="00F537EB">
        <w:t>–</w:t>
      </w:r>
      <w:r w:rsidRPr="00F537EB">
        <w:tab/>
      </w:r>
      <w:r w:rsidRPr="00F537EB">
        <w:rPr>
          <w:i/>
        </w:rPr>
        <w:t>RadioLinkMonitoringConfig</w:t>
      </w:r>
      <w:bookmarkEnd w:id="3984"/>
      <w:bookmarkEnd w:id="3985"/>
      <w:bookmarkEnd w:id="3986"/>
      <w:bookmarkEnd w:id="3987"/>
      <w:bookmarkEnd w:id="3988"/>
      <w:bookmarkEnd w:id="3989"/>
    </w:p>
    <w:bookmarkEnd w:id="398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90"/>
            <w:r w:rsidR="00E65946" w:rsidRPr="00F537EB">
              <w:rPr>
                <w:szCs w:val="22"/>
              </w:rPr>
              <w:t>For SCell beam failure detection</w:t>
            </w:r>
            <w:commentRangeEnd w:id="3990"/>
            <w:r w:rsidR="00411B0B">
              <w:rPr>
                <w:rStyle w:val="ad"/>
                <w:rFonts w:ascii="Times New Roman" w:eastAsia="宋体" w:hAnsi="Times New Roman"/>
                <w:lang w:eastAsia="en-US"/>
              </w:rPr>
              <w:commentReference w:id="3990"/>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991" w:name="_Toc20426071"/>
      <w:bookmarkStart w:id="3992" w:name="_Toc29321467"/>
      <w:bookmarkStart w:id="3993" w:name="_Toc36757244"/>
      <w:bookmarkStart w:id="3994" w:name="_Toc36836785"/>
      <w:bookmarkStart w:id="3995" w:name="_Toc36843762"/>
      <w:bookmarkStart w:id="3996" w:name="_Toc37068051"/>
      <w:r w:rsidRPr="00F537EB">
        <w:t>–</w:t>
      </w:r>
      <w:r w:rsidRPr="00F537EB">
        <w:tab/>
      </w:r>
      <w:r w:rsidRPr="00F537EB">
        <w:rPr>
          <w:i/>
        </w:rPr>
        <w:t>RadioLinkMonitoringRS</w:t>
      </w:r>
      <w:r w:rsidR="009F3029" w:rsidRPr="00F537EB">
        <w:rPr>
          <w:i/>
        </w:rPr>
        <w:t>-</w:t>
      </w:r>
      <w:r w:rsidRPr="00F537EB">
        <w:rPr>
          <w:i/>
        </w:rPr>
        <w:t>Id</w:t>
      </w:r>
      <w:bookmarkEnd w:id="3991"/>
      <w:bookmarkEnd w:id="3992"/>
      <w:bookmarkEnd w:id="3993"/>
      <w:bookmarkEnd w:id="3994"/>
      <w:bookmarkEnd w:id="3995"/>
      <w:bookmarkEnd w:id="399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997" w:name="_Toc20426072"/>
      <w:bookmarkStart w:id="3998" w:name="_Toc29321468"/>
      <w:bookmarkStart w:id="3999" w:name="_Toc36757245"/>
      <w:bookmarkStart w:id="4000" w:name="_Toc36836786"/>
      <w:bookmarkStart w:id="4001" w:name="_Toc36843763"/>
      <w:bookmarkStart w:id="4002" w:name="_Toc37068052"/>
      <w:r w:rsidRPr="00F537EB">
        <w:rPr>
          <w:rFonts w:eastAsia="宋体"/>
        </w:rPr>
        <w:t>–</w:t>
      </w:r>
      <w:r w:rsidRPr="00F537EB">
        <w:rPr>
          <w:rFonts w:eastAsia="宋体"/>
        </w:rPr>
        <w:tab/>
      </w:r>
      <w:r w:rsidRPr="00F537EB">
        <w:rPr>
          <w:rFonts w:eastAsia="宋体"/>
          <w:i/>
          <w:noProof/>
        </w:rPr>
        <w:t>RAN-AreaCode</w:t>
      </w:r>
      <w:bookmarkEnd w:id="3997"/>
      <w:bookmarkEnd w:id="3998"/>
      <w:bookmarkEnd w:id="3999"/>
      <w:bookmarkEnd w:id="4000"/>
      <w:bookmarkEnd w:id="4001"/>
      <w:bookmarkEnd w:id="4002"/>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003" w:name="_Toc20426073"/>
      <w:bookmarkStart w:id="4004" w:name="_Toc29321469"/>
      <w:bookmarkStart w:id="4005" w:name="_Toc36757246"/>
      <w:bookmarkStart w:id="4006" w:name="_Toc36836787"/>
      <w:bookmarkStart w:id="4007" w:name="_Toc36843764"/>
      <w:bookmarkStart w:id="4008" w:name="_Toc37068053"/>
      <w:r w:rsidRPr="00F537EB">
        <w:t>–</w:t>
      </w:r>
      <w:r w:rsidRPr="00F537EB">
        <w:tab/>
      </w:r>
      <w:r w:rsidRPr="00F537EB">
        <w:rPr>
          <w:i/>
        </w:rPr>
        <w:t>RateMatchPattern</w:t>
      </w:r>
      <w:bookmarkEnd w:id="4003"/>
      <w:bookmarkEnd w:id="4004"/>
      <w:bookmarkEnd w:id="4005"/>
      <w:bookmarkEnd w:id="4006"/>
      <w:bookmarkEnd w:id="4007"/>
      <w:bookmarkEnd w:id="400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009" w:name="_Toc20426074"/>
      <w:bookmarkStart w:id="4010" w:name="_Toc29321470"/>
      <w:bookmarkStart w:id="4011" w:name="_Toc36757247"/>
      <w:bookmarkStart w:id="4012" w:name="_Toc36836788"/>
      <w:bookmarkStart w:id="4013" w:name="_Toc36843765"/>
      <w:bookmarkStart w:id="4014" w:name="_Toc37068054"/>
      <w:r w:rsidRPr="00F537EB">
        <w:t>–</w:t>
      </w:r>
      <w:r w:rsidRPr="00F537EB">
        <w:tab/>
      </w:r>
      <w:r w:rsidRPr="00F537EB">
        <w:rPr>
          <w:i/>
        </w:rPr>
        <w:t>RateMatchPatternId</w:t>
      </w:r>
      <w:bookmarkEnd w:id="4009"/>
      <w:bookmarkEnd w:id="4010"/>
      <w:bookmarkEnd w:id="4011"/>
      <w:bookmarkEnd w:id="4012"/>
      <w:bookmarkEnd w:id="4013"/>
      <w:bookmarkEnd w:id="401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015" w:name="_Toc20426075"/>
      <w:bookmarkStart w:id="4016" w:name="_Toc29321471"/>
      <w:bookmarkStart w:id="4017" w:name="_Toc36757248"/>
      <w:bookmarkStart w:id="4018" w:name="_Toc36836789"/>
      <w:bookmarkStart w:id="4019" w:name="_Toc36843766"/>
      <w:bookmarkStart w:id="4020" w:name="_Toc37068055"/>
      <w:r w:rsidRPr="00F537EB">
        <w:t>–</w:t>
      </w:r>
      <w:r w:rsidRPr="00F537EB">
        <w:tab/>
      </w:r>
      <w:r w:rsidRPr="00F537EB">
        <w:rPr>
          <w:i/>
        </w:rPr>
        <w:t>RateMatchPatternLTE-CRS</w:t>
      </w:r>
      <w:bookmarkEnd w:id="4015"/>
      <w:bookmarkEnd w:id="4016"/>
      <w:bookmarkEnd w:id="4017"/>
      <w:bookmarkEnd w:id="4018"/>
      <w:bookmarkEnd w:id="4019"/>
      <w:bookmarkEnd w:id="402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2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21"/>
    </w:tbl>
    <w:p w14:paraId="5F451024" w14:textId="49BFE2CE" w:rsidR="000B4A46" w:rsidRPr="00F537EB" w:rsidRDefault="000B4A46" w:rsidP="000B4A46"/>
    <w:p w14:paraId="26B88A13" w14:textId="77777777" w:rsidR="00A06B34" w:rsidRPr="00F537EB" w:rsidRDefault="00A06B34" w:rsidP="00A06B34">
      <w:pPr>
        <w:pStyle w:val="4"/>
      </w:pPr>
      <w:bookmarkStart w:id="4022" w:name="_Toc36757249"/>
      <w:bookmarkStart w:id="4023" w:name="_Toc36836790"/>
      <w:bookmarkStart w:id="4024" w:name="_Toc36843767"/>
      <w:bookmarkStart w:id="4025" w:name="_Toc37068056"/>
      <w:r w:rsidRPr="00F537EB">
        <w:t>–</w:t>
      </w:r>
      <w:r w:rsidRPr="00F537EB">
        <w:tab/>
      </w:r>
      <w:r w:rsidRPr="00F537EB">
        <w:rPr>
          <w:i/>
        </w:rPr>
        <w:t>ReferenceTimeInfo</w:t>
      </w:r>
      <w:bookmarkEnd w:id="4022"/>
      <w:bookmarkEnd w:id="4023"/>
      <w:bookmarkEnd w:id="4024"/>
      <w:bookmarkEnd w:id="402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26"/>
      <w:r w:rsidRPr="00F537EB">
        <w:t>R</w:t>
      </w:r>
      <w:commentRangeEnd w:id="4026"/>
      <w:r w:rsidR="00154AD1">
        <w:rPr>
          <w:rStyle w:val="ad"/>
          <w:rFonts w:ascii="Times New Roman" w:eastAsia="宋体" w:hAnsi="Times New Roman"/>
          <w:noProof w:val="0"/>
          <w:lang w:eastAsia="en-US"/>
        </w:rPr>
        <w:commentReference w:id="4026"/>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27"/>
      <w:r w:rsidRPr="00F537EB">
        <w:t>SEQUENCE</w:t>
      </w:r>
      <w:commentRangeEnd w:id="4027"/>
      <w:r w:rsidR="00D57CB8">
        <w:rPr>
          <w:rStyle w:val="ad"/>
          <w:rFonts w:ascii="Times New Roman" w:eastAsia="宋体" w:hAnsi="Times New Roman"/>
          <w:noProof w:val="0"/>
          <w:lang w:eastAsia="en-US"/>
        </w:rPr>
        <w:commentReference w:id="4027"/>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028" w:name="_Toc20426076"/>
      <w:bookmarkStart w:id="4029" w:name="_Toc29321472"/>
      <w:bookmarkStart w:id="4030" w:name="_Toc36757250"/>
      <w:bookmarkStart w:id="4031" w:name="_Toc36836791"/>
      <w:bookmarkStart w:id="4032" w:name="_Toc36843768"/>
      <w:bookmarkStart w:id="4033" w:name="_Toc37068057"/>
      <w:r w:rsidRPr="00F537EB">
        <w:t>–</w:t>
      </w:r>
      <w:r w:rsidRPr="00F537EB">
        <w:tab/>
      </w:r>
      <w:r w:rsidRPr="00F537EB">
        <w:rPr>
          <w:i/>
        </w:rPr>
        <w:t>RejectWaitTime</w:t>
      </w:r>
      <w:bookmarkEnd w:id="4028"/>
      <w:bookmarkEnd w:id="4029"/>
      <w:bookmarkEnd w:id="4030"/>
      <w:bookmarkEnd w:id="4031"/>
      <w:bookmarkEnd w:id="4032"/>
      <w:bookmarkEnd w:id="403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034" w:name="_Toc36757251"/>
      <w:bookmarkStart w:id="4035" w:name="_Toc36836792"/>
      <w:bookmarkStart w:id="4036" w:name="_Toc36843769"/>
      <w:bookmarkStart w:id="4037" w:name="_Toc37068058"/>
      <w:r w:rsidRPr="00F537EB">
        <w:t>–</w:t>
      </w:r>
      <w:r w:rsidRPr="00F537EB">
        <w:tab/>
      </w:r>
      <w:r w:rsidRPr="00F537EB">
        <w:rPr>
          <w:i/>
        </w:rPr>
        <w:t>RepetitionSchemeConfig</w:t>
      </w:r>
      <w:bookmarkEnd w:id="4034"/>
      <w:bookmarkEnd w:id="4035"/>
      <w:bookmarkEnd w:id="4036"/>
      <w:bookmarkEnd w:id="403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038" w:name="_Toc36757252"/>
      <w:bookmarkStart w:id="4039" w:name="_Toc36836793"/>
      <w:bookmarkStart w:id="4040" w:name="_Toc36843770"/>
      <w:bookmarkStart w:id="4041" w:name="_Toc37068059"/>
      <w:r w:rsidRPr="00F537EB">
        <w:rPr>
          <w:rFonts w:eastAsia="MS Mincho"/>
        </w:rPr>
        <w:t>–</w:t>
      </w:r>
      <w:r w:rsidRPr="00F537EB">
        <w:rPr>
          <w:rFonts w:eastAsia="MS Mincho"/>
        </w:rPr>
        <w:tab/>
      </w:r>
      <w:r w:rsidRPr="00F537EB">
        <w:rPr>
          <w:rFonts w:eastAsia="MS Mincho"/>
          <w:i/>
          <w:iCs/>
        </w:rPr>
        <w:t>ReportConfigEUTRA-SL</w:t>
      </w:r>
      <w:bookmarkEnd w:id="4038"/>
      <w:bookmarkEnd w:id="4039"/>
      <w:bookmarkEnd w:id="4040"/>
      <w:bookmarkEnd w:id="404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42"/>
      <w:r w:rsidRPr="00F537EB">
        <w:rPr>
          <w:lang w:eastAsia="x-none"/>
        </w:rPr>
        <w:t>Event</w:t>
      </w:r>
      <w:commentRangeEnd w:id="4042"/>
      <w:r w:rsidR="002717B0">
        <w:rPr>
          <w:rStyle w:val="ad"/>
          <w:rFonts w:eastAsia="宋体"/>
          <w:lang w:eastAsia="en-US"/>
        </w:rPr>
        <w:commentReference w:id="4042"/>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43"/>
            <w:r w:rsidRPr="00F537EB">
              <w:t>NR</w:t>
            </w:r>
            <w:commentRangeEnd w:id="4043"/>
            <w:r w:rsidR="002717B0">
              <w:rPr>
                <w:rStyle w:val="ad"/>
                <w:rFonts w:ascii="Times New Roman" w:eastAsia="宋体" w:hAnsi="Times New Roman"/>
                <w:lang w:eastAsia="en-US"/>
              </w:rPr>
              <w:commentReference w:id="4043"/>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44"/>
            <w:r w:rsidRPr="00F537EB">
              <w:rPr>
                <w:lang w:eastAsia="en-GB"/>
              </w:rPr>
              <w:t>NR</w:t>
            </w:r>
            <w:commentRangeEnd w:id="4044"/>
            <w:r w:rsidR="002717B0">
              <w:rPr>
                <w:rStyle w:val="ad"/>
                <w:rFonts w:ascii="Times New Roman" w:eastAsia="宋体" w:hAnsi="Times New Roman"/>
                <w:lang w:eastAsia="en-US"/>
              </w:rPr>
              <w:commentReference w:id="4044"/>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045" w:name="_Toc20426077"/>
      <w:bookmarkStart w:id="4046" w:name="_Toc29321473"/>
      <w:bookmarkStart w:id="4047" w:name="_Toc36757253"/>
      <w:bookmarkStart w:id="4048" w:name="_Toc36836794"/>
      <w:bookmarkStart w:id="4049" w:name="_Toc36843771"/>
      <w:bookmarkStart w:id="4050" w:name="_Toc37068060"/>
      <w:r w:rsidRPr="00F537EB">
        <w:rPr>
          <w:rFonts w:eastAsia="MS Mincho"/>
        </w:rPr>
        <w:t>–</w:t>
      </w:r>
      <w:r w:rsidRPr="00F537EB">
        <w:rPr>
          <w:rFonts w:eastAsia="MS Mincho"/>
        </w:rPr>
        <w:tab/>
      </w:r>
      <w:r w:rsidRPr="00F537EB">
        <w:rPr>
          <w:rFonts w:eastAsia="MS Mincho"/>
          <w:i/>
        </w:rPr>
        <w:t>ReportConfigId</w:t>
      </w:r>
      <w:bookmarkEnd w:id="4045"/>
      <w:bookmarkEnd w:id="4046"/>
      <w:bookmarkEnd w:id="4047"/>
      <w:bookmarkEnd w:id="4048"/>
      <w:bookmarkEnd w:id="4049"/>
      <w:bookmarkEnd w:id="4050"/>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051" w:name="_Toc20426078"/>
      <w:bookmarkStart w:id="4052" w:name="_Toc29321474"/>
      <w:bookmarkStart w:id="4053" w:name="_Toc36757254"/>
      <w:bookmarkStart w:id="4054" w:name="_Toc36836795"/>
      <w:bookmarkStart w:id="4055" w:name="_Toc36843772"/>
      <w:bookmarkStart w:id="4056" w:name="_Toc37068061"/>
      <w:r w:rsidRPr="00F537EB">
        <w:rPr>
          <w:rFonts w:eastAsia="MS Mincho"/>
          <w:i/>
          <w:iCs/>
        </w:rPr>
        <w:t>–</w:t>
      </w:r>
      <w:r w:rsidRPr="00F537EB">
        <w:rPr>
          <w:rFonts w:eastAsia="MS Mincho"/>
          <w:i/>
          <w:iCs/>
        </w:rPr>
        <w:tab/>
        <w:t>ReportConfigInterRAT</w:t>
      </w:r>
      <w:bookmarkEnd w:id="4051"/>
      <w:bookmarkEnd w:id="4052"/>
      <w:bookmarkEnd w:id="4053"/>
      <w:bookmarkEnd w:id="4054"/>
      <w:bookmarkEnd w:id="4055"/>
      <w:bookmarkEnd w:id="4056"/>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057" w:name="_Toc20426079"/>
      <w:bookmarkStart w:id="4058" w:name="_Toc29321475"/>
      <w:bookmarkStart w:id="4059" w:name="_Toc36757255"/>
      <w:bookmarkStart w:id="4060" w:name="_Toc36836796"/>
      <w:bookmarkStart w:id="4061" w:name="_Toc36843773"/>
      <w:bookmarkStart w:id="4062" w:name="_Toc37068062"/>
      <w:r w:rsidRPr="00F537EB">
        <w:rPr>
          <w:rFonts w:eastAsia="MS Mincho"/>
        </w:rPr>
        <w:t>–</w:t>
      </w:r>
      <w:r w:rsidRPr="00F537EB">
        <w:rPr>
          <w:rFonts w:eastAsia="MS Mincho"/>
        </w:rPr>
        <w:tab/>
      </w:r>
      <w:r w:rsidRPr="00F537EB">
        <w:rPr>
          <w:rFonts w:eastAsia="MS Mincho"/>
          <w:i/>
        </w:rPr>
        <w:t>ReportConfigNR</w:t>
      </w:r>
      <w:bookmarkEnd w:id="4057"/>
      <w:bookmarkEnd w:id="4058"/>
      <w:bookmarkEnd w:id="4059"/>
      <w:bookmarkEnd w:id="4060"/>
      <w:bookmarkEnd w:id="4061"/>
      <w:bookmarkEnd w:id="4062"/>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63"/>
      <w:r w:rsidR="00201BF8" w:rsidRPr="00F537EB">
        <w:t>event</w:t>
      </w:r>
      <w:commentRangeEnd w:id="4063"/>
      <w:r w:rsidR="00352E6D">
        <w:rPr>
          <w:rStyle w:val="ad"/>
          <w:rFonts w:eastAsia="宋体"/>
          <w:lang w:eastAsia="en-US"/>
        </w:rPr>
        <w:commentReference w:id="4063"/>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64"/>
      <w:r w:rsidRPr="00F537EB">
        <w:t>includeCommonLocationInfo-r16</w:t>
      </w:r>
      <w:commentRangeEnd w:id="4064"/>
      <w:r w:rsidR="00A45DC5">
        <w:rPr>
          <w:rStyle w:val="ad"/>
          <w:rFonts w:ascii="Times New Roman" w:eastAsia="宋体" w:hAnsi="Times New Roman"/>
          <w:noProof w:val="0"/>
          <w:lang w:eastAsia="en-US"/>
        </w:rPr>
        <w:commentReference w:id="4064"/>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65"/>
      <w:r w:rsidRPr="00F537EB">
        <w:t xml:space="preserve">includeCommonLocationInfo-r16               </w:t>
      </w:r>
      <w:commentRangeEnd w:id="4065"/>
      <w:r w:rsidR="00A45DC5">
        <w:rPr>
          <w:rStyle w:val="ad"/>
          <w:rFonts w:ascii="Times New Roman" w:eastAsia="宋体" w:hAnsi="Times New Roman"/>
          <w:noProof w:val="0"/>
          <w:lang w:eastAsia="en-US"/>
        </w:rPr>
        <w:commentReference w:id="4065"/>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66" w:name="_Hlk32437314"/>
      <w:r w:rsidRPr="00F537EB">
        <w:t xml:space="preserve">MeasRSSI-ReportConfig-r16 </w:t>
      </w:r>
      <w:bookmarkEnd w:id="406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67"/>
            <w:r w:rsidR="00D31965" w:rsidRPr="00F537EB">
              <w:rPr>
                <w:szCs w:val="22"/>
                <w:lang w:eastAsia="ko-KR"/>
              </w:rPr>
              <w:t>53</w:t>
            </w:r>
            <w:commentRangeEnd w:id="4067"/>
            <w:r w:rsidR="00311F90">
              <w:rPr>
                <w:rStyle w:val="ad"/>
                <w:rFonts w:ascii="Times New Roman" w:eastAsia="宋体" w:hAnsi="Times New Roman"/>
                <w:lang w:eastAsia="en-US"/>
              </w:rPr>
              <w:commentReference w:id="4067"/>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4068" w:name="_Toc36757256"/>
      <w:bookmarkStart w:id="4069" w:name="_Toc36836797"/>
      <w:bookmarkStart w:id="4070" w:name="_Toc36843774"/>
      <w:bookmarkStart w:id="4071" w:name="_Toc37068063"/>
      <w:r w:rsidRPr="00F537EB">
        <w:rPr>
          <w:rFonts w:eastAsia="MS Mincho"/>
        </w:rPr>
        <w:t>–</w:t>
      </w:r>
      <w:r w:rsidRPr="00F537EB">
        <w:rPr>
          <w:rFonts w:eastAsia="MS Mincho"/>
        </w:rPr>
        <w:tab/>
      </w:r>
      <w:r w:rsidRPr="00F537EB">
        <w:rPr>
          <w:rFonts w:eastAsia="MS Mincho"/>
          <w:i/>
          <w:iCs/>
        </w:rPr>
        <w:t>ReportConfigNR-SL</w:t>
      </w:r>
      <w:bookmarkEnd w:id="4068"/>
      <w:bookmarkEnd w:id="4069"/>
      <w:bookmarkEnd w:id="4070"/>
      <w:bookmarkEnd w:id="407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72"/>
      <w:r w:rsidRPr="00F537EB">
        <w:t>These events are labelled CN with N equal to 1 and 2</w:t>
      </w:r>
      <w:commentRangeEnd w:id="4072"/>
      <w:r w:rsidR="003F56FE">
        <w:rPr>
          <w:rStyle w:val="ad"/>
          <w:rFonts w:eastAsia="宋体"/>
          <w:lang w:eastAsia="en-US"/>
        </w:rPr>
        <w:commentReference w:id="4072"/>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073" w:name="_Toc20426080"/>
      <w:bookmarkStart w:id="4074" w:name="_Toc29321476"/>
      <w:bookmarkStart w:id="4075" w:name="_Toc36757257"/>
      <w:bookmarkStart w:id="4076" w:name="_Toc36836798"/>
      <w:bookmarkStart w:id="4077" w:name="_Toc36843775"/>
      <w:bookmarkStart w:id="4078" w:name="_Toc37068064"/>
      <w:r w:rsidRPr="00F537EB">
        <w:rPr>
          <w:rFonts w:eastAsia="MS Mincho"/>
        </w:rPr>
        <w:t>–</w:t>
      </w:r>
      <w:r w:rsidRPr="00F537EB">
        <w:rPr>
          <w:rFonts w:eastAsia="MS Mincho"/>
        </w:rPr>
        <w:tab/>
      </w:r>
      <w:r w:rsidRPr="00F537EB">
        <w:rPr>
          <w:rFonts w:eastAsia="MS Mincho"/>
          <w:i/>
        </w:rPr>
        <w:t>ReportConfigToAddModList</w:t>
      </w:r>
      <w:bookmarkEnd w:id="4073"/>
      <w:bookmarkEnd w:id="4074"/>
      <w:bookmarkEnd w:id="4075"/>
      <w:bookmarkEnd w:id="4076"/>
      <w:bookmarkEnd w:id="4077"/>
      <w:bookmarkEnd w:id="407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079" w:name="_Toc20426081"/>
      <w:bookmarkStart w:id="4080" w:name="_Toc29321477"/>
      <w:bookmarkStart w:id="4081" w:name="_Toc36757258"/>
      <w:bookmarkStart w:id="4082" w:name="_Toc36836799"/>
      <w:bookmarkStart w:id="4083" w:name="_Toc36843776"/>
      <w:bookmarkStart w:id="4084" w:name="_Toc37068065"/>
      <w:r w:rsidRPr="00F537EB">
        <w:rPr>
          <w:rFonts w:eastAsia="MS Mincho"/>
        </w:rPr>
        <w:t>–</w:t>
      </w:r>
      <w:r w:rsidRPr="00F537EB">
        <w:rPr>
          <w:rFonts w:eastAsia="MS Mincho"/>
        </w:rPr>
        <w:tab/>
      </w:r>
      <w:r w:rsidRPr="00F537EB">
        <w:rPr>
          <w:rFonts w:eastAsia="MS Mincho"/>
          <w:i/>
        </w:rPr>
        <w:t>ReportInterval</w:t>
      </w:r>
      <w:bookmarkEnd w:id="4079"/>
      <w:bookmarkEnd w:id="4080"/>
      <w:bookmarkEnd w:id="4081"/>
      <w:bookmarkEnd w:id="4082"/>
      <w:bookmarkEnd w:id="4083"/>
      <w:bookmarkEnd w:id="408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085" w:name="_Toc20426082"/>
      <w:bookmarkStart w:id="4086" w:name="_Toc29321478"/>
      <w:bookmarkStart w:id="4087" w:name="_Toc36757259"/>
      <w:bookmarkStart w:id="4088" w:name="_Toc36836800"/>
      <w:bookmarkStart w:id="4089" w:name="_Toc36843777"/>
      <w:bookmarkStart w:id="4090" w:name="_Toc37068066"/>
      <w:r w:rsidRPr="00F537EB">
        <w:rPr>
          <w:rFonts w:eastAsia="宋体"/>
        </w:rPr>
        <w:t>–</w:t>
      </w:r>
      <w:r w:rsidRPr="00F537EB">
        <w:rPr>
          <w:rFonts w:eastAsia="宋体"/>
        </w:rPr>
        <w:tab/>
      </w:r>
      <w:r w:rsidRPr="00F537EB">
        <w:rPr>
          <w:rFonts w:eastAsia="宋体"/>
          <w:i/>
        </w:rPr>
        <w:t>ReselectionThreshold</w:t>
      </w:r>
      <w:bookmarkEnd w:id="4085"/>
      <w:bookmarkEnd w:id="4086"/>
      <w:bookmarkEnd w:id="4087"/>
      <w:bookmarkEnd w:id="4088"/>
      <w:bookmarkEnd w:id="4089"/>
      <w:bookmarkEnd w:id="4090"/>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091" w:name="_Toc20426083"/>
      <w:bookmarkStart w:id="4092" w:name="_Toc29321479"/>
      <w:bookmarkStart w:id="4093" w:name="_Toc36757260"/>
      <w:bookmarkStart w:id="4094" w:name="_Toc36836801"/>
      <w:bookmarkStart w:id="4095" w:name="_Toc36843778"/>
      <w:bookmarkStart w:id="4096" w:name="_Toc37068067"/>
      <w:r w:rsidRPr="00F537EB">
        <w:rPr>
          <w:rFonts w:eastAsia="宋体"/>
        </w:rPr>
        <w:t>–</w:t>
      </w:r>
      <w:r w:rsidRPr="00F537EB">
        <w:rPr>
          <w:rFonts w:eastAsia="宋体"/>
        </w:rPr>
        <w:tab/>
      </w:r>
      <w:r w:rsidRPr="00F537EB">
        <w:rPr>
          <w:rFonts w:eastAsia="宋体"/>
          <w:i/>
        </w:rPr>
        <w:t>ReselectionThresholdQ</w:t>
      </w:r>
      <w:bookmarkEnd w:id="4091"/>
      <w:bookmarkEnd w:id="4092"/>
      <w:bookmarkEnd w:id="4093"/>
      <w:bookmarkEnd w:id="4094"/>
      <w:bookmarkEnd w:id="4095"/>
      <w:bookmarkEnd w:id="4096"/>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097" w:name="_Toc20426084"/>
      <w:bookmarkStart w:id="4098" w:name="_Toc29321480"/>
      <w:bookmarkStart w:id="4099" w:name="_Toc36757261"/>
      <w:bookmarkStart w:id="4100" w:name="_Toc36836802"/>
      <w:bookmarkStart w:id="4101" w:name="_Toc36843779"/>
      <w:bookmarkStart w:id="4102" w:name="_Toc37068068"/>
      <w:r w:rsidRPr="00F537EB">
        <w:rPr>
          <w:rFonts w:eastAsia="宋体"/>
        </w:rPr>
        <w:t>–</w:t>
      </w:r>
      <w:r w:rsidRPr="00F537EB">
        <w:rPr>
          <w:rFonts w:eastAsia="宋体"/>
        </w:rPr>
        <w:tab/>
      </w:r>
      <w:r w:rsidRPr="00F537EB">
        <w:rPr>
          <w:rFonts w:eastAsia="宋体"/>
          <w:i/>
        </w:rPr>
        <w:t>ResumeCause</w:t>
      </w:r>
      <w:bookmarkEnd w:id="4097"/>
      <w:bookmarkEnd w:id="4098"/>
      <w:bookmarkEnd w:id="4099"/>
      <w:bookmarkEnd w:id="4100"/>
      <w:bookmarkEnd w:id="4101"/>
      <w:bookmarkEnd w:id="4102"/>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4103" w:name="_Toc20426085"/>
      <w:bookmarkStart w:id="4104" w:name="_Toc29321481"/>
      <w:bookmarkStart w:id="4105" w:name="_Toc36757262"/>
      <w:bookmarkStart w:id="4106" w:name="_Toc36836803"/>
      <w:bookmarkStart w:id="4107" w:name="_Toc36843780"/>
      <w:bookmarkStart w:id="4108" w:name="_Toc37068069"/>
      <w:r w:rsidRPr="00F537EB">
        <w:rPr>
          <w:rFonts w:eastAsia="宋体"/>
        </w:rPr>
        <w:t>–</w:t>
      </w:r>
      <w:r w:rsidRPr="00F537EB">
        <w:rPr>
          <w:rFonts w:eastAsia="宋体"/>
        </w:rPr>
        <w:tab/>
      </w:r>
      <w:r w:rsidRPr="00F537EB">
        <w:rPr>
          <w:rFonts w:eastAsia="宋体"/>
          <w:i/>
        </w:rPr>
        <w:t>RLC-BearerConfig</w:t>
      </w:r>
      <w:bookmarkEnd w:id="4103"/>
      <w:bookmarkEnd w:id="4104"/>
      <w:bookmarkEnd w:id="4105"/>
      <w:bookmarkEnd w:id="4106"/>
      <w:bookmarkEnd w:id="4107"/>
      <w:bookmarkEnd w:id="4108"/>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0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09"/>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110" w:name="_Toc20426086"/>
      <w:bookmarkStart w:id="4111" w:name="_Toc29321482"/>
      <w:bookmarkStart w:id="4112" w:name="_Toc36757263"/>
      <w:bookmarkStart w:id="4113" w:name="_Toc36836804"/>
      <w:bookmarkStart w:id="4114" w:name="_Toc36843781"/>
      <w:bookmarkStart w:id="4115" w:name="_Toc37068070"/>
      <w:r w:rsidRPr="00F537EB">
        <w:rPr>
          <w:rFonts w:eastAsia="宋体"/>
        </w:rPr>
        <w:lastRenderedPageBreak/>
        <w:t>–</w:t>
      </w:r>
      <w:r w:rsidRPr="00F537EB">
        <w:rPr>
          <w:rFonts w:eastAsia="宋体"/>
        </w:rPr>
        <w:tab/>
      </w:r>
      <w:r w:rsidRPr="00F537EB">
        <w:rPr>
          <w:rFonts w:eastAsia="宋体"/>
          <w:i/>
        </w:rPr>
        <w:t>RLC-Config</w:t>
      </w:r>
      <w:bookmarkEnd w:id="4110"/>
      <w:bookmarkEnd w:id="4111"/>
      <w:bookmarkEnd w:id="4112"/>
      <w:bookmarkEnd w:id="4113"/>
      <w:bookmarkEnd w:id="4114"/>
      <w:bookmarkEnd w:id="411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16"/>
      <w:r w:rsidRPr="00F537EB">
        <w:lastRenderedPageBreak/>
        <w:t>DL-AM-RLC-</w:t>
      </w:r>
      <w:commentRangeStart w:id="4117"/>
      <w:r w:rsidR="00C76602" w:rsidRPr="00F537EB">
        <w:t>v16xy</w:t>
      </w:r>
      <w:r w:rsidRPr="00F537EB">
        <w:t xml:space="preserve"> </w:t>
      </w:r>
      <w:commentRangeEnd w:id="4116"/>
      <w:r w:rsidR="00604A7B">
        <w:rPr>
          <w:rStyle w:val="ad"/>
          <w:rFonts w:ascii="Times New Roman" w:eastAsia="宋体" w:hAnsi="Times New Roman"/>
          <w:noProof w:val="0"/>
          <w:lang w:eastAsia="en-US"/>
        </w:rPr>
        <w:commentReference w:id="4116"/>
      </w:r>
      <w:r w:rsidRPr="00F537EB">
        <w:t>::=                 SEQUENCE {</w:t>
      </w:r>
    </w:p>
    <w:p w14:paraId="055652F4" w14:textId="08B4896C" w:rsidR="00B644E7" w:rsidRPr="00F537EB" w:rsidRDefault="00B644E7" w:rsidP="003B6316">
      <w:pPr>
        <w:pStyle w:val="PL"/>
      </w:pPr>
      <w:r w:rsidRPr="00F537EB">
        <w:t xml:space="preserve">    t-StatusPro</w:t>
      </w:r>
      <w:commentRangeEnd w:id="4117"/>
      <w:r w:rsidR="00154AD1">
        <w:rPr>
          <w:rStyle w:val="ad"/>
          <w:rFonts w:ascii="Times New Roman" w:eastAsia="宋体" w:hAnsi="Times New Roman"/>
          <w:noProof w:val="0"/>
          <w:lang w:eastAsia="en-US"/>
        </w:rPr>
        <w:commentReference w:id="4117"/>
      </w:r>
      <w:r w:rsidRPr="00F537EB">
        <w:t>hibitExt-r16             T-StatusProhibitExt-</w:t>
      </w:r>
      <w:r w:rsidR="00A14749" w:rsidRPr="00F537EB">
        <w:t>r</w:t>
      </w:r>
      <w:r w:rsidRPr="00F537EB">
        <w:t xml:space="preserve">16                                              OPTIONAL,   -- </w:t>
      </w:r>
      <w:commentRangeStart w:id="4118"/>
      <w:r w:rsidRPr="00F537EB">
        <w:t>Need N</w:t>
      </w:r>
      <w:commentRangeEnd w:id="4118"/>
      <w:r w:rsidR="00154AD1">
        <w:rPr>
          <w:rStyle w:val="ad"/>
          <w:rFonts w:ascii="Times New Roman" w:eastAsia="宋体" w:hAnsi="Times New Roman"/>
          <w:noProof w:val="0"/>
          <w:lang w:eastAsia="en-US"/>
        </w:rPr>
        <w:commentReference w:id="4118"/>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19" w:name="_Hlk524340766"/>
            <w:r w:rsidRPr="00F537EB">
              <w:rPr>
                <w:lang w:eastAsia="en-GB"/>
              </w:rPr>
              <w:t>kBytes</w:t>
            </w:r>
            <w:bookmarkEnd w:id="411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120" w:name="_Toc20426087"/>
      <w:bookmarkStart w:id="4121" w:name="_Toc29321483"/>
      <w:bookmarkStart w:id="4122" w:name="_Toc36757264"/>
      <w:bookmarkStart w:id="4123" w:name="_Toc36836805"/>
      <w:bookmarkStart w:id="4124" w:name="_Toc36843782"/>
      <w:bookmarkStart w:id="4125" w:name="_Toc37068071"/>
      <w:bookmarkStart w:id="4126" w:name="_Hlk535949102"/>
      <w:r w:rsidRPr="00F537EB">
        <w:t>–</w:t>
      </w:r>
      <w:r w:rsidRPr="00F537EB">
        <w:tab/>
      </w:r>
      <w:r w:rsidRPr="00F537EB">
        <w:rPr>
          <w:i/>
        </w:rPr>
        <w:t>RLF-TimersAndConstants</w:t>
      </w:r>
      <w:bookmarkEnd w:id="4120"/>
      <w:bookmarkEnd w:id="4121"/>
      <w:bookmarkEnd w:id="4122"/>
      <w:bookmarkEnd w:id="4123"/>
      <w:bookmarkEnd w:id="4124"/>
      <w:bookmarkEnd w:id="4125"/>
    </w:p>
    <w:bookmarkEnd w:id="412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27"/>
      <w:r w:rsidR="00332ED8" w:rsidRPr="00F537EB">
        <w:t>t316</w:t>
      </w:r>
      <w:commentRangeEnd w:id="4127"/>
      <w:r w:rsidR="00332ED8">
        <w:rPr>
          <w:rStyle w:val="ad"/>
          <w:rFonts w:ascii="Times New Roman" w:eastAsia="宋体" w:hAnsi="Times New Roman"/>
          <w:noProof w:val="0"/>
          <w:lang w:eastAsia="en-US"/>
        </w:rPr>
        <w:commentReference w:id="4127"/>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28"/>
            <w:r w:rsidRPr="00F537EB">
              <w:t>Need N</w:t>
            </w:r>
            <w:commentRangeEnd w:id="4128"/>
            <w:r w:rsidR="007365B5">
              <w:rPr>
                <w:rStyle w:val="ad"/>
                <w:rFonts w:ascii="Times New Roman" w:eastAsia="宋体" w:hAnsi="Times New Roman"/>
                <w:lang w:eastAsia="en-US"/>
              </w:rPr>
              <w:commentReference w:id="4128"/>
            </w:r>
            <w:r w:rsidRPr="00F537EB">
              <w:t xml:space="preserve">, in the </w:t>
            </w:r>
            <w:r w:rsidRPr="00F537EB">
              <w:rPr>
                <w:i/>
              </w:rPr>
              <w:t>RLF-TimersAndConstants</w:t>
            </w:r>
            <w:r w:rsidRPr="00F537EB">
              <w:t xml:space="preserve"> of the MCG, if the UE is configured with split SRB1 or SRB3. It is absent </w:t>
            </w:r>
            <w:commentRangeStart w:id="4129"/>
            <w:r w:rsidRPr="00F537EB">
              <w:t>otherwise</w:t>
            </w:r>
            <w:commentRangeEnd w:id="4129"/>
            <w:r w:rsidR="00B97ECF">
              <w:rPr>
                <w:rStyle w:val="ad"/>
                <w:rFonts w:ascii="Times New Roman" w:eastAsia="宋体" w:hAnsi="Times New Roman"/>
                <w:lang w:eastAsia="en-US"/>
              </w:rPr>
              <w:commentReference w:id="4129"/>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130" w:name="_Toc20426088"/>
      <w:bookmarkStart w:id="4131" w:name="_Toc29321484"/>
      <w:bookmarkStart w:id="4132" w:name="_Toc36757265"/>
      <w:bookmarkStart w:id="4133" w:name="_Toc36836806"/>
      <w:bookmarkStart w:id="4134" w:name="_Toc36843783"/>
      <w:bookmarkStart w:id="4135" w:name="_Toc37068072"/>
      <w:r w:rsidRPr="00F537EB">
        <w:t>–</w:t>
      </w:r>
      <w:r w:rsidRPr="00F537EB">
        <w:tab/>
      </w:r>
      <w:r w:rsidRPr="00F537EB">
        <w:rPr>
          <w:i/>
        </w:rPr>
        <w:t>RNTI-Value</w:t>
      </w:r>
      <w:bookmarkEnd w:id="4130"/>
      <w:bookmarkEnd w:id="4131"/>
      <w:bookmarkEnd w:id="4132"/>
      <w:bookmarkEnd w:id="4133"/>
      <w:bookmarkEnd w:id="4134"/>
      <w:bookmarkEnd w:id="413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136" w:name="_Toc20426089"/>
      <w:bookmarkStart w:id="4137" w:name="_Toc29321485"/>
      <w:bookmarkStart w:id="4138" w:name="_Toc36757266"/>
      <w:bookmarkStart w:id="4139" w:name="_Toc36836807"/>
      <w:bookmarkStart w:id="4140" w:name="_Toc36843784"/>
      <w:bookmarkStart w:id="4141" w:name="_Toc37068073"/>
      <w:r w:rsidRPr="00F537EB">
        <w:rPr>
          <w:rFonts w:eastAsia="MS Mincho"/>
        </w:rPr>
        <w:lastRenderedPageBreak/>
        <w:t>–</w:t>
      </w:r>
      <w:r w:rsidRPr="00F537EB">
        <w:rPr>
          <w:rFonts w:eastAsia="MS Mincho"/>
        </w:rPr>
        <w:tab/>
      </w:r>
      <w:r w:rsidRPr="00F537EB">
        <w:rPr>
          <w:rFonts w:eastAsia="MS Mincho"/>
          <w:i/>
        </w:rPr>
        <w:t>RSRP-Range</w:t>
      </w:r>
      <w:bookmarkEnd w:id="4136"/>
      <w:bookmarkEnd w:id="4137"/>
      <w:bookmarkEnd w:id="4138"/>
      <w:bookmarkEnd w:id="4139"/>
      <w:bookmarkEnd w:id="4140"/>
      <w:bookmarkEnd w:id="414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142" w:name="_Toc20426090"/>
      <w:bookmarkStart w:id="4143" w:name="_Toc29321486"/>
      <w:bookmarkStart w:id="4144" w:name="_Toc36757267"/>
      <w:bookmarkStart w:id="4145" w:name="_Toc36836808"/>
      <w:bookmarkStart w:id="4146" w:name="_Toc36843785"/>
      <w:bookmarkStart w:id="4147" w:name="_Toc37068074"/>
      <w:r w:rsidRPr="00F537EB">
        <w:rPr>
          <w:rFonts w:eastAsia="MS Mincho"/>
        </w:rPr>
        <w:t>–</w:t>
      </w:r>
      <w:r w:rsidRPr="00F537EB">
        <w:rPr>
          <w:rFonts w:eastAsia="MS Mincho"/>
        </w:rPr>
        <w:tab/>
      </w:r>
      <w:r w:rsidRPr="00F537EB">
        <w:rPr>
          <w:rFonts w:eastAsia="MS Mincho"/>
          <w:i/>
        </w:rPr>
        <w:t>RSRQ-Range</w:t>
      </w:r>
      <w:bookmarkEnd w:id="4142"/>
      <w:bookmarkEnd w:id="4143"/>
      <w:bookmarkEnd w:id="4144"/>
      <w:bookmarkEnd w:id="4145"/>
      <w:bookmarkEnd w:id="4146"/>
      <w:bookmarkEnd w:id="414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148" w:name="_Toc20426091"/>
      <w:bookmarkStart w:id="4149" w:name="_Toc29321487"/>
      <w:bookmarkStart w:id="4150" w:name="_Toc36757268"/>
      <w:bookmarkStart w:id="4151" w:name="_Toc36836809"/>
      <w:bookmarkStart w:id="4152" w:name="_Toc36843786"/>
      <w:bookmarkStart w:id="4153" w:name="_Toc37068075"/>
      <w:r w:rsidRPr="00F537EB">
        <w:t>–</w:t>
      </w:r>
      <w:r w:rsidRPr="00F537EB">
        <w:tab/>
      </w:r>
      <w:r w:rsidRPr="00F537EB">
        <w:rPr>
          <w:i/>
        </w:rPr>
        <w:t>S</w:t>
      </w:r>
      <w:r w:rsidRPr="00F537EB">
        <w:rPr>
          <w:i/>
          <w:noProof/>
        </w:rPr>
        <w:t>CellIndex</w:t>
      </w:r>
      <w:bookmarkEnd w:id="4148"/>
      <w:bookmarkEnd w:id="4149"/>
      <w:bookmarkEnd w:id="4150"/>
      <w:bookmarkEnd w:id="4151"/>
      <w:bookmarkEnd w:id="4152"/>
      <w:bookmarkEnd w:id="415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154" w:name="_Toc20426092"/>
      <w:bookmarkStart w:id="4155" w:name="_Toc29321488"/>
      <w:bookmarkStart w:id="4156" w:name="_Toc36757269"/>
      <w:bookmarkStart w:id="4157" w:name="_Toc36836810"/>
      <w:bookmarkStart w:id="4158" w:name="_Toc36843787"/>
      <w:bookmarkStart w:id="4159" w:name="_Toc37068076"/>
      <w:r w:rsidRPr="00F537EB">
        <w:rPr>
          <w:rFonts w:eastAsia="宋体"/>
        </w:rPr>
        <w:lastRenderedPageBreak/>
        <w:t>–</w:t>
      </w:r>
      <w:r w:rsidRPr="00F537EB">
        <w:rPr>
          <w:rFonts w:eastAsia="宋体"/>
        </w:rPr>
        <w:tab/>
      </w:r>
      <w:r w:rsidRPr="00F537EB">
        <w:rPr>
          <w:rFonts w:eastAsia="宋体"/>
          <w:i/>
        </w:rPr>
        <w:t>SchedulingRequestConfig</w:t>
      </w:r>
      <w:bookmarkEnd w:id="4154"/>
      <w:bookmarkEnd w:id="4155"/>
      <w:bookmarkEnd w:id="4156"/>
      <w:bookmarkEnd w:id="4157"/>
      <w:bookmarkEnd w:id="4158"/>
      <w:bookmarkEnd w:id="4159"/>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160" w:name="_Toc20426093"/>
      <w:bookmarkStart w:id="4161" w:name="_Toc29321489"/>
      <w:bookmarkStart w:id="4162" w:name="_Toc36757270"/>
      <w:bookmarkStart w:id="4163" w:name="_Toc36836811"/>
      <w:bookmarkStart w:id="4164" w:name="_Toc36843788"/>
      <w:bookmarkStart w:id="4165" w:name="_Toc37068077"/>
      <w:r w:rsidRPr="00F537EB">
        <w:rPr>
          <w:rFonts w:eastAsia="宋体"/>
        </w:rPr>
        <w:lastRenderedPageBreak/>
        <w:t>–</w:t>
      </w:r>
      <w:r w:rsidRPr="00F537EB">
        <w:rPr>
          <w:rFonts w:eastAsia="宋体"/>
        </w:rPr>
        <w:tab/>
      </w:r>
      <w:r w:rsidRPr="00F537EB">
        <w:rPr>
          <w:rFonts w:eastAsia="宋体"/>
          <w:i/>
        </w:rPr>
        <w:t>SchedulingRequestId</w:t>
      </w:r>
      <w:bookmarkEnd w:id="4160"/>
      <w:bookmarkEnd w:id="4161"/>
      <w:bookmarkEnd w:id="4162"/>
      <w:bookmarkEnd w:id="4163"/>
      <w:bookmarkEnd w:id="4164"/>
      <w:bookmarkEnd w:id="4165"/>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166" w:name="_Toc20426094"/>
      <w:bookmarkStart w:id="4167" w:name="_Toc29321490"/>
      <w:bookmarkStart w:id="4168" w:name="_Toc36757271"/>
      <w:bookmarkStart w:id="4169" w:name="_Toc36836812"/>
      <w:bookmarkStart w:id="4170" w:name="_Toc36843789"/>
      <w:bookmarkStart w:id="4171" w:name="_Toc37068078"/>
      <w:r w:rsidRPr="00F537EB">
        <w:rPr>
          <w:rFonts w:eastAsia="宋体"/>
        </w:rPr>
        <w:t>–</w:t>
      </w:r>
      <w:r w:rsidRPr="00F537EB">
        <w:rPr>
          <w:rFonts w:eastAsia="宋体"/>
        </w:rPr>
        <w:tab/>
      </w:r>
      <w:r w:rsidRPr="00F537EB">
        <w:rPr>
          <w:rFonts w:eastAsia="宋体"/>
          <w:i/>
        </w:rPr>
        <w:t>SchedulingRequestResourceConfig</w:t>
      </w:r>
      <w:bookmarkEnd w:id="4166"/>
      <w:bookmarkEnd w:id="4167"/>
      <w:bookmarkEnd w:id="4168"/>
      <w:bookmarkEnd w:id="4169"/>
      <w:bookmarkEnd w:id="4170"/>
      <w:bookmarkEnd w:id="4171"/>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72"/>
      <w:r w:rsidRPr="00F537EB">
        <w:t>SchedulingRequestResourceConfig-</w:t>
      </w:r>
      <w:r w:rsidR="00C76602" w:rsidRPr="00F537EB">
        <w:t>v16xy</w:t>
      </w:r>
      <w:r w:rsidRPr="00F537EB">
        <w:t xml:space="preserve"> </w:t>
      </w:r>
      <w:commentRangeEnd w:id="4172"/>
      <w:r w:rsidR="00E2246A">
        <w:rPr>
          <w:rStyle w:val="ad"/>
          <w:rFonts w:ascii="Times New Roman" w:eastAsia="宋体" w:hAnsi="Times New Roman"/>
          <w:noProof w:val="0"/>
          <w:lang w:eastAsia="en-US"/>
        </w:rPr>
        <w:commentReference w:id="4172"/>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73"/>
            <w:r w:rsidRPr="00F537EB">
              <w:rPr>
                <w:szCs w:val="22"/>
              </w:rPr>
              <w:t>640</w:t>
            </w:r>
            <w:r w:rsidR="00E71D45" w:rsidRPr="00F537EB">
              <w:rPr>
                <w:szCs w:val="22"/>
              </w:rPr>
              <w:t>sl</w:t>
            </w:r>
            <w:commentRangeEnd w:id="4173"/>
            <w:r w:rsidR="003B4FBC">
              <w:rPr>
                <w:rStyle w:val="ad"/>
                <w:rFonts w:ascii="Times New Roman" w:eastAsia="宋体" w:hAnsi="Times New Roman"/>
                <w:lang w:eastAsia="en-US"/>
              </w:rPr>
              <w:commentReference w:id="4173"/>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74"/>
            <w:r w:rsidR="007A343C" w:rsidRPr="00F537EB">
              <w:rPr>
                <w:szCs w:val="22"/>
              </w:rPr>
              <w:t>4</w:t>
            </w:r>
            <w:commentRangeEnd w:id="4174"/>
            <w:r w:rsidR="00B12C69">
              <w:rPr>
                <w:rStyle w:val="ad"/>
                <w:rFonts w:ascii="Times New Roman" w:eastAsia="宋体" w:hAnsi="Times New Roman"/>
                <w:lang w:eastAsia="en-US"/>
              </w:rPr>
              <w:commentReference w:id="4174"/>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175" w:name="_Toc20426095"/>
      <w:bookmarkStart w:id="4176" w:name="_Toc29321491"/>
      <w:bookmarkStart w:id="4177" w:name="_Toc36757272"/>
      <w:bookmarkStart w:id="4178" w:name="_Toc36836813"/>
      <w:bookmarkStart w:id="4179" w:name="_Toc36843790"/>
      <w:bookmarkStart w:id="4180" w:name="_Toc37068079"/>
      <w:r w:rsidRPr="00F537EB">
        <w:t>–</w:t>
      </w:r>
      <w:r w:rsidRPr="00F537EB">
        <w:tab/>
      </w:r>
      <w:r w:rsidRPr="00F537EB">
        <w:rPr>
          <w:i/>
        </w:rPr>
        <w:t>SchedulingRequestResourceId</w:t>
      </w:r>
      <w:bookmarkEnd w:id="4175"/>
      <w:bookmarkEnd w:id="4176"/>
      <w:bookmarkEnd w:id="4177"/>
      <w:bookmarkEnd w:id="4178"/>
      <w:bookmarkEnd w:id="4179"/>
      <w:bookmarkEnd w:id="4180"/>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181" w:name="_Toc20426096"/>
      <w:bookmarkStart w:id="4182" w:name="_Toc29321492"/>
      <w:bookmarkStart w:id="4183" w:name="_Toc36757273"/>
      <w:bookmarkStart w:id="4184" w:name="_Toc36836814"/>
      <w:bookmarkStart w:id="4185" w:name="_Toc36843791"/>
      <w:bookmarkStart w:id="4186" w:name="_Toc37068080"/>
      <w:r w:rsidRPr="00F537EB">
        <w:rPr>
          <w:rFonts w:eastAsia="宋体"/>
        </w:rPr>
        <w:lastRenderedPageBreak/>
        <w:t>–</w:t>
      </w:r>
      <w:r w:rsidRPr="00F537EB">
        <w:rPr>
          <w:rFonts w:eastAsia="宋体"/>
        </w:rPr>
        <w:tab/>
      </w:r>
      <w:r w:rsidRPr="00F537EB">
        <w:rPr>
          <w:rFonts w:eastAsia="宋体"/>
          <w:i/>
        </w:rPr>
        <w:t>ScramblingId</w:t>
      </w:r>
      <w:bookmarkEnd w:id="4181"/>
      <w:bookmarkEnd w:id="4182"/>
      <w:bookmarkEnd w:id="4183"/>
      <w:bookmarkEnd w:id="4184"/>
      <w:bookmarkEnd w:id="4185"/>
      <w:bookmarkEnd w:id="4186"/>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187" w:name="_Toc20426097"/>
      <w:bookmarkStart w:id="4188" w:name="_Toc29321493"/>
      <w:bookmarkStart w:id="4189" w:name="_Toc36757274"/>
      <w:bookmarkStart w:id="4190" w:name="_Toc36836815"/>
      <w:bookmarkStart w:id="4191" w:name="_Toc36843792"/>
      <w:bookmarkStart w:id="4192" w:name="_Toc37068081"/>
      <w:r w:rsidRPr="00F537EB">
        <w:t>–</w:t>
      </w:r>
      <w:r w:rsidRPr="00F537EB">
        <w:tab/>
      </w:r>
      <w:r w:rsidRPr="00F537EB">
        <w:rPr>
          <w:i/>
        </w:rPr>
        <w:t>SCS-SpecificCarrier</w:t>
      </w:r>
      <w:bookmarkEnd w:id="4187"/>
      <w:bookmarkEnd w:id="4188"/>
      <w:bookmarkEnd w:id="4189"/>
      <w:bookmarkEnd w:id="4190"/>
      <w:bookmarkEnd w:id="4191"/>
      <w:bookmarkEnd w:id="4192"/>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193" w:name="_Toc20426098"/>
      <w:bookmarkStart w:id="4194" w:name="_Toc29321494"/>
      <w:bookmarkStart w:id="4195" w:name="_Toc36757275"/>
      <w:bookmarkStart w:id="4196" w:name="_Toc36836816"/>
      <w:bookmarkStart w:id="4197" w:name="_Toc36843793"/>
      <w:bookmarkStart w:id="4198" w:name="_Toc37068082"/>
      <w:r w:rsidRPr="00F537EB">
        <w:rPr>
          <w:rFonts w:eastAsia="宋体"/>
        </w:rPr>
        <w:t>–</w:t>
      </w:r>
      <w:r w:rsidRPr="00F537EB">
        <w:rPr>
          <w:rFonts w:eastAsia="宋体"/>
        </w:rPr>
        <w:tab/>
      </w:r>
      <w:r w:rsidRPr="00F537EB">
        <w:rPr>
          <w:rFonts w:eastAsia="宋体"/>
          <w:i/>
        </w:rPr>
        <w:t>SDAP-Config</w:t>
      </w:r>
      <w:bookmarkEnd w:id="4193"/>
      <w:bookmarkEnd w:id="4194"/>
      <w:bookmarkEnd w:id="4195"/>
      <w:bookmarkEnd w:id="4196"/>
      <w:bookmarkEnd w:id="4197"/>
      <w:bookmarkEnd w:id="4198"/>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199" w:name="_Toc20426099"/>
      <w:bookmarkStart w:id="4200" w:name="_Toc29321495"/>
      <w:bookmarkStart w:id="4201" w:name="_Toc36757276"/>
      <w:bookmarkStart w:id="4202" w:name="_Toc36836817"/>
      <w:bookmarkStart w:id="4203" w:name="_Toc36843794"/>
      <w:bookmarkStart w:id="4204" w:name="_Toc37068083"/>
      <w:r w:rsidRPr="00F537EB">
        <w:t>–</w:t>
      </w:r>
      <w:r w:rsidRPr="00F537EB">
        <w:tab/>
      </w:r>
      <w:r w:rsidRPr="00F537EB">
        <w:rPr>
          <w:i/>
        </w:rPr>
        <w:t>SearchSpace</w:t>
      </w:r>
      <w:bookmarkEnd w:id="4199"/>
      <w:bookmarkEnd w:id="4200"/>
      <w:bookmarkEnd w:id="4201"/>
      <w:bookmarkEnd w:id="4202"/>
      <w:bookmarkEnd w:id="4203"/>
      <w:bookmarkEnd w:id="4204"/>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05"/>
      <w:r w:rsidRPr="00F537EB">
        <w:t>Need N</w:t>
      </w:r>
      <w:commentRangeEnd w:id="4205"/>
      <w:r w:rsidR="00B97ECF">
        <w:rPr>
          <w:rStyle w:val="ad"/>
          <w:rFonts w:ascii="Times New Roman" w:eastAsia="宋体" w:hAnsi="Times New Roman"/>
          <w:noProof w:val="0"/>
          <w:lang w:eastAsia="en-US"/>
        </w:rPr>
        <w:commentReference w:id="4205"/>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06"/>
      <w:r w:rsidRPr="00F537EB">
        <w:t>R</w:t>
      </w:r>
      <w:commentRangeEnd w:id="4206"/>
      <w:r w:rsidR="00237D54">
        <w:rPr>
          <w:rStyle w:val="ad"/>
          <w:rFonts w:ascii="Times New Roman" w:eastAsia="宋体" w:hAnsi="Times New Roman"/>
          <w:noProof w:val="0"/>
          <w:lang w:eastAsia="en-US"/>
        </w:rPr>
        <w:commentReference w:id="4206"/>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lastRenderedPageBreak/>
        <w:t>SearchSpace-</w:t>
      </w:r>
      <w:r w:rsidR="00C76602" w:rsidRPr="00F537EB">
        <w:t>v16xy</w:t>
      </w:r>
      <w:commentRangeStart w:id="4207"/>
      <w:commentRangeEnd w:id="4207"/>
      <w:r w:rsidR="0098014B">
        <w:rPr>
          <w:rStyle w:val="ad"/>
          <w:rFonts w:ascii="Times New Roman" w:eastAsia="宋体" w:hAnsi="Times New Roman"/>
          <w:noProof w:val="0"/>
          <w:lang w:eastAsia="en-US"/>
        </w:rPr>
        <w:commentReference w:id="4207"/>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08"/>
      <w:r w:rsidRPr="00F537EB">
        <w:t>controlResourceSetId</w:t>
      </w:r>
      <w:commentRangeEnd w:id="4208"/>
      <w:r w:rsidR="007F15A7">
        <w:rPr>
          <w:rStyle w:val="ad"/>
          <w:rFonts w:ascii="Times New Roman" w:eastAsia="宋体" w:hAnsi="Times New Roman"/>
          <w:noProof w:val="0"/>
          <w:lang w:eastAsia="en-US"/>
        </w:rPr>
        <w:commentReference w:id="4208"/>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09"/>
      <w:r w:rsidRPr="00F537EB">
        <w:t>dci-Format2-5-</w:t>
      </w:r>
      <w:r w:rsidR="00C76602" w:rsidRPr="00F537EB">
        <w:t>v16xy</w:t>
      </w:r>
      <w:commentRangeEnd w:id="4209"/>
      <w:r w:rsidR="00EB3F71">
        <w:rPr>
          <w:rStyle w:val="ad"/>
          <w:rFonts w:ascii="Times New Roman" w:eastAsia="宋体" w:hAnsi="Times New Roman"/>
          <w:noProof w:val="0"/>
          <w:lang w:eastAsia="en-US"/>
        </w:rPr>
        <w:commentReference w:id="4209"/>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10"/>
      <w:r w:rsidRPr="00F537EB">
        <w:t>}</w:t>
      </w:r>
      <w:r w:rsidR="0044764F" w:rsidRPr="00F537EB">
        <w:t>,</w:t>
      </w:r>
      <w:commentRangeEnd w:id="4210"/>
      <w:r w:rsidR="001F62C9">
        <w:rPr>
          <w:rStyle w:val="ad"/>
          <w:rFonts w:ascii="Times New Roman" w:eastAsia="宋体" w:hAnsi="Times New Roman"/>
          <w:noProof w:val="0"/>
          <w:lang w:eastAsia="en-US"/>
        </w:rPr>
        <w:commentReference w:id="4210"/>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11"/>
      <w:r w:rsidRPr="00F537EB">
        <w:t>}</w:t>
      </w:r>
      <w:commentRangeEnd w:id="4211"/>
      <w:r w:rsidR="001F62C9">
        <w:rPr>
          <w:rStyle w:val="ad"/>
          <w:rFonts w:ascii="Times New Roman" w:eastAsia="宋体" w:hAnsi="Times New Roman"/>
          <w:noProof w:val="0"/>
          <w:lang w:eastAsia="en-US"/>
        </w:rPr>
        <w:commentReference w:id="4211"/>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12"/>
            <w:r w:rsidR="00E65946" w:rsidRPr="00F537EB">
              <w:rPr>
                <w:szCs w:val="22"/>
              </w:rPr>
              <w:t>suffix</w:t>
            </w:r>
            <w:commentRangeEnd w:id="4212"/>
            <w:r w:rsidR="00B97ECF">
              <w:rPr>
                <w:rStyle w:val="ad"/>
                <w:rFonts w:ascii="Times New Roman" w:eastAsia="宋体" w:hAnsi="Times New Roman"/>
                <w:lang w:eastAsia="en-US"/>
              </w:rPr>
              <w:commentReference w:id="4212"/>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13"/>
            <w:r w:rsidRPr="00F537EB">
              <w:rPr>
                <w:szCs w:val="22"/>
              </w:rPr>
              <w:t>slots</w:t>
            </w:r>
            <w:commentRangeEnd w:id="4213"/>
            <w:r w:rsidR="00AE4466">
              <w:rPr>
                <w:rStyle w:val="ad"/>
                <w:rFonts w:ascii="Times New Roman" w:eastAsia="宋体" w:hAnsi="Times New Roman"/>
                <w:lang w:eastAsia="en-US"/>
              </w:rPr>
              <w:commentReference w:id="4213"/>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15"/>
            <w:r w:rsidRPr="00F537EB">
              <w:t>otherwise</w:t>
            </w:r>
            <w:commentRangeEnd w:id="4215"/>
            <w:r w:rsidR="00B97ECF">
              <w:rPr>
                <w:rStyle w:val="ad"/>
                <w:rFonts w:ascii="Times New Roman" w:eastAsia="宋体" w:hAnsi="Times New Roman"/>
                <w:lang w:eastAsia="en-US"/>
              </w:rPr>
              <w:commentReference w:id="4215"/>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4"/>
    </w:tbl>
    <w:p w14:paraId="3CAACBC7" w14:textId="77777777" w:rsidR="00C1597C" w:rsidRPr="00F537EB" w:rsidRDefault="00C1597C" w:rsidP="00C1597C"/>
    <w:p w14:paraId="7F58570C" w14:textId="77777777" w:rsidR="002C5D28" w:rsidRPr="00F537EB" w:rsidRDefault="002C5D28" w:rsidP="002C5D28">
      <w:pPr>
        <w:pStyle w:val="4"/>
      </w:pPr>
      <w:bookmarkStart w:id="4216" w:name="_Toc20426100"/>
      <w:bookmarkStart w:id="4217" w:name="_Toc29321496"/>
      <w:bookmarkStart w:id="4218" w:name="_Toc36757277"/>
      <w:bookmarkStart w:id="4219" w:name="_Toc36836818"/>
      <w:bookmarkStart w:id="4220" w:name="_Toc36843795"/>
      <w:bookmarkStart w:id="4221" w:name="_Toc37068084"/>
      <w:r w:rsidRPr="00F537EB">
        <w:t>–</w:t>
      </w:r>
      <w:r w:rsidRPr="00F537EB">
        <w:tab/>
      </w:r>
      <w:r w:rsidRPr="00F537EB">
        <w:rPr>
          <w:i/>
        </w:rPr>
        <w:t>SearchSpaceId</w:t>
      </w:r>
      <w:bookmarkEnd w:id="4216"/>
      <w:bookmarkEnd w:id="4217"/>
      <w:bookmarkEnd w:id="4218"/>
      <w:bookmarkEnd w:id="4219"/>
      <w:bookmarkEnd w:id="4220"/>
      <w:bookmarkEnd w:id="422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222" w:name="_Toc20426101"/>
      <w:bookmarkStart w:id="4223" w:name="_Toc29321497"/>
      <w:bookmarkStart w:id="4224" w:name="_Toc36757278"/>
      <w:bookmarkStart w:id="4225" w:name="_Toc36836819"/>
      <w:bookmarkStart w:id="4226" w:name="_Toc36843796"/>
      <w:bookmarkStart w:id="4227" w:name="_Toc37068085"/>
      <w:r w:rsidRPr="00F537EB">
        <w:t>–</w:t>
      </w:r>
      <w:r w:rsidRPr="00F537EB">
        <w:tab/>
      </w:r>
      <w:r w:rsidRPr="00F537EB">
        <w:rPr>
          <w:i/>
        </w:rPr>
        <w:t>SearchSpaceZero</w:t>
      </w:r>
      <w:bookmarkEnd w:id="4222"/>
      <w:bookmarkEnd w:id="4223"/>
      <w:bookmarkEnd w:id="4224"/>
      <w:bookmarkEnd w:id="4225"/>
      <w:bookmarkEnd w:id="4226"/>
      <w:bookmarkEnd w:id="422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228" w:name="_Toc20426102"/>
      <w:bookmarkStart w:id="4229" w:name="_Toc29321498"/>
      <w:bookmarkStart w:id="4230" w:name="_Toc36757279"/>
      <w:bookmarkStart w:id="4231" w:name="_Toc36836820"/>
      <w:bookmarkStart w:id="4232" w:name="_Toc36843797"/>
      <w:bookmarkStart w:id="4233" w:name="_Toc37068086"/>
      <w:r w:rsidRPr="00F537EB">
        <w:t>–</w:t>
      </w:r>
      <w:r w:rsidRPr="00F537EB">
        <w:tab/>
      </w:r>
      <w:r w:rsidRPr="00F537EB">
        <w:rPr>
          <w:i/>
          <w:noProof/>
        </w:rPr>
        <w:t>SecurityAlgorithmConfig</w:t>
      </w:r>
      <w:bookmarkEnd w:id="4228"/>
      <w:bookmarkEnd w:id="4229"/>
      <w:bookmarkEnd w:id="4230"/>
      <w:bookmarkEnd w:id="4231"/>
      <w:bookmarkEnd w:id="4232"/>
      <w:bookmarkEnd w:id="423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236" w:name="_Toc36757280"/>
      <w:bookmarkStart w:id="4237" w:name="_Toc36836821"/>
      <w:bookmarkStart w:id="4238" w:name="_Toc36843798"/>
      <w:bookmarkStart w:id="4239" w:name="_Toc37068087"/>
      <w:r w:rsidRPr="00F537EB">
        <w:t>–</w:t>
      </w:r>
      <w:r w:rsidRPr="00F537EB">
        <w:tab/>
      </w:r>
      <w:r w:rsidRPr="00F537EB">
        <w:rPr>
          <w:i/>
          <w:noProof/>
        </w:rPr>
        <w:t>SemiStaticChannelAccessConfig</w:t>
      </w:r>
      <w:bookmarkEnd w:id="4236"/>
      <w:bookmarkEnd w:id="4237"/>
      <w:bookmarkEnd w:id="4238"/>
      <w:bookmarkEnd w:id="423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240" w:name="_Toc36757281"/>
      <w:bookmarkStart w:id="4241" w:name="_Toc36836822"/>
      <w:bookmarkStart w:id="4242" w:name="_Toc36843799"/>
      <w:bookmarkStart w:id="4243" w:name="_Toc37068088"/>
      <w:r w:rsidRPr="00F537EB">
        <w:t>–</w:t>
      </w:r>
      <w:r w:rsidRPr="00F537EB">
        <w:tab/>
      </w:r>
      <w:r w:rsidRPr="00F537EB">
        <w:rPr>
          <w:i/>
        </w:rPr>
        <w:t>Sensor-LocationInfo</w:t>
      </w:r>
      <w:bookmarkEnd w:id="4240"/>
      <w:bookmarkEnd w:id="4241"/>
      <w:bookmarkEnd w:id="4242"/>
      <w:bookmarkEnd w:id="4243"/>
    </w:p>
    <w:p w14:paraId="1B5EA4DB" w14:textId="77777777" w:rsidR="00D70148" w:rsidRPr="00F537EB" w:rsidRDefault="00D70148" w:rsidP="00D70148">
      <w:r w:rsidRPr="00F537EB">
        <w:t xml:space="preserve">The IE </w:t>
      </w:r>
      <w:bookmarkStart w:id="4244" w:name="_Hlk20488590"/>
      <w:r w:rsidRPr="00F537EB">
        <w:rPr>
          <w:i/>
        </w:rPr>
        <w:t>Sensor-LocationInfo</w:t>
      </w:r>
      <w:bookmarkEnd w:id="424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245" w:name="_Toc20426103"/>
      <w:bookmarkStart w:id="4246" w:name="_Toc29321499"/>
      <w:bookmarkStart w:id="4247" w:name="_Toc36757282"/>
      <w:bookmarkStart w:id="4248" w:name="_Toc36836823"/>
      <w:bookmarkStart w:id="4249" w:name="_Toc36843800"/>
      <w:bookmarkStart w:id="4250" w:name="_Toc37068089"/>
      <w:bookmarkEnd w:id="4235"/>
      <w:r w:rsidRPr="00F537EB">
        <w:t>–</w:t>
      </w:r>
      <w:r w:rsidRPr="00F537EB">
        <w:tab/>
      </w:r>
      <w:r w:rsidRPr="00F537EB">
        <w:rPr>
          <w:i/>
        </w:rPr>
        <w:t>Serv</w:t>
      </w:r>
      <w:r w:rsidRPr="00F537EB">
        <w:rPr>
          <w:i/>
          <w:noProof/>
        </w:rPr>
        <w:t>CellIndex</w:t>
      </w:r>
      <w:bookmarkEnd w:id="4245"/>
      <w:bookmarkEnd w:id="4246"/>
      <w:bookmarkEnd w:id="4247"/>
      <w:bookmarkEnd w:id="4248"/>
      <w:bookmarkEnd w:id="4249"/>
      <w:bookmarkEnd w:id="425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251" w:name="_Toc20426104"/>
      <w:bookmarkStart w:id="4252" w:name="_Toc29321500"/>
      <w:bookmarkStart w:id="4253" w:name="_Toc36757283"/>
      <w:bookmarkStart w:id="4254" w:name="_Toc36836824"/>
      <w:bookmarkStart w:id="4255" w:name="_Toc36843801"/>
      <w:bookmarkStart w:id="4256" w:name="_Toc37068090"/>
      <w:r w:rsidRPr="00F537EB">
        <w:t>–</w:t>
      </w:r>
      <w:r w:rsidRPr="00F537EB">
        <w:tab/>
      </w:r>
      <w:r w:rsidRPr="00F537EB">
        <w:rPr>
          <w:i/>
        </w:rPr>
        <w:t>ServingCellConfig</w:t>
      </w:r>
      <w:bookmarkEnd w:id="4251"/>
      <w:bookmarkEnd w:id="4252"/>
      <w:bookmarkEnd w:id="4253"/>
      <w:bookmarkEnd w:id="4254"/>
      <w:bookmarkEnd w:id="4255"/>
      <w:bookmarkEnd w:id="425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57"/>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57"/>
      <w:r w:rsidR="00646809">
        <w:rPr>
          <w:rStyle w:val="ad"/>
          <w:rFonts w:ascii="Times New Roman" w:eastAsia="宋体" w:hAnsi="Times New Roman"/>
          <w:noProof w:val="0"/>
          <w:lang w:eastAsia="en-US"/>
        </w:rPr>
        <w:commentReference w:id="4257"/>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58"/>
      <w:commentRangeStart w:id="4259"/>
      <w:r w:rsidRPr="00F537EB">
        <w:t>bdFactorR-r16</w:t>
      </w:r>
      <w:commentRangeEnd w:id="4258"/>
      <w:r w:rsidR="00797A6A">
        <w:rPr>
          <w:rStyle w:val="ad"/>
          <w:rFonts w:ascii="Times New Roman" w:eastAsia="宋体" w:hAnsi="Times New Roman"/>
          <w:noProof w:val="0"/>
          <w:lang w:eastAsia="en-US"/>
        </w:rPr>
        <w:commentReference w:id="4258"/>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60"/>
      <w:r w:rsidRPr="00F537EB">
        <w:t>lte-CRS-PatternList-r16</w:t>
      </w:r>
      <w:commentRangeEnd w:id="4260"/>
      <w:r w:rsidR="00797A6A">
        <w:rPr>
          <w:rStyle w:val="ad"/>
          <w:rFonts w:ascii="Times New Roman" w:eastAsia="宋体" w:hAnsi="Times New Roman"/>
          <w:noProof w:val="0"/>
          <w:lang w:eastAsia="en-US"/>
        </w:rPr>
        <w:commentReference w:id="4260"/>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59"/>
      <w:r w:rsidR="0066422F">
        <w:rPr>
          <w:rStyle w:val="ad"/>
          <w:rFonts w:ascii="Times New Roman" w:eastAsia="宋体" w:hAnsi="Times New Roman"/>
          <w:noProof w:val="0"/>
          <w:lang w:eastAsia="en-US"/>
        </w:rPr>
        <w:commentReference w:id="4259"/>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61" w:name="_Hlk36068628"/>
            <w:bookmarkStart w:id="4262" w:name="_Hlk535949153"/>
            <w:bookmarkStart w:id="4263" w:name="_Hlk535949293"/>
            <w:r w:rsidRPr="00F537EB">
              <w:rPr>
                <w:i/>
                <w:szCs w:val="22"/>
              </w:rPr>
              <w:lastRenderedPageBreak/>
              <w:t xml:space="preserve">ServingCellConfig </w:t>
            </w:r>
            <w:r w:rsidRPr="00F537EB">
              <w:rPr>
                <w:szCs w:val="22"/>
              </w:rPr>
              <w:t>field descriptions</w:t>
            </w:r>
            <w:bookmarkEnd w:id="426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4" w:name="_Hlk36068660"/>
            <w:r w:rsidRPr="00F537EB">
              <w:rPr>
                <w:b/>
                <w:i/>
                <w:szCs w:val="22"/>
              </w:rPr>
              <w:t>absenceOfAnyOtherTechnology</w:t>
            </w:r>
          </w:p>
          <w:bookmarkEnd w:id="426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6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66"/>
            <w:r w:rsidRPr="00F537EB">
              <w:t>The LTE CRS patterns in this list shall be non-overlapping in frequency.</w:t>
            </w:r>
            <w:commentRangeEnd w:id="4266"/>
            <w:r w:rsidR="00F026F0">
              <w:rPr>
                <w:rStyle w:val="ad"/>
                <w:rFonts w:ascii="Times New Roman" w:eastAsia="宋体" w:hAnsi="Times New Roman"/>
                <w:lang w:eastAsia="en-US"/>
              </w:rPr>
              <w:commentReference w:id="4266"/>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67"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67"/>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6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68"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69" w:name="_Hlk2179834"/>
            <w:r w:rsidR="00EE554A" w:rsidRPr="00F537EB">
              <w:rPr>
                <w:szCs w:val="22"/>
              </w:rPr>
              <w:t xml:space="preserve">The UE uses the configuration provided in this field only for the purpose of channel bandwidth and location determination. </w:t>
            </w:r>
            <w:bookmarkEnd w:id="426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68"/>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270" w:name="_Toc20426105"/>
      <w:bookmarkStart w:id="4271" w:name="_Toc29321501"/>
      <w:bookmarkStart w:id="4272" w:name="_Toc36757284"/>
      <w:bookmarkStart w:id="4273" w:name="_Toc36836825"/>
      <w:bookmarkStart w:id="4274" w:name="_Toc36843802"/>
      <w:bookmarkStart w:id="4275" w:name="_Toc37068091"/>
      <w:r w:rsidRPr="00F537EB">
        <w:t>–</w:t>
      </w:r>
      <w:r w:rsidRPr="00F537EB">
        <w:tab/>
      </w:r>
      <w:r w:rsidRPr="00F537EB">
        <w:rPr>
          <w:i/>
        </w:rPr>
        <w:t>ServingCellConfigCommon</w:t>
      </w:r>
      <w:bookmarkEnd w:id="4270"/>
      <w:bookmarkEnd w:id="4271"/>
      <w:bookmarkEnd w:id="4272"/>
      <w:bookmarkEnd w:id="4273"/>
      <w:bookmarkEnd w:id="4274"/>
      <w:bookmarkEnd w:id="4275"/>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76"/>
      <w:r w:rsidRPr="00F537EB">
        <w:t>M</w:t>
      </w:r>
      <w:commentRangeEnd w:id="4276"/>
      <w:r w:rsidR="0020382F">
        <w:rPr>
          <w:rStyle w:val="ad"/>
          <w:rFonts w:ascii="Times New Roman" w:eastAsia="宋体" w:hAnsi="Times New Roman"/>
          <w:noProof w:val="0"/>
          <w:lang w:eastAsia="en-US"/>
        </w:rPr>
        <w:commentReference w:id="4276"/>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77" w:name="_Hlk31052616"/>
      <w:r w:rsidRPr="00F537EB">
        <w:t>intraCellGuardBandDL</w:t>
      </w:r>
      <w:bookmarkEnd w:id="427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7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7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279" w:name="_Toc20426106"/>
      <w:bookmarkStart w:id="4280" w:name="_Toc29321502"/>
      <w:bookmarkStart w:id="4281" w:name="_Toc36757285"/>
      <w:bookmarkStart w:id="4282" w:name="_Toc36836826"/>
      <w:bookmarkStart w:id="4283" w:name="_Toc36843803"/>
      <w:bookmarkStart w:id="4284" w:name="_Toc37068092"/>
      <w:r w:rsidRPr="00F537EB">
        <w:t>–</w:t>
      </w:r>
      <w:r w:rsidRPr="00F537EB">
        <w:tab/>
      </w:r>
      <w:r w:rsidRPr="00F537EB">
        <w:rPr>
          <w:i/>
        </w:rPr>
        <w:t>ServingCellConfigCommonSIB</w:t>
      </w:r>
      <w:bookmarkEnd w:id="4279"/>
      <w:bookmarkEnd w:id="4280"/>
      <w:bookmarkEnd w:id="4281"/>
      <w:bookmarkEnd w:id="4282"/>
      <w:bookmarkEnd w:id="4283"/>
      <w:bookmarkEnd w:id="428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285" w:name="_Toc20426107"/>
      <w:bookmarkStart w:id="4286" w:name="_Toc29321503"/>
      <w:bookmarkStart w:id="4287" w:name="_Toc36757286"/>
      <w:bookmarkStart w:id="4288" w:name="_Toc36836827"/>
      <w:bookmarkStart w:id="4289" w:name="_Toc36843804"/>
      <w:bookmarkStart w:id="4290" w:name="_Toc37068093"/>
      <w:r w:rsidRPr="00F537EB">
        <w:rPr>
          <w:rFonts w:eastAsia="MS Mincho"/>
          <w:i/>
          <w:iCs/>
        </w:rPr>
        <w:t>–</w:t>
      </w:r>
      <w:r w:rsidRPr="00F537EB">
        <w:rPr>
          <w:rFonts w:eastAsia="MS Mincho"/>
          <w:i/>
          <w:iCs/>
        </w:rPr>
        <w:tab/>
        <w:t>ShortI-RNTI-Value</w:t>
      </w:r>
      <w:bookmarkEnd w:id="4285"/>
      <w:bookmarkEnd w:id="4286"/>
      <w:bookmarkEnd w:id="4287"/>
      <w:bookmarkEnd w:id="4288"/>
      <w:bookmarkEnd w:id="4289"/>
      <w:bookmarkEnd w:id="429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291" w:name="_Toc20426108"/>
      <w:bookmarkStart w:id="4292" w:name="_Toc29321504"/>
      <w:bookmarkStart w:id="4293" w:name="_Toc36757287"/>
      <w:bookmarkStart w:id="4294" w:name="_Toc36836828"/>
      <w:bookmarkStart w:id="4295" w:name="_Toc36843805"/>
      <w:bookmarkStart w:id="4296" w:name="_Toc37068094"/>
      <w:r w:rsidRPr="00F537EB">
        <w:rPr>
          <w:i/>
          <w:iCs/>
        </w:rPr>
        <w:t>–</w:t>
      </w:r>
      <w:r w:rsidRPr="00F537EB">
        <w:rPr>
          <w:i/>
          <w:iCs/>
        </w:rPr>
        <w:tab/>
      </w:r>
      <w:r w:rsidRPr="00F537EB">
        <w:rPr>
          <w:i/>
          <w:iCs/>
          <w:noProof/>
        </w:rPr>
        <w:t>ShortMAC-I</w:t>
      </w:r>
      <w:bookmarkEnd w:id="4291"/>
      <w:bookmarkEnd w:id="4292"/>
      <w:bookmarkEnd w:id="4293"/>
      <w:bookmarkEnd w:id="4294"/>
      <w:bookmarkEnd w:id="4295"/>
      <w:bookmarkEnd w:id="429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297" w:name="_Toc20426109"/>
      <w:bookmarkStart w:id="4298" w:name="_Toc29321505"/>
      <w:bookmarkStart w:id="4299" w:name="_Toc36757288"/>
      <w:bookmarkStart w:id="4300" w:name="_Toc36836829"/>
      <w:bookmarkStart w:id="4301" w:name="_Toc36843806"/>
      <w:bookmarkStart w:id="4302" w:name="_Toc37068095"/>
      <w:r w:rsidRPr="00F537EB">
        <w:rPr>
          <w:rFonts w:eastAsia="MS Mincho"/>
        </w:rPr>
        <w:t>–</w:t>
      </w:r>
      <w:r w:rsidRPr="00F537EB">
        <w:rPr>
          <w:rFonts w:eastAsia="MS Mincho"/>
        </w:rPr>
        <w:tab/>
      </w:r>
      <w:r w:rsidRPr="00F537EB">
        <w:rPr>
          <w:rFonts w:eastAsia="MS Mincho"/>
          <w:i/>
        </w:rPr>
        <w:t>SINR-Range</w:t>
      </w:r>
      <w:bookmarkEnd w:id="4297"/>
      <w:bookmarkEnd w:id="4298"/>
      <w:bookmarkEnd w:id="4299"/>
      <w:bookmarkEnd w:id="4300"/>
      <w:bookmarkEnd w:id="4301"/>
      <w:bookmarkEnd w:id="430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303" w:name="_Toc20426110"/>
      <w:bookmarkStart w:id="4304" w:name="_Toc29321506"/>
      <w:bookmarkStart w:id="4305" w:name="_Toc36757289"/>
      <w:bookmarkStart w:id="4306" w:name="_Toc36836830"/>
      <w:bookmarkStart w:id="4307" w:name="_Toc36843807"/>
      <w:bookmarkStart w:id="4308" w:name="_Toc37068096"/>
      <w:r w:rsidRPr="00F537EB">
        <w:rPr>
          <w:rFonts w:eastAsia="宋体"/>
        </w:rPr>
        <w:t>–</w:t>
      </w:r>
      <w:r w:rsidRPr="00F537EB">
        <w:rPr>
          <w:rFonts w:eastAsia="宋体"/>
        </w:rPr>
        <w:tab/>
      </w:r>
      <w:r w:rsidRPr="00F537EB">
        <w:rPr>
          <w:rFonts w:eastAsia="宋体"/>
          <w:i/>
        </w:rPr>
        <w:t>SI-SchedulingInfo</w:t>
      </w:r>
      <w:bookmarkEnd w:id="4303"/>
      <w:bookmarkEnd w:id="4304"/>
      <w:bookmarkEnd w:id="4305"/>
      <w:bookmarkEnd w:id="4306"/>
      <w:bookmarkEnd w:id="4307"/>
      <w:bookmarkEnd w:id="4308"/>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0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0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1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1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11" w:name="_Hlk524341802"/>
            <w:r w:rsidRPr="00F537EB">
              <w:rPr>
                <w:szCs w:val="22"/>
              </w:rPr>
              <w:t xml:space="preserve">i-th </w:t>
            </w:r>
            <w:bookmarkEnd w:id="431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312" w:name="_Toc20426111"/>
      <w:bookmarkStart w:id="4313" w:name="_Toc29321507"/>
      <w:bookmarkStart w:id="4314" w:name="_Toc36757290"/>
      <w:bookmarkStart w:id="4315" w:name="_Toc36836831"/>
      <w:bookmarkStart w:id="4316" w:name="_Toc36843808"/>
      <w:bookmarkStart w:id="4317" w:name="_Toc37068097"/>
      <w:r w:rsidRPr="00F537EB">
        <w:rPr>
          <w:rFonts w:eastAsia="宋体"/>
          <w:i/>
          <w:iCs/>
        </w:rPr>
        <w:t>–</w:t>
      </w:r>
      <w:r w:rsidRPr="00F537EB">
        <w:rPr>
          <w:rFonts w:eastAsia="宋体"/>
          <w:i/>
          <w:iCs/>
        </w:rPr>
        <w:tab/>
      </w:r>
      <w:r w:rsidRPr="00F537EB">
        <w:rPr>
          <w:i/>
          <w:iCs/>
        </w:rPr>
        <w:t>SK-Counter</w:t>
      </w:r>
      <w:bookmarkEnd w:id="4312"/>
      <w:bookmarkEnd w:id="4313"/>
      <w:bookmarkEnd w:id="4314"/>
      <w:bookmarkEnd w:id="4315"/>
      <w:bookmarkEnd w:id="4316"/>
      <w:bookmarkEnd w:id="4317"/>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318" w:name="_Toc20426112"/>
      <w:bookmarkStart w:id="4319" w:name="_Toc29321508"/>
      <w:bookmarkStart w:id="4320" w:name="_Toc36757291"/>
      <w:bookmarkStart w:id="4321" w:name="_Toc36836832"/>
      <w:bookmarkStart w:id="4322" w:name="_Toc36843809"/>
      <w:bookmarkStart w:id="4323" w:name="_Toc37068098"/>
      <w:r w:rsidRPr="00F537EB">
        <w:t>–</w:t>
      </w:r>
      <w:r w:rsidRPr="00F537EB">
        <w:tab/>
      </w:r>
      <w:r w:rsidRPr="00F537EB">
        <w:rPr>
          <w:i/>
        </w:rPr>
        <w:t>SlotFormatCombinationsPerCell</w:t>
      </w:r>
      <w:bookmarkEnd w:id="4318"/>
      <w:bookmarkEnd w:id="4319"/>
      <w:bookmarkEnd w:id="4320"/>
      <w:bookmarkEnd w:id="4321"/>
      <w:bookmarkEnd w:id="4322"/>
      <w:bookmarkEnd w:id="432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24"/>
      <w:r w:rsidRPr="00F537EB">
        <w:t>N</w:t>
      </w:r>
      <w:commentRangeEnd w:id="4324"/>
      <w:r w:rsidR="00B97ECF">
        <w:rPr>
          <w:rStyle w:val="ad"/>
          <w:rFonts w:ascii="Times New Roman" w:eastAsia="宋体" w:hAnsi="Times New Roman"/>
          <w:noProof w:val="0"/>
          <w:lang w:eastAsia="en-US"/>
        </w:rPr>
        <w:commentReference w:id="4324"/>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325" w:name="_Toc20426113"/>
      <w:bookmarkStart w:id="4326" w:name="_Toc29321509"/>
      <w:bookmarkStart w:id="4327" w:name="_Toc36757292"/>
      <w:bookmarkStart w:id="4328" w:name="_Toc36836833"/>
      <w:bookmarkStart w:id="4329" w:name="_Toc36843810"/>
      <w:bookmarkStart w:id="4330" w:name="_Toc37068099"/>
      <w:r w:rsidRPr="00F537EB">
        <w:lastRenderedPageBreak/>
        <w:t>–</w:t>
      </w:r>
      <w:r w:rsidRPr="00F537EB">
        <w:tab/>
      </w:r>
      <w:r w:rsidRPr="00F537EB">
        <w:rPr>
          <w:i/>
        </w:rPr>
        <w:t>SlotFormatIndicator</w:t>
      </w:r>
      <w:bookmarkEnd w:id="4325"/>
      <w:bookmarkEnd w:id="4326"/>
      <w:bookmarkEnd w:id="4327"/>
      <w:bookmarkEnd w:id="4328"/>
      <w:bookmarkEnd w:id="4329"/>
      <w:bookmarkEnd w:id="433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31"/>
      <w:r w:rsidRPr="00F537EB">
        <w:t>N</w:t>
      </w:r>
      <w:commentRangeEnd w:id="4331"/>
      <w:r w:rsidR="00B97ECF">
        <w:rPr>
          <w:rStyle w:val="ad"/>
          <w:rFonts w:ascii="Times New Roman" w:eastAsia="宋体" w:hAnsi="Times New Roman"/>
          <w:noProof w:val="0"/>
          <w:lang w:eastAsia="en-US"/>
        </w:rPr>
        <w:commentReference w:id="4331"/>
      </w:r>
    </w:p>
    <w:p w14:paraId="4B635049" w14:textId="0CA6FC70" w:rsidR="00BA19A2" w:rsidRPr="00F537EB" w:rsidRDefault="00BA19A2" w:rsidP="003B6316">
      <w:pPr>
        <w:pStyle w:val="PL"/>
      </w:pPr>
      <w:r w:rsidRPr="00F537EB">
        <w:t xml:space="preserve">    co-DurationPerCell-r16           CO-DurationPerCell-r16   OPTIONAL -- Need </w:t>
      </w:r>
      <w:commentRangeStart w:id="4332"/>
      <w:r w:rsidRPr="00F537EB">
        <w:t>N</w:t>
      </w:r>
      <w:commentRangeEnd w:id="4332"/>
      <w:r w:rsidR="00B97ECF">
        <w:rPr>
          <w:rStyle w:val="ad"/>
          <w:rFonts w:ascii="Times New Roman" w:eastAsia="宋体" w:hAnsi="Times New Roman"/>
          <w:noProof w:val="0"/>
          <w:lang w:eastAsia="en-US"/>
        </w:rPr>
        <w:commentReference w:id="4332"/>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33"/>
      <w:r w:rsidRPr="00F537EB">
        <w:t>M</w:t>
      </w:r>
      <w:commentRangeEnd w:id="4333"/>
      <w:r w:rsidR="00B97ECF">
        <w:rPr>
          <w:rStyle w:val="ad"/>
          <w:rFonts w:ascii="Times New Roman" w:eastAsia="宋体" w:hAnsi="Times New Roman"/>
          <w:noProof w:val="0"/>
          <w:lang w:eastAsia="en-US"/>
        </w:rPr>
        <w:commentReference w:id="4333"/>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334" w:name="_Toc20426114"/>
      <w:bookmarkStart w:id="4335" w:name="_Toc29321510"/>
      <w:bookmarkStart w:id="4336" w:name="_Toc36757293"/>
      <w:bookmarkStart w:id="4337" w:name="_Toc36836834"/>
      <w:bookmarkStart w:id="4338" w:name="_Toc36843811"/>
      <w:bookmarkStart w:id="4339" w:name="_Toc37068100"/>
      <w:r w:rsidRPr="00F537EB">
        <w:t>–</w:t>
      </w:r>
      <w:r w:rsidRPr="00F537EB">
        <w:tab/>
      </w:r>
      <w:r w:rsidRPr="00F537EB">
        <w:rPr>
          <w:i/>
        </w:rPr>
        <w:t>S-NSSAI</w:t>
      </w:r>
      <w:bookmarkEnd w:id="4334"/>
      <w:bookmarkEnd w:id="4335"/>
      <w:bookmarkEnd w:id="4336"/>
      <w:bookmarkEnd w:id="4337"/>
      <w:bookmarkEnd w:id="4338"/>
      <w:bookmarkEnd w:id="433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40" w:name="_Hlk514922885"/>
    </w:p>
    <w:p w14:paraId="1D726691" w14:textId="77777777" w:rsidR="002C5D28" w:rsidRPr="00F537EB" w:rsidRDefault="002C5D28" w:rsidP="002C5D28">
      <w:pPr>
        <w:pStyle w:val="4"/>
      </w:pPr>
      <w:bookmarkStart w:id="4341" w:name="_Toc20426115"/>
      <w:bookmarkStart w:id="4342" w:name="_Toc29321511"/>
      <w:bookmarkStart w:id="4343" w:name="_Toc36757294"/>
      <w:bookmarkStart w:id="4344" w:name="_Toc36836835"/>
      <w:bookmarkStart w:id="4345" w:name="_Toc36843812"/>
      <w:bookmarkStart w:id="4346" w:name="_Toc37068101"/>
      <w:r w:rsidRPr="00F537EB">
        <w:lastRenderedPageBreak/>
        <w:t>–</w:t>
      </w:r>
      <w:r w:rsidRPr="00F537EB">
        <w:tab/>
      </w:r>
      <w:r w:rsidRPr="00F537EB">
        <w:rPr>
          <w:i/>
        </w:rPr>
        <w:t>SpeedStateScaleFactors</w:t>
      </w:r>
      <w:bookmarkEnd w:id="4341"/>
      <w:bookmarkEnd w:id="4342"/>
      <w:bookmarkEnd w:id="4343"/>
      <w:bookmarkEnd w:id="4344"/>
      <w:bookmarkEnd w:id="4345"/>
      <w:bookmarkEnd w:id="434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347" w:name="_Toc20426116"/>
      <w:bookmarkStart w:id="4348" w:name="_Toc29321512"/>
      <w:bookmarkStart w:id="4349" w:name="_Toc36757295"/>
      <w:bookmarkStart w:id="4350" w:name="_Toc36836836"/>
      <w:bookmarkStart w:id="4351" w:name="_Toc36843813"/>
      <w:bookmarkStart w:id="4352" w:name="_Toc37068102"/>
      <w:r w:rsidRPr="00F537EB">
        <w:t>–</w:t>
      </w:r>
      <w:r w:rsidRPr="00F537EB">
        <w:tab/>
      </w:r>
      <w:r w:rsidRPr="00F537EB">
        <w:rPr>
          <w:i/>
        </w:rPr>
        <w:t>SPS-Config</w:t>
      </w:r>
      <w:bookmarkEnd w:id="4347"/>
      <w:bookmarkEnd w:id="4348"/>
      <w:bookmarkEnd w:id="4349"/>
      <w:bookmarkEnd w:id="4350"/>
      <w:bookmarkEnd w:id="4351"/>
      <w:bookmarkEnd w:id="435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53"/>
      <w:commentRangeEnd w:id="4353"/>
      <w:r w:rsidR="00362844">
        <w:rPr>
          <w:rStyle w:val="ad"/>
          <w:rFonts w:ascii="Times New Roman" w:eastAsia="宋体" w:hAnsi="Times New Roman"/>
          <w:noProof w:val="0"/>
          <w:lang w:eastAsia="en-US"/>
        </w:rPr>
        <w:commentReference w:id="4353"/>
      </w:r>
      <w:r w:rsidRPr="00F537EB">
        <w:t xml:space="preserve">         SPS-ConfigIndex-r16                                                             OPTIONAL,   -- Need </w:t>
      </w:r>
      <w:commentRangeStart w:id="4354"/>
      <w:r w:rsidRPr="00F537EB">
        <w:t>N</w:t>
      </w:r>
      <w:commentRangeEnd w:id="4354"/>
      <w:r w:rsidR="00B97ECF">
        <w:rPr>
          <w:rStyle w:val="ad"/>
          <w:rFonts w:ascii="Times New Roman" w:eastAsia="宋体" w:hAnsi="Times New Roman"/>
          <w:noProof w:val="0"/>
          <w:lang w:eastAsia="en-US"/>
        </w:rPr>
        <w:commentReference w:id="4354"/>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355" w:name="_Toc36757296"/>
      <w:bookmarkStart w:id="4356" w:name="_Toc36836837"/>
      <w:bookmarkStart w:id="4357" w:name="_Toc36843814"/>
      <w:bookmarkStart w:id="4358" w:name="_Toc37068103"/>
      <w:r w:rsidRPr="00F537EB">
        <w:t>–</w:t>
      </w:r>
      <w:r w:rsidRPr="00F537EB">
        <w:tab/>
      </w:r>
      <w:r w:rsidRPr="00F537EB">
        <w:rPr>
          <w:i/>
        </w:rPr>
        <w:t>SPS-ConfigIndex</w:t>
      </w:r>
      <w:bookmarkEnd w:id="4355"/>
      <w:bookmarkEnd w:id="4356"/>
      <w:bookmarkEnd w:id="4357"/>
      <w:bookmarkEnd w:id="4358"/>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359" w:name="_Toc36757297"/>
      <w:bookmarkStart w:id="4360" w:name="_Toc36836838"/>
      <w:bookmarkStart w:id="4361" w:name="_Toc36843815"/>
      <w:bookmarkStart w:id="4362" w:name="_Toc37068104"/>
      <w:r w:rsidRPr="00F537EB">
        <w:t>–</w:t>
      </w:r>
      <w:r w:rsidRPr="00F537EB">
        <w:tab/>
      </w:r>
      <w:r w:rsidRPr="00F537EB">
        <w:rPr>
          <w:i/>
        </w:rPr>
        <w:t>SPS-ConfigList</w:t>
      </w:r>
      <w:bookmarkEnd w:id="4359"/>
      <w:bookmarkEnd w:id="4360"/>
      <w:bookmarkEnd w:id="4361"/>
      <w:bookmarkEnd w:id="4362"/>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63"/>
      <w:r w:rsidRPr="00F537EB">
        <w:t>N</w:t>
      </w:r>
      <w:commentRangeEnd w:id="4363"/>
      <w:r w:rsidR="00B97ECF">
        <w:rPr>
          <w:rStyle w:val="ad"/>
          <w:rFonts w:ascii="Times New Roman" w:eastAsia="宋体" w:hAnsi="Times New Roman"/>
          <w:noProof w:val="0"/>
          <w:lang w:eastAsia="en-US"/>
        </w:rPr>
        <w:commentReference w:id="4363"/>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364" w:name="_Toc36757298"/>
      <w:bookmarkStart w:id="4365" w:name="_Toc36836839"/>
      <w:bookmarkStart w:id="4366" w:name="_Toc36843816"/>
      <w:bookmarkStart w:id="4367" w:name="_Toc37068105"/>
      <w:r w:rsidRPr="00F537EB">
        <w:t>–</w:t>
      </w:r>
      <w:r w:rsidRPr="00F537EB">
        <w:tab/>
      </w:r>
      <w:r w:rsidRPr="00F537EB">
        <w:rPr>
          <w:i/>
        </w:rPr>
        <w:t>SPS-PUCCH-AN</w:t>
      </w:r>
      <w:bookmarkEnd w:id="4364"/>
      <w:bookmarkEnd w:id="4365"/>
      <w:bookmarkEnd w:id="4366"/>
      <w:bookmarkEnd w:id="436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68"/>
      <w:r w:rsidRPr="00F537EB">
        <w:t>Need N</w:t>
      </w:r>
      <w:commentRangeEnd w:id="4368"/>
      <w:r w:rsidR="00B97ECF">
        <w:rPr>
          <w:rStyle w:val="ad"/>
          <w:rFonts w:ascii="Times New Roman" w:eastAsia="宋体" w:hAnsi="Times New Roman"/>
          <w:noProof w:val="0"/>
          <w:lang w:eastAsia="en-US"/>
        </w:rPr>
        <w:commentReference w:id="4368"/>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369" w:name="_Toc36757299"/>
      <w:bookmarkStart w:id="4370" w:name="_Toc36836840"/>
      <w:bookmarkStart w:id="4371" w:name="_Toc36843817"/>
      <w:bookmarkStart w:id="4372" w:name="_Toc37068106"/>
      <w:r w:rsidRPr="00F537EB">
        <w:t>–</w:t>
      </w:r>
      <w:r w:rsidRPr="00F537EB">
        <w:tab/>
      </w:r>
      <w:r w:rsidRPr="00F537EB">
        <w:rPr>
          <w:i/>
        </w:rPr>
        <w:t>SPS-PUCCH-AN-List</w:t>
      </w:r>
      <w:bookmarkEnd w:id="4369"/>
      <w:bookmarkEnd w:id="4370"/>
      <w:bookmarkEnd w:id="4371"/>
      <w:bookmarkEnd w:id="437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373" w:name="_Toc20426117"/>
      <w:bookmarkStart w:id="4374" w:name="_Toc29321513"/>
      <w:bookmarkStart w:id="4375" w:name="_Toc36757300"/>
      <w:bookmarkStart w:id="4376" w:name="_Toc36836841"/>
      <w:bookmarkStart w:id="4377" w:name="_Toc36843818"/>
      <w:bookmarkStart w:id="4378" w:name="_Toc37068107"/>
      <w:r w:rsidRPr="00F537EB">
        <w:lastRenderedPageBreak/>
        <w:t>–</w:t>
      </w:r>
      <w:r w:rsidRPr="00F537EB">
        <w:tab/>
      </w:r>
      <w:r w:rsidRPr="00F537EB">
        <w:rPr>
          <w:i/>
        </w:rPr>
        <w:t>SRB-Identity</w:t>
      </w:r>
      <w:bookmarkEnd w:id="4373"/>
      <w:bookmarkEnd w:id="4374"/>
      <w:bookmarkEnd w:id="4375"/>
      <w:bookmarkEnd w:id="4376"/>
      <w:bookmarkEnd w:id="4377"/>
      <w:bookmarkEnd w:id="437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40"/>
    <w:p w14:paraId="35ECC11C" w14:textId="77777777" w:rsidR="00C1597C" w:rsidRPr="00F537EB" w:rsidRDefault="00C1597C" w:rsidP="00C1597C"/>
    <w:p w14:paraId="56B91574" w14:textId="77777777" w:rsidR="002C5D28" w:rsidRPr="00F537EB" w:rsidRDefault="002C5D28" w:rsidP="002C5D28">
      <w:pPr>
        <w:pStyle w:val="4"/>
      </w:pPr>
      <w:bookmarkStart w:id="4379" w:name="_Toc20426118"/>
      <w:bookmarkStart w:id="4380" w:name="_Toc29321514"/>
      <w:bookmarkStart w:id="4381" w:name="_Toc36757301"/>
      <w:bookmarkStart w:id="4382" w:name="_Toc36836842"/>
      <w:bookmarkStart w:id="4383" w:name="_Toc36843819"/>
      <w:bookmarkStart w:id="4384" w:name="_Toc37068108"/>
      <w:r w:rsidRPr="00F537EB">
        <w:t>–</w:t>
      </w:r>
      <w:r w:rsidRPr="00F537EB">
        <w:tab/>
      </w:r>
      <w:r w:rsidRPr="00F537EB">
        <w:rPr>
          <w:i/>
        </w:rPr>
        <w:t>SRS-CarrierSwitching</w:t>
      </w:r>
      <w:bookmarkEnd w:id="4379"/>
      <w:bookmarkEnd w:id="4380"/>
      <w:bookmarkEnd w:id="4381"/>
      <w:bookmarkEnd w:id="4382"/>
      <w:bookmarkEnd w:id="4383"/>
      <w:bookmarkEnd w:id="438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8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8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386" w:name="_Toc20426119"/>
      <w:bookmarkStart w:id="4387" w:name="_Toc29321515"/>
      <w:bookmarkStart w:id="4388" w:name="_Toc36757302"/>
      <w:bookmarkStart w:id="4389" w:name="_Toc36836843"/>
      <w:bookmarkStart w:id="4390" w:name="_Toc36843820"/>
      <w:bookmarkStart w:id="4391" w:name="_Toc37068109"/>
      <w:r w:rsidRPr="00F537EB">
        <w:t>–</w:t>
      </w:r>
      <w:r w:rsidRPr="00F537EB">
        <w:tab/>
      </w:r>
      <w:r w:rsidRPr="00F537EB">
        <w:rPr>
          <w:i/>
        </w:rPr>
        <w:t>SRS-Config</w:t>
      </w:r>
      <w:bookmarkEnd w:id="4386"/>
      <w:bookmarkEnd w:id="4387"/>
      <w:bookmarkEnd w:id="4388"/>
      <w:bookmarkEnd w:id="4389"/>
      <w:bookmarkEnd w:id="4390"/>
      <w:bookmarkEnd w:id="439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92"/>
      <w:r w:rsidRPr="00F537EB">
        <w:t>pathlossReferenceRS-List-</w:t>
      </w:r>
      <w:commentRangeStart w:id="4393"/>
      <w:r w:rsidRPr="00F537EB">
        <w:t>r16</w:t>
      </w:r>
      <w:commentRangeEnd w:id="4392"/>
      <w:commentRangeEnd w:id="4393"/>
      <w:r w:rsidR="00FB2761">
        <w:rPr>
          <w:rStyle w:val="ad"/>
          <w:rFonts w:ascii="Times New Roman" w:eastAsia="宋体" w:hAnsi="Times New Roman"/>
          <w:noProof w:val="0"/>
          <w:lang w:eastAsia="en-US"/>
        </w:rPr>
        <w:commentReference w:id="4393"/>
      </w:r>
      <w:r w:rsidR="00797A6A">
        <w:rPr>
          <w:rStyle w:val="ad"/>
          <w:rFonts w:ascii="Times New Roman" w:eastAsia="宋体" w:hAnsi="Times New Roman"/>
          <w:noProof w:val="0"/>
          <w:lang w:eastAsia="en-US"/>
        </w:rPr>
        <w:commentReference w:id="4392"/>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94"/>
      <w:r w:rsidRPr="00F537EB">
        <w:t>M</w:t>
      </w:r>
      <w:commentRangeEnd w:id="4394"/>
      <w:r w:rsidR="00981BB8">
        <w:rPr>
          <w:rStyle w:val="ad"/>
          <w:rFonts w:ascii="Times New Roman" w:eastAsia="宋体" w:hAnsi="Times New Roman"/>
          <w:noProof w:val="0"/>
          <w:lang w:eastAsia="en-US"/>
        </w:rPr>
        <w:commentReference w:id="4394"/>
      </w:r>
    </w:p>
    <w:p w14:paraId="4FD661BB" w14:textId="5EC26E3E" w:rsidR="009277CD" w:rsidRPr="00F537EB" w:rsidRDefault="009277CD" w:rsidP="003B6316">
      <w:pPr>
        <w:pStyle w:val="PL"/>
      </w:pPr>
      <w:r w:rsidRPr="00F537EB">
        <w:t xml:space="preserve">            slotOffset-r16                              INTEGER (1..32)                                 OPTIONAL, -- Need </w:t>
      </w:r>
      <w:commentRangeStart w:id="4395"/>
      <w:r w:rsidRPr="00F537EB">
        <w:t>S</w:t>
      </w:r>
      <w:commentRangeEnd w:id="4395"/>
      <w:r w:rsidR="00491994">
        <w:rPr>
          <w:rStyle w:val="ad"/>
          <w:rFonts w:ascii="Times New Roman" w:eastAsia="宋体" w:hAnsi="Times New Roman"/>
          <w:noProof w:val="0"/>
          <w:lang w:eastAsia="en-US"/>
        </w:rPr>
        <w:commentReference w:id="4395"/>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96"/>
      <w:r w:rsidRPr="00F537EB">
        <w:t>r16</w:t>
      </w:r>
      <w:commentRangeEnd w:id="4396"/>
      <w:r w:rsidR="00436750">
        <w:rPr>
          <w:rStyle w:val="ad"/>
          <w:rFonts w:ascii="Times New Roman" w:eastAsia="宋体" w:hAnsi="Times New Roman"/>
          <w:noProof w:val="0"/>
          <w:lang w:eastAsia="en-US"/>
        </w:rPr>
        <w:commentReference w:id="4396"/>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97"/>
      <w:r w:rsidRPr="00F537EB">
        <w:t>63</w:t>
      </w:r>
      <w:commentRangeEnd w:id="4397"/>
      <w:r w:rsidR="00421BDB">
        <w:rPr>
          <w:rStyle w:val="ad"/>
          <w:rFonts w:ascii="Times New Roman" w:eastAsia="宋体" w:hAnsi="Times New Roman"/>
          <w:noProof w:val="0"/>
          <w:lang w:eastAsia="en-US"/>
        </w:rPr>
        <w:commentReference w:id="4397"/>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98"/>
      <w:commentRangeEnd w:id="4398"/>
      <w:r w:rsidR="003001D6">
        <w:rPr>
          <w:rStyle w:val="ad"/>
          <w:rFonts w:ascii="Times New Roman" w:eastAsia="宋体" w:hAnsi="Times New Roman"/>
          <w:noProof w:val="0"/>
          <w:lang w:eastAsia="en-US"/>
        </w:rPr>
        <w:commentReference w:id="4398"/>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399"/>
      <w:r w:rsidRPr="00F537EB">
        <w:t>S</w:t>
      </w:r>
      <w:commentRangeEnd w:id="4399"/>
      <w:r w:rsidR="00265756">
        <w:rPr>
          <w:rStyle w:val="ad"/>
          <w:rFonts w:ascii="Times New Roman" w:eastAsia="宋体" w:hAnsi="Times New Roman"/>
          <w:noProof w:val="0"/>
          <w:lang w:eastAsia="en-US"/>
        </w:rPr>
        <w:commentReference w:id="4399"/>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0"/>
      <w:r w:rsidR="009277CD" w:rsidRPr="00F537EB">
        <w:t>Pathloss</w:t>
      </w:r>
      <w:commentRangeEnd w:id="4400"/>
      <w:r w:rsidR="00933332">
        <w:rPr>
          <w:rStyle w:val="ad"/>
          <w:rFonts w:ascii="Times New Roman" w:eastAsia="宋体" w:hAnsi="Times New Roman"/>
          <w:noProof w:val="0"/>
          <w:lang w:eastAsia="en-US"/>
        </w:rPr>
        <w:commentReference w:id="4400"/>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01"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2"/>
      <w:r w:rsidR="009277CD" w:rsidRPr="00F537EB">
        <w:t>Pathloss</w:t>
      </w:r>
      <w:bookmarkEnd w:id="4401"/>
      <w:commentRangeEnd w:id="4402"/>
      <w:r w:rsidR="00067B56">
        <w:rPr>
          <w:rStyle w:val="ad"/>
          <w:rFonts w:ascii="Times New Roman" w:eastAsia="宋体" w:hAnsi="Times New Roman"/>
          <w:noProof w:val="0"/>
          <w:lang w:eastAsia="en-US"/>
        </w:rPr>
        <w:commentReference w:id="4402"/>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0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0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04"/>
            <w:r w:rsidRPr="00F537EB">
              <w:rPr>
                <w:b/>
                <w:i/>
                <w:szCs w:val="22"/>
              </w:rPr>
              <w:t>pathlossReferenceRS</w:t>
            </w:r>
            <w:commentRangeEnd w:id="4404"/>
            <w:r w:rsidR="00797A6A">
              <w:rPr>
                <w:rStyle w:val="ad"/>
                <w:rFonts w:ascii="Times New Roman" w:eastAsia="宋体" w:hAnsi="Times New Roman"/>
                <w:lang w:eastAsia="en-US"/>
              </w:rPr>
              <w:commentReference w:id="4404"/>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05"/>
            <w:r w:rsidRPr="00F537EB">
              <w:rPr>
                <w:lang w:eastAsia="en-GB"/>
              </w:rPr>
              <w:t>Need R</w:t>
            </w:r>
            <w:commentRangeEnd w:id="4405"/>
            <w:r w:rsidR="00B97ECF">
              <w:rPr>
                <w:rStyle w:val="ad"/>
                <w:rFonts w:ascii="Times New Roman" w:eastAsia="宋体" w:hAnsi="Times New Roman"/>
                <w:lang w:eastAsia="en-US"/>
              </w:rPr>
              <w:commentReference w:id="4405"/>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406" w:name="_Toc12718380"/>
      <w:bookmarkStart w:id="4407" w:name="_Toc36757303"/>
      <w:bookmarkStart w:id="4408" w:name="_Toc36836844"/>
      <w:bookmarkStart w:id="4409" w:name="_Toc36843821"/>
      <w:bookmarkStart w:id="4410" w:name="_Toc37068110"/>
      <w:r w:rsidRPr="00F537EB">
        <w:rPr>
          <w:rFonts w:eastAsia="MS Mincho"/>
        </w:rPr>
        <w:t>–</w:t>
      </w:r>
      <w:r w:rsidRPr="00F537EB">
        <w:rPr>
          <w:rFonts w:eastAsia="MS Mincho"/>
        </w:rPr>
        <w:tab/>
      </w:r>
      <w:r w:rsidRPr="00F537EB">
        <w:rPr>
          <w:rFonts w:eastAsia="MS Mincho"/>
          <w:i/>
        </w:rPr>
        <w:t>SRS-RSRP-Range</w:t>
      </w:r>
      <w:bookmarkEnd w:id="4406"/>
      <w:bookmarkEnd w:id="4407"/>
      <w:bookmarkEnd w:id="4408"/>
      <w:bookmarkEnd w:id="4409"/>
      <w:bookmarkEnd w:id="441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411" w:name="_Toc20426120"/>
      <w:bookmarkStart w:id="4412" w:name="_Toc29321516"/>
      <w:bookmarkStart w:id="4413" w:name="_Toc36757304"/>
      <w:bookmarkStart w:id="4414" w:name="_Toc36836845"/>
      <w:bookmarkStart w:id="4415" w:name="_Toc36843822"/>
      <w:bookmarkStart w:id="4416" w:name="_Toc37068111"/>
      <w:r w:rsidRPr="00F537EB">
        <w:t>–</w:t>
      </w:r>
      <w:r w:rsidRPr="00F537EB">
        <w:tab/>
      </w:r>
      <w:r w:rsidRPr="00F537EB">
        <w:rPr>
          <w:i/>
        </w:rPr>
        <w:t>SRS-TPC-CommandConfig</w:t>
      </w:r>
      <w:bookmarkEnd w:id="4411"/>
      <w:bookmarkEnd w:id="4412"/>
      <w:bookmarkEnd w:id="4413"/>
      <w:bookmarkEnd w:id="4414"/>
      <w:bookmarkEnd w:id="4415"/>
      <w:bookmarkEnd w:id="4416"/>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417" w:name="_Toc20426121"/>
      <w:bookmarkStart w:id="4418" w:name="_Toc29321517"/>
      <w:bookmarkStart w:id="4419" w:name="_Toc36757305"/>
      <w:bookmarkStart w:id="4420" w:name="_Toc36836846"/>
      <w:bookmarkStart w:id="4421" w:name="_Toc36843823"/>
      <w:bookmarkStart w:id="4422" w:name="_Toc37068112"/>
      <w:bookmarkStart w:id="4423" w:name="_Hlk535949517"/>
      <w:r w:rsidRPr="00F537EB">
        <w:t>–</w:t>
      </w:r>
      <w:r w:rsidRPr="00F537EB">
        <w:tab/>
      </w:r>
      <w:r w:rsidRPr="00F537EB">
        <w:rPr>
          <w:i/>
        </w:rPr>
        <w:t>SSB-Index</w:t>
      </w:r>
      <w:bookmarkEnd w:id="4417"/>
      <w:bookmarkEnd w:id="4418"/>
      <w:bookmarkEnd w:id="4419"/>
      <w:bookmarkEnd w:id="4420"/>
      <w:bookmarkEnd w:id="4421"/>
      <w:bookmarkEnd w:id="442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2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424" w:name="_Toc20426122"/>
      <w:bookmarkStart w:id="4425" w:name="_Toc29321518"/>
      <w:bookmarkStart w:id="4426" w:name="_Toc36757306"/>
      <w:bookmarkStart w:id="4427" w:name="_Toc36836847"/>
      <w:bookmarkStart w:id="4428" w:name="_Toc36843824"/>
      <w:bookmarkStart w:id="4429" w:name="_Toc37068113"/>
      <w:bookmarkStart w:id="4430" w:name="_Hlk536004864"/>
      <w:r w:rsidRPr="00F537EB">
        <w:t>–</w:t>
      </w:r>
      <w:r w:rsidRPr="00F537EB">
        <w:tab/>
      </w:r>
      <w:r w:rsidRPr="00F537EB">
        <w:rPr>
          <w:i/>
        </w:rPr>
        <w:t>SSB-MTC</w:t>
      </w:r>
      <w:bookmarkEnd w:id="4424"/>
      <w:bookmarkEnd w:id="4425"/>
      <w:bookmarkEnd w:id="4426"/>
      <w:bookmarkEnd w:id="4427"/>
      <w:bookmarkEnd w:id="4428"/>
      <w:bookmarkEnd w:id="442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31"/>
      <w:r w:rsidRPr="00F537EB">
        <w:t>ssb-ToMeasure</w:t>
      </w:r>
      <w:commentRangeEnd w:id="4431"/>
      <w:r w:rsidR="00677207">
        <w:rPr>
          <w:rStyle w:val="ad"/>
          <w:rFonts w:ascii="Times New Roman" w:eastAsia="宋体" w:hAnsi="Times New Roman"/>
          <w:noProof w:val="0"/>
          <w:lang w:eastAsia="en-US"/>
        </w:rPr>
        <w:commentReference w:id="4431"/>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3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33"/>
            <w:r w:rsidRPr="00F537EB">
              <w:t>SMTC window duration.</w:t>
            </w:r>
            <w:commentRangeEnd w:id="4433"/>
            <w:r w:rsidR="00864B12">
              <w:rPr>
                <w:rStyle w:val="ad"/>
                <w:rFonts w:ascii="Times New Roman" w:eastAsia="宋体" w:hAnsi="Times New Roman"/>
                <w:lang w:eastAsia="en-US"/>
              </w:rPr>
              <w:commentReference w:id="4433"/>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34"/>
            <w:r w:rsidRPr="00F537EB">
              <w:rPr>
                <w:szCs w:val="22"/>
              </w:rPr>
              <w:t>List of physical cell IDs to be measured.</w:t>
            </w:r>
            <w:commentRangeEnd w:id="4434"/>
            <w:r w:rsidR="00864B12">
              <w:rPr>
                <w:rStyle w:val="ad"/>
                <w:rFonts w:ascii="Times New Roman" w:eastAsia="宋体" w:hAnsi="Times New Roman"/>
                <w:lang w:eastAsia="en-US"/>
              </w:rPr>
              <w:commentReference w:id="4434"/>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35"/>
            <w:r w:rsidRPr="00F537EB">
              <w:rPr>
                <w:szCs w:val="22"/>
              </w:rPr>
              <w:t>SMTC window periodicity.</w:t>
            </w:r>
            <w:commentRangeEnd w:id="4435"/>
            <w:r w:rsidR="00864B12">
              <w:rPr>
                <w:rStyle w:val="ad"/>
                <w:rFonts w:ascii="Times New Roman" w:eastAsia="宋体" w:hAnsi="Times New Roman"/>
                <w:lang w:eastAsia="en-US"/>
              </w:rPr>
              <w:commentReference w:id="4435"/>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36"/>
            <w:r w:rsidRPr="00F537EB">
              <w:rPr>
                <w:szCs w:val="22"/>
              </w:rPr>
              <w:t>SMTC window timing offset.</w:t>
            </w:r>
            <w:commentRangeEnd w:id="4436"/>
            <w:r w:rsidR="00677207">
              <w:rPr>
                <w:rStyle w:val="ad"/>
                <w:rFonts w:ascii="Times New Roman" w:eastAsia="宋体" w:hAnsi="Times New Roman"/>
                <w:lang w:eastAsia="en-US"/>
              </w:rPr>
              <w:commentReference w:id="4436"/>
            </w:r>
          </w:p>
        </w:tc>
      </w:tr>
    </w:tbl>
    <w:p w14:paraId="16BFF8F1" w14:textId="6DEC2098" w:rsidR="00C1597C" w:rsidRPr="00F537EB" w:rsidRDefault="00C1597C" w:rsidP="00C1597C"/>
    <w:p w14:paraId="47161E4A" w14:textId="77777777" w:rsidR="00BA19A2" w:rsidRPr="00F537EB" w:rsidRDefault="00BA19A2" w:rsidP="00BA19A2">
      <w:pPr>
        <w:pStyle w:val="4"/>
      </w:pPr>
      <w:bookmarkStart w:id="4437" w:name="_Toc36757307"/>
      <w:bookmarkStart w:id="4438" w:name="_Toc36836848"/>
      <w:bookmarkStart w:id="4439" w:name="_Toc36843825"/>
      <w:bookmarkStart w:id="4440" w:name="_Toc37068114"/>
      <w:r w:rsidRPr="00F537EB">
        <w:t>–</w:t>
      </w:r>
      <w:r w:rsidRPr="00F537EB">
        <w:tab/>
      </w:r>
      <w:r w:rsidRPr="00F537EB">
        <w:rPr>
          <w:i/>
          <w:iCs/>
        </w:rPr>
        <w:t>SSB</w:t>
      </w:r>
      <w:r w:rsidRPr="00F537EB">
        <w:rPr>
          <w:rFonts w:cs="Courier New"/>
          <w:i/>
          <w:iCs/>
        </w:rPr>
        <w:t>-PositionQCL-Relationship</w:t>
      </w:r>
      <w:bookmarkEnd w:id="4437"/>
      <w:bookmarkEnd w:id="4438"/>
      <w:bookmarkEnd w:id="4439"/>
      <w:bookmarkEnd w:id="4440"/>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441" w:name="_Toc20426123"/>
      <w:bookmarkStart w:id="4442" w:name="_Toc29321519"/>
      <w:bookmarkStart w:id="4443" w:name="_Toc36757308"/>
      <w:bookmarkStart w:id="4444" w:name="_Toc36836849"/>
      <w:bookmarkStart w:id="4445" w:name="_Toc36843826"/>
      <w:bookmarkStart w:id="4446" w:name="_Toc37068115"/>
      <w:r w:rsidRPr="00F537EB">
        <w:t>–</w:t>
      </w:r>
      <w:r w:rsidRPr="00F537EB">
        <w:tab/>
      </w:r>
      <w:r w:rsidRPr="00F537EB">
        <w:rPr>
          <w:i/>
        </w:rPr>
        <w:t>SSB-ToMeasure</w:t>
      </w:r>
      <w:bookmarkEnd w:id="4441"/>
      <w:bookmarkEnd w:id="4442"/>
      <w:bookmarkEnd w:id="4443"/>
      <w:bookmarkEnd w:id="4444"/>
      <w:bookmarkEnd w:id="4445"/>
      <w:bookmarkEnd w:id="4446"/>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447" w:name="_Toc20426124"/>
      <w:bookmarkStart w:id="4448" w:name="_Toc29321520"/>
      <w:bookmarkStart w:id="4449" w:name="_Toc36757309"/>
      <w:bookmarkStart w:id="4450" w:name="_Toc36836850"/>
      <w:bookmarkStart w:id="4451" w:name="_Toc36843827"/>
      <w:bookmarkStart w:id="4452" w:name="_Toc37068116"/>
      <w:r w:rsidRPr="00F537EB" w:rsidDel="00E2539C">
        <w:t>–</w:t>
      </w:r>
      <w:r w:rsidRPr="00F537EB" w:rsidDel="00E2539C">
        <w:tab/>
      </w:r>
      <w:r w:rsidRPr="00F537EB" w:rsidDel="00E2539C">
        <w:rPr>
          <w:i/>
        </w:rPr>
        <w:t>SS-RSSI-Measurement</w:t>
      </w:r>
      <w:bookmarkEnd w:id="4447"/>
      <w:bookmarkEnd w:id="4448"/>
      <w:bookmarkEnd w:id="4449"/>
      <w:bookmarkEnd w:id="4450"/>
      <w:bookmarkEnd w:id="4451"/>
      <w:bookmarkEnd w:id="445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453" w:name="_Toc20426125"/>
      <w:bookmarkStart w:id="4454" w:name="_Toc29321521"/>
      <w:bookmarkStart w:id="4455" w:name="_Toc36757310"/>
      <w:bookmarkStart w:id="4456" w:name="_Toc36836851"/>
      <w:bookmarkStart w:id="4457" w:name="_Toc36843828"/>
      <w:bookmarkStart w:id="4458" w:name="_Toc37068117"/>
      <w:r w:rsidRPr="00F537EB">
        <w:t>–</w:t>
      </w:r>
      <w:r w:rsidRPr="00F537EB">
        <w:tab/>
      </w:r>
      <w:r w:rsidRPr="00F537EB">
        <w:rPr>
          <w:i/>
        </w:rPr>
        <w:t>SubcarrierSpacing</w:t>
      </w:r>
      <w:bookmarkEnd w:id="4453"/>
      <w:bookmarkEnd w:id="4454"/>
      <w:bookmarkEnd w:id="4455"/>
      <w:bookmarkEnd w:id="4456"/>
      <w:bookmarkEnd w:id="4457"/>
      <w:bookmarkEnd w:id="4458"/>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459" w:name="_Toc20426126"/>
      <w:bookmarkStart w:id="4460" w:name="_Toc29321522"/>
      <w:bookmarkStart w:id="4461" w:name="_Toc36757311"/>
      <w:bookmarkStart w:id="4462" w:name="_Toc36836852"/>
      <w:bookmarkStart w:id="4463" w:name="_Toc36843829"/>
      <w:bookmarkStart w:id="4464" w:name="_Toc37068118"/>
      <w:r w:rsidRPr="00F537EB">
        <w:t>–</w:t>
      </w:r>
      <w:r w:rsidRPr="00F537EB">
        <w:tab/>
      </w:r>
      <w:r w:rsidRPr="00F537EB">
        <w:rPr>
          <w:i/>
        </w:rPr>
        <w:t>TAG-Config</w:t>
      </w:r>
      <w:bookmarkEnd w:id="4459"/>
      <w:bookmarkEnd w:id="4460"/>
      <w:bookmarkEnd w:id="4461"/>
      <w:bookmarkEnd w:id="4462"/>
      <w:bookmarkEnd w:id="4463"/>
      <w:bookmarkEnd w:id="446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465" w:name="_Toc20426127"/>
      <w:bookmarkStart w:id="4466" w:name="_Toc29321523"/>
      <w:bookmarkStart w:id="4467" w:name="_Toc36757312"/>
      <w:bookmarkStart w:id="4468" w:name="_Toc36836853"/>
      <w:bookmarkStart w:id="4469" w:name="_Toc36843830"/>
      <w:bookmarkStart w:id="4470" w:name="_Toc37068119"/>
      <w:r w:rsidRPr="00F537EB">
        <w:t>–</w:t>
      </w:r>
      <w:r w:rsidRPr="00F537EB">
        <w:tab/>
      </w:r>
      <w:r w:rsidRPr="00F537EB">
        <w:rPr>
          <w:i/>
        </w:rPr>
        <w:t>TCI-State</w:t>
      </w:r>
      <w:bookmarkEnd w:id="4465"/>
      <w:bookmarkEnd w:id="4466"/>
      <w:bookmarkEnd w:id="4467"/>
      <w:bookmarkEnd w:id="4468"/>
      <w:bookmarkEnd w:id="4469"/>
      <w:bookmarkEnd w:id="447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471" w:name="_Toc20426128"/>
      <w:bookmarkStart w:id="4472" w:name="_Toc29321524"/>
      <w:bookmarkStart w:id="4473" w:name="_Toc36757313"/>
      <w:bookmarkStart w:id="4474" w:name="_Toc36836854"/>
      <w:bookmarkStart w:id="4475" w:name="_Toc36843831"/>
      <w:bookmarkStart w:id="4476" w:name="_Toc37068120"/>
      <w:r w:rsidRPr="00F537EB">
        <w:t>–</w:t>
      </w:r>
      <w:r w:rsidRPr="00F537EB">
        <w:tab/>
      </w:r>
      <w:r w:rsidRPr="00F537EB">
        <w:rPr>
          <w:i/>
        </w:rPr>
        <w:t>TCI-StateId</w:t>
      </w:r>
      <w:bookmarkEnd w:id="4471"/>
      <w:bookmarkEnd w:id="4472"/>
      <w:bookmarkEnd w:id="4473"/>
      <w:bookmarkEnd w:id="4474"/>
      <w:bookmarkEnd w:id="4475"/>
      <w:bookmarkEnd w:id="4476"/>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477" w:name="_Toc20426129"/>
      <w:bookmarkStart w:id="4478" w:name="_Toc29321525"/>
      <w:bookmarkStart w:id="4479" w:name="_Toc36757314"/>
      <w:bookmarkStart w:id="4480" w:name="_Toc36836855"/>
      <w:bookmarkStart w:id="4481" w:name="_Toc36843832"/>
      <w:bookmarkStart w:id="4482" w:name="_Toc37068121"/>
      <w:r w:rsidRPr="00F537EB">
        <w:t>–</w:t>
      </w:r>
      <w:r w:rsidRPr="00F537EB">
        <w:tab/>
      </w:r>
      <w:r w:rsidRPr="00F537EB">
        <w:rPr>
          <w:i/>
        </w:rPr>
        <w:t>TDD-UL-DL-Config</w:t>
      </w:r>
      <w:bookmarkEnd w:id="4477"/>
      <w:r w:rsidR="00433C77" w:rsidRPr="00F537EB">
        <w:rPr>
          <w:i/>
        </w:rPr>
        <w:t>Common</w:t>
      </w:r>
      <w:bookmarkEnd w:id="4478"/>
      <w:bookmarkEnd w:id="4479"/>
      <w:bookmarkEnd w:id="4480"/>
      <w:bookmarkEnd w:id="4481"/>
      <w:bookmarkEnd w:id="4482"/>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483" w:name="_Toc29321526"/>
      <w:bookmarkStart w:id="4484" w:name="_Toc36757315"/>
      <w:bookmarkStart w:id="4485" w:name="_Toc36836856"/>
      <w:bookmarkStart w:id="4486" w:name="_Toc36843833"/>
      <w:bookmarkStart w:id="4487" w:name="_Toc37068122"/>
      <w:r w:rsidRPr="00F537EB">
        <w:t>–</w:t>
      </w:r>
      <w:r w:rsidRPr="00F537EB">
        <w:tab/>
      </w:r>
      <w:r w:rsidRPr="00F537EB">
        <w:rPr>
          <w:i/>
        </w:rPr>
        <w:t>TDD-UL-DL-ConfigDedicated</w:t>
      </w:r>
      <w:bookmarkEnd w:id="4483"/>
      <w:bookmarkEnd w:id="4484"/>
      <w:bookmarkEnd w:id="4485"/>
      <w:bookmarkEnd w:id="4486"/>
      <w:bookmarkEnd w:id="448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88"/>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88"/>
      <w:r w:rsidR="00677207">
        <w:rPr>
          <w:rStyle w:val="ad"/>
          <w:rFonts w:ascii="Times New Roman" w:eastAsia="宋体" w:hAnsi="Times New Roman"/>
          <w:noProof w:val="0"/>
          <w:lang w:eastAsia="en-US"/>
        </w:rPr>
        <w:commentReference w:id="4488"/>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89"/>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89"/>
      <w:r w:rsidR="00677207">
        <w:rPr>
          <w:rStyle w:val="ad"/>
          <w:rFonts w:ascii="Times New Roman" w:eastAsia="宋体" w:hAnsi="Times New Roman"/>
          <w:noProof w:val="0"/>
          <w:lang w:eastAsia="en-US"/>
        </w:rPr>
        <w:commentReference w:id="4489"/>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9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91"/>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91"/>
            <w:r w:rsidR="00141030">
              <w:rPr>
                <w:rStyle w:val="ad"/>
                <w:rFonts w:ascii="Times New Roman" w:eastAsia="宋体" w:hAnsi="Times New Roman"/>
                <w:lang w:eastAsia="en-US"/>
              </w:rPr>
              <w:commentReference w:id="4491"/>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492" w:name="_Toc20426130"/>
      <w:bookmarkStart w:id="4493" w:name="_Toc29321527"/>
      <w:bookmarkStart w:id="4494" w:name="_Toc36757316"/>
      <w:bookmarkStart w:id="4495" w:name="_Toc36836857"/>
      <w:bookmarkStart w:id="4496" w:name="_Toc36843834"/>
      <w:bookmarkStart w:id="4497" w:name="_Toc37068123"/>
      <w:bookmarkEnd w:id="4490"/>
      <w:r w:rsidRPr="00F537EB">
        <w:t>–</w:t>
      </w:r>
      <w:r w:rsidRPr="00F537EB">
        <w:tab/>
      </w:r>
      <w:r w:rsidRPr="00F537EB">
        <w:rPr>
          <w:i/>
          <w:noProof/>
        </w:rPr>
        <w:t>TrackingAreaCode</w:t>
      </w:r>
      <w:bookmarkEnd w:id="4492"/>
      <w:bookmarkEnd w:id="4493"/>
      <w:bookmarkEnd w:id="4494"/>
      <w:bookmarkEnd w:id="4495"/>
      <w:bookmarkEnd w:id="4496"/>
      <w:bookmarkEnd w:id="4497"/>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498" w:name="_Toc20426131"/>
      <w:bookmarkStart w:id="4499" w:name="_Toc29321528"/>
      <w:bookmarkStart w:id="4500" w:name="_Toc36757317"/>
      <w:bookmarkStart w:id="4501" w:name="_Toc36836858"/>
      <w:bookmarkStart w:id="4502" w:name="_Toc36843835"/>
      <w:bookmarkStart w:id="4503" w:name="_Toc37068124"/>
      <w:r w:rsidRPr="00F537EB">
        <w:rPr>
          <w:rFonts w:eastAsia="MS Mincho"/>
        </w:rPr>
        <w:t>–</w:t>
      </w:r>
      <w:r w:rsidRPr="00F537EB">
        <w:rPr>
          <w:rFonts w:eastAsia="MS Mincho"/>
        </w:rPr>
        <w:tab/>
      </w:r>
      <w:r w:rsidRPr="00F537EB">
        <w:rPr>
          <w:rFonts w:eastAsia="MS Mincho"/>
          <w:i/>
        </w:rPr>
        <w:t>T-Reselection</w:t>
      </w:r>
      <w:bookmarkEnd w:id="4498"/>
      <w:bookmarkEnd w:id="4499"/>
      <w:bookmarkEnd w:id="4500"/>
      <w:bookmarkEnd w:id="4501"/>
      <w:bookmarkEnd w:id="4502"/>
      <w:bookmarkEnd w:id="4503"/>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504" w:name="_Toc20426132"/>
      <w:bookmarkStart w:id="4505" w:name="_Toc29321529"/>
      <w:bookmarkStart w:id="4506" w:name="_Toc36757318"/>
      <w:bookmarkStart w:id="4507" w:name="_Toc36836859"/>
      <w:bookmarkStart w:id="4508" w:name="_Toc36843836"/>
      <w:bookmarkStart w:id="4509" w:name="_Toc37068125"/>
      <w:r w:rsidRPr="00F537EB">
        <w:rPr>
          <w:rFonts w:eastAsia="MS Mincho"/>
        </w:rPr>
        <w:t>–</w:t>
      </w:r>
      <w:r w:rsidRPr="00F537EB">
        <w:rPr>
          <w:rFonts w:eastAsia="MS Mincho"/>
        </w:rPr>
        <w:tab/>
      </w:r>
      <w:r w:rsidRPr="00F537EB">
        <w:rPr>
          <w:rFonts w:eastAsia="MS Mincho"/>
          <w:i/>
        </w:rPr>
        <w:t>TimeToTrigger</w:t>
      </w:r>
      <w:bookmarkEnd w:id="4504"/>
      <w:bookmarkEnd w:id="4505"/>
      <w:bookmarkEnd w:id="4506"/>
      <w:bookmarkEnd w:id="4507"/>
      <w:bookmarkEnd w:id="4508"/>
      <w:bookmarkEnd w:id="4509"/>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510" w:name="_Toc20426133"/>
      <w:bookmarkStart w:id="4511" w:name="_Toc29321530"/>
      <w:bookmarkStart w:id="4512" w:name="_Toc36757319"/>
      <w:bookmarkStart w:id="4513" w:name="_Toc36836860"/>
      <w:bookmarkStart w:id="4514" w:name="_Toc36843837"/>
      <w:bookmarkStart w:id="4515" w:name="_Toc37068126"/>
      <w:r w:rsidRPr="00F537EB">
        <w:rPr>
          <w:i/>
        </w:rPr>
        <w:t>–</w:t>
      </w:r>
      <w:r w:rsidRPr="00F537EB">
        <w:rPr>
          <w:i/>
        </w:rPr>
        <w:tab/>
        <w:t>UAC-BarringInfoSetIndex</w:t>
      </w:r>
      <w:bookmarkEnd w:id="4510"/>
      <w:bookmarkEnd w:id="4511"/>
      <w:bookmarkEnd w:id="4512"/>
      <w:bookmarkEnd w:id="4513"/>
      <w:bookmarkEnd w:id="4514"/>
      <w:bookmarkEnd w:id="4515"/>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516" w:name="_Toc20426134"/>
      <w:bookmarkStart w:id="4517" w:name="_Toc29321531"/>
      <w:bookmarkStart w:id="4518" w:name="_Toc36757320"/>
      <w:bookmarkStart w:id="4519" w:name="_Toc36836861"/>
      <w:bookmarkStart w:id="4520" w:name="_Toc36843838"/>
      <w:bookmarkStart w:id="4521" w:name="_Toc37068127"/>
      <w:r w:rsidRPr="00F537EB">
        <w:rPr>
          <w:i/>
        </w:rPr>
        <w:t>–</w:t>
      </w:r>
      <w:r w:rsidRPr="00F537EB">
        <w:rPr>
          <w:i/>
        </w:rPr>
        <w:tab/>
        <w:t>UAC-BarringInfoSetList</w:t>
      </w:r>
      <w:bookmarkEnd w:id="4516"/>
      <w:bookmarkEnd w:id="4517"/>
      <w:bookmarkEnd w:id="4518"/>
      <w:bookmarkEnd w:id="4519"/>
      <w:bookmarkEnd w:id="4520"/>
      <w:bookmarkEnd w:id="4521"/>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522" w:name="_Toc20426135"/>
      <w:bookmarkStart w:id="4523" w:name="_Toc29321532"/>
      <w:bookmarkStart w:id="4524" w:name="_Toc36757321"/>
      <w:bookmarkStart w:id="4525" w:name="_Toc36836862"/>
      <w:bookmarkStart w:id="4526" w:name="_Toc36843839"/>
      <w:bookmarkStart w:id="4527" w:name="_Toc37068128"/>
      <w:r w:rsidRPr="00F537EB">
        <w:rPr>
          <w:i/>
        </w:rPr>
        <w:t>–</w:t>
      </w:r>
      <w:r w:rsidRPr="00F537EB">
        <w:rPr>
          <w:i/>
        </w:rPr>
        <w:tab/>
        <w:t>UAC-BarringPerCatList</w:t>
      </w:r>
      <w:bookmarkEnd w:id="4522"/>
      <w:bookmarkEnd w:id="4523"/>
      <w:bookmarkEnd w:id="4524"/>
      <w:bookmarkEnd w:id="4525"/>
      <w:bookmarkEnd w:id="4526"/>
      <w:bookmarkEnd w:id="4527"/>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528" w:name="_Toc20426136"/>
      <w:bookmarkStart w:id="4529" w:name="_Toc29321533"/>
      <w:bookmarkStart w:id="4530" w:name="_Toc36757322"/>
      <w:bookmarkStart w:id="4531" w:name="_Toc36836863"/>
      <w:bookmarkStart w:id="4532" w:name="_Toc36843840"/>
      <w:bookmarkStart w:id="4533" w:name="_Toc37068129"/>
      <w:r w:rsidRPr="00F537EB">
        <w:rPr>
          <w:i/>
        </w:rPr>
        <w:t>–</w:t>
      </w:r>
      <w:r w:rsidRPr="00F537EB">
        <w:rPr>
          <w:i/>
        </w:rPr>
        <w:tab/>
        <w:t>UAC-BarringPerPLMN-List</w:t>
      </w:r>
      <w:bookmarkEnd w:id="4528"/>
      <w:bookmarkEnd w:id="4529"/>
      <w:bookmarkEnd w:id="4530"/>
      <w:bookmarkEnd w:id="4531"/>
      <w:bookmarkEnd w:id="4532"/>
      <w:bookmarkEnd w:id="4533"/>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34" w:name="_Hlk514922673"/>
    </w:p>
    <w:p w14:paraId="7CF2DDBC" w14:textId="6CCBECB6" w:rsidR="00700E2E" w:rsidRPr="00F537EB" w:rsidRDefault="00700E2E" w:rsidP="00700E2E">
      <w:pPr>
        <w:pStyle w:val="EditorsNote"/>
        <w:rPr>
          <w:color w:val="auto"/>
        </w:rPr>
      </w:pPr>
      <w:bookmarkStart w:id="4535" w:name="_Toc20426137"/>
      <w:bookmarkStart w:id="4536"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537" w:name="_Toc36757323"/>
      <w:bookmarkStart w:id="4538" w:name="_Toc36836864"/>
      <w:bookmarkStart w:id="4539" w:name="_Toc36843841"/>
      <w:bookmarkStart w:id="4540" w:name="_Toc37068130"/>
      <w:r w:rsidRPr="00F537EB">
        <w:rPr>
          <w:rFonts w:eastAsia="宋体"/>
        </w:rPr>
        <w:t>–</w:t>
      </w:r>
      <w:r w:rsidRPr="00F537EB">
        <w:rPr>
          <w:rFonts w:eastAsia="宋体"/>
        </w:rPr>
        <w:tab/>
      </w:r>
      <w:r w:rsidRPr="00F537EB">
        <w:rPr>
          <w:rFonts w:eastAsia="宋体"/>
          <w:i/>
        </w:rPr>
        <w:t>UE-TimersAndConstants</w:t>
      </w:r>
      <w:bookmarkEnd w:id="4535"/>
      <w:bookmarkEnd w:id="4536"/>
      <w:bookmarkEnd w:id="4537"/>
      <w:bookmarkEnd w:id="4538"/>
      <w:bookmarkEnd w:id="4539"/>
      <w:bookmarkEnd w:id="4540"/>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541" w:name="_Toc36757324"/>
      <w:bookmarkStart w:id="4542" w:name="_Toc36836865"/>
      <w:bookmarkStart w:id="4543" w:name="_Toc36843842"/>
      <w:bookmarkStart w:id="4544" w:name="_Toc37068131"/>
      <w:r w:rsidRPr="00F537EB">
        <w:t>–</w:t>
      </w:r>
      <w:r w:rsidRPr="00F537EB">
        <w:tab/>
      </w:r>
      <w:r w:rsidRPr="00F537EB">
        <w:rPr>
          <w:i/>
        </w:rPr>
        <w:t>UL-DelayValueConfig</w:t>
      </w:r>
      <w:bookmarkEnd w:id="4541"/>
      <w:bookmarkEnd w:id="4542"/>
      <w:bookmarkEnd w:id="4543"/>
      <w:bookmarkEnd w:id="4544"/>
    </w:p>
    <w:p w14:paraId="2C656101" w14:textId="0DC3FCB4" w:rsidR="00D70148" w:rsidRPr="00F537EB" w:rsidRDefault="00D70148" w:rsidP="00D70148">
      <w:bookmarkStart w:id="4545"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45"/>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546" w:name="_Toc36757325"/>
      <w:bookmarkStart w:id="4547" w:name="_Toc36836866"/>
      <w:bookmarkStart w:id="4548" w:name="_Toc36843843"/>
      <w:bookmarkStart w:id="4549" w:name="_Toc37068132"/>
      <w:r w:rsidRPr="00F537EB">
        <w:t>–</w:t>
      </w:r>
      <w:r w:rsidRPr="00F537EB">
        <w:tab/>
      </w:r>
      <w:r w:rsidRPr="00F537EB">
        <w:rPr>
          <w:i/>
          <w:iCs/>
          <w:lang w:eastAsia="x-none"/>
        </w:rPr>
        <w:t>UplinkCancellation</w:t>
      </w:r>
      <w:bookmarkEnd w:id="4546"/>
      <w:bookmarkEnd w:id="4547"/>
      <w:bookmarkEnd w:id="4548"/>
      <w:bookmarkEnd w:id="4549"/>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50"/>
      <w:commentRangeEnd w:id="4550"/>
      <w:r w:rsidR="00060C53">
        <w:rPr>
          <w:rStyle w:val="ad"/>
          <w:rFonts w:ascii="Times New Roman" w:eastAsia="宋体" w:hAnsi="Times New Roman"/>
          <w:noProof w:val="0"/>
          <w:lang w:eastAsia="en-US"/>
        </w:rPr>
        <w:commentReference w:id="4550"/>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51"/>
      <w:r w:rsidRPr="00F537EB">
        <w:t>n112</w:t>
      </w:r>
      <w:commentRangeEnd w:id="4551"/>
      <w:r w:rsidR="00B67DAA">
        <w:rPr>
          <w:rStyle w:val="ad"/>
          <w:rFonts w:ascii="Times New Roman" w:eastAsia="宋体" w:hAnsi="Times New Roman"/>
          <w:noProof w:val="0"/>
          <w:lang w:eastAsia="en-US"/>
        </w:rPr>
        <w:commentReference w:id="4551"/>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52"/>
      <w:r w:rsidRPr="00F537EB">
        <w:t>n7</w:t>
      </w:r>
      <w:commentRangeEnd w:id="4552"/>
      <w:r w:rsidR="0077146C">
        <w:rPr>
          <w:rStyle w:val="ad"/>
          <w:rFonts w:ascii="Times New Roman" w:eastAsia="宋体" w:hAnsi="Times New Roman"/>
          <w:noProof w:val="0"/>
          <w:lang w:eastAsia="en-US"/>
        </w:rPr>
        <w:commentReference w:id="4552"/>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53"/>
            <w:r w:rsidRPr="00F537EB">
              <w:rPr>
                <w:i/>
                <w:iCs/>
                <w:lang w:eastAsia="x-none"/>
              </w:rPr>
              <w:t>timeDurationForCI</w:t>
            </w:r>
            <w:commentRangeEnd w:id="4553"/>
            <w:r w:rsidR="00081AEA">
              <w:rPr>
                <w:rStyle w:val="ad"/>
                <w:rFonts w:ascii="Times New Roman" w:eastAsia="宋体" w:hAnsi="Times New Roman"/>
                <w:lang w:eastAsia="en-US"/>
              </w:rPr>
              <w:commentReference w:id="4553"/>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554" w:name="_Toc20426138"/>
      <w:bookmarkStart w:id="4555" w:name="_Toc29321535"/>
      <w:bookmarkStart w:id="4556" w:name="_Toc36757326"/>
      <w:bookmarkStart w:id="4557" w:name="_Toc36836867"/>
      <w:bookmarkStart w:id="4558" w:name="_Toc36843844"/>
      <w:bookmarkStart w:id="4559" w:name="_Toc37068133"/>
      <w:r w:rsidRPr="00F537EB">
        <w:rPr>
          <w:i/>
        </w:rPr>
        <w:t>–</w:t>
      </w:r>
      <w:r w:rsidRPr="00F537EB">
        <w:rPr>
          <w:i/>
        </w:rPr>
        <w:tab/>
        <w:t>UplinkConfigCommon</w:t>
      </w:r>
      <w:bookmarkEnd w:id="4554"/>
      <w:bookmarkEnd w:id="4555"/>
      <w:bookmarkEnd w:id="4556"/>
      <w:bookmarkEnd w:id="4557"/>
      <w:bookmarkEnd w:id="4558"/>
      <w:bookmarkEnd w:id="455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34"/>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560" w:name="_Toc20426139"/>
      <w:bookmarkStart w:id="4561" w:name="_Toc29321536"/>
      <w:bookmarkStart w:id="4562" w:name="_Toc36757327"/>
      <w:bookmarkStart w:id="4563" w:name="_Toc36836868"/>
      <w:bookmarkStart w:id="4564" w:name="_Toc36843845"/>
      <w:bookmarkStart w:id="4565" w:name="_Toc37068134"/>
      <w:r w:rsidRPr="00F537EB">
        <w:t>–</w:t>
      </w:r>
      <w:r w:rsidRPr="00F537EB">
        <w:tab/>
      </w:r>
      <w:r w:rsidRPr="00F537EB">
        <w:rPr>
          <w:i/>
        </w:rPr>
        <w:t>UplinkConfigCommonSIB</w:t>
      </w:r>
      <w:bookmarkEnd w:id="4560"/>
      <w:bookmarkEnd w:id="4561"/>
      <w:bookmarkEnd w:id="4562"/>
      <w:bookmarkEnd w:id="4563"/>
      <w:bookmarkEnd w:id="4564"/>
      <w:bookmarkEnd w:id="456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566" w:name="_Toc20426140"/>
      <w:bookmarkStart w:id="4567" w:name="_Toc29321537"/>
      <w:bookmarkStart w:id="4568" w:name="_Toc36757328"/>
      <w:bookmarkStart w:id="4569" w:name="_Toc36836869"/>
      <w:bookmarkStart w:id="4570" w:name="_Toc36843846"/>
      <w:bookmarkStart w:id="4571" w:name="_Toc37068135"/>
      <w:r w:rsidRPr="00F537EB">
        <w:rPr>
          <w:rFonts w:eastAsia="宋体"/>
        </w:rPr>
        <w:t>–</w:t>
      </w:r>
      <w:r w:rsidRPr="00F537EB">
        <w:rPr>
          <w:rFonts w:eastAsia="宋体"/>
        </w:rPr>
        <w:tab/>
      </w:r>
      <w:r w:rsidRPr="00F537EB">
        <w:rPr>
          <w:rFonts w:eastAsia="宋体"/>
          <w:i/>
        </w:rPr>
        <w:t>UplinkTxDirectCurrentList</w:t>
      </w:r>
      <w:bookmarkEnd w:id="4566"/>
      <w:bookmarkEnd w:id="4567"/>
      <w:bookmarkEnd w:id="4568"/>
      <w:bookmarkEnd w:id="4569"/>
      <w:bookmarkEnd w:id="4570"/>
      <w:bookmarkEnd w:id="4571"/>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57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573" w:name="_Toc20426141"/>
      <w:bookmarkStart w:id="4574" w:name="_Toc29321538"/>
      <w:bookmarkStart w:id="4575" w:name="_Toc36757329"/>
      <w:bookmarkStart w:id="4576" w:name="_Toc36836870"/>
      <w:bookmarkStart w:id="4577" w:name="_Toc36843847"/>
      <w:bookmarkStart w:id="4578" w:name="_Toc37068136"/>
      <w:bookmarkEnd w:id="4572"/>
      <w:r w:rsidRPr="00F537EB">
        <w:lastRenderedPageBreak/>
        <w:t>–</w:t>
      </w:r>
      <w:r w:rsidRPr="00F537EB">
        <w:tab/>
      </w:r>
      <w:r w:rsidRPr="00F537EB">
        <w:rPr>
          <w:i/>
        </w:rPr>
        <w:t>ZP-CSI-RS-Resource</w:t>
      </w:r>
      <w:bookmarkEnd w:id="4573"/>
      <w:bookmarkEnd w:id="4574"/>
      <w:bookmarkEnd w:id="4575"/>
      <w:bookmarkEnd w:id="4576"/>
      <w:bookmarkEnd w:id="4577"/>
      <w:bookmarkEnd w:id="457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579" w:name="_Toc20426142"/>
      <w:bookmarkStart w:id="4580" w:name="_Toc29321539"/>
      <w:bookmarkStart w:id="4581" w:name="_Toc36757330"/>
      <w:bookmarkStart w:id="4582" w:name="_Toc36836871"/>
      <w:bookmarkStart w:id="4583" w:name="_Toc36843848"/>
      <w:bookmarkStart w:id="4584" w:name="_Toc37068137"/>
      <w:r w:rsidRPr="00F537EB">
        <w:t>–</w:t>
      </w:r>
      <w:r w:rsidRPr="00F537EB">
        <w:tab/>
      </w:r>
      <w:r w:rsidRPr="00F537EB">
        <w:rPr>
          <w:i/>
        </w:rPr>
        <w:t>ZP-CSI-RS-ResourceSet</w:t>
      </w:r>
      <w:bookmarkEnd w:id="4579"/>
      <w:bookmarkEnd w:id="4580"/>
      <w:bookmarkEnd w:id="4581"/>
      <w:bookmarkEnd w:id="4582"/>
      <w:bookmarkEnd w:id="4583"/>
      <w:bookmarkEnd w:id="458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585" w:name="_Toc20426143"/>
      <w:bookmarkStart w:id="4586" w:name="_Toc29321540"/>
      <w:bookmarkStart w:id="4587" w:name="_Toc36757331"/>
      <w:bookmarkStart w:id="4588" w:name="_Toc36836872"/>
      <w:bookmarkStart w:id="4589" w:name="_Toc36843849"/>
      <w:bookmarkStart w:id="4590" w:name="_Toc37068138"/>
      <w:r w:rsidRPr="00F537EB">
        <w:t>–</w:t>
      </w:r>
      <w:r w:rsidRPr="00F537EB">
        <w:tab/>
      </w:r>
      <w:r w:rsidRPr="00F537EB">
        <w:rPr>
          <w:i/>
        </w:rPr>
        <w:t>ZP-CSI-RS-ResourceSetId</w:t>
      </w:r>
      <w:bookmarkEnd w:id="4585"/>
      <w:bookmarkEnd w:id="4586"/>
      <w:bookmarkEnd w:id="4587"/>
      <w:bookmarkEnd w:id="4588"/>
      <w:bookmarkEnd w:id="4589"/>
      <w:bookmarkEnd w:id="459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591" w:name="_Toc20426144"/>
      <w:bookmarkStart w:id="4592" w:name="_Toc29321541"/>
      <w:bookmarkStart w:id="4593" w:name="_Toc36757332"/>
      <w:bookmarkStart w:id="4594" w:name="_Toc36836873"/>
      <w:bookmarkStart w:id="4595" w:name="_Toc36843850"/>
      <w:bookmarkStart w:id="4596" w:name="_Toc37068139"/>
      <w:r w:rsidRPr="00F537EB">
        <w:t>6.3.3</w:t>
      </w:r>
      <w:r w:rsidRPr="00F537EB">
        <w:tab/>
        <w:t>UE capability information elements</w:t>
      </w:r>
      <w:bookmarkEnd w:id="4591"/>
      <w:bookmarkEnd w:id="4592"/>
      <w:bookmarkEnd w:id="4593"/>
      <w:bookmarkEnd w:id="4594"/>
      <w:bookmarkEnd w:id="4595"/>
      <w:bookmarkEnd w:id="4596"/>
      <w:commentRangeStart w:id="4597"/>
      <w:commentRangeEnd w:id="4597"/>
      <w:r w:rsidR="003C7F15">
        <w:rPr>
          <w:rStyle w:val="ad"/>
          <w:rFonts w:ascii="Times New Roman" w:eastAsia="宋体" w:hAnsi="Times New Roman"/>
          <w:lang w:eastAsia="en-US"/>
        </w:rPr>
        <w:commentReference w:id="4597"/>
      </w:r>
    </w:p>
    <w:p w14:paraId="382EB701" w14:textId="77777777" w:rsidR="002C5D28" w:rsidRPr="00F537EB" w:rsidRDefault="002C5D28" w:rsidP="002C5D28">
      <w:pPr>
        <w:pStyle w:val="4"/>
      </w:pPr>
      <w:bookmarkStart w:id="4598" w:name="_Toc20426145"/>
      <w:bookmarkStart w:id="4599" w:name="_Toc29321542"/>
      <w:bookmarkStart w:id="4600" w:name="_Toc36757333"/>
      <w:bookmarkStart w:id="4601" w:name="_Toc36836874"/>
      <w:bookmarkStart w:id="4602" w:name="_Toc36843851"/>
      <w:bookmarkStart w:id="4603" w:name="_Toc37068140"/>
      <w:r w:rsidRPr="00F537EB">
        <w:t>–</w:t>
      </w:r>
      <w:r w:rsidRPr="00F537EB">
        <w:tab/>
      </w:r>
      <w:r w:rsidRPr="00F537EB">
        <w:rPr>
          <w:i/>
        </w:rPr>
        <w:t>AccessStratumRelease</w:t>
      </w:r>
      <w:bookmarkEnd w:id="4598"/>
      <w:bookmarkEnd w:id="4599"/>
      <w:bookmarkEnd w:id="4600"/>
      <w:bookmarkEnd w:id="4601"/>
      <w:bookmarkEnd w:id="4602"/>
      <w:bookmarkEnd w:id="460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04"/>
      <w:r w:rsidRPr="00F537EB">
        <w:t>spare7</w:t>
      </w:r>
      <w:commentRangeEnd w:id="4604"/>
      <w:r w:rsidR="009804D8">
        <w:rPr>
          <w:rStyle w:val="ad"/>
          <w:rFonts w:ascii="Times New Roman" w:eastAsia="宋体" w:hAnsi="Times New Roman"/>
          <w:noProof w:val="0"/>
          <w:lang w:eastAsia="en-US"/>
        </w:rPr>
        <w:commentReference w:id="4604"/>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605" w:name="_Toc20426146"/>
      <w:bookmarkStart w:id="4606" w:name="_Toc29321543"/>
      <w:bookmarkStart w:id="4607" w:name="_Toc36757334"/>
      <w:bookmarkStart w:id="4608" w:name="_Toc36836875"/>
      <w:bookmarkStart w:id="4609" w:name="_Toc36843852"/>
      <w:bookmarkStart w:id="4610" w:name="_Toc37068141"/>
      <w:r w:rsidRPr="00F537EB">
        <w:lastRenderedPageBreak/>
        <w:t>–</w:t>
      </w:r>
      <w:r w:rsidRPr="00F537EB">
        <w:tab/>
      </w:r>
      <w:r w:rsidRPr="00F537EB">
        <w:rPr>
          <w:i/>
          <w:noProof/>
        </w:rPr>
        <w:t>BandCombinationList</w:t>
      </w:r>
      <w:bookmarkEnd w:id="4605"/>
      <w:bookmarkEnd w:id="4606"/>
      <w:bookmarkEnd w:id="4607"/>
      <w:bookmarkEnd w:id="4608"/>
      <w:bookmarkEnd w:id="4609"/>
      <w:bookmarkEnd w:id="461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1" w:name="_Hlk535846965"/>
      <w:r w:rsidRPr="00F537EB">
        <w:t>supportedBandwidthCombinationSet</w:t>
      </w:r>
      <w:bookmarkEnd w:id="461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1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1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613" w:name="_Toc20426147"/>
      <w:bookmarkStart w:id="4614" w:name="_Toc29321544"/>
      <w:bookmarkStart w:id="4615" w:name="_Toc36757335"/>
      <w:bookmarkStart w:id="4616" w:name="_Toc36836876"/>
      <w:bookmarkStart w:id="4617" w:name="_Toc36843853"/>
      <w:bookmarkStart w:id="4618" w:name="_Toc37068142"/>
      <w:r w:rsidRPr="00F537EB">
        <w:t>–</w:t>
      </w:r>
      <w:r w:rsidRPr="00F537EB">
        <w:tab/>
      </w:r>
      <w:r w:rsidRPr="00F537EB">
        <w:rPr>
          <w:i/>
          <w:noProof/>
        </w:rPr>
        <w:t>CA-BandwidthClassEUTRA</w:t>
      </w:r>
      <w:bookmarkEnd w:id="4613"/>
      <w:bookmarkEnd w:id="4614"/>
      <w:bookmarkEnd w:id="4615"/>
      <w:bookmarkEnd w:id="4616"/>
      <w:bookmarkEnd w:id="4617"/>
      <w:bookmarkEnd w:id="461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619" w:name="_Toc20426148"/>
      <w:bookmarkStart w:id="4620" w:name="_Toc29321545"/>
      <w:bookmarkStart w:id="4621" w:name="_Toc36757336"/>
      <w:bookmarkStart w:id="4622" w:name="_Toc36836877"/>
      <w:bookmarkStart w:id="4623" w:name="_Toc36843854"/>
      <w:bookmarkStart w:id="4624" w:name="_Toc37068143"/>
      <w:r w:rsidRPr="00F537EB">
        <w:t>–</w:t>
      </w:r>
      <w:r w:rsidRPr="00F537EB">
        <w:tab/>
      </w:r>
      <w:r w:rsidRPr="00F537EB">
        <w:rPr>
          <w:i/>
          <w:noProof/>
        </w:rPr>
        <w:t>CA-BandwidthClassNR</w:t>
      </w:r>
      <w:bookmarkEnd w:id="4619"/>
      <w:bookmarkEnd w:id="4620"/>
      <w:bookmarkEnd w:id="4621"/>
      <w:bookmarkEnd w:id="4622"/>
      <w:bookmarkEnd w:id="4623"/>
      <w:bookmarkEnd w:id="462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625" w:name="_Toc20426149"/>
      <w:bookmarkStart w:id="4626" w:name="_Toc29321546"/>
      <w:bookmarkStart w:id="4627" w:name="_Toc36757337"/>
      <w:bookmarkStart w:id="4628" w:name="_Toc36836878"/>
      <w:bookmarkStart w:id="4629" w:name="_Toc36843855"/>
      <w:bookmarkStart w:id="4630" w:name="_Toc37068144"/>
      <w:r w:rsidRPr="00F537EB">
        <w:t>–</w:t>
      </w:r>
      <w:r w:rsidRPr="00F537EB">
        <w:tab/>
      </w:r>
      <w:r w:rsidRPr="00F537EB">
        <w:rPr>
          <w:i/>
          <w:noProof/>
        </w:rPr>
        <w:t>CA-ParametersEUTRA</w:t>
      </w:r>
      <w:bookmarkEnd w:id="4625"/>
      <w:bookmarkEnd w:id="4626"/>
      <w:bookmarkEnd w:id="4627"/>
      <w:bookmarkEnd w:id="4628"/>
      <w:bookmarkEnd w:id="4629"/>
      <w:bookmarkEnd w:id="463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631" w:name="_Toc20426150"/>
      <w:bookmarkStart w:id="4632" w:name="_Toc29321547"/>
      <w:bookmarkStart w:id="4633" w:name="_Toc36757338"/>
      <w:bookmarkStart w:id="4634" w:name="_Toc36836879"/>
      <w:bookmarkStart w:id="4635" w:name="_Toc36843856"/>
      <w:bookmarkStart w:id="4636" w:name="_Toc37068145"/>
      <w:r w:rsidRPr="00F537EB">
        <w:t>–</w:t>
      </w:r>
      <w:r w:rsidRPr="00F537EB">
        <w:tab/>
      </w:r>
      <w:r w:rsidRPr="00F537EB">
        <w:rPr>
          <w:i/>
        </w:rPr>
        <w:t>CA-ParametersNR</w:t>
      </w:r>
      <w:bookmarkEnd w:id="4631"/>
      <w:bookmarkEnd w:id="4632"/>
      <w:bookmarkEnd w:id="4633"/>
      <w:bookmarkEnd w:id="4634"/>
      <w:bookmarkEnd w:id="4635"/>
      <w:bookmarkEnd w:id="463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37" w:name="_Hlk2994945"/>
      <w:r w:rsidRPr="00F537EB">
        <w:t xml:space="preserve">    </w:t>
      </w:r>
      <w:r w:rsidR="00451C19" w:rsidRPr="00F537EB">
        <w:t>dummy</w:t>
      </w:r>
      <w:bookmarkEnd w:id="463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638" w:name="_Toc20426151"/>
      <w:bookmarkStart w:id="4639" w:name="_Toc29321548"/>
      <w:bookmarkStart w:id="4640" w:name="_Toc36757339"/>
      <w:bookmarkStart w:id="4641" w:name="_Toc36836880"/>
      <w:bookmarkStart w:id="4642" w:name="_Toc36843857"/>
      <w:bookmarkStart w:id="4643" w:name="_Toc37068146"/>
      <w:r w:rsidRPr="00F537EB">
        <w:t>–</w:t>
      </w:r>
      <w:r w:rsidRPr="00F537EB">
        <w:tab/>
      </w:r>
      <w:bookmarkStart w:id="4644" w:name="_Hlk9949516"/>
      <w:r w:rsidRPr="00F537EB">
        <w:rPr>
          <w:i/>
          <w:iCs/>
        </w:rPr>
        <w:t>CA-ParametersNRDC</w:t>
      </w:r>
      <w:bookmarkEnd w:id="4638"/>
      <w:bookmarkEnd w:id="4639"/>
      <w:bookmarkEnd w:id="4640"/>
      <w:bookmarkEnd w:id="4641"/>
      <w:bookmarkEnd w:id="4642"/>
      <w:bookmarkEnd w:id="4643"/>
      <w:bookmarkEnd w:id="464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645" w:name="_Toc20426152"/>
      <w:bookmarkStart w:id="4646" w:name="_Toc29321549"/>
      <w:bookmarkStart w:id="4647" w:name="_Toc36757340"/>
      <w:bookmarkStart w:id="4648" w:name="_Toc36836881"/>
      <w:bookmarkStart w:id="4649" w:name="_Toc36843858"/>
      <w:bookmarkStart w:id="4650" w:name="_Toc37068147"/>
      <w:r w:rsidRPr="00F537EB">
        <w:t>–</w:t>
      </w:r>
      <w:r w:rsidRPr="00F537EB">
        <w:tab/>
      </w:r>
      <w:r w:rsidRPr="00F537EB">
        <w:rPr>
          <w:i/>
        </w:rPr>
        <w:t>CodebookParameters</w:t>
      </w:r>
      <w:bookmarkEnd w:id="4645"/>
      <w:bookmarkEnd w:id="4646"/>
      <w:bookmarkEnd w:id="4647"/>
      <w:bookmarkEnd w:id="4648"/>
      <w:bookmarkEnd w:id="4649"/>
      <w:bookmarkEnd w:id="465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651" w:name="_Toc20426153"/>
      <w:bookmarkStart w:id="4652" w:name="_Toc29321550"/>
      <w:bookmarkStart w:id="4653" w:name="_Toc36757341"/>
      <w:bookmarkStart w:id="4654" w:name="_Toc36836882"/>
      <w:bookmarkStart w:id="4655" w:name="_Toc36843859"/>
      <w:bookmarkStart w:id="4656" w:name="_Toc37068148"/>
      <w:r w:rsidRPr="00F537EB">
        <w:t>–</w:t>
      </w:r>
      <w:r w:rsidRPr="00F537EB">
        <w:tab/>
      </w:r>
      <w:r w:rsidRPr="00F537EB">
        <w:rPr>
          <w:i/>
        </w:rPr>
        <w:t>FeatureSetCombination</w:t>
      </w:r>
      <w:bookmarkEnd w:id="4651"/>
      <w:bookmarkEnd w:id="4652"/>
      <w:bookmarkEnd w:id="4653"/>
      <w:bookmarkEnd w:id="4654"/>
      <w:bookmarkEnd w:id="4655"/>
      <w:bookmarkEnd w:id="465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5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5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658" w:name="_Toc20426154"/>
      <w:bookmarkStart w:id="4659" w:name="_Toc29321551"/>
      <w:bookmarkStart w:id="4660" w:name="_Toc36757342"/>
      <w:bookmarkStart w:id="4661" w:name="_Toc36836883"/>
      <w:bookmarkStart w:id="4662" w:name="_Toc36843860"/>
      <w:bookmarkStart w:id="4663" w:name="_Toc37068149"/>
      <w:r w:rsidRPr="00F537EB">
        <w:t>–</w:t>
      </w:r>
      <w:r w:rsidRPr="00F537EB">
        <w:tab/>
      </w:r>
      <w:r w:rsidRPr="00F537EB">
        <w:rPr>
          <w:i/>
        </w:rPr>
        <w:t>FeatureSetCombinationId</w:t>
      </w:r>
      <w:bookmarkEnd w:id="4658"/>
      <w:bookmarkEnd w:id="4659"/>
      <w:bookmarkEnd w:id="4660"/>
      <w:bookmarkEnd w:id="4661"/>
      <w:bookmarkEnd w:id="4662"/>
      <w:bookmarkEnd w:id="466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664" w:name="_Toc20426155"/>
      <w:bookmarkStart w:id="4665" w:name="_Toc29321552"/>
      <w:bookmarkStart w:id="4666" w:name="_Toc36757343"/>
      <w:bookmarkStart w:id="4667" w:name="_Toc36836884"/>
      <w:bookmarkStart w:id="4668" w:name="_Toc36843861"/>
      <w:bookmarkStart w:id="4669" w:name="_Toc37068150"/>
      <w:r w:rsidRPr="00F537EB">
        <w:lastRenderedPageBreak/>
        <w:t>–</w:t>
      </w:r>
      <w:r w:rsidRPr="00F537EB">
        <w:tab/>
      </w:r>
      <w:r w:rsidRPr="00F537EB">
        <w:rPr>
          <w:i/>
        </w:rPr>
        <w:t>FeatureSetDownlink</w:t>
      </w:r>
      <w:bookmarkEnd w:id="4664"/>
      <w:bookmarkEnd w:id="4665"/>
      <w:bookmarkEnd w:id="4666"/>
      <w:bookmarkEnd w:id="4667"/>
      <w:bookmarkEnd w:id="4668"/>
      <w:bookmarkEnd w:id="466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670" w:name="_Toc20426156"/>
      <w:bookmarkStart w:id="4671" w:name="_Toc29321553"/>
      <w:bookmarkStart w:id="4672" w:name="_Toc36757344"/>
      <w:bookmarkStart w:id="4673" w:name="_Toc36836885"/>
      <w:bookmarkStart w:id="4674" w:name="_Toc36843862"/>
      <w:bookmarkStart w:id="4675" w:name="_Toc37068151"/>
      <w:bookmarkStart w:id="4676" w:name="_Hlk536765073"/>
      <w:r w:rsidRPr="00F537EB">
        <w:t>–</w:t>
      </w:r>
      <w:r w:rsidRPr="00F537EB">
        <w:tab/>
      </w:r>
      <w:r w:rsidRPr="00F537EB">
        <w:rPr>
          <w:i/>
        </w:rPr>
        <w:t>FeatureSetDownlinkId</w:t>
      </w:r>
      <w:bookmarkEnd w:id="4670"/>
      <w:bookmarkEnd w:id="4671"/>
      <w:bookmarkEnd w:id="4672"/>
      <w:bookmarkEnd w:id="4673"/>
      <w:bookmarkEnd w:id="4674"/>
      <w:bookmarkEnd w:id="467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7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677" w:name="_Toc20426157"/>
      <w:bookmarkStart w:id="4678" w:name="_Toc29321554"/>
      <w:bookmarkStart w:id="4679" w:name="_Toc36757345"/>
      <w:bookmarkStart w:id="4680" w:name="_Toc36836886"/>
      <w:bookmarkStart w:id="4681" w:name="_Toc36843863"/>
      <w:bookmarkStart w:id="4682" w:name="_Toc37068152"/>
      <w:r w:rsidRPr="00F537EB">
        <w:t>–</w:t>
      </w:r>
      <w:r w:rsidRPr="00F537EB">
        <w:tab/>
      </w:r>
      <w:r w:rsidRPr="00F537EB">
        <w:rPr>
          <w:i/>
          <w:noProof/>
        </w:rPr>
        <w:t>FeatureSetDownlinkPerCC</w:t>
      </w:r>
      <w:bookmarkEnd w:id="4677"/>
      <w:bookmarkEnd w:id="4678"/>
      <w:bookmarkEnd w:id="4679"/>
      <w:bookmarkEnd w:id="4680"/>
      <w:bookmarkEnd w:id="4681"/>
      <w:bookmarkEnd w:id="468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684" w:name="_Toc20426158"/>
      <w:bookmarkStart w:id="4685" w:name="_Toc29321555"/>
      <w:bookmarkStart w:id="4686" w:name="_Toc36757346"/>
      <w:bookmarkStart w:id="4687" w:name="_Toc36836887"/>
      <w:bookmarkStart w:id="4688" w:name="_Toc36843864"/>
      <w:bookmarkStart w:id="4689" w:name="_Toc37068153"/>
      <w:r w:rsidRPr="00F537EB">
        <w:t>–</w:t>
      </w:r>
      <w:r w:rsidRPr="00F537EB">
        <w:tab/>
      </w:r>
      <w:r w:rsidRPr="00F537EB">
        <w:rPr>
          <w:i/>
        </w:rPr>
        <w:t>FeatureSetDownlinkPerCC-Id</w:t>
      </w:r>
      <w:bookmarkEnd w:id="4684"/>
      <w:bookmarkEnd w:id="4685"/>
      <w:bookmarkEnd w:id="4686"/>
      <w:bookmarkEnd w:id="4687"/>
      <w:bookmarkEnd w:id="4688"/>
      <w:bookmarkEnd w:id="468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690" w:name="_Toc20426159"/>
      <w:bookmarkStart w:id="4691" w:name="_Toc29321556"/>
      <w:bookmarkStart w:id="4692" w:name="_Toc36757347"/>
      <w:bookmarkStart w:id="4693" w:name="_Toc36836888"/>
      <w:bookmarkStart w:id="4694" w:name="_Toc36843865"/>
      <w:bookmarkStart w:id="4695" w:name="_Toc37068154"/>
      <w:bookmarkStart w:id="4696" w:name="_Hlk536765072"/>
      <w:r w:rsidRPr="00F537EB">
        <w:t>–</w:t>
      </w:r>
      <w:r w:rsidRPr="00F537EB">
        <w:tab/>
      </w:r>
      <w:r w:rsidRPr="00F537EB">
        <w:rPr>
          <w:i/>
        </w:rPr>
        <w:t>FeatureSetEUTRA-DownlinkId</w:t>
      </w:r>
      <w:bookmarkEnd w:id="4690"/>
      <w:bookmarkEnd w:id="4691"/>
      <w:bookmarkEnd w:id="4692"/>
      <w:bookmarkEnd w:id="4693"/>
      <w:bookmarkEnd w:id="4694"/>
      <w:bookmarkEnd w:id="469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697" w:name="_Toc20426160"/>
      <w:bookmarkStart w:id="4698" w:name="_Toc29321557"/>
      <w:bookmarkStart w:id="4699" w:name="_Toc36757348"/>
      <w:bookmarkStart w:id="4700" w:name="_Toc36836889"/>
      <w:bookmarkStart w:id="4701" w:name="_Toc36843866"/>
      <w:bookmarkStart w:id="4702" w:name="_Toc37068155"/>
      <w:bookmarkEnd w:id="4696"/>
      <w:r w:rsidRPr="00F537EB">
        <w:rPr>
          <w:rFonts w:eastAsia="Malgun Gothic"/>
        </w:rPr>
        <w:lastRenderedPageBreak/>
        <w:t>–</w:t>
      </w:r>
      <w:r w:rsidRPr="00F537EB">
        <w:rPr>
          <w:rFonts w:eastAsia="Malgun Gothic"/>
        </w:rPr>
        <w:tab/>
      </w:r>
      <w:r w:rsidRPr="00F537EB">
        <w:rPr>
          <w:rFonts w:eastAsia="Malgun Gothic"/>
          <w:i/>
        </w:rPr>
        <w:t>FeatureSetEUTRA-UplinkId</w:t>
      </w:r>
      <w:bookmarkEnd w:id="4697"/>
      <w:bookmarkEnd w:id="4698"/>
      <w:bookmarkEnd w:id="4699"/>
      <w:bookmarkEnd w:id="4700"/>
      <w:bookmarkEnd w:id="4701"/>
      <w:bookmarkEnd w:id="470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704" w:name="_Toc20426161"/>
      <w:bookmarkStart w:id="4705" w:name="_Toc29321558"/>
      <w:bookmarkStart w:id="4706" w:name="_Toc36757349"/>
      <w:bookmarkStart w:id="4707" w:name="_Toc36836890"/>
      <w:bookmarkStart w:id="4708" w:name="_Toc36843867"/>
      <w:bookmarkStart w:id="4709" w:name="_Toc37068156"/>
      <w:r w:rsidRPr="00F537EB">
        <w:t>–</w:t>
      </w:r>
      <w:r w:rsidRPr="00F537EB">
        <w:tab/>
      </w:r>
      <w:r w:rsidRPr="00F537EB">
        <w:rPr>
          <w:i/>
        </w:rPr>
        <w:t>FeatureSets</w:t>
      </w:r>
      <w:bookmarkEnd w:id="4704"/>
      <w:bookmarkEnd w:id="4705"/>
      <w:bookmarkEnd w:id="4706"/>
      <w:bookmarkEnd w:id="4707"/>
      <w:bookmarkEnd w:id="4708"/>
      <w:bookmarkEnd w:id="470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0" w:name="_Hlk536765074"/>
      <w:r w:rsidRPr="00F537EB">
        <w:t>FeatureSets</w:t>
      </w:r>
      <w:bookmarkEnd w:id="471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711" w:name="_Toc20426162"/>
      <w:bookmarkStart w:id="4712" w:name="_Toc29321559"/>
      <w:bookmarkStart w:id="4713" w:name="_Toc36757350"/>
      <w:bookmarkStart w:id="4714" w:name="_Toc36836891"/>
      <w:bookmarkStart w:id="4715" w:name="_Toc36843868"/>
      <w:bookmarkStart w:id="4716" w:name="_Toc37068157"/>
      <w:r w:rsidRPr="00F537EB">
        <w:t>–</w:t>
      </w:r>
      <w:r w:rsidRPr="00F537EB">
        <w:tab/>
      </w:r>
      <w:bookmarkStart w:id="4717" w:name="_Hlk2167966"/>
      <w:r w:rsidRPr="00F537EB">
        <w:rPr>
          <w:i/>
        </w:rPr>
        <w:t>FeatureSetUplink</w:t>
      </w:r>
      <w:bookmarkEnd w:id="4711"/>
      <w:bookmarkEnd w:id="4712"/>
      <w:bookmarkEnd w:id="4713"/>
      <w:bookmarkEnd w:id="4714"/>
      <w:bookmarkEnd w:id="4715"/>
      <w:bookmarkEnd w:id="4716"/>
      <w:bookmarkEnd w:id="471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18" w:name="_Hlk20466802"/>
      <w:r w:rsidR="0089201F" w:rsidRPr="00F537EB">
        <w:t xml:space="preserve">                          </w:t>
      </w:r>
      <w:r w:rsidRPr="00F537EB">
        <w:t xml:space="preserve">  </w:t>
      </w:r>
      <w:bookmarkEnd w:id="471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719" w:name="_Toc20426163"/>
      <w:bookmarkStart w:id="4720" w:name="_Toc29321560"/>
      <w:bookmarkStart w:id="4721" w:name="_Toc36757351"/>
      <w:bookmarkStart w:id="4722" w:name="_Toc36836892"/>
      <w:bookmarkStart w:id="4723" w:name="_Toc36843869"/>
      <w:bookmarkStart w:id="4724" w:name="_Toc37068158"/>
      <w:r w:rsidRPr="00F537EB">
        <w:rPr>
          <w:rFonts w:eastAsia="Malgun Gothic"/>
        </w:rPr>
        <w:t>–</w:t>
      </w:r>
      <w:r w:rsidRPr="00F537EB">
        <w:rPr>
          <w:rFonts w:eastAsia="Malgun Gothic"/>
        </w:rPr>
        <w:tab/>
      </w:r>
      <w:r w:rsidRPr="00F537EB">
        <w:rPr>
          <w:rFonts w:eastAsia="Malgun Gothic"/>
          <w:i/>
        </w:rPr>
        <w:t>FeatureSetUplinkId</w:t>
      </w:r>
      <w:bookmarkEnd w:id="4719"/>
      <w:bookmarkEnd w:id="4720"/>
      <w:bookmarkEnd w:id="4721"/>
      <w:bookmarkEnd w:id="4722"/>
      <w:bookmarkEnd w:id="4723"/>
      <w:bookmarkEnd w:id="472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725" w:name="_Toc20426164"/>
      <w:bookmarkStart w:id="4726" w:name="_Toc29321561"/>
      <w:bookmarkStart w:id="4727" w:name="_Toc36757352"/>
      <w:bookmarkStart w:id="4728" w:name="_Toc36836893"/>
      <w:bookmarkStart w:id="4729" w:name="_Toc36843870"/>
      <w:bookmarkStart w:id="4730" w:name="_Toc37068159"/>
      <w:r w:rsidRPr="00F537EB">
        <w:t>–</w:t>
      </w:r>
      <w:r w:rsidRPr="00F537EB">
        <w:tab/>
      </w:r>
      <w:r w:rsidRPr="00F537EB">
        <w:rPr>
          <w:i/>
          <w:noProof/>
        </w:rPr>
        <w:t>FeatureSetUplinkPerCC</w:t>
      </w:r>
      <w:bookmarkEnd w:id="4725"/>
      <w:bookmarkEnd w:id="4726"/>
      <w:bookmarkEnd w:id="4727"/>
      <w:bookmarkEnd w:id="4728"/>
      <w:bookmarkEnd w:id="4729"/>
      <w:bookmarkEnd w:id="473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731" w:name="_Toc20426165"/>
      <w:bookmarkStart w:id="4732" w:name="_Toc29321562"/>
      <w:bookmarkStart w:id="4733" w:name="_Toc36757353"/>
      <w:bookmarkStart w:id="4734" w:name="_Toc36836894"/>
      <w:bookmarkStart w:id="4735" w:name="_Toc36843871"/>
      <w:bookmarkStart w:id="4736" w:name="_Toc37068160"/>
      <w:r w:rsidRPr="00F537EB">
        <w:t>–</w:t>
      </w:r>
      <w:r w:rsidRPr="00F537EB">
        <w:tab/>
      </w:r>
      <w:r w:rsidRPr="00F537EB">
        <w:rPr>
          <w:i/>
        </w:rPr>
        <w:t>FeatureSetUplinkPerCC-Id</w:t>
      </w:r>
      <w:bookmarkEnd w:id="4731"/>
      <w:bookmarkEnd w:id="4732"/>
      <w:bookmarkEnd w:id="4733"/>
      <w:bookmarkEnd w:id="4734"/>
      <w:bookmarkEnd w:id="4735"/>
      <w:bookmarkEnd w:id="473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737" w:name="_Toc20426166"/>
      <w:bookmarkStart w:id="4738" w:name="_Toc29321563"/>
      <w:bookmarkStart w:id="4739" w:name="_Toc36757354"/>
      <w:bookmarkStart w:id="4740" w:name="_Toc36836895"/>
      <w:bookmarkStart w:id="4741" w:name="_Toc36843872"/>
      <w:bookmarkStart w:id="4742" w:name="_Toc37068161"/>
      <w:r w:rsidRPr="00F537EB">
        <w:t>–</w:t>
      </w:r>
      <w:r w:rsidRPr="00F537EB">
        <w:tab/>
      </w:r>
      <w:bookmarkStart w:id="4743" w:name="_Hlk515425180"/>
      <w:r w:rsidRPr="00F537EB">
        <w:rPr>
          <w:i/>
          <w:noProof/>
        </w:rPr>
        <w:t>FreqBandIndicatorEUTRA</w:t>
      </w:r>
      <w:bookmarkEnd w:id="4737"/>
      <w:bookmarkEnd w:id="4738"/>
      <w:bookmarkEnd w:id="4739"/>
      <w:bookmarkEnd w:id="4740"/>
      <w:bookmarkEnd w:id="4741"/>
      <w:bookmarkEnd w:id="4742"/>
      <w:bookmarkEnd w:id="474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744" w:name="_Toc20426167"/>
      <w:bookmarkStart w:id="4745" w:name="_Toc29321564"/>
      <w:bookmarkStart w:id="4746" w:name="_Toc36757355"/>
      <w:bookmarkStart w:id="4747" w:name="_Toc36836896"/>
      <w:bookmarkStart w:id="4748" w:name="_Toc36843873"/>
      <w:bookmarkStart w:id="4749" w:name="_Toc37068162"/>
      <w:r w:rsidRPr="00F537EB">
        <w:t>–</w:t>
      </w:r>
      <w:r w:rsidRPr="00F537EB">
        <w:tab/>
      </w:r>
      <w:r w:rsidRPr="00F537EB">
        <w:rPr>
          <w:i/>
          <w:noProof/>
        </w:rPr>
        <w:t>FreqBandList</w:t>
      </w:r>
      <w:bookmarkEnd w:id="4744"/>
      <w:bookmarkEnd w:id="4745"/>
      <w:bookmarkEnd w:id="4746"/>
      <w:bookmarkEnd w:id="4747"/>
      <w:bookmarkEnd w:id="4748"/>
      <w:bookmarkEnd w:id="474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52" w:name="_Hlk516049342"/>
      <w:bookmarkEnd w:id="475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5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753" w:name="_Toc20426168"/>
      <w:bookmarkStart w:id="4754" w:name="_Toc29321565"/>
      <w:bookmarkStart w:id="4755" w:name="_Toc36757356"/>
      <w:bookmarkStart w:id="4756" w:name="_Toc36836897"/>
      <w:bookmarkStart w:id="4757" w:name="_Toc36843874"/>
      <w:bookmarkStart w:id="4758" w:name="_Toc37068163"/>
      <w:r w:rsidRPr="00F537EB">
        <w:t>–</w:t>
      </w:r>
      <w:r w:rsidRPr="00F537EB">
        <w:tab/>
      </w:r>
      <w:r w:rsidRPr="00F537EB">
        <w:rPr>
          <w:i/>
          <w:noProof/>
        </w:rPr>
        <w:t>FreqSeparationClass</w:t>
      </w:r>
      <w:bookmarkEnd w:id="4753"/>
      <w:bookmarkEnd w:id="4754"/>
      <w:bookmarkEnd w:id="4755"/>
      <w:bookmarkEnd w:id="4756"/>
      <w:bookmarkEnd w:id="4757"/>
      <w:bookmarkEnd w:id="475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759" w:name="_Toc20426169"/>
      <w:bookmarkStart w:id="4760" w:name="_Toc29321566"/>
      <w:bookmarkStart w:id="4761" w:name="_Toc36757357"/>
      <w:bookmarkStart w:id="4762" w:name="_Toc36836898"/>
      <w:bookmarkStart w:id="4763" w:name="_Toc36843875"/>
      <w:bookmarkStart w:id="4764" w:name="_Toc37068164"/>
      <w:r w:rsidRPr="00F537EB">
        <w:t>–</w:t>
      </w:r>
      <w:r w:rsidRPr="00F537EB">
        <w:tab/>
      </w:r>
      <w:r w:rsidRPr="00F537EB">
        <w:rPr>
          <w:i/>
          <w:noProof/>
        </w:rPr>
        <w:t>IMS-Parameters</w:t>
      </w:r>
      <w:bookmarkEnd w:id="4759"/>
      <w:bookmarkEnd w:id="4760"/>
      <w:bookmarkEnd w:id="4761"/>
      <w:bookmarkEnd w:id="4762"/>
      <w:bookmarkEnd w:id="4763"/>
      <w:bookmarkEnd w:id="476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765" w:name="_Toc20426170"/>
      <w:bookmarkStart w:id="4766" w:name="_Toc29321567"/>
      <w:bookmarkStart w:id="4767" w:name="_Toc36757358"/>
      <w:bookmarkStart w:id="4768" w:name="_Toc36836899"/>
      <w:bookmarkStart w:id="4769" w:name="_Toc36843876"/>
      <w:bookmarkStart w:id="4770" w:name="_Toc37068165"/>
      <w:r w:rsidRPr="00F537EB">
        <w:t>–</w:t>
      </w:r>
      <w:r w:rsidRPr="00F537EB">
        <w:tab/>
      </w:r>
      <w:r w:rsidRPr="00F537EB">
        <w:rPr>
          <w:i/>
        </w:rPr>
        <w:t>InterRAT-Parameters</w:t>
      </w:r>
      <w:bookmarkEnd w:id="4765"/>
      <w:bookmarkEnd w:id="4766"/>
      <w:bookmarkEnd w:id="4767"/>
      <w:bookmarkEnd w:id="4768"/>
      <w:bookmarkEnd w:id="4769"/>
      <w:bookmarkEnd w:id="477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771" w:name="_Toc20426171"/>
      <w:bookmarkStart w:id="4772" w:name="_Toc29321568"/>
      <w:bookmarkStart w:id="4773" w:name="_Toc36757359"/>
      <w:bookmarkStart w:id="4774" w:name="_Toc36836900"/>
      <w:bookmarkStart w:id="4775" w:name="_Toc36843877"/>
      <w:bookmarkStart w:id="4776" w:name="_Toc37068166"/>
      <w:r w:rsidRPr="00F537EB">
        <w:rPr>
          <w:rFonts w:eastAsia="Malgun Gothic"/>
        </w:rPr>
        <w:t>–</w:t>
      </w:r>
      <w:r w:rsidRPr="00F537EB">
        <w:rPr>
          <w:rFonts w:eastAsia="Malgun Gothic"/>
        </w:rPr>
        <w:tab/>
      </w:r>
      <w:r w:rsidRPr="00F537EB">
        <w:rPr>
          <w:rFonts w:eastAsia="Malgun Gothic"/>
          <w:i/>
        </w:rPr>
        <w:t>MAC-Parameters</w:t>
      </w:r>
      <w:bookmarkEnd w:id="4771"/>
      <w:bookmarkEnd w:id="4772"/>
      <w:bookmarkEnd w:id="4773"/>
      <w:bookmarkEnd w:id="4774"/>
      <w:bookmarkEnd w:id="4775"/>
      <w:bookmarkEnd w:id="477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777" w:name="_Toc20426172"/>
      <w:bookmarkStart w:id="4778" w:name="_Toc29321569"/>
      <w:bookmarkStart w:id="4779" w:name="_Toc36757360"/>
      <w:bookmarkStart w:id="4780" w:name="_Toc36836901"/>
      <w:bookmarkStart w:id="4781" w:name="_Toc36843878"/>
      <w:bookmarkStart w:id="478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77"/>
      <w:bookmarkEnd w:id="4778"/>
      <w:bookmarkEnd w:id="4779"/>
      <w:bookmarkEnd w:id="4780"/>
      <w:bookmarkEnd w:id="4781"/>
      <w:bookmarkEnd w:id="478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783" w:name="_Toc20426173"/>
      <w:bookmarkStart w:id="4784" w:name="_Toc29321570"/>
      <w:bookmarkStart w:id="4785" w:name="_Toc36757361"/>
      <w:bookmarkStart w:id="4786" w:name="_Toc36836902"/>
      <w:bookmarkStart w:id="4787" w:name="_Toc36843879"/>
      <w:bookmarkStart w:id="4788" w:name="_Toc37068168"/>
      <w:r w:rsidRPr="00F537EB">
        <w:t>–</w:t>
      </w:r>
      <w:r w:rsidRPr="00F537EB">
        <w:tab/>
      </w:r>
      <w:r w:rsidRPr="00F537EB">
        <w:rPr>
          <w:i/>
        </w:rPr>
        <w:t>MeasAndMobParametersMRDC</w:t>
      </w:r>
      <w:bookmarkEnd w:id="4783"/>
      <w:bookmarkEnd w:id="4784"/>
      <w:bookmarkEnd w:id="4785"/>
      <w:bookmarkEnd w:id="4786"/>
      <w:bookmarkEnd w:id="4787"/>
      <w:bookmarkEnd w:id="478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789" w:name="_Toc20426174"/>
      <w:bookmarkStart w:id="4790" w:name="_Toc29321571"/>
      <w:bookmarkStart w:id="4791" w:name="_Toc36757362"/>
      <w:bookmarkStart w:id="4792" w:name="_Toc36836903"/>
      <w:bookmarkStart w:id="4793" w:name="_Toc36843880"/>
      <w:bookmarkStart w:id="4794" w:name="_Toc37068169"/>
      <w:r w:rsidRPr="00F537EB">
        <w:t>–</w:t>
      </w:r>
      <w:r w:rsidRPr="00F537EB">
        <w:tab/>
      </w:r>
      <w:r w:rsidRPr="00F537EB">
        <w:rPr>
          <w:i/>
          <w:noProof/>
        </w:rPr>
        <w:t>MIMO-Layers</w:t>
      </w:r>
      <w:bookmarkEnd w:id="4789"/>
      <w:bookmarkEnd w:id="4790"/>
      <w:bookmarkEnd w:id="4791"/>
      <w:bookmarkEnd w:id="4792"/>
      <w:bookmarkEnd w:id="4793"/>
      <w:bookmarkEnd w:id="479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795" w:name="_Toc20426175"/>
      <w:bookmarkStart w:id="4796" w:name="_Toc29321572"/>
      <w:bookmarkStart w:id="4797" w:name="_Toc36757363"/>
      <w:bookmarkStart w:id="4798" w:name="_Toc36836904"/>
      <w:bookmarkStart w:id="4799" w:name="_Toc36843881"/>
      <w:bookmarkStart w:id="4800" w:name="_Toc37068170"/>
      <w:bookmarkStart w:id="4801" w:name="_Hlk726252"/>
      <w:r w:rsidRPr="00F537EB">
        <w:t>–</w:t>
      </w:r>
      <w:r w:rsidRPr="00F537EB">
        <w:tab/>
      </w:r>
      <w:r w:rsidRPr="00F537EB">
        <w:rPr>
          <w:i/>
        </w:rPr>
        <w:t>MIMO-ParametersPerBand</w:t>
      </w:r>
      <w:bookmarkEnd w:id="4795"/>
      <w:bookmarkEnd w:id="4796"/>
      <w:bookmarkEnd w:id="4797"/>
      <w:bookmarkEnd w:id="4798"/>
      <w:bookmarkEnd w:id="4799"/>
      <w:bookmarkEnd w:id="4800"/>
    </w:p>
    <w:bookmarkEnd w:id="480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0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0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3" w:name="_Hlk536765077"/>
      <w:r w:rsidRPr="00F537EB">
        <w:t xml:space="preserve">    </w:t>
      </w:r>
      <w:bookmarkStart w:id="4804" w:name="_Hlk726196"/>
      <w:r w:rsidR="00195BD7" w:rsidRPr="00F537EB">
        <w:t>maxNumberAperi</w:t>
      </w:r>
      <w:r w:rsidR="001151D7" w:rsidRPr="00F537EB">
        <w:t>o</w:t>
      </w:r>
      <w:r w:rsidR="00195BD7" w:rsidRPr="00F537EB">
        <w:t>dicCSI-triggeringStatePerCC</w:t>
      </w:r>
      <w:r w:rsidRPr="00F537EB">
        <w:t xml:space="preserve">      </w:t>
      </w:r>
      <w:bookmarkEnd w:id="4804"/>
      <w:r w:rsidR="00195BD7" w:rsidRPr="00F537EB">
        <w:t>ENUMERATED {n3, n7, n15, n31, n63, n128},</w:t>
      </w:r>
    </w:p>
    <w:bookmarkEnd w:id="480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805" w:name="_Toc20426176"/>
      <w:bookmarkStart w:id="4806" w:name="_Toc29321573"/>
      <w:bookmarkStart w:id="4807" w:name="_Toc36757364"/>
      <w:bookmarkStart w:id="4808" w:name="_Toc36836905"/>
      <w:bookmarkStart w:id="4809" w:name="_Toc36843882"/>
      <w:bookmarkStart w:id="4810" w:name="_Toc37068171"/>
      <w:r w:rsidRPr="00F537EB">
        <w:t>–</w:t>
      </w:r>
      <w:r w:rsidRPr="00F537EB">
        <w:tab/>
      </w:r>
      <w:r w:rsidRPr="00F537EB">
        <w:rPr>
          <w:i/>
          <w:noProof/>
        </w:rPr>
        <w:t>ModulationOrder</w:t>
      </w:r>
      <w:bookmarkEnd w:id="4805"/>
      <w:bookmarkEnd w:id="4806"/>
      <w:bookmarkEnd w:id="4807"/>
      <w:bookmarkEnd w:id="4808"/>
      <w:bookmarkEnd w:id="4809"/>
      <w:bookmarkEnd w:id="481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811" w:name="_Toc20426177"/>
      <w:bookmarkStart w:id="4812" w:name="_Toc29321574"/>
      <w:bookmarkStart w:id="4813" w:name="_Toc36757365"/>
      <w:bookmarkStart w:id="4814" w:name="_Toc36836906"/>
      <w:bookmarkStart w:id="4815" w:name="_Toc36843883"/>
      <w:bookmarkStart w:id="4816" w:name="_Toc37068172"/>
      <w:r w:rsidRPr="00F537EB">
        <w:t>–</w:t>
      </w:r>
      <w:r w:rsidRPr="00F537EB">
        <w:tab/>
      </w:r>
      <w:r w:rsidRPr="00F537EB">
        <w:rPr>
          <w:i/>
          <w:noProof/>
        </w:rPr>
        <w:t>MRDC-Parameters</w:t>
      </w:r>
      <w:bookmarkEnd w:id="4811"/>
      <w:bookmarkEnd w:id="4812"/>
      <w:bookmarkEnd w:id="4813"/>
      <w:bookmarkEnd w:id="4814"/>
      <w:bookmarkEnd w:id="4815"/>
      <w:bookmarkEnd w:id="481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817" w:name="_Toc20426178"/>
      <w:bookmarkStart w:id="4818" w:name="_Toc29321575"/>
      <w:bookmarkStart w:id="4819" w:name="_Toc36757366"/>
      <w:bookmarkStart w:id="4820" w:name="_Toc36836907"/>
      <w:bookmarkStart w:id="4821" w:name="_Toc36843884"/>
      <w:bookmarkStart w:id="4822" w:name="_Toc37068173"/>
      <w:r w:rsidRPr="00F537EB">
        <w:t>–</w:t>
      </w:r>
      <w:r w:rsidRPr="00F537EB">
        <w:tab/>
      </w:r>
      <w:r w:rsidRPr="00F537EB">
        <w:rPr>
          <w:i/>
          <w:noProof/>
        </w:rPr>
        <w:t>NRDC-Parameters</w:t>
      </w:r>
      <w:bookmarkEnd w:id="4817"/>
      <w:bookmarkEnd w:id="4818"/>
      <w:bookmarkEnd w:id="4819"/>
      <w:bookmarkEnd w:id="4820"/>
      <w:bookmarkEnd w:id="4821"/>
      <w:bookmarkEnd w:id="482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823" w:name="_Toc20426179"/>
      <w:bookmarkStart w:id="4824" w:name="_Toc29321576"/>
      <w:bookmarkStart w:id="4825" w:name="_Toc36757367"/>
      <w:bookmarkStart w:id="4826" w:name="_Toc36836908"/>
      <w:bookmarkStart w:id="4827" w:name="_Toc36843885"/>
      <w:bookmarkStart w:id="4828" w:name="_Toc37068174"/>
      <w:r w:rsidRPr="00F537EB">
        <w:rPr>
          <w:rFonts w:eastAsia="Malgun Gothic"/>
        </w:rPr>
        <w:t>–</w:t>
      </w:r>
      <w:r w:rsidRPr="00F537EB">
        <w:rPr>
          <w:rFonts w:eastAsia="Malgun Gothic"/>
        </w:rPr>
        <w:tab/>
      </w:r>
      <w:r w:rsidRPr="00F537EB">
        <w:rPr>
          <w:rFonts w:eastAsia="Malgun Gothic"/>
          <w:i/>
        </w:rPr>
        <w:t>PDCP-Parameters</w:t>
      </w:r>
      <w:bookmarkEnd w:id="4823"/>
      <w:bookmarkEnd w:id="4824"/>
      <w:bookmarkEnd w:id="4825"/>
      <w:bookmarkEnd w:id="4826"/>
      <w:bookmarkEnd w:id="4827"/>
      <w:bookmarkEnd w:id="482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829" w:name="_Toc20426180"/>
      <w:bookmarkStart w:id="4830" w:name="_Toc29321577"/>
      <w:bookmarkStart w:id="4831" w:name="_Toc36757368"/>
      <w:bookmarkStart w:id="4832" w:name="_Toc36836909"/>
      <w:bookmarkStart w:id="4833" w:name="_Toc36843886"/>
      <w:bookmarkStart w:id="4834" w:name="_Toc37068175"/>
      <w:r w:rsidRPr="00F537EB">
        <w:t>–</w:t>
      </w:r>
      <w:r w:rsidRPr="00F537EB">
        <w:tab/>
      </w:r>
      <w:r w:rsidRPr="00F537EB">
        <w:rPr>
          <w:i/>
        </w:rPr>
        <w:t>PDCP-ParametersMRDC</w:t>
      </w:r>
      <w:bookmarkEnd w:id="4829"/>
      <w:bookmarkEnd w:id="4830"/>
      <w:bookmarkEnd w:id="4831"/>
      <w:bookmarkEnd w:id="4832"/>
      <w:bookmarkEnd w:id="4833"/>
      <w:bookmarkEnd w:id="483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835" w:name="_Toc20426181"/>
      <w:bookmarkStart w:id="4836" w:name="_Toc29321578"/>
      <w:bookmarkStart w:id="4837" w:name="_Toc36757369"/>
      <w:bookmarkStart w:id="4838" w:name="_Toc36836910"/>
      <w:bookmarkStart w:id="4839" w:name="_Toc36843887"/>
      <w:bookmarkStart w:id="4840" w:name="_Toc37068176"/>
      <w:bookmarkStart w:id="4841" w:name="_Hlk726506"/>
      <w:r w:rsidRPr="00F537EB">
        <w:t>–</w:t>
      </w:r>
      <w:r w:rsidRPr="00F537EB">
        <w:tab/>
      </w:r>
      <w:r w:rsidRPr="00F537EB">
        <w:rPr>
          <w:i/>
        </w:rPr>
        <w:t>Phy-Parameters</w:t>
      </w:r>
      <w:bookmarkEnd w:id="4835"/>
      <w:bookmarkEnd w:id="4836"/>
      <w:bookmarkEnd w:id="4837"/>
      <w:bookmarkEnd w:id="4838"/>
      <w:bookmarkEnd w:id="4839"/>
      <w:bookmarkEnd w:id="4840"/>
    </w:p>
    <w:bookmarkEnd w:id="484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42" w:name="_Hlk536765078"/>
      <w:r w:rsidRPr="00F537EB">
        <w:t xml:space="preserve">    </w:t>
      </w:r>
      <w:bookmarkStart w:id="4843" w:name="_Hlk726461"/>
      <w:bookmarkStart w:id="4844" w:name="_Hlk726490"/>
      <w:r w:rsidRPr="00F537EB">
        <w:t>rateMatchingCtrlResr</w:t>
      </w:r>
      <w:r w:rsidR="002543F5" w:rsidRPr="00F537EB">
        <w:t>c</w:t>
      </w:r>
      <w:r w:rsidRPr="00F537EB">
        <w:t>SetDynamic</w:t>
      </w:r>
      <w:bookmarkEnd w:id="4843"/>
      <w:r w:rsidRPr="00F537EB">
        <w:t xml:space="preserve">     </w:t>
      </w:r>
      <w:bookmarkEnd w:id="4844"/>
      <w:r w:rsidRPr="00F537EB">
        <w:t>ENUMERATED {supported}                      OPTIONAL,</w:t>
      </w:r>
    </w:p>
    <w:bookmarkEnd w:id="484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845" w:name="_Toc20426182"/>
      <w:bookmarkStart w:id="4846" w:name="_Toc29321579"/>
      <w:bookmarkStart w:id="4847" w:name="_Toc36757370"/>
      <w:bookmarkStart w:id="4848" w:name="_Toc36836911"/>
      <w:bookmarkStart w:id="4849" w:name="_Toc36843888"/>
      <w:bookmarkStart w:id="4850" w:name="_Toc37068177"/>
      <w:r w:rsidRPr="00F537EB">
        <w:t>–</w:t>
      </w:r>
      <w:r w:rsidRPr="00F537EB">
        <w:tab/>
      </w:r>
      <w:r w:rsidRPr="00F537EB">
        <w:rPr>
          <w:i/>
        </w:rPr>
        <w:t>Phy-ParametersMRDC</w:t>
      </w:r>
      <w:bookmarkEnd w:id="4845"/>
      <w:bookmarkEnd w:id="4846"/>
      <w:bookmarkEnd w:id="4847"/>
      <w:bookmarkEnd w:id="4848"/>
      <w:bookmarkEnd w:id="4849"/>
      <w:bookmarkEnd w:id="485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851" w:name="_Toc20426183"/>
      <w:bookmarkStart w:id="4852" w:name="_Toc29321580"/>
      <w:bookmarkStart w:id="4853" w:name="_Toc36757371"/>
      <w:bookmarkStart w:id="4854" w:name="_Toc36836912"/>
      <w:bookmarkStart w:id="4855" w:name="_Toc36843889"/>
      <w:bookmarkStart w:id="4856" w:name="_Toc37068178"/>
      <w:r w:rsidRPr="00F537EB">
        <w:t>–</w:t>
      </w:r>
      <w:r w:rsidRPr="00F537EB">
        <w:tab/>
      </w:r>
      <w:r w:rsidRPr="00F537EB">
        <w:rPr>
          <w:i/>
          <w:noProof/>
        </w:rPr>
        <w:t>ProcessingParameters</w:t>
      </w:r>
      <w:bookmarkEnd w:id="4851"/>
      <w:bookmarkEnd w:id="4852"/>
      <w:bookmarkEnd w:id="4853"/>
      <w:bookmarkEnd w:id="4854"/>
      <w:bookmarkEnd w:id="4855"/>
      <w:bookmarkEnd w:id="485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857" w:name="_Toc20426184"/>
      <w:bookmarkStart w:id="4858" w:name="_Toc29321581"/>
      <w:bookmarkStart w:id="4859" w:name="_Toc36757372"/>
      <w:bookmarkStart w:id="4860" w:name="_Toc36836913"/>
      <w:bookmarkStart w:id="4861" w:name="_Toc36843890"/>
      <w:bookmarkStart w:id="4862" w:name="_Toc37068179"/>
      <w:r w:rsidRPr="00F537EB">
        <w:t>–</w:t>
      </w:r>
      <w:r w:rsidRPr="00F537EB">
        <w:tab/>
      </w:r>
      <w:r w:rsidRPr="00F537EB">
        <w:rPr>
          <w:i/>
          <w:noProof/>
        </w:rPr>
        <w:t>RAT-Type</w:t>
      </w:r>
      <w:bookmarkEnd w:id="4857"/>
      <w:bookmarkEnd w:id="4858"/>
      <w:bookmarkEnd w:id="4859"/>
      <w:bookmarkEnd w:id="4860"/>
      <w:bookmarkEnd w:id="4861"/>
      <w:bookmarkEnd w:id="486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863" w:name="_Toc20426185"/>
      <w:bookmarkStart w:id="4864" w:name="_Toc29321582"/>
      <w:bookmarkStart w:id="4865" w:name="_Toc36757373"/>
      <w:bookmarkStart w:id="4866" w:name="_Toc36836914"/>
      <w:bookmarkStart w:id="4867" w:name="_Toc36843891"/>
      <w:bookmarkStart w:id="4868" w:name="_Toc37068180"/>
      <w:r w:rsidRPr="00F537EB">
        <w:rPr>
          <w:rFonts w:eastAsia="Malgun Gothic"/>
        </w:rPr>
        <w:t>–</w:t>
      </w:r>
      <w:r w:rsidRPr="00F537EB">
        <w:rPr>
          <w:rFonts w:eastAsia="Malgun Gothic"/>
        </w:rPr>
        <w:tab/>
      </w:r>
      <w:r w:rsidRPr="00F537EB">
        <w:rPr>
          <w:rFonts w:eastAsia="Malgun Gothic"/>
          <w:i/>
        </w:rPr>
        <w:t>RF-Parameters</w:t>
      </w:r>
      <w:bookmarkEnd w:id="4863"/>
      <w:bookmarkEnd w:id="4864"/>
      <w:bookmarkEnd w:id="4865"/>
      <w:bookmarkEnd w:id="4866"/>
      <w:bookmarkEnd w:id="4867"/>
      <w:bookmarkEnd w:id="486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869" w:name="_Toc20426186"/>
      <w:bookmarkStart w:id="4870" w:name="_Toc29321583"/>
      <w:bookmarkStart w:id="4871" w:name="_Toc36757374"/>
      <w:bookmarkStart w:id="4872" w:name="_Toc36836915"/>
      <w:bookmarkStart w:id="4873" w:name="_Toc36843892"/>
      <w:bookmarkStart w:id="4874" w:name="_Toc37068181"/>
      <w:r w:rsidRPr="00F537EB">
        <w:t>–</w:t>
      </w:r>
      <w:r w:rsidRPr="00F537EB">
        <w:tab/>
      </w:r>
      <w:r w:rsidRPr="00F537EB">
        <w:rPr>
          <w:i/>
        </w:rPr>
        <w:t>RF-ParametersMRDC</w:t>
      </w:r>
      <w:bookmarkEnd w:id="4869"/>
      <w:bookmarkEnd w:id="4870"/>
      <w:bookmarkEnd w:id="4871"/>
      <w:bookmarkEnd w:id="4872"/>
      <w:bookmarkEnd w:id="4873"/>
      <w:bookmarkEnd w:id="487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875" w:name="_Toc20426187"/>
      <w:bookmarkStart w:id="4876" w:name="_Toc29321584"/>
      <w:bookmarkStart w:id="4877" w:name="_Toc36757375"/>
      <w:bookmarkStart w:id="4878" w:name="_Toc36836916"/>
      <w:bookmarkStart w:id="4879" w:name="_Toc36843893"/>
      <w:bookmarkStart w:id="4880" w:name="_Toc37068182"/>
      <w:r w:rsidRPr="00F537EB">
        <w:rPr>
          <w:rFonts w:eastAsia="Malgun Gothic"/>
        </w:rPr>
        <w:t>–</w:t>
      </w:r>
      <w:r w:rsidRPr="00F537EB">
        <w:rPr>
          <w:rFonts w:eastAsia="Malgun Gothic"/>
        </w:rPr>
        <w:tab/>
      </w:r>
      <w:r w:rsidRPr="00F537EB">
        <w:rPr>
          <w:rFonts w:eastAsia="Malgun Gothic"/>
          <w:i/>
        </w:rPr>
        <w:t>RLC-Parameters</w:t>
      </w:r>
      <w:bookmarkEnd w:id="4875"/>
      <w:bookmarkEnd w:id="4876"/>
      <w:bookmarkEnd w:id="4877"/>
      <w:bookmarkEnd w:id="4878"/>
      <w:bookmarkEnd w:id="4879"/>
      <w:bookmarkEnd w:id="488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881" w:name="_Toc20426188"/>
      <w:bookmarkStart w:id="4882" w:name="_Toc29321585"/>
      <w:bookmarkStart w:id="4883" w:name="_Toc36757376"/>
      <w:bookmarkStart w:id="4884" w:name="_Toc36836917"/>
      <w:bookmarkStart w:id="4885" w:name="_Toc36843894"/>
      <w:bookmarkStart w:id="488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81"/>
      <w:bookmarkEnd w:id="4882"/>
      <w:bookmarkEnd w:id="4883"/>
      <w:bookmarkEnd w:id="4884"/>
      <w:bookmarkEnd w:id="4885"/>
      <w:bookmarkEnd w:id="488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887" w:name="_Toc20426189"/>
      <w:bookmarkStart w:id="4888" w:name="_Toc29321586"/>
      <w:bookmarkStart w:id="4889" w:name="_Toc36757377"/>
      <w:bookmarkStart w:id="4890" w:name="_Toc36836918"/>
      <w:bookmarkStart w:id="4891" w:name="_Toc36843895"/>
      <w:bookmarkStart w:id="4892" w:name="_Toc37068184"/>
      <w:r w:rsidRPr="00F537EB">
        <w:t>–</w:t>
      </w:r>
      <w:r w:rsidRPr="00F537EB">
        <w:tab/>
      </w:r>
      <w:r w:rsidRPr="00F537EB">
        <w:rPr>
          <w:i/>
          <w:noProof/>
        </w:rPr>
        <w:t>SRS-SwitchingTimeNR</w:t>
      </w:r>
      <w:bookmarkEnd w:id="4887"/>
      <w:bookmarkEnd w:id="4888"/>
      <w:bookmarkEnd w:id="4889"/>
      <w:bookmarkEnd w:id="4890"/>
      <w:bookmarkEnd w:id="4891"/>
      <w:bookmarkEnd w:id="489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893" w:name="_Toc20426190"/>
      <w:bookmarkStart w:id="4894" w:name="_Toc29321587"/>
      <w:bookmarkStart w:id="4895" w:name="_Toc36757378"/>
      <w:bookmarkStart w:id="4896" w:name="_Toc36836919"/>
      <w:bookmarkStart w:id="4897" w:name="_Toc36843896"/>
      <w:bookmarkStart w:id="4898" w:name="_Toc37068185"/>
      <w:r w:rsidRPr="00F537EB">
        <w:t>–</w:t>
      </w:r>
      <w:r w:rsidRPr="00F537EB">
        <w:tab/>
      </w:r>
      <w:r w:rsidRPr="00F537EB">
        <w:rPr>
          <w:i/>
          <w:noProof/>
        </w:rPr>
        <w:t>SRS-SwitchingTimeEUTRA</w:t>
      </w:r>
      <w:bookmarkEnd w:id="4893"/>
      <w:bookmarkEnd w:id="4894"/>
      <w:bookmarkEnd w:id="4895"/>
      <w:bookmarkEnd w:id="4896"/>
      <w:bookmarkEnd w:id="4897"/>
      <w:bookmarkEnd w:id="489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899" w:name="_Toc20426191"/>
      <w:bookmarkStart w:id="4900" w:name="_Toc29321588"/>
      <w:bookmarkStart w:id="4901" w:name="_Toc36757379"/>
      <w:bookmarkStart w:id="4902" w:name="_Toc36836920"/>
      <w:bookmarkStart w:id="4903" w:name="_Toc36843897"/>
      <w:bookmarkStart w:id="4904" w:name="_Toc37068186"/>
      <w:r w:rsidRPr="00F537EB">
        <w:t>–</w:t>
      </w:r>
      <w:r w:rsidRPr="00F537EB">
        <w:tab/>
      </w:r>
      <w:r w:rsidRPr="00F537EB">
        <w:rPr>
          <w:i/>
          <w:noProof/>
        </w:rPr>
        <w:t>SupportedBandwidth</w:t>
      </w:r>
      <w:bookmarkEnd w:id="4899"/>
      <w:bookmarkEnd w:id="4900"/>
      <w:bookmarkEnd w:id="4901"/>
      <w:bookmarkEnd w:id="4902"/>
      <w:bookmarkEnd w:id="4903"/>
      <w:bookmarkEnd w:id="490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905" w:name="_Toc20426192"/>
      <w:bookmarkStart w:id="4906" w:name="_Toc29321589"/>
      <w:bookmarkStart w:id="4907" w:name="_Toc36757380"/>
      <w:bookmarkStart w:id="4908" w:name="_Toc36836921"/>
      <w:bookmarkStart w:id="4909" w:name="_Toc36843898"/>
      <w:bookmarkStart w:id="4910" w:name="_Toc37068187"/>
      <w:r w:rsidRPr="00F537EB">
        <w:t>–</w:t>
      </w:r>
      <w:r w:rsidRPr="00F537EB">
        <w:tab/>
      </w:r>
      <w:r w:rsidRPr="00F537EB">
        <w:rPr>
          <w:i/>
          <w:noProof/>
        </w:rPr>
        <w:t>UE-CapabilityRAT-ContainerList</w:t>
      </w:r>
      <w:bookmarkEnd w:id="4905"/>
      <w:bookmarkEnd w:id="4906"/>
      <w:bookmarkEnd w:id="4907"/>
      <w:bookmarkEnd w:id="4908"/>
      <w:bookmarkEnd w:id="4909"/>
      <w:bookmarkEnd w:id="491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911" w:name="_Toc20426193"/>
      <w:bookmarkStart w:id="4912" w:name="_Toc29321590"/>
      <w:bookmarkStart w:id="4913" w:name="_Toc36757381"/>
      <w:bookmarkStart w:id="4914" w:name="_Toc36836922"/>
      <w:bookmarkStart w:id="4915" w:name="_Toc36843899"/>
      <w:bookmarkStart w:id="4916" w:name="_Toc37068188"/>
      <w:r w:rsidRPr="00F537EB">
        <w:t>–</w:t>
      </w:r>
      <w:r w:rsidRPr="00F537EB">
        <w:tab/>
      </w:r>
      <w:r w:rsidRPr="00F537EB">
        <w:rPr>
          <w:i/>
        </w:rPr>
        <w:t>UE-CapabilityRAT-RequestList</w:t>
      </w:r>
      <w:bookmarkEnd w:id="4911"/>
      <w:bookmarkEnd w:id="4912"/>
      <w:bookmarkEnd w:id="4913"/>
      <w:bookmarkEnd w:id="4914"/>
      <w:bookmarkEnd w:id="4915"/>
      <w:bookmarkEnd w:id="491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917" w:name="_Toc20426194"/>
      <w:bookmarkStart w:id="4918" w:name="_Toc29321591"/>
      <w:bookmarkStart w:id="4919" w:name="_Toc36757382"/>
      <w:bookmarkStart w:id="4920" w:name="_Toc36836923"/>
      <w:bookmarkStart w:id="4921" w:name="_Toc36843900"/>
      <w:bookmarkStart w:id="4922" w:name="_Toc37068189"/>
      <w:r w:rsidRPr="00F537EB">
        <w:t>–</w:t>
      </w:r>
      <w:r w:rsidRPr="00F537EB">
        <w:tab/>
      </w:r>
      <w:r w:rsidRPr="00F537EB">
        <w:rPr>
          <w:i/>
        </w:rPr>
        <w:t>UE-CapabilityRequestFilterCommon</w:t>
      </w:r>
      <w:bookmarkEnd w:id="4917"/>
      <w:bookmarkEnd w:id="4918"/>
      <w:bookmarkEnd w:id="4919"/>
      <w:bookmarkEnd w:id="4920"/>
      <w:bookmarkEnd w:id="4921"/>
      <w:bookmarkEnd w:id="492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923" w:name="_Toc20426195"/>
      <w:bookmarkStart w:id="4924" w:name="_Toc29321592"/>
      <w:bookmarkStart w:id="4925" w:name="_Toc36757383"/>
      <w:bookmarkStart w:id="4926" w:name="_Toc36836924"/>
      <w:bookmarkStart w:id="4927" w:name="_Toc36843901"/>
      <w:bookmarkStart w:id="4928" w:name="_Toc37068190"/>
      <w:r w:rsidRPr="00F537EB">
        <w:t>–</w:t>
      </w:r>
      <w:r w:rsidRPr="00F537EB">
        <w:tab/>
      </w:r>
      <w:r w:rsidRPr="00F537EB">
        <w:rPr>
          <w:i/>
        </w:rPr>
        <w:t>UE-CapabilityRequestFilterNR</w:t>
      </w:r>
      <w:bookmarkEnd w:id="4923"/>
      <w:bookmarkEnd w:id="4924"/>
      <w:bookmarkEnd w:id="4925"/>
      <w:bookmarkEnd w:id="4926"/>
      <w:bookmarkEnd w:id="4927"/>
      <w:bookmarkEnd w:id="492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929" w:name="_Toc20426196"/>
      <w:bookmarkStart w:id="4930" w:name="_Toc29321593"/>
      <w:bookmarkStart w:id="4931" w:name="_Toc36757384"/>
      <w:bookmarkStart w:id="4932" w:name="_Toc36836925"/>
      <w:bookmarkStart w:id="4933" w:name="_Toc36843902"/>
      <w:bookmarkStart w:id="4934" w:name="_Toc37068191"/>
      <w:r w:rsidRPr="00F537EB">
        <w:lastRenderedPageBreak/>
        <w:t>–</w:t>
      </w:r>
      <w:r w:rsidRPr="00F537EB">
        <w:tab/>
      </w:r>
      <w:r w:rsidRPr="00F537EB">
        <w:rPr>
          <w:i/>
          <w:noProof/>
        </w:rPr>
        <w:t>UE-MRDC-Capability</w:t>
      </w:r>
      <w:bookmarkEnd w:id="4929"/>
      <w:bookmarkEnd w:id="4930"/>
      <w:bookmarkEnd w:id="4931"/>
      <w:bookmarkEnd w:id="4932"/>
      <w:bookmarkEnd w:id="4933"/>
      <w:bookmarkEnd w:id="493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3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3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36" w:name="_Hlk20467765"/>
      <w:r w:rsidR="00F832AB" w:rsidRPr="00F537EB">
        <w:t xml:space="preserve">      </w:t>
      </w:r>
      <w:r w:rsidRPr="00F537EB">
        <w:t xml:space="preserve">  </w:t>
      </w:r>
      <w:bookmarkEnd w:id="493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937" w:name="_Toc20426197"/>
      <w:bookmarkStart w:id="4938" w:name="_Toc29321594"/>
      <w:bookmarkStart w:id="4939" w:name="_Toc36757385"/>
      <w:bookmarkStart w:id="4940" w:name="_Toc36836926"/>
      <w:bookmarkStart w:id="4941" w:name="_Toc36843903"/>
      <w:bookmarkStart w:id="4942" w:name="_Toc37068192"/>
      <w:r w:rsidRPr="00F537EB">
        <w:t>–</w:t>
      </w:r>
      <w:r w:rsidRPr="00F537EB">
        <w:tab/>
      </w:r>
      <w:bookmarkStart w:id="4943" w:name="_Hlk726563"/>
      <w:r w:rsidRPr="00F537EB">
        <w:rPr>
          <w:i/>
          <w:noProof/>
        </w:rPr>
        <w:t>UE-NR-Capability</w:t>
      </w:r>
      <w:bookmarkEnd w:id="4937"/>
      <w:bookmarkEnd w:id="4938"/>
      <w:bookmarkEnd w:id="4939"/>
      <w:bookmarkEnd w:id="4940"/>
      <w:bookmarkEnd w:id="4941"/>
      <w:bookmarkEnd w:id="4942"/>
      <w:bookmarkEnd w:id="494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4" w:name="_Hlk515667603"/>
      <w:r w:rsidRPr="00F537EB">
        <w:t xml:space="preserve">    rf-Parameters                   RF-Parameters,</w:t>
      </w:r>
    </w:p>
    <w:bookmarkEnd w:id="494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45" w:name="_Hlk726539"/>
      <w:r w:rsidRPr="00F537EB">
        <w:t>UE-NR-Capability-</w:t>
      </w:r>
      <w:r w:rsidR="00006651" w:rsidRPr="00F537EB">
        <w:t>v</w:t>
      </w:r>
      <w:r w:rsidRPr="00F537EB">
        <w:t xml:space="preserve">1540 </w:t>
      </w:r>
      <w:bookmarkEnd w:id="494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946" w:name="_Toc20426198"/>
      <w:bookmarkStart w:id="4947" w:name="_Toc29321595"/>
      <w:bookmarkStart w:id="4948" w:name="_Toc36757386"/>
      <w:bookmarkStart w:id="4949" w:name="_Toc36836927"/>
      <w:bookmarkStart w:id="4950" w:name="_Toc36843904"/>
      <w:bookmarkStart w:id="4951" w:name="_Toc37068193"/>
      <w:r w:rsidRPr="00F537EB">
        <w:t>6.3.4</w:t>
      </w:r>
      <w:r w:rsidRPr="00F537EB">
        <w:tab/>
        <w:t>Other information elements</w:t>
      </w:r>
      <w:bookmarkEnd w:id="4946"/>
      <w:bookmarkEnd w:id="4947"/>
      <w:bookmarkEnd w:id="4948"/>
      <w:bookmarkEnd w:id="4949"/>
      <w:bookmarkEnd w:id="4950"/>
      <w:bookmarkEnd w:id="4951"/>
    </w:p>
    <w:p w14:paraId="103DD3A1" w14:textId="77777777" w:rsidR="00D70148" w:rsidRPr="00F537EB" w:rsidRDefault="00D70148" w:rsidP="00D70148">
      <w:pPr>
        <w:pStyle w:val="4"/>
      </w:pPr>
      <w:bookmarkStart w:id="4952" w:name="_Toc5272660"/>
      <w:bookmarkStart w:id="4953" w:name="_Toc36757387"/>
      <w:bookmarkStart w:id="4954" w:name="_Toc36836928"/>
      <w:bookmarkStart w:id="4955" w:name="_Toc36843905"/>
      <w:bookmarkStart w:id="4956" w:name="_Toc37068194"/>
      <w:bookmarkStart w:id="4957" w:name="_Toc20426199"/>
      <w:bookmarkStart w:id="4958" w:name="_Toc29321596"/>
      <w:r w:rsidRPr="00F537EB">
        <w:t>–</w:t>
      </w:r>
      <w:r w:rsidRPr="00F537EB">
        <w:tab/>
      </w:r>
      <w:r w:rsidRPr="00F537EB">
        <w:rPr>
          <w:i/>
        </w:rPr>
        <w:t>AbsoluteTimeInfo</w:t>
      </w:r>
      <w:bookmarkEnd w:id="4952"/>
      <w:bookmarkEnd w:id="4953"/>
      <w:bookmarkEnd w:id="4954"/>
      <w:bookmarkEnd w:id="4955"/>
      <w:bookmarkEnd w:id="495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959" w:name="_Toc5272662"/>
      <w:bookmarkStart w:id="4960" w:name="_Toc36757388"/>
      <w:bookmarkStart w:id="4961" w:name="_Toc36836929"/>
      <w:bookmarkStart w:id="4962" w:name="_Toc36843906"/>
      <w:bookmarkStart w:id="4963" w:name="_Toc37068195"/>
      <w:r w:rsidRPr="00F537EB">
        <w:t>–</w:t>
      </w:r>
      <w:r w:rsidRPr="00F537EB">
        <w:tab/>
      </w:r>
      <w:r w:rsidRPr="00F537EB">
        <w:rPr>
          <w:i/>
        </w:rPr>
        <w:t>AreaConfiguration</w:t>
      </w:r>
      <w:bookmarkEnd w:id="4959"/>
      <w:bookmarkEnd w:id="4960"/>
      <w:bookmarkEnd w:id="4961"/>
      <w:bookmarkEnd w:id="4962"/>
      <w:bookmarkEnd w:id="496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64"/>
      <w:r w:rsidRPr="00F537EB">
        <w:t>r16</w:t>
      </w:r>
      <w:commentRangeEnd w:id="4964"/>
      <w:r w:rsidR="00570DEB">
        <w:rPr>
          <w:rStyle w:val="ad"/>
          <w:rFonts w:ascii="Times New Roman" w:eastAsia="宋体" w:hAnsi="Times New Roman"/>
          <w:noProof w:val="0"/>
          <w:lang w:eastAsia="en-US"/>
        </w:rPr>
        <w:commentReference w:id="4964"/>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65"/>
      <w:r w:rsidRPr="00F537EB">
        <w:t>r16</w:t>
      </w:r>
      <w:commentRangeEnd w:id="4965"/>
      <w:r w:rsidR="00570DEB">
        <w:rPr>
          <w:rStyle w:val="ad"/>
          <w:rFonts w:ascii="Times New Roman" w:eastAsia="宋体" w:hAnsi="Times New Roman"/>
          <w:noProof w:val="0"/>
          <w:lang w:eastAsia="en-US"/>
        </w:rPr>
        <w:commentReference w:id="4965"/>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66"/>
      <w:r w:rsidRPr="00F537EB">
        <w:t>r16</w:t>
      </w:r>
      <w:commentRangeEnd w:id="4966"/>
      <w:r w:rsidR="00570DEB">
        <w:rPr>
          <w:rStyle w:val="ad"/>
          <w:rFonts w:ascii="Times New Roman" w:eastAsia="宋体" w:hAnsi="Times New Roman"/>
          <w:noProof w:val="0"/>
          <w:lang w:eastAsia="en-US"/>
        </w:rPr>
        <w:commentReference w:id="4966"/>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967" w:name="_Toc5272606"/>
      <w:bookmarkStart w:id="4968" w:name="_Toc36757389"/>
      <w:bookmarkStart w:id="4969" w:name="_Toc36836930"/>
      <w:bookmarkStart w:id="4970" w:name="_Toc36843907"/>
      <w:bookmarkStart w:id="4971" w:name="_Toc37068196"/>
      <w:r w:rsidRPr="00F537EB">
        <w:t>–</w:t>
      </w:r>
      <w:r w:rsidRPr="00F537EB">
        <w:tab/>
      </w:r>
      <w:r w:rsidRPr="00F537EB">
        <w:rPr>
          <w:bCs/>
          <w:i/>
        </w:rPr>
        <w:t>BT-NameList</w:t>
      </w:r>
      <w:bookmarkEnd w:id="4967"/>
      <w:bookmarkEnd w:id="4968"/>
      <w:bookmarkEnd w:id="4969"/>
      <w:bookmarkEnd w:id="4970"/>
      <w:bookmarkEnd w:id="497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972"/>
      <w:r w:rsidRPr="00F537EB">
        <w:t>r16</w:t>
      </w:r>
      <w:commentRangeEnd w:id="4972"/>
      <w:r w:rsidR="002410CF">
        <w:rPr>
          <w:rStyle w:val="ad"/>
          <w:rFonts w:ascii="Times New Roman" w:eastAsia="宋体" w:hAnsi="Times New Roman"/>
          <w:noProof w:val="0"/>
          <w:lang w:eastAsia="en-US"/>
        </w:rPr>
        <w:commentReference w:id="4972"/>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73"/>
      <w:r w:rsidRPr="00F537EB">
        <w:t xml:space="preserve">BT-NameList-r16 </w:t>
      </w:r>
      <w:commentRangeEnd w:id="4973"/>
      <w:r w:rsidR="00FB3C63">
        <w:rPr>
          <w:rStyle w:val="ad"/>
          <w:rFonts w:ascii="Times New Roman" w:eastAsia="宋体" w:hAnsi="Times New Roman"/>
          <w:noProof w:val="0"/>
          <w:lang w:eastAsia="en-US"/>
        </w:rPr>
        <w:commentReference w:id="4973"/>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974" w:name="_Toc36757390"/>
      <w:bookmarkStart w:id="4975" w:name="_Toc36836931"/>
      <w:bookmarkStart w:id="4976" w:name="_Toc36843908"/>
      <w:bookmarkStart w:id="4977"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957"/>
      <w:bookmarkEnd w:id="4958"/>
      <w:bookmarkEnd w:id="4974"/>
      <w:bookmarkEnd w:id="4975"/>
      <w:bookmarkEnd w:id="4976"/>
      <w:bookmarkEnd w:id="4977"/>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978" w:name="_Toc20426200"/>
      <w:bookmarkStart w:id="4979" w:name="_Toc29321597"/>
      <w:bookmarkStart w:id="4980" w:name="_Toc36757391"/>
      <w:bookmarkStart w:id="4981" w:name="_Toc36836932"/>
      <w:bookmarkStart w:id="4982" w:name="_Toc36843909"/>
      <w:bookmarkStart w:id="4983" w:name="_Toc37068198"/>
      <w:r w:rsidRPr="00F537EB">
        <w:t>–</w:t>
      </w:r>
      <w:r w:rsidRPr="00F537EB">
        <w:tab/>
      </w:r>
      <w:r w:rsidRPr="00F537EB">
        <w:rPr>
          <w:i/>
        </w:rPr>
        <w:t>EUTRA-MBSFN-SubframeConfigList</w:t>
      </w:r>
      <w:bookmarkEnd w:id="4978"/>
      <w:bookmarkEnd w:id="4979"/>
      <w:bookmarkEnd w:id="4980"/>
      <w:bookmarkEnd w:id="4981"/>
      <w:bookmarkEnd w:id="4982"/>
      <w:bookmarkEnd w:id="4983"/>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984" w:name="_Toc20426201"/>
      <w:bookmarkStart w:id="4985" w:name="_Toc29321598"/>
      <w:bookmarkStart w:id="4986" w:name="_Toc36757392"/>
      <w:bookmarkStart w:id="4987" w:name="_Toc36836933"/>
      <w:bookmarkStart w:id="4988" w:name="_Toc36843910"/>
      <w:bookmarkStart w:id="4989" w:name="_Toc37068199"/>
      <w:r w:rsidRPr="00F537EB">
        <w:rPr>
          <w:rFonts w:eastAsia="宋体"/>
        </w:rPr>
        <w:t>–</w:t>
      </w:r>
      <w:r w:rsidRPr="00F537EB">
        <w:rPr>
          <w:rFonts w:eastAsia="宋体"/>
        </w:rPr>
        <w:tab/>
      </w:r>
      <w:r w:rsidRPr="00F537EB">
        <w:rPr>
          <w:rFonts w:eastAsia="宋体"/>
          <w:i/>
          <w:noProof/>
        </w:rPr>
        <w:t>EUTRA-MultiBandInfoList</w:t>
      </w:r>
      <w:bookmarkEnd w:id="4984"/>
      <w:bookmarkEnd w:id="4985"/>
      <w:bookmarkEnd w:id="4986"/>
      <w:bookmarkEnd w:id="4987"/>
      <w:bookmarkEnd w:id="4988"/>
      <w:bookmarkEnd w:id="4989"/>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990" w:name="_Toc20426202"/>
      <w:bookmarkStart w:id="4991" w:name="_Toc29321599"/>
      <w:bookmarkStart w:id="4992" w:name="_Toc36757393"/>
      <w:bookmarkStart w:id="4993" w:name="_Toc36836934"/>
      <w:bookmarkStart w:id="4994" w:name="_Toc36843911"/>
      <w:bookmarkStart w:id="4995" w:name="_Toc37068200"/>
      <w:r w:rsidRPr="00F537EB">
        <w:rPr>
          <w:rFonts w:eastAsia="宋体"/>
        </w:rPr>
        <w:t>–</w:t>
      </w:r>
      <w:r w:rsidRPr="00F537EB">
        <w:rPr>
          <w:rFonts w:eastAsia="宋体"/>
        </w:rPr>
        <w:tab/>
      </w:r>
      <w:r w:rsidRPr="00F537EB">
        <w:rPr>
          <w:rFonts w:eastAsia="宋体"/>
          <w:i/>
        </w:rPr>
        <w:t>EUTRA-NS-PmaxList</w:t>
      </w:r>
      <w:bookmarkEnd w:id="4990"/>
      <w:bookmarkEnd w:id="4991"/>
      <w:bookmarkEnd w:id="4992"/>
      <w:bookmarkEnd w:id="4993"/>
      <w:bookmarkEnd w:id="4994"/>
      <w:bookmarkEnd w:id="4995"/>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996" w:name="_Toc20426203"/>
      <w:bookmarkStart w:id="4997" w:name="_Toc29321600"/>
      <w:bookmarkStart w:id="4998" w:name="_Toc36757394"/>
      <w:bookmarkStart w:id="4999" w:name="_Toc36836935"/>
      <w:bookmarkStart w:id="5000" w:name="_Toc36843912"/>
      <w:bookmarkStart w:id="5001" w:name="_Toc37068201"/>
      <w:r w:rsidRPr="00F537EB">
        <w:rPr>
          <w:rFonts w:eastAsia="宋体"/>
        </w:rPr>
        <w:t>–</w:t>
      </w:r>
      <w:r w:rsidRPr="00F537EB">
        <w:rPr>
          <w:rFonts w:eastAsia="宋体"/>
        </w:rPr>
        <w:tab/>
      </w:r>
      <w:r w:rsidRPr="00F537EB">
        <w:rPr>
          <w:rFonts w:eastAsia="宋体"/>
          <w:i/>
          <w:noProof/>
        </w:rPr>
        <w:t>EUTRA-PhysCellId</w:t>
      </w:r>
      <w:bookmarkEnd w:id="4996"/>
      <w:bookmarkEnd w:id="4997"/>
      <w:bookmarkEnd w:id="4998"/>
      <w:bookmarkEnd w:id="4999"/>
      <w:bookmarkEnd w:id="5000"/>
      <w:bookmarkEnd w:id="5001"/>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5002" w:name="_Toc20426204"/>
      <w:bookmarkStart w:id="5003" w:name="_Toc29321601"/>
      <w:bookmarkStart w:id="5004" w:name="_Toc36757395"/>
      <w:bookmarkStart w:id="5005" w:name="_Toc36836936"/>
      <w:bookmarkStart w:id="5006" w:name="_Toc36843913"/>
      <w:bookmarkStart w:id="5007" w:name="_Toc37068202"/>
      <w:r w:rsidRPr="00F537EB">
        <w:rPr>
          <w:rFonts w:eastAsia="宋体"/>
        </w:rPr>
        <w:t>–</w:t>
      </w:r>
      <w:r w:rsidRPr="00F537EB">
        <w:rPr>
          <w:rFonts w:eastAsia="宋体"/>
        </w:rPr>
        <w:tab/>
      </w:r>
      <w:r w:rsidRPr="00F537EB">
        <w:rPr>
          <w:rFonts w:eastAsia="宋体"/>
          <w:i/>
        </w:rPr>
        <w:t>EUTRA-PhysCellIdRange</w:t>
      </w:r>
      <w:bookmarkEnd w:id="5002"/>
      <w:bookmarkEnd w:id="5003"/>
      <w:bookmarkEnd w:id="5004"/>
      <w:bookmarkEnd w:id="5005"/>
      <w:bookmarkEnd w:id="5006"/>
      <w:bookmarkEnd w:id="5007"/>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5008" w:name="_Toc20426205"/>
      <w:bookmarkStart w:id="5009" w:name="_Toc29321602"/>
      <w:bookmarkStart w:id="5010" w:name="_Toc36757396"/>
      <w:bookmarkStart w:id="5011" w:name="_Toc36836937"/>
      <w:bookmarkStart w:id="5012" w:name="_Toc36843914"/>
      <w:bookmarkStart w:id="5013"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5008"/>
      <w:bookmarkEnd w:id="5009"/>
      <w:bookmarkEnd w:id="5010"/>
      <w:bookmarkEnd w:id="5011"/>
      <w:bookmarkEnd w:id="5012"/>
      <w:bookmarkEnd w:id="5013"/>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5014" w:name="_Toc20426206"/>
      <w:bookmarkStart w:id="5015" w:name="_Toc29321603"/>
      <w:bookmarkStart w:id="5016" w:name="_Toc36757397"/>
      <w:bookmarkStart w:id="5017" w:name="_Toc36836938"/>
      <w:bookmarkStart w:id="5018" w:name="_Toc36843915"/>
      <w:bookmarkStart w:id="5019" w:name="_Toc37068204"/>
      <w:r w:rsidRPr="00F537EB">
        <w:t>–</w:t>
      </w:r>
      <w:r w:rsidRPr="00F537EB">
        <w:tab/>
      </w:r>
      <w:r w:rsidRPr="00F537EB">
        <w:rPr>
          <w:i/>
        </w:rPr>
        <w:t>EUTRA-Q-OffsetRange</w:t>
      </w:r>
      <w:bookmarkEnd w:id="5014"/>
      <w:bookmarkEnd w:id="5015"/>
      <w:bookmarkEnd w:id="5016"/>
      <w:bookmarkEnd w:id="5017"/>
      <w:bookmarkEnd w:id="5018"/>
      <w:bookmarkEnd w:id="5019"/>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0" w:name="_Hlk535257960"/>
      <w:r w:rsidRPr="00F537EB">
        <w:t xml:space="preserve">EUTRA-Q-OffsetRange </w:t>
      </w:r>
      <w:bookmarkEnd w:id="5020"/>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5021" w:name="_Toc5272670"/>
      <w:bookmarkStart w:id="5022" w:name="_Toc36757398"/>
      <w:bookmarkStart w:id="5023" w:name="_Toc36836939"/>
      <w:bookmarkStart w:id="5024" w:name="_Toc36843916"/>
      <w:bookmarkStart w:id="5025" w:name="_Toc37068205"/>
      <w:r w:rsidRPr="00F537EB">
        <w:lastRenderedPageBreak/>
        <w:t>–</w:t>
      </w:r>
      <w:r w:rsidRPr="00F537EB">
        <w:tab/>
      </w:r>
      <w:r w:rsidRPr="00F537EB">
        <w:rPr>
          <w:i/>
        </w:rPr>
        <w:t>LoggingDuration</w:t>
      </w:r>
      <w:bookmarkEnd w:id="5021"/>
      <w:bookmarkEnd w:id="5022"/>
      <w:bookmarkEnd w:id="5023"/>
      <w:bookmarkEnd w:id="5024"/>
      <w:bookmarkEnd w:id="5025"/>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5026" w:name="_Toc5272671"/>
      <w:bookmarkStart w:id="5027" w:name="_Toc36757399"/>
      <w:bookmarkStart w:id="5028" w:name="_Toc36836940"/>
      <w:bookmarkStart w:id="5029" w:name="_Toc36843917"/>
      <w:bookmarkStart w:id="5030" w:name="_Toc37068206"/>
      <w:r w:rsidRPr="00F537EB">
        <w:t>–</w:t>
      </w:r>
      <w:r w:rsidRPr="00F537EB">
        <w:tab/>
      </w:r>
      <w:r w:rsidRPr="00F537EB">
        <w:rPr>
          <w:i/>
        </w:rPr>
        <w:t>LoggingInterval</w:t>
      </w:r>
      <w:bookmarkEnd w:id="5026"/>
      <w:bookmarkEnd w:id="5027"/>
      <w:bookmarkEnd w:id="5028"/>
      <w:bookmarkEnd w:id="5029"/>
      <w:bookmarkEnd w:id="5030"/>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5031" w:name="_Toc525856939"/>
      <w:bookmarkStart w:id="5032" w:name="_Toc36757400"/>
      <w:bookmarkStart w:id="5033" w:name="_Toc36836941"/>
      <w:bookmarkStart w:id="5034" w:name="_Toc36843918"/>
      <w:bookmarkStart w:id="5035" w:name="_Toc37068207"/>
      <w:r w:rsidRPr="00F537EB">
        <w:t>–</w:t>
      </w:r>
      <w:r w:rsidRPr="00F537EB">
        <w:tab/>
      </w:r>
      <w:r w:rsidRPr="00F537EB">
        <w:rPr>
          <w:i/>
        </w:rPr>
        <w:t>LogMeasResultListBT</w:t>
      </w:r>
      <w:bookmarkEnd w:id="5031"/>
      <w:bookmarkEnd w:id="5032"/>
      <w:bookmarkEnd w:id="5033"/>
      <w:bookmarkEnd w:id="5034"/>
      <w:bookmarkEnd w:id="5035"/>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5036" w:name="_Toc525856940"/>
      <w:bookmarkStart w:id="5037" w:name="_Toc36757401"/>
      <w:bookmarkStart w:id="5038" w:name="_Toc36836942"/>
      <w:bookmarkStart w:id="5039" w:name="_Toc36843919"/>
      <w:bookmarkStart w:id="5040" w:name="_Toc37068208"/>
      <w:r w:rsidRPr="00F537EB">
        <w:t>–</w:t>
      </w:r>
      <w:r w:rsidRPr="00F537EB">
        <w:tab/>
      </w:r>
      <w:r w:rsidRPr="00F537EB">
        <w:rPr>
          <w:i/>
        </w:rPr>
        <w:t>LogMeasResultListWLAN</w:t>
      </w:r>
      <w:bookmarkEnd w:id="5036"/>
      <w:bookmarkEnd w:id="5037"/>
      <w:bookmarkEnd w:id="5038"/>
      <w:bookmarkEnd w:id="5039"/>
      <w:bookmarkEnd w:id="5040"/>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41"/>
            <w:r w:rsidRPr="00F537EB">
              <w:rPr>
                <w:rFonts w:eastAsia="Malgun Gothic"/>
                <w:bCs/>
                <w:kern w:val="2"/>
                <w:lang w:eastAsia="ko-KR"/>
              </w:rPr>
              <w:t>infinity</w:t>
            </w:r>
            <w:commentRangeEnd w:id="5041"/>
            <w:r w:rsidR="00404FC7">
              <w:rPr>
                <w:rStyle w:val="ad"/>
                <w:rFonts w:ascii="Times New Roman" w:eastAsia="宋体" w:hAnsi="Times New Roman"/>
                <w:lang w:eastAsia="en-US"/>
              </w:rPr>
              <w:commentReference w:id="5041"/>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5042" w:name="_Toc20426207"/>
      <w:bookmarkStart w:id="5043" w:name="_Toc29321604"/>
      <w:bookmarkStart w:id="5044" w:name="_Toc36757402"/>
      <w:bookmarkStart w:id="5045" w:name="_Toc36836943"/>
      <w:bookmarkStart w:id="5046" w:name="_Toc36843920"/>
      <w:bookmarkStart w:id="5047" w:name="_Toc37068209"/>
      <w:r w:rsidRPr="00F537EB">
        <w:t>–</w:t>
      </w:r>
      <w:r w:rsidRPr="00F537EB">
        <w:tab/>
      </w:r>
      <w:r w:rsidRPr="00F537EB">
        <w:rPr>
          <w:i/>
        </w:rPr>
        <w:t>OtherConfig</w:t>
      </w:r>
      <w:bookmarkEnd w:id="5042"/>
      <w:bookmarkEnd w:id="5043"/>
      <w:bookmarkEnd w:id="5044"/>
      <w:bookmarkEnd w:id="5045"/>
      <w:bookmarkEnd w:id="5046"/>
      <w:bookmarkEnd w:id="504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48"/>
      <w:commentRangeEnd w:id="5048"/>
      <w:r w:rsidR="000803A5">
        <w:rPr>
          <w:rStyle w:val="ad"/>
          <w:rFonts w:ascii="Times New Roman" w:eastAsia="宋体" w:hAnsi="Times New Roman"/>
          <w:noProof w:val="0"/>
          <w:lang w:eastAsia="en-US"/>
        </w:rPr>
        <w:commentReference w:id="5048"/>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49"/>
      <w:r w:rsidRPr="00F537EB">
        <w:t>r16</w:t>
      </w:r>
      <w:commentRangeEnd w:id="5049"/>
      <w:r w:rsidR="005A6B93">
        <w:rPr>
          <w:rStyle w:val="ad"/>
          <w:rFonts w:ascii="Times New Roman" w:eastAsia="宋体" w:hAnsi="Times New Roman"/>
          <w:noProof w:val="0"/>
          <w:lang w:eastAsia="en-US"/>
        </w:rPr>
        <w:commentReference w:id="5049"/>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50"/>
      <w:r w:rsidRPr="00F537EB">
        <w:t>r16</w:t>
      </w:r>
      <w:commentRangeEnd w:id="5050"/>
      <w:r w:rsidR="005A6B93">
        <w:rPr>
          <w:rStyle w:val="ad"/>
          <w:rFonts w:ascii="Times New Roman" w:eastAsia="宋体" w:hAnsi="Times New Roman"/>
          <w:noProof w:val="0"/>
          <w:lang w:eastAsia="en-US"/>
        </w:rPr>
        <w:commentReference w:id="5050"/>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51"/>
            <w:r w:rsidRPr="00F537EB">
              <w:rPr>
                <w:bCs/>
                <w:i/>
                <w:lang w:eastAsia="en-GB"/>
              </w:rPr>
              <w:t>includeLocationInfo</w:t>
            </w:r>
            <w:commentRangeEnd w:id="5051"/>
            <w:r w:rsidR="00EF74AC">
              <w:rPr>
                <w:rStyle w:val="ad"/>
                <w:rFonts w:ascii="Times New Roman" w:eastAsia="宋体" w:hAnsi="Times New Roman"/>
                <w:lang w:eastAsia="en-US"/>
              </w:rPr>
              <w:commentReference w:id="5051"/>
            </w:r>
            <w:r w:rsidRPr="00F537EB">
              <w:rPr>
                <w:bCs/>
                <w:lang w:eastAsia="en-GB"/>
              </w:rPr>
              <w:t xml:space="preserve"> is configured for one or more </w:t>
            </w:r>
            <w:commentRangeStart w:id="5052"/>
            <w:r w:rsidRPr="00F537EB">
              <w:rPr>
                <w:bCs/>
                <w:lang w:eastAsia="en-GB"/>
              </w:rPr>
              <w:t>measurements</w:t>
            </w:r>
            <w:commentRangeEnd w:id="5052"/>
            <w:r w:rsidR="005A6B93">
              <w:rPr>
                <w:rStyle w:val="ad"/>
                <w:rFonts w:ascii="Times New Roman" w:eastAsia="宋体" w:hAnsi="Times New Roman"/>
                <w:lang w:eastAsia="en-US"/>
              </w:rPr>
              <w:commentReference w:id="5052"/>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5053" w:name="_Toc36757403"/>
      <w:bookmarkStart w:id="5054" w:name="_Toc36836944"/>
      <w:bookmarkStart w:id="5055" w:name="_Toc36843921"/>
      <w:bookmarkStart w:id="5056" w:name="_Toc37068210"/>
      <w:r w:rsidRPr="00F537EB">
        <w:t>–</w:t>
      </w:r>
      <w:r w:rsidRPr="00F537EB">
        <w:tab/>
      </w:r>
      <w:r w:rsidRPr="00F537EB">
        <w:rPr>
          <w:i/>
        </w:rPr>
        <w:t>PhysCellIdUTRA-FDD</w:t>
      </w:r>
      <w:bookmarkEnd w:id="5053"/>
      <w:bookmarkEnd w:id="5054"/>
      <w:bookmarkEnd w:id="5055"/>
      <w:bookmarkEnd w:id="505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5057" w:name="_Toc20426208"/>
      <w:bookmarkStart w:id="5058" w:name="_Toc29321605"/>
      <w:bookmarkStart w:id="5059" w:name="_Toc36757404"/>
      <w:bookmarkStart w:id="5060" w:name="_Toc36836945"/>
      <w:bookmarkStart w:id="5061" w:name="_Toc36843922"/>
      <w:bookmarkStart w:id="5062" w:name="_Toc37068211"/>
      <w:r w:rsidRPr="00F537EB">
        <w:t>–</w:t>
      </w:r>
      <w:r w:rsidRPr="00F537EB">
        <w:tab/>
      </w:r>
      <w:r w:rsidRPr="00F537EB">
        <w:rPr>
          <w:i/>
        </w:rPr>
        <w:t>RRC-TransactionIdentifier</w:t>
      </w:r>
      <w:bookmarkEnd w:id="5057"/>
      <w:bookmarkEnd w:id="5058"/>
      <w:bookmarkEnd w:id="5059"/>
      <w:bookmarkEnd w:id="5060"/>
      <w:bookmarkEnd w:id="5061"/>
      <w:bookmarkEnd w:id="506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5063" w:name="_Toc36757405"/>
      <w:bookmarkStart w:id="5064" w:name="_Toc36836946"/>
      <w:bookmarkStart w:id="5065" w:name="_Toc36843923"/>
      <w:bookmarkStart w:id="5066" w:name="_Toc37068212"/>
      <w:r w:rsidRPr="00F537EB">
        <w:t>–</w:t>
      </w:r>
      <w:r w:rsidRPr="00F537EB">
        <w:tab/>
      </w:r>
      <w:r w:rsidRPr="00F537EB">
        <w:rPr>
          <w:bCs/>
          <w:i/>
        </w:rPr>
        <w:t>Sensor-NameListConfig</w:t>
      </w:r>
      <w:bookmarkEnd w:id="5063"/>
      <w:bookmarkEnd w:id="5064"/>
      <w:bookmarkEnd w:id="5065"/>
      <w:bookmarkEnd w:id="506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67"/>
      <w:r w:rsidRPr="00F537EB">
        <w:rPr>
          <w:rFonts w:eastAsia="Malgun Gothic"/>
        </w:rPr>
        <w:t xml:space="preserve">Sensor-NameList-r16 </w:t>
      </w:r>
      <w:commentRangeEnd w:id="5067"/>
      <w:r w:rsidR="00FB3C63">
        <w:rPr>
          <w:rStyle w:val="ad"/>
          <w:rFonts w:ascii="Times New Roman" w:eastAsia="宋体" w:hAnsi="Times New Roman"/>
          <w:noProof w:val="0"/>
          <w:lang w:eastAsia="en-US"/>
        </w:rPr>
        <w:commentReference w:id="5067"/>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68"/>
      <w:commentRangeEnd w:id="5068"/>
      <w:r w:rsidR="00D70A87">
        <w:rPr>
          <w:rStyle w:val="ad"/>
          <w:rFonts w:ascii="Times New Roman" w:eastAsia="宋体" w:hAnsi="Times New Roman"/>
          <w:noProof w:val="0"/>
          <w:lang w:eastAsia="en-US"/>
        </w:rPr>
        <w:commentReference w:id="5068"/>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5069" w:name="_Toc5272686"/>
      <w:bookmarkStart w:id="5070" w:name="_Toc36757406"/>
      <w:bookmarkStart w:id="5071" w:name="_Toc36836947"/>
      <w:bookmarkStart w:id="5072" w:name="_Toc36843924"/>
      <w:bookmarkStart w:id="5073" w:name="_Toc37068213"/>
      <w:r w:rsidRPr="00F537EB">
        <w:t>–</w:t>
      </w:r>
      <w:r w:rsidRPr="00F537EB">
        <w:tab/>
      </w:r>
      <w:r w:rsidRPr="00F537EB">
        <w:rPr>
          <w:i/>
        </w:rPr>
        <w:t>TraceReference</w:t>
      </w:r>
      <w:bookmarkEnd w:id="5069"/>
      <w:bookmarkEnd w:id="5070"/>
      <w:bookmarkEnd w:id="5071"/>
      <w:bookmarkEnd w:id="5072"/>
      <w:bookmarkEnd w:id="507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5074" w:name="_Toc12718497"/>
      <w:bookmarkStart w:id="5075" w:name="_Toc36757407"/>
      <w:bookmarkStart w:id="5076" w:name="_Toc36836948"/>
      <w:bookmarkStart w:id="5077" w:name="_Toc36843925"/>
      <w:bookmarkStart w:id="5078" w:name="_Toc37068214"/>
      <w:r w:rsidRPr="00F537EB">
        <w:lastRenderedPageBreak/>
        <w:t>–</w:t>
      </w:r>
      <w:r w:rsidRPr="00F537EB">
        <w:tab/>
      </w:r>
      <w:r w:rsidRPr="00F537EB">
        <w:rPr>
          <w:i/>
          <w:iCs/>
        </w:rPr>
        <w:t>UTRA-FDD-Q-OffsetRange</w:t>
      </w:r>
      <w:bookmarkEnd w:id="5074"/>
      <w:bookmarkEnd w:id="5075"/>
      <w:bookmarkEnd w:id="5076"/>
      <w:bookmarkEnd w:id="5077"/>
      <w:bookmarkEnd w:id="507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5079" w:name="_Toc20487492"/>
      <w:bookmarkStart w:id="5080" w:name="_Toc36757408"/>
      <w:bookmarkStart w:id="5081" w:name="_Toc36836949"/>
      <w:bookmarkStart w:id="5082" w:name="_Toc36843926"/>
      <w:bookmarkStart w:id="5083" w:name="_Toc37068215"/>
      <w:r w:rsidRPr="00F537EB">
        <w:t>–</w:t>
      </w:r>
      <w:r w:rsidRPr="00F537EB">
        <w:tab/>
      </w:r>
      <w:r w:rsidRPr="00F537EB">
        <w:rPr>
          <w:i/>
        </w:rPr>
        <w:t>VisitedCellInfoList</w:t>
      </w:r>
      <w:bookmarkEnd w:id="5079"/>
      <w:bookmarkEnd w:id="5080"/>
      <w:bookmarkEnd w:id="5081"/>
      <w:bookmarkEnd w:id="5082"/>
      <w:bookmarkEnd w:id="508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84"/>
      <w:r w:rsidRPr="00F537EB">
        <w:t>CGI-InfoNR</w:t>
      </w:r>
      <w:commentRangeEnd w:id="5084"/>
      <w:r w:rsidR="00A45DC5">
        <w:rPr>
          <w:rStyle w:val="ad"/>
          <w:rFonts w:ascii="Times New Roman" w:eastAsia="宋体" w:hAnsi="Times New Roman"/>
          <w:noProof w:val="0"/>
          <w:lang w:eastAsia="en-US"/>
        </w:rPr>
        <w:commentReference w:id="5084"/>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85"/>
      <w:r w:rsidRPr="00F537EB">
        <w:t>PhysCellId</w:t>
      </w:r>
      <w:commentRangeEnd w:id="5085"/>
      <w:r w:rsidR="00A45DC5">
        <w:rPr>
          <w:rStyle w:val="ad"/>
          <w:rFonts w:ascii="Times New Roman" w:eastAsia="宋体" w:hAnsi="Times New Roman"/>
          <w:noProof w:val="0"/>
          <w:lang w:eastAsia="en-US"/>
        </w:rPr>
        <w:commentReference w:id="5085"/>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5086" w:name="_Toc5272654"/>
      <w:bookmarkStart w:id="5087" w:name="_Toc36757409"/>
      <w:bookmarkStart w:id="5088" w:name="_Toc36836950"/>
      <w:bookmarkStart w:id="5089" w:name="_Toc36843927"/>
      <w:bookmarkStart w:id="5090" w:name="_Toc37068216"/>
      <w:r w:rsidRPr="00F537EB">
        <w:t>–</w:t>
      </w:r>
      <w:r w:rsidRPr="00F537EB">
        <w:tab/>
      </w:r>
      <w:r w:rsidRPr="00F537EB">
        <w:rPr>
          <w:bCs/>
          <w:i/>
        </w:rPr>
        <w:t>WLAN-NameList</w:t>
      </w:r>
      <w:bookmarkEnd w:id="5086"/>
      <w:bookmarkEnd w:id="5087"/>
      <w:bookmarkEnd w:id="5088"/>
      <w:bookmarkEnd w:id="5089"/>
      <w:bookmarkEnd w:id="509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91"/>
      <w:r w:rsidRPr="00F537EB">
        <w:t xml:space="preserve">WLAN-NameList-r16 </w:t>
      </w:r>
      <w:commentRangeEnd w:id="5091"/>
      <w:r w:rsidR="00FB3C63">
        <w:rPr>
          <w:rStyle w:val="ad"/>
          <w:rFonts w:ascii="Times New Roman" w:eastAsia="宋体" w:hAnsi="Times New Roman"/>
          <w:noProof w:val="0"/>
          <w:lang w:eastAsia="en-US"/>
        </w:rPr>
        <w:commentReference w:id="5091"/>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5092" w:name="_Toc36757410"/>
      <w:bookmarkStart w:id="5093" w:name="_Toc36836951"/>
      <w:bookmarkStart w:id="5094" w:name="_Toc36843928"/>
      <w:bookmarkStart w:id="5095" w:name="_Toc37068217"/>
      <w:r w:rsidRPr="00F537EB">
        <w:lastRenderedPageBreak/>
        <w:t>6.3.</w:t>
      </w:r>
      <w:r w:rsidRPr="00F537EB">
        <w:rPr>
          <w:lang w:eastAsia="zh-CN"/>
        </w:rPr>
        <w:t>5</w:t>
      </w:r>
      <w:r w:rsidRPr="00F537EB">
        <w:tab/>
        <w:t>Sidelink information elements</w:t>
      </w:r>
      <w:bookmarkEnd w:id="5092"/>
      <w:bookmarkEnd w:id="5093"/>
      <w:bookmarkEnd w:id="5094"/>
      <w:bookmarkEnd w:id="5095"/>
    </w:p>
    <w:p w14:paraId="3515983D" w14:textId="77777777" w:rsidR="006F56D3" w:rsidRPr="00F537EB" w:rsidRDefault="006F56D3" w:rsidP="00AB77CA">
      <w:pPr>
        <w:pStyle w:val="4"/>
        <w:rPr>
          <w:i/>
          <w:iCs/>
        </w:rPr>
      </w:pPr>
      <w:bookmarkStart w:id="5096" w:name="_Toc36757411"/>
      <w:bookmarkStart w:id="5097" w:name="_Toc36836952"/>
      <w:bookmarkStart w:id="5098" w:name="_Toc36843929"/>
      <w:bookmarkStart w:id="5099" w:name="_Toc37068218"/>
      <w:r w:rsidRPr="00F537EB">
        <w:t>–</w:t>
      </w:r>
      <w:r w:rsidRPr="00F537EB">
        <w:tab/>
      </w:r>
      <w:r w:rsidRPr="00F537EB">
        <w:rPr>
          <w:i/>
          <w:iCs/>
        </w:rPr>
        <w:t>SL-BWP-Config</w:t>
      </w:r>
      <w:bookmarkEnd w:id="5096"/>
      <w:bookmarkEnd w:id="5097"/>
      <w:bookmarkEnd w:id="5098"/>
      <w:bookmarkEnd w:id="509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00"/>
      <w:commentRangeEnd w:id="5100"/>
      <w:r w:rsidR="00C007CF">
        <w:rPr>
          <w:rStyle w:val="ad"/>
          <w:rFonts w:ascii="Times New Roman" w:eastAsia="宋体" w:hAnsi="Times New Roman"/>
          <w:noProof w:val="0"/>
          <w:lang w:eastAsia="en-US"/>
        </w:rPr>
        <w:commentReference w:id="5100"/>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5101" w:name="_Toc36757412"/>
      <w:bookmarkStart w:id="5102" w:name="_Toc36836953"/>
      <w:bookmarkStart w:id="5103" w:name="_Toc36843930"/>
      <w:bookmarkStart w:id="5104" w:name="_Toc37068219"/>
      <w:r w:rsidRPr="00F537EB">
        <w:lastRenderedPageBreak/>
        <w:t>–</w:t>
      </w:r>
      <w:r w:rsidRPr="00F537EB">
        <w:tab/>
        <w:t>SL-BWP-ConfigCommon</w:t>
      </w:r>
      <w:bookmarkEnd w:id="5101"/>
      <w:bookmarkEnd w:id="5102"/>
      <w:bookmarkEnd w:id="5103"/>
      <w:bookmarkEnd w:id="510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5105" w:name="_Toc36757413"/>
      <w:bookmarkStart w:id="5106" w:name="_Toc36836954"/>
      <w:bookmarkStart w:id="5107" w:name="_Toc36843931"/>
      <w:bookmarkStart w:id="5108" w:name="_Toc37068220"/>
      <w:r w:rsidRPr="00F537EB">
        <w:t>–</w:t>
      </w:r>
      <w:r w:rsidRPr="00F537EB">
        <w:tab/>
      </w:r>
      <w:r w:rsidRPr="00F537EB">
        <w:rPr>
          <w:i/>
          <w:iCs/>
        </w:rPr>
        <w:t>SL-BWP-PoolConfig</w:t>
      </w:r>
      <w:bookmarkEnd w:id="5105"/>
      <w:bookmarkEnd w:id="5106"/>
      <w:bookmarkEnd w:id="5107"/>
      <w:bookmarkEnd w:id="510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09"/>
      <w:commentRangeEnd w:id="5109"/>
      <w:r w:rsidR="00C007CF">
        <w:rPr>
          <w:rStyle w:val="ad"/>
          <w:rFonts w:ascii="Times New Roman" w:eastAsia="宋体" w:hAnsi="Times New Roman"/>
          <w:noProof w:val="0"/>
          <w:lang w:eastAsia="en-US"/>
        </w:rPr>
        <w:commentReference w:id="5109"/>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10"/>
            <w:r w:rsidRPr="00F537EB">
              <w:rPr>
                <w:b/>
                <w:bCs/>
                <w:i/>
                <w:iCs/>
                <w:lang w:eastAsia="en-GB"/>
              </w:rPr>
              <w:t>sl-RxPool</w:t>
            </w:r>
            <w:commentRangeEnd w:id="5110"/>
            <w:r w:rsidR="001F594D">
              <w:rPr>
                <w:rStyle w:val="ad"/>
                <w:rFonts w:ascii="Times New Roman" w:eastAsia="宋体" w:hAnsi="Times New Roman"/>
                <w:lang w:eastAsia="en-US"/>
              </w:rPr>
              <w:commentReference w:id="5110"/>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11"/>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11"/>
            <w:r w:rsidR="001F594D">
              <w:rPr>
                <w:rStyle w:val="ad"/>
                <w:rFonts w:ascii="Times New Roman" w:eastAsia="宋体" w:hAnsi="Times New Roman"/>
                <w:lang w:eastAsia="en-US"/>
              </w:rPr>
              <w:commentReference w:id="5111"/>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12"/>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12"/>
            <w:r w:rsidR="001F594D">
              <w:rPr>
                <w:rStyle w:val="ad"/>
                <w:rFonts w:ascii="Times New Roman" w:eastAsia="宋体" w:hAnsi="Times New Roman"/>
                <w:lang w:eastAsia="en-US"/>
              </w:rPr>
              <w:commentReference w:id="5112"/>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13"/>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13"/>
            <w:r w:rsidR="001F594D">
              <w:rPr>
                <w:rStyle w:val="ad"/>
                <w:rFonts w:ascii="Times New Roman" w:eastAsia="宋体" w:hAnsi="Times New Roman"/>
                <w:lang w:eastAsia="en-US"/>
              </w:rPr>
              <w:commentReference w:id="5113"/>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5114" w:name="_Toc36757414"/>
      <w:bookmarkStart w:id="5115" w:name="_Toc36836955"/>
      <w:bookmarkStart w:id="5116" w:name="_Toc36843932"/>
      <w:bookmarkStart w:id="5117" w:name="_Toc37068221"/>
      <w:r w:rsidRPr="00F537EB">
        <w:t>–</w:t>
      </w:r>
      <w:r w:rsidRPr="00F537EB">
        <w:tab/>
      </w:r>
      <w:r w:rsidRPr="00F537EB">
        <w:rPr>
          <w:i/>
          <w:iCs/>
        </w:rPr>
        <w:t>SL-BWP-PoolConfigCommon</w:t>
      </w:r>
      <w:bookmarkEnd w:id="5114"/>
      <w:bookmarkEnd w:id="5115"/>
      <w:bookmarkEnd w:id="5116"/>
      <w:bookmarkEnd w:id="511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5118" w:name="_Toc36757415"/>
      <w:bookmarkStart w:id="5119" w:name="_Toc36836956"/>
      <w:bookmarkStart w:id="5120" w:name="_Toc36843933"/>
      <w:bookmarkStart w:id="5121" w:name="_Toc37068222"/>
      <w:r w:rsidRPr="00F537EB">
        <w:lastRenderedPageBreak/>
        <w:t>–</w:t>
      </w:r>
      <w:r w:rsidRPr="00F537EB">
        <w:tab/>
      </w:r>
      <w:r w:rsidRPr="00F537EB">
        <w:rPr>
          <w:i/>
          <w:iCs/>
        </w:rPr>
        <w:t>SL-CBR-Priority-TxConfigList</w:t>
      </w:r>
      <w:bookmarkEnd w:id="5118"/>
      <w:bookmarkEnd w:id="5119"/>
      <w:bookmarkEnd w:id="5120"/>
      <w:bookmarkEnd w:id="512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22"/>
      <w:r w:rsidRPr="00F537EB">
        <w:t xml:space="preserve">SL-CBR-Priority-TxConfigList-r16 </w:t>
      </w:r>
      <w:commentRangeEnd w:id="5122"/>
      <w:r w:rsidR="00741187">
        <w:rPr>
          <w:rStyle w:val="ad"/>
          <w:rFonts w:ascii="Times New Roman" w:eastAsia="宋体" w:hAnsi="Times New Roman"/>
          <w:noProof w:val="0"/>
          <w:lang w:eastAsia="en-US"/>
        </w:rPr>
        <w:commentReference w:id="5122"/>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5123" w:name="_Toc36757416"/>
      <w:bookmarkStart w:id="5124" w:name="_Toc36836957"/>
      <w:bookmarkStart w:id="5125" w:name="_Toc36843934"/>
      <w:bookmarkStart w:id="5126" w:name="_Toc37068223"/>
      <w:r w:rsidRPr="00F537EB">
        <w:t>–</w:t>
      </w:r>
      <w:r w:rsidRPr="00F537EB">
        <w:tab/>
      </w:r>
      <w:commentRangeStart w:id="5127"/>
      <w:r w:rsidRPr="00F537EB">
        <w:rPr>
          <w:i/>
          <w:iCs/>
        </w:rPr>
        <w:t>SL-CBR-TxConfigList</w:t>
      </w:r>
      <w:bookmarkEnd w:id="5123"/>
      <w:bookmarkEnd w:id="5124"/>
      <w:bookmarkEnd w:id="5125"/>
      <w:bookmarkEnd w:id="5126"/>
      <w:commentRangeEnd w:id="5127"/>
      <w:r w:rsidR="00675AC4">
        <w:rPr>
          <w:rStyle w:val="ad"/>
          <w:rFonts w:ascii="Times New Roman" w:eastAsia="宋体" w:hAnsi="Times New Roman"/>
          <w:lang w:eastAsia="en-US"/>
        </w:rPr>
        <w:commentReference w:id="5127"/>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28"/>
            <w:r w:rsidRPr="00F537EB">
              <w:rPr>
                <w:i/>
                <w:iCs/>
              </w:rPr>
              <w:t>SL-CBR -TxConfigList</w:t>
            </w:r>
            <w:r w:rsidRPr="00F537EB">
              <w:rPr>
                <w:iCs/>
                <w:noProof/>
                <w:lang w:eastAsia="en-GB"/>
              </w:rPr>
              <w:t xml:space="preserve"> </w:t>
            </w:r>
            <w:commentRangeEnd w:id="5128"/>
            <w:r w:rsidR="00CD3FDE">
              <w:rPr>
                <w:rStyle w:val="ad"/>
                <w:rFonts w:ascii="Times New Roman" w:eastAsia="宋体" w:hAnsi="Times New Roman"/>
                <w:b w:val="0"/>
                <w:lang w:eastAsia="en-US"/>
              </w:rPr>
              <w:commentReference w:id="5128"/>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5129" w:name="_Toc36757417"/>
      <w:bookmarkStart w:id="5130" w:name="_Toc36836958"/>
      <w:bookmarkStart w:id="5131" w:name="_Toc36843935"/>
      <w:bookmarkStart w:id="5132" w:name="_Toc37068224"/>
      <w:r w:rsidRPr="00F537EB">
        <w:t>–</w:t>
      </w:r>
      <w:r w:rsidRPr="00F537EB">
        <w:tab/>
      </w:r>
      <w:r w:rsidRPr="00F537EB">
        <w:rPr>
          <w:i/>
          <w:iCs/>
        </w:rPr>
        <w:t>SL-ConfigDedicatedEUTRA</w:t>
      </w:r>
      <w:bookmarkEnd w:id="5129"/>
      <w:bookmarkEnd w:id="5130"/>
      <w:bookmarkEnd w:id="5131"/>
      <w:bookmarkEnd w:id="513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33"/>
      <w:r w:rsidRPr="00F537EB">
        <w:t>SEQUENCE</w:t>
      </w:r>
      <w:commentRangeEnd w:id="5133"/>
      <w:r w:rsidR="002717B0">
        <w:rPr>
          <w:rStyle w:val="ad"/>
          <w:rFonts w:ascii="Times New Roman" w:eastAsia="宋体" w:hAnsi="Times New Roman"/>
          <w:noProof w:val="0"/>
          <w:lang w:eastAsia="en-US"/>
        </w:rPr>
        <w:commentReference w:id="5133"/>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34"/>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34"/>
            <w:r w:rsidR="00BF3531">
              <w:rPr>
                <w:rStyle w:val="ad"/>
                <w:rFonts w:ascii="Times New Roman" w:eastAsia="宋体" w:hAnsi="Times New Roman"/>
                <w:lang w:eastAsia="en-US"/>
              </w:rPr>
              <w:commentReference w:id="5134"/>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5135" w:name="_Toc36757418"/>
      <w:bookmarkStart w:id="5136" w:name="_Toc36836959"/>
      <w:bookmarkStart w:id="5137" w:name="_Toc36843936"/>
      <w:bookmarkStart w:id="5138" w:name="_Toc37068225"/>
      <w:r w:rsidRPr="00F537EB">
        <w:t>–</w:t>
      </w:r>
      <w:r w:rsidRPr="00F537EB">
        <w:tab/>
      </w:r>
      <w:r w:rsidRPr="00F537EB">
        <w:rPr>
          <w:i/>
          <w:iCs/>
        </w:rPr>
        <w:t>SL-ConfigDedicatedNR</w:t>
      </w:r>
      <w:bookmarkEnd w:id="5135"/>
      <w:bookmarkEnd w:id="5136"/>
      <w:bookmarkEnd w:id="5137"/>
      <w:bookmarkEnd w:id="513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5139" w:name="_Toc36757419"/>
      <w:bookmarkStart w:id="5140" w:name="_Toc36836960"/>
      <w:bookmarkStart w:id="5141" w:name="_Toc36843937"/>
      <w:bookmarkStart w:id="5142" w:name="_Toc37068226"/>
      <w:r w:rsidRPr="00F537EB">
        <w:t>–</w:t>
      </w:r>
      <w:r w:rsidRPr="00F537EB">
        <w:tab/>
      </w:r>
      <w:commentRangeStart w:id="5143"/>
      <w:r w:rsidRPr="00F537EB">
        <w:rPr>
          <w:i/>
          <w:iCs/>
        </w:rPr>
        <w:t>SL-Config</w:t>
      </w:r>
      <w:r w:rsidRPr="00F537EB">
        <w:rPr>
          <w:i/>
          <w:iCs/>
          <w:lang w:eastAsia="zh-CN"/>
        </w:rPr>
        <w:t>uredGrantConfig</w:t>
      </w:r>
      <w:bookmarkEnd w:id="5139"/>
      <w:bookmarkEnd w:id="5140"/>
      <w:bookmarkEnd w:id="5141"/>
      <w:bookmarkEnd w:id="5142"/>
      <w:commentRangeEnd w:id="5143"/>
      <w:r w:rsidR="008B30B3">
        <w:rPr>
          <w:rStyle w:val="ad"/>
          <w:rFonts w:ascii="Times New Roman" w:eastAsia="宋体" w:hAnsi="Times New Roman"/>
          <w:lang w:eastAsia="en-US"/>
        </w:rPr>
        <w:commentReference w:id="5143"/>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5144" w:name="_Toc36757420"/>
      <w:bookmarkStart w:id="5145" w:name="_Toc36836961"/>
      <w:bookmarkStart w:id="5146" w:name="_Toc36843938"/>
      <w:bookmarkStart w:id="5147" w:name="_Toc37068227"/>
      <w:r w:rsidRPr="00F537EB">
        <w:t>–</w:t>
      </w:r>
      <w:r w:rsidRPr="00F537EB">
        <w:tab/>
      </w:r>
      <w:r w:rsidRPr="00F537EB">
        <w:rPr>
          <w:i/>
          <w:iCs/>
        </w:rPr>
        <w:t>SL-DestinationIdentity</w:t>
      </w:r>
      <w:bookmarkEnd w:id="5144"/>
      <w:bookmarkEnd w:id="5145"/>
      <w:bookmarkEnd w:id="5146"/>
      <w:bookmarkEnd w:id="514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5148" w:name="_Toc36757421"/>
      <w:bookmarkStart w:id="5149" w:name="_Toc36836962"/>
      <w:bookmarkStart w:id="5150" w:name="_Toc36843939"/>
      <w:bookmarkStart w:id="5151" w:name="_Toc37068228"/>
      <w:r w:rsidRPr="00F537EB">
        <w:lastRenderedPageBreak/>
        <w:t>–</w:t>
      </w:r>
      <w:r w:rsidRPr="00F537EB">
        <w:tab/>
      </w:r>
      <w:r w:rsidRPr="00F537EB">
        <w:rPr>
          <w:i/>
          <w:iCs/>
        </w:rPr>
        <w:t>SL-FreqConfig</w:t>
      </w:r>
      <w:bookmarkEnd w:id="5148"/>
      <w:bookmarkEnd w:id="5149"/>
      <w:bookmarkEnd w:id="5150"/>
      <w:bookmarkEnd w:id="515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52"/>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52"/>
      <w:r w:rsidR="00D70917">
        <w:rPr>
          <w:rStyle w:val="ad"/>
          <w:rFonts w:ascii="Times New Roman" w:eastAsia="宋体" w:hAnsi="Times New Roman"/>
          <w:noProof w:val="0"/>
          <w:lang w:eastAsia="en-US"/>
        </w:rPr>
        <w:commentReference w:id="5152"/>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5153" w:name="_Toc36757422"/>
      <w:bookmarkStart w:id="5154" w:name="_Toc36836963"/>
      <w:bookmarkStart w:id="5155" w:name="_Toc36843940"/>
      <w:bookmarkStart w:id="5156" w:name="_Toc37068229"/>
      <w:r w:rsidRPr="00F537EB">
        <w:lastRenderedPageBreak/>
        <w:t>–</w:t>
      </w:r>
      <w:r w:rsidRPr="00F537EB">
        <w:tab/>
      </w:r>
      <w:r w:rsidRPr="00F537EB">
        <w:rPr>
          <w:i/>
          <w:iCs/>
        </w:rPr>
        <w:t>SL-FreqConfigCommon</w:t>
      </w:r>
      <w:bookmarkEnd w:id="5153"/>
      <w:bookmarkEnd w:id="5154"/>
      <w:bookmarkEnd w:id="5155"/>
      <w:bookmarkEnd w:id="515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157"/>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157"/>
            <w:r w:rsidR="00370800">
              <w:rPr>
                <w:rStyle w:val="ad"/>
                <w:rFonts w:ascii="Times New Roman" w:eastAsia="宋体" w:hAnsi="Times New Roman"/>
                <w:lang w:eastAsia="en-US"/>
              </w:rPr>
              <w:commentReference w:id="5157"/>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158"/>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158"/>
            <w:r w:rsidR="00370800">
              <w:rPr>
                <w:rStyle w:val="ad"/>
                <w:rFonts w:ascii="Times New Roman" w:eastAsia="宋体" w:hAnsi="Times New Roman"/>
                <w:lang w:eastAsia="en-US"/>
              </w:rPr>
              <w:commentReference w:id="5158"/>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5159" w:name="_Toc36757423"/>
      <w:bookmarkStart w:id="5160" w:name="_Toc36836964"/>
      <w:bookmarkStart w:id="5161" w:name="_Toc36843941"/>
      <w:bookmarkStart w:id="5162" w:name="_Toc37068230"/>
      <w:r w:rsidRPr="00F537EB">
        <w:t>–</w:t>
      </w:r>
      <w:r w:rsidRPr="00F537EB">
        <w:tab/>
        <w:t>SL-LogicalChannelConfig</w:t>
      </w:r>
      <w:bookmarkEnd w:id="5159"/>
      <w:bookmarkEnd w:id="5160"/>
      <w:bookmarkEnd w:id="5161"/>
      <w:bookmarkEnd w:id="516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宋体" w:hAnsi="Times New Roman"/>
                <w:lang w:eastAsia="en-US"/>
              </w:rPr>
              <w:t xml:space="preserve"> </w:t>
            </w:r>
            <w:commentRangeStart w:id="5163"/>
            <w:commentRangeEnd w:id="5163"/>
            <w:r w:rsidR="0074626D">
              <w:rPr>
                <w:rStyle w:val="ad"/>
                <w:rFonts w:ascii="Times New Roman" w:eastAsia="宋体" w:hAnsi="Times New Roman"/>
                <w:lang w:eastAsia="en-US"/>
              </w:rPr>
              <w:commentReference w:id="5163"/>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5164" w:name="_Toc36757424"/>
      <w:bookmarkStart w:id="5165" w:name="_Toc36836965"/>
      <w:bookmarkStart w:id="5166" w:name="_Toc36843942"/>
      <w:bookmarkStart w:id="5167" w:name="_Toc37068231"/>
      <w:r w:rsidRPr="00F537EB">
        <w:t>–</w:t>
      </w:r>
      <w:r w:rsidRPr="00F537EB">
        <w:tab/>
      </w:r>
      <w:r w:rsidRPr="00F537EB">
        <w:rPr>
          <w:i/>
          <w:iCs/>
        </w:rPr>
        <w:t>SL-MeasConfigCommon</w:t>
      </w:r>
      <w:bookmarkEnd w:id="5164"/>
      <w:bookmarkEnd w:id="5165"/>
      <w:bookmarkEnd w:id="5166"/>
      <w:bookmarkEnd w:id="516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5168" w:name="_Toc36757425"/>
      <w:bookmarkStart w:id="5169" w:name="_Toc36836966"/>
      <w:bookmarkStart w:id="5170" w:name="_Toc36843943"/>
      <w:bookmarkStart w:id="5171" w:name="_Toc37068232"/>
      <w:r w:rsidRPr="00F537EB">
        <w:t>–</w:t>
      </w:r>
      <w:r w:rsidRPr="00F537EB">
        <w:tab/>
      </w:r>
      <w:r w:rsidRPr="00F537EB">
        <w:rPr>
          <w:i/>
          <w:iCs/>
        </w:rPr>
        <w:t>SL-MeasConfigInfo</w:t>
      </w:r>
      <w:bookmarkEnd w:id="5168"/>
      <w:bookmarkEnd w:id="5169"/>
      <w:bookmarkEnd w:id="5170"/>
      <w:bookmarkEnd w:id="517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5172" w:name="_Toc36757426"/>
      <w:bookmarkStart w:id="5173" w:name="_Toc36836967"/>
      <w:bookmarkStart w:id="5174" w:name="_Toc36843944"/>
      <w:bookmarkStart w:id="5175" w:name="_Toc37068233"/>
      <w:r w:rsidRPr="00F537EB">
        <w:t>–</w:t>
      </w:r>
      <w:r w:rsidRPr="00F537EB">
        <w:tab/>
      </w:r>
      <w:r w:rsidRPr="00F537EB">
        <w:rPr>
          <w:i/>
          <w:iCs/>
        </w:rPr>
        <w:t>SL-MeasIdList</w:t>
      </w:r>
      <w:bookmarkEnd w:id="5172"/>
      <w:bookmarkEnd w:id="5173"/>
      <w:bookmarkEnd w:id="5174"/>
      <w:bookmarkEnd w:id="517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176" w:name="_Toc36757427"/>
      <w:bookmarkStart w:id="5177" w:name="_Toc36836968"/>
      <w:bookmarkStart w:id="5178" w:name="_Toc36843945"/>
      <w:bookmarkStart w:id="5179" w:name="_Toc37068234"/>
      <w:r w:rsidRPr="00F537EB">
        <w:lastRenderedPageBreak/>
        <w:t>–</w:t>
      </w:r>
      <w:r w:rsidRPr="00F537EB">
        <w:tab/>
      </w:r>
      <w:r w:rsidRPr="00F537EB">
        <w:rPr>
          <w:i/>
          <w:iCs/>
        </w:rPr>
        <w:t>SL-MeasObjectList</w:t>
      </w:r>
      <w:bookmarkEnd w:id="5176"/>
      <w:bookmarkEnd w:id="5177"/>
      <w:bookmarkEnd w:id="5178"/>
      <w:bookmarkEnd w:id="517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180" w:name="_Toc36757428"/>
      <w:bookmarkStart w:id="5181" w:name="_Toc36836969"/>
      <w:bookmarkStart w:id="5182" w:name="_Toc36843946"/>
      <w:bookmarkStart w:id="5183" w:name="_Toc37068235"/>
      <w:r w:rsidRPr="00F537EB">
        <w:t>–</w:t>
      </w:r>
      <w:r w:rsidRPr="00F537EB">
        <w:tab/>
      </w:r>
      <w:r w:rsidRPr="00F537EB">
        <w:rPr>
          <w:i/>
          <w:iCs/>
        </w:rPr>
        <w:t>SL-PDCP-Config</w:t>
      </w:r>
      <w:bookmarkEnd w:id="5180"/>
      <w:bookmarkEnd w:id="5181"/>
      <w:bookmarkEnd w:id="5182"/>
      <w:bookmarkEnd w:id="518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184" w:name="_Toc36757429"/>
      <w:bookmarkStart w:id="5185" w:name="_Toc36836970"/>
      <w:bookmarkStart w:id="5186" w:name="_Toc36843947"/>
      <w:bookmarkStart w:id="5187" w:name="_Toc37068236"/>
      <w:r w:rsidRPr="00F537EB">
        <w:t>–</w:t>
      </w:r>
      <w:r w:rsidRPr="00F537EB">
        <w:tab/>
      </w:r>
      <w:r w:rsidRPr="00F537EB">
        <w:rPr>
          <w:i/>
          <w:iCs/>
        </w:rPr>
        <w:t>SL-PSSCH-TxConfigList</w:t>
      </w:r>
      <w:bookmarkEnd w:id="5184"/>
      <w:bookmarkEnd w:id="5185"/>
      <w:bookmarkEnd w:id="5186"/>
      <w:bookmarkEnd w:id="518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88"/>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88"/>
            <w:r w:rsidR="007A4411">
              <w:rPr>
                <w:rStyle w:val="ad"/>
                <w:rFonts w:ascii="Times New Roman" w:eastAsia="宋体" w:hAnsi="Times New Roman"/>
                <w:lang w:eastAsia="en-US"/>
              </w:rPr>
              <w:commentReference w:id="5188"/>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189" w:name="_Toc36757430"/>
      <w:bookmarkStart w:id="5190" w:name="_Toc36836971"/>
      <w:bookmarkStart w:id="5191" w:name="_Toc36843948"/>
      <w:bookmarkStart w:id="5192" w:name="_Toc37068237"/>
      <w:r w:rsidRPr="00F537EB">
        <w:t>–</w:t>
      </w:r>
      <w:r w:rsidRPr="00F537EB">
        <w:tab/>
        <w:t>SL-</w:t>
      </w:r>
      <w:r w:rsidRPr="00F537EB">
        <w:rPr>
          <w:i/>
          <w:iCs/>
        </w:rPr>
        <w:t>QoS-FlowIdentity</w:t>
      </w:r>
      <w:bookmarkEnd w:id="5189"/>
      <w:bookmarkEnd w:id="5190"/>
      <w:bookmarkEnd w:id="5191"/>
      <w:bookmarkEnd w:id="5192"/>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193" w:name="_Toc36757431"/>
      <w:bookmarkStart w:id="5194" w:name="_Toc36836972"/>
      <w:bookmarkStart w:id="5195" w:name="_Toc36843949"/>
      <w:bookmarkStart w:id="5196" w:name="_Toc37068238"/>
      <w:r w:rsidRPr="00F537EB">
        <w:t>–</w:t>
      </w:r>
      <w:r w:rsidRPr="00F537EB">
        <w:tab/>
      </w:r>
      <w:r w:rsidRPr="00F537EB">
        <w:rPr>
          <w:i/>
          <w:iCs/>
        </w:rPr>
        <w:t>SL-QoS-Profile</w:t>
      </w:r>
      <w:bookmarkEnd w:id="5193"/>
      <w:bookmarkEnd w:id="5194"/>
      <w:bookmarkEnd w:id="5195"/>
      <w:bookmarkEnd w:id="5196"/>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宋体" w:hAnsi="Times New Roman"/>
          <w:noProof w:val="0"/>
          <w:lang w:eastAsia="en-US"/>
        </w:rPr>
        <w:t xml:space="preserve"> </w:t>
      </w:r>
      <w:commentRangeStart w:id="5197"/>
      <w:commentRangeEnd w:id="5197"/>
      <w:r w:rsidR="0074626D">
        <w:rPr>
          <w:rStyle w:val="ad"/>
          <w:rFonts w:ascii="Times New Roman" w:eastAsia="宋体" w:hAnsi="Times New Roman"/>
          <w:noProof w:val="0"/>
          <w:lang w:eastAsia="en-US"/>
        </w:rPr>
        <w:commentReference w:id="5197"/>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198" w:name="_Toc36757432"/>
      <w:bookmarkStart w:id="5199" w:name="_Toc36836973"/>
      <w:bookmarkStart w:id="5200" w:name="_Toc36843950"/>
      <w:bookmarkStart w:id="5201" w:name="_Toc37068239"/>
      <w:r w:rsidRPr="00F537EB">
        <w:t>–</w:t>
      </w:r>
      <w:r w:rsidRPr="00F537EB">
        <w:tab/>
      </w:r>
      <w:r w:rsidRPr="00F537EB">
        <w:rPr>
          <w:i/>
        </w:rPr>
        <w:t>SL-QuantityConfig</w:t>
      </w:r>
      <w:bookmarkEnd w:id="5198"/>
      <w:bookmarkEnd w:id="5199"/>
      <w:bookmarkEnd w:id="5200"/>
      <w:bookmarkEnd w:id="5201"/>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202" w:name="_Toc36757433"/>
      <w:bookmarkStart w:id="5203" w:name="_Toc36836974"/>
      <w:bookmarkStart w:id="5204" w:name="_Toc36843951"/>
      <w:bookmarkStart w:id="5205" w:name="_Toc37068240"/>
      <w:r w:rsidRPr="00F537EB">
        <w:t>–</w:t>
      </w:r>
      <w:r w:rsidRPr="00F537EB">
        <w:tab/>
      </w:r>
      <w:r w:rsidRPr="00F537EB">
        <w:rPr>
          <w:i/>
          <w:iCs/>
        </w:rPr>
        <w:t>SL-RadioBearerConfig</w:t>
      </w:r>
      <w:bookmarkEnd w:id="5202"/>
      <w:bookmarkEnd w:id="5203"/>
      <w:bookmarkEnd w:id="5204"/>
      <w:bookmarkEnd w:id="5205"/>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206" w:name="_Toc36757434"/>
      <w:bookmarkStart w:id="5207" w:name="_Toc36836975"/>
      <w:bookmarkStart w:id="5208" w:name="_Toc36843952"/>
      <w:bookmarkStart w:id="5209" w:name="_Toc37068241"/>
      <w:r w:rsidRPr="00F537EB">
        <w:lastRenderedPageBreak/>
        <w:t>–</w:t>
      </w:r>
      <w:r w:rsidRPr="00F537EB">
        <w:tab/>
      </w:r>
      <w:r w:rsidRPr="00F537EB">
        <w:rPr>
          <w:i/>
          <w:iCs/>
        </w:rPr>
        <w:t>SL-ReportConfigList</w:t>
      </w:r>
      <w:bookmarkEnd w:id="5206"/>
      <w:bookmarkEnd w:id="5207"/>
      <w:bookmarkEnd w:id="5208"/>
      <w:bookmarkEnd w:id="5209"/>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10"/>
            <w:r w:rsidRPr="00F537EB">
              <w:rPr>
                <w:b/>
                <w:bCs/>
                <w:i/>
                <w:iCs/>
                <w:szCs w:val="22"/>
                <w:lang w:eastAsia="ko-KR"/>
              </w:rPr>
              <w:t>sN</w:t>
            </w:r>
            <w:commentRangeEnd w:id="5210"/>
            <w:r w:rsidR="002717B0">
              <w:rPr>
                <w:rStyle w:val="ad"/>
                <w:rFonts w:ascii="Times New Roman" w:eastAsia="宋体" w:hAnsi="Times New Roman"/>
                <w:lang w:eastAsia="en-US"/>
              </w:rPr>
              <w:commentReference w:id="5210"/>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211" w:name="_Toc36757435"/>
      <w:bookmarkStart w:id="5212" w:name="_Toc36836976"/>
      <w:bookmarkStart w:id="5213" w:name="_Toc36843953"/>
      <w:bookmarkStart w:id="5214" w:name="_Toc37068242"/>
      <w:r w:rsidRPr="00F537EB">
        <w:t>–</w:t>
      </w:r>
      <w:r w:rsidRPr="00F537EB">
        <w:tab/>
      </w:r>
      <w:r w:rsidRPr="00F537EB">
        <w:rPr>
          <w:i/>
          <w:iCs/>
        </w:rPr>
        <w:t>SL-ResourcePool</w:t>
      </w:r>
      <w:bookmarkEnd w:id="5211"/>
      <w:bookmarkEnd w:id="5212"/>
      <w:bookmarkEnd w:id="5213"/>
      <w:bookmarkEnd w:id="521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15"/>
      <w:r w:rsidRPr="00F537EB">
        <w:t>sl</w:t>
      </w:r>
      <w:commentRangeEnd w:id="5215"/>
      <w:r w:rsidR="002717B0">
        <w:rPr>
          <w:rStyle w:val="ad"/>
          <w:rFonts w:ascii="Times New Roman" w:eastAsia="宋体" w:hAnsi="Times New Roman"/>
          <w:noProof w:val="0"/>
          <w:lang w:eastAsia="en-US"/>
        </w:rPr>
        <w:commentReference w:id="5215"/>
      </w:r>
      <w:r w:rsidRPr="00F537EB">
        <w:t xml:space="preserve">-ConfiguredGrantConfigList-r16  </w:t>
      </w:r>
      <w:commentRangeStart w:id="5216"/>
      <w:r w:rsidRPr="00F537EB">
        <w:t xml:space="preserve"> SL-ConfiguredGrantConfigList-r16                                      </w:t>
      </w:r>
      <w:commentRangeEnd w:id="5216"/>
      <w:r w:rsidR="00E12315">
        <w:rPr>
          <w:rStyle w:val="ad"/>
          <w:rFonts w:ascii="Times New Roman" w:eastAsia="宋体" w:hAnsi="Times New Roman"/>
          <w:noProof w:val="0"/>
          <w:lang w:eastAsia="en-US"/>
        </w:rPr>
        <w:commentReference w:id="5216"/>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17"/>
      <w:r w:rsidR="006F56D3" w:rsidRPr="00F537EB">
        <w:t>sl-ZoneConfigMCR-Index-r16             INTEGER (0..15)</w:t>
      </w:r>
      <w:commentRangeEnd w:id="5217"/>
      <w:r w:rsidR="00370800">
        <w:rPr>
          <w:rStyle w:val="ad"/>
          <w:rFonts w:ascii="Times New Roman" w:eastAsia="宋体" w:hAnsi="Times New Roman"/>
          <w:noProof w:val="0"/>
          <w:lang w:eastAsia="en-US"/>
        </w:rPr>
        <w:commentReference w:id="5217"/>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18"/>
      <w:r w:rsidR="006F56D3" w:rsidRPr="00F537EB">
        <w:t>sl-ZoneConfig-r16                      SL-ZoneConfig-r16</w:t>
      </w:r>
      <w:commentRangeEnd w:id="5218"/>
      <w:r w:rsidR="00370800">
        <w:rPr>
          <w:rStyle w:val="ad"/>
          <w:rFonts w:ascii="Times New Roman" w:eastAsia="宋体" w:hAnsi="Times New Roman"/>
          <w:noProof w:val="0"/>
          <w:lang w:eastAsia="en-US"/>
        </w:rPr>
        <w:commentReference w:id="5218"/>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19"/>
      <w:commentRangeEnd w:id="5219"/>
      <w:r w:rsidR="005B574D">
        <w:rPr>
          <w:rStyle w:val="ad"/>
          <w:rFonts w:eastAsiaTheme="minorEastAsia"/>
          <w:lang w:eastAsia="en-US"/>
        </w:rPr>
        <w:commentReference w:id="5219"/>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20"/>
            <w:commentRangeEnd w:id="5220"/>
            <w:r w:rsidR="00410B4B">
              <w:rPr>
                <w:rStyle w:val="ad"/>
                <w:rFonts w:ascii="Times New Roman" w:eastAsia="宋体" w:hAnsi="Times New Roman"/>
                <w:lang w:eastAsia="en-US"/>
              </w:rPr>
              <w:commentReference w:id="5220"/>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221" w:name="_Toc36757436"/>
      <w:bookmarkStart w:id="5222" w:name="_Toc36836977"/>
      <w:bookmarkStart w:id="5223" w:name="_Toc36843954"/>
      <w:bookmarkStart w:id="5224" w:name="_Toc37068243"/>
      <w:r w:rsidRPr="00F537EB">
        <w:t>–</w:t>
      </w:r>
      <w:r w:rsidRPr="00F537EB">
        <w:tab/>
      </w:r>
      <w:r w:rsidRPr="00F537EB">
        <w:rPr>
          <w:i/>
          <w:iCs/>
        </w:rPr>
        <w:t>SL-RLC-BearerConfig</w:t>
      </w:r>
      <w:bookmarkEnd w:id="5221"/>
      <w:bookmarkEnd w:id="5222"/>
      <w:bookmarkEnd w:id="5223"/>
      <w:bookmarkEnd w:id="522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25"/>
            <w:r w:rsidRPr="00F537EB">
              <w:t>via system information</w:t>
            </w:r>
            <w:commentRangeEnd w:id="5225"/>
            <w:r w:rsidR="002717B0">
              <w:rPr>
                <w:rStyle w:val="ad"/>
                <w:rFonts w:ascii="Times New Roman" w:eastAsia="宋体" w:hAnsi="Times New Roman"/>
                <w:lang w:eastAsia="en-US"/>
              </w:rPr>
              <w:commentReference w:id="5225"/>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26"/>
            <w:r w:rsidRPr="00F537EB">
              <w:rPr>
                <w:szCs w:val="22"/>
              </w:rPr>
              <w:t>via system information and pre-configuration</w:t>
            </w:r>
            <w:commentRangeEnd w:id="5226"/>
            <w:r w:rsidR="002717B0">
              <w:rPr>
                <w:rStyle w:val="ad"/>
                <w:rFonts w:ascii="Times New Roman" w:eastAsia="宋体" w:hAnsi="Times New Roman"/>
                <w:lang w:eastAsia="en-US"/>
              </w:rPr>
              <w:commentReference w:id="5226"/>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227" w:name="_Toc36757437"/>
      <w:bookmarkStart w:id="5228" w:name="_Toc36836978"/>
      <w:bookmarkStart w:id="5229" w:name="_Toc36843955"/>
      <w:bookmarkStart w:id="5230" w:name="_Toc37068244"/>
      <w:r w:rsidRPr="00F537EB">
        <w:t>–</w:t>
      </w:r>
      <w:r w:rsidRPr="00F537EB">
        <w:tab/>
      </w:r>
      <w:r w:rsidRPr="00F537EB">
        <w:rPr>
          <w:i/>
          <w:iCs/>
        </w:rPr>
        <w:t>SL-RLC-BearerConfigIndex</w:t>
      </w:r>
      <w:bookmarkEnd w:id="5227"/>
      <w:bookmarkEnd w:id="5228"/>
      <w:bookmarkEnd w:id="5229"/>
      <w:bookmarkEnd w:id="523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231" w:name="_Toc36757438"/>
      <w:bookmarkStart w:id="5232" w:name="_Toc36836979"/>
      <w:bookmarkStart w:id="5233" w:name="_Toc36843956"/>
      <w:bookmarkStart w:id="5234" w:name="_Toc37068245"/>
      <w:r w:rsidRPr="00F537EB">
        <w:t>–</w:t>
      </w:r>
      <w:r w:rsidRPr="00F537EB">
        <w:tab/>
      </w:r>
      <w:r w:rsidRPr="00F537EB">
        <w:rPr>
          <w:i/>
          <w:iCs/>
        </w:rPr>
        <w:t>SL-RLC-Config</w:t>
      </w:r>
      <w:bookmarkEnd w:id="5231"/>
      <w:bookmarkEnd w:id="5232"/>
      <w:bookmarkEnd w:id="5233"/>
      <w:bookmarkEnd w:id="523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235" w:name="_Toc36757439"/>
      <w:bookmarkStart w:id="5236" w:name="_Toc36836980"/>
      <w:bookmarkStart w:id="5237" w:name="_Toc36843957"/>
      <w:bookmarkStart w:id="5238" w:name="_Toc37068246"/>
      <w:r w:rsidRPr="00F537EB">
        <w:t>–</w:t>
      </w:r>
      <w:r w:rsidRPr="00F537EB">
        <w:tab/>
      </w:r>
      <w:r w:rsidRPr="00F537EB">
        <w:rPr>
          <w:i/>
          <w:iCs/>
        </w:rPr>
        <w:t>SL-ScheduledConfig</w:t>
      </w:r>
      <w:bookmarkEnd w:id="5235"/>
      <w:bookmarkEnd w:id="5236"/>
      <w:bookmarkEnd w:id="5237"/>
      <w:bookmarkEnd w:id="523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39"/>
            <w:r w:rsidRPr="00F537EB">
              <w:rPr>
                <w:b/>
                <w:bCs/>
                <w:i/>
                <w:iCs/>
              </w:rPr>
              <w:t>sl-BSR-Config</w:t>
            </w:r>
            <w:commentRangeEnd w:id="5239"/>
            <w:r w:rsidR="00741187">
              <w:rPr>
                <w:rStyle w:val="ad"/>
                <w:rFonts w:ascii="Times New Roman" w:eastAsia="宋体" w:hAnsi="Times New Roman"/>
                <w:lang w:eastAsia="en-US"/>
              </w:rPr>
              <w:commentReference w:id="5239"/>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240" w:name="_Toc36757440"/>
      <w:bookmarkStart w:id="5241" w:name="_Toc36836981"/>
      <w:bookmarkStart w:id="5242" w:name="_Toc36843958"/>
      <w:bookmarkStart w:id="5243" w:name="_Toc37068247"/>
      <w:r w:rsidRPr="00F537EB">
        <w:t>–</w:t>
      </w:r>
      <w:r w:rsidRPr="00F537EB">
        <w:tab/>
      </w:r>
      <w:r w:rsidRPr="00F537EB">
        <w:rPr>
          <w:i/>
          <w:iCs/>
        </w:rPr>
        <w:t>SL-SDAP-Config</w:t>
      </w:r>
      <w:bookmarkEnd w:id="5240"/>
      <w:bookmarkEnd w:id="5241"/>
      <w:bookmarkEnd w:id="5242"/>
      <w:bookmarkEnd w:id="5243"/>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244" w:name="_Toc36757441"/>
      <w:bookmarkStart w:id="5245" w:name="_Toc36836982"/>
      <w:bookmarkStart w:id="5246" w:name="_Toc36843959"/>
      <w:bookmarkStart w:id="5247" w:name="_Toc37068248"/>
      <w:r w:rsidRPr="00F537EB">
        <w:t>–</w:t>
      </w:r>
      <w:r w:rsidRPr="00F537EB">
        <w:tab/>
      </w:r>
      <w:r w:rsidRPr="00F537EB">
        <w:rPr>
          <w:i/>
          <w:iCs/>
        </w:rPr>
        <w:t>SL-SyncConfig</w:t>
      </w:r>
      <w:bookmarkEnd w:id="5244"/>
      <w:bookmarkEnd w:id="5245"/>
      <w:bookmarkEnd w:id="5246"/>
      <w:bookmarkEnd w:id="5247"/>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48"/>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48"/>
            <w:r w:rsidR="00DB0B54">
              <w:rPr>
                <w:rStyle w:val="ad"/>
                <w:rFonts w:ascii="Times New Roman" w:eastAsia="宋体" w:hAnsi="Times New Roman"/>
                <w:lang w:eastAsia="en-US"/>
              </w:rPr>
              <w:commentReference w:id="5248"/>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249" w:name="_Toc36757442"/>
      <w:bookmarkStart w:id="5250" w:name="_Toc36836983"/>
      <w:bookmarkStart w:id="5251" w:name="_Toc36843960"/>
      <w:bookmarkStart w:id="5252" w:name="_Toc37068249"/>
      <w:r w:rsidRPr="00F537EB">
        <w:t>–</w:t>
      </w:r>
      <w:r w:rsidRPr="00F537EB">
        <w:tab/>
      </w:r>
      <w:r w:rsidRPr="00F537EB">
        <w:rPr>
          <w:i/>
          <w:iCs/>
        </w:rPr>
        <w:t>SL-ThresPSSCH-RSRP-List</w:t>
      </w:r>
      <w:bookmarkEnd w:id="5249"/>
      <w:bookmarkEnd w:id="5250"/>
      <w:bookmarkEnd w:id="5251"/>
      <w:bookmarkEnd w:id="525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253" w:name="_Toc36757443"/>
      <w:bookmarkStart w:id="5254" w:name="_Toc36836984"/>
      <w:bookmarkStart w:id="5255" w:name="_Toc36843961"/>
      <w:bookmarkStart w:id="5256" w:name="_Toc37068250"/>
      <w:r w:rsidRPr="00F537EB">
        <w:t>–</w:t>
      </w:r>
      <w:r w:rsidRPr="00F537EB">
        <w:tab/>
      </w:r>
      <w:r w:rsidRPr="00F537EB">
        <w:rPr>
          <w:i/>
          <w:iCs/>
        </w:rPr>
        <w:t>SL-TxPower</w:t>
      </w:r>
      <w:bookmarkEnd w:id="5253"/>
      <w:bookmarkEnd w:id="5254"/>
      <w:bookmarkEnd w:id="5255"/>
      <w:bookmarkEnd w:id="525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257" w:name="_Toc36757444"/>
      <w:bookmarkStart w:id="5258" w:name="_Toc36836985"/>
      <w:bookmarkStart w:id="5259" w:name="_Toc36843962"/>
      <w:bookmarkStart w:id="5260" w:name="_Toc37068251"/>
      <w:r w:rsidRPr="00F537EB">
        <w:t>–</w:t>
      </w:r>
      <w:r w:rsidRPr="00F537EB">
        <w:tab/>
      </w:r>
      <w:r w:rsidRPr="00F537EB">
        <w:rPr>
          <w:i/>
          <w:iCs/>
        </w:rPr>
        <w:t>SL-TypeTxSync</w:t>
      </w:r>
      <w:bookmarkEnd w:id="5257"/>
      <w:bookmarkEnd w:id="5258"/>
      <w:bookmarkEnd w:id="5259"/>
      <w:bookmarkEnd w:id="526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261" w:name="_Toc36757445"/>
      <w:bookmarkStart w:id="5262" w:name="_Toc36836986"/>
      <w:bookmarkStart w:id="5263" w:name="_Toc36843963"/>
      <w:bookmarkStart w:id="5264" w:name="_Toc37068252"/>
      <w:r w:rsidRPr="00F537EB">
        <w:t>–</w:t>
      </w:r>
      <w:r w:rsidRPr="00F537EB">
        <w:tab/>
      </w:r>
      <w:r w:rsidRPr="00F537EB">
        <w:rPr>
          <w:i/>
          <w:iCs/>
        </w:rPr>
        <w:t>SL-UE-SelectedConfig</w:t>
      </w:r>
      <w:bookmarkEnd w:id="5261"/>
      <w:bookmarkEnd w:id="5262"/>
      <w:bookmarkEnd w:id="5263"/>
      <w:bookmarkEnd w:id="526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265" w:name="_Toc36757446"/>
      <w:bookmarkStart w:id="5266" w:name="_Toc36836987"/>
      <w:bookmarkStart w:id="5267" w:name="_Toc36843964"/>
      <w:bookmarkStart w:id="5268" w:name="_Toc37068253"/>
      <w:r w:rsidRPr="00F537EB">
        <w:t>–</w:t>
      </w:r>
      <w:r w:rsidRPr="00F537EB">
        <w:tab/>
      </w:r>
      <w:r w:rsidRPr="00F537EB">
        <w:rPr>
          <w:i/>
          <w:iCs/>
        </w:rPr>
        <w:t>SL-ZoneConfig</w:t>
      </w:r>
      <w:bookmarkEnd w:id="5265"/>
      <w:bookmarkEnd w:id="5266"/>
      <w:bookmarkEnd w:id="5267"/>
      <w:bookmarkEnd w:id="526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269" w:name="_Toc36757447"/>
      <w:bookmarkStart w:id="5270" w:name="_Toc36836988"/>
      <w:bookmarkStart w:id="5271" w:name="_Toc36843965"/>
      <w:bookmarkStart w:id="5272" w:name="_Toc37068254"/>
      <w:r w:rsidRPr="00F537EB">
        <w:t>–</w:t>
      </w:r>
      <w:r w:rsidRPr="00F537EB">
        <w:tab/>
      </w:r>
      <w:r w:rsidRPr="00F537EB">
        <w:rPr>
          <w:i/>
          <w:iCs/>
        </w:rPr>
        <w:t>SLRB-Uu-ConfigIndex</w:t>
      </w:r>
      <w:bookmarkEnd w:id="5269"/>
      <w:bookmarkEnd w:id="5270"/>
      <w:bookmarkEnd w:id="5271"/>
      <w:bookmarkEnd w:id="527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273" w:name="_Toc20426209"/>
      <w:bookmarkStart w:id="5274" w:name="_Toc29321606"/>
      <w:bookmarkStart w:id="5275" w:name="_Toc36757448"/>
      <w:bookmarkStart w:id="5276" w:name="_Toc36836989"/>
      <w:bookmarkStart w:id="5277" w:name="_Toc36843966"/>
      <w:bookmarkStart w:id="5278" w:name="_Toc37068255"/>
      <w:r w:rsidRPr="00F537EB">
        <w:t>6.4</w:t>
      </w:r>
      <w:r w:rsidRPr="00F537EB">
        <w:tab/>
        <w:t>RRC multiplicity and type constraint values</w:t>
      </w:r>
      <w:bookmarkEnd w:id="5273"/>
      <w:bookmarkEnd w:id="5274"/>
      <w:bookmarkEnd w:id="5275"/>
      <w:bookmarkEnd w:id="5276"/>
      <w:bookmarkEnd w:id="5277"/>
      <w:bookmarkEnd w:id="5278"/>
    </w:p>
    <w:p w14:paraId="2B0D8C55" w14:textId="77777777" w:rsidR="002C5D28" w:rsidRPr="00F537EB" w:rsidRDefault="002C5D28" w:rsidP="002C5D28">
      <w:pPr>
        <w:pStyle w:val="3"/>
      </w:pPr>
      <w:bookmarkStart w:id="5279" w:name="_Toc20426210"/>
      <w:bookmarkStart w:id="5280" w:name="_Toc29321607"/>
      <w:bookmarkStart w:id="5281" w:name="_Toc36757449"/>
      <w:bookmarkStart w:id="5282" w:name="_Toc36836990"/>
      <w:bookmarkStart w:id="5283" w:name="_Toc36843967"/>
      <w:bookmarkStart w:id="5284" w:name="_Toc37068256"/>
      <w:r w:rsidRPr="00F537EB">
        <w:t>–</w:t>
      </w:r>
      <w:r w:rsidRPr="00F537EB">
        <w:tab/>
        <w:t>Multiplicity and type constraint definitions</w:t>
      </w:r>
      <w:bookmarkEnd w:id="5279"/>
      <w:bookmarkEnd w:id="5280"/>
      <w:bookmarkEnd w:id="5281"/>
      <w:bookmarkEnd w:id="5282"/>
      <w:bookmarkEnd w:id="5283"/>
      <w:bookmarkEnd w:id="528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85" w:name="OLE_LINK21"/>
      <w:bookmarkStart w:id="5286" w:name="OLE_LINK22"/>
      <w:r w:rsidRPr="00F537EB">
        <w:t>maxLogMeasReport-r16                    INTEGER ::= 520     -- Maximum number of entries for logged measurements</w:t>
      </w:r>
    </w:p>
    <w:bookmarkEnd w:id="5285"/>
    <w:bookmarkEnd w:id="528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8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8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288"/>
      <w:r w:rsidRPr="00F537EB">
        <w:t xml:space="preserve">8 </w:t>
      </w:r>
      <w:commentRangeEnd w:id="5288"/>
      <w:r w:rsidR="00370800">
        <w:rPr>
          <w:rStyle w:val="ad"/>
          <w:rFonts w:ascii="Times New Roman" w:eastAsia="宋体" w:hAnsi="Times New Roman"/>
          <w:noProof w:val="0"/>
          <w:lang w:eastAsia="en-US"/>
        </w:rPr>
        <w:commentReference w:id="5288"/>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8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8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90" w:name="_Hlk514841633"/>
      <w:r w:rsidRPr="00F537EB">
        <w:t>maxNrofQFIs                             INTEGER ::= 64</w:t>
      </w:r>
    </w:p>
    <w:bookmarkEnd w:id="5290"/>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91" w:name="_Hlk776458"/>
      <w:r w:rsidRPr="00F537EB">
        <w:t>maxSIB                                  INTEGER::= 32       -- Maximum number of SIBs</w:t>
      </w:r>
    </w:p>
    <w:bookmarkEnd w:id="529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9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92"/>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293" w:name="_Toc20426211"/>
      <w:bookmarkStart w:id="5294" w:name="_Toc29321608"/>
      <w:bookmarkStart w:id="5295" w:name="_Toc36757450"/>
      <w:bookmarkStart w:id="5296" w:name="_Toc36836991"/>
      <w:bookmarkStart w:id="5297" w:name="_Toc36843968"/>
      <w:bookmarkStart w:id="5298" w:name="_Toc37068257"/>
      <w:r w:rsidRPr="00F537EB">
        <w:t>–</w:t>
      </w:r>
      <w:r w:rsidRPr="00F537EB">
        <w:tab/>
      </w:r>
      <w:r w:rsidR="002C5D28" w:rsidRPr="00F537EB">
        <w:t>End of NR-RRC-Definitions</w:t>
      </w:r>
      <w:bookmarkEnd w:id="5293"/>
      <w:bookmarkEnd w:id="5294"/>
      <w:bookmarkEnd w:id="5295"/>
      <w:bookmarkEnd w:id="5296"/>
      <w:bookmarkEnd w:id="5297"/>
      <w:bookmarkEnd w:id="529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299" w:name="_Toc20426212"/>
      <w:bookmarkStart w:id="5300" w:name="_Toc29321609"/>
      <w:bookmarkStart w:id="5301" w:name="_Toc36757451"/>
      <w:bookmarkStart w:id="5302" w:name="_Toc36836992"/>
      <w:bookmarkStart w:id="5303" w:name="_Toc36843969"/>
      <w:bookmarkStart w:id="5304" w:name="_Toc37068258"/>
      <w:r w:rsidRPr="00F537EB">
        <w:t>6.5</w:t>
      </w:r>
      <w:r w:rsidRPr="00F537EB">
        <w:tab/>
        <w:t xml:space="preserve">Short </w:t>
      </w:r>
      <w:r w:rsidR="00355BC6" w:rsidRPr="00F537EB">
        <w:t>M</w:t>
      </w:r>
      <w:r w:rsidRPr="00F537EB">
        <w:t>essage</w:t>
      </w:r>
      <w:bookmarkEnd w:id="5299"/>
      <w:bookmarkEnd w:id="5300"/>
      <w:bookmarkEnd w:id="5301"/>
      <w:bookmarkEnd w:id="5302"/>
      <w:bookmarkEnd w:id="5303"/>
      <w:bookmarkEnd w:id="530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05"/>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05"/>
            <w:r w:rsidR="00363BB7">
              <w:rPr>
                <w:rStyle w:val="ad"/>
                <w:rFonts w:ascii="Times New Roman" w:eastAsia="宋体" w:hAnsi="Times New Roman"/>
                <w:lang w:eastAsia="en-US"/>
              </w:rPr>
              <w:commentReference w:id="5305"/>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306" w:name="_Toc36757452"/>
      <w:bookmarkStart w:id="5307" w:name="_Toc36836993"/>
      <w:bookmarkStart w:id="5308" w:name="_Toc36843970"/>
      <w:bookmarkStart w:id="5309" w:name="_Toc37068259"/>
      <w:r w:rsidRPr="00F537EB">
        <w:t>6.6</w:t>
      </w:r>
      <w:r w:rsidRPr="00F537EB">
        <w:tab/>
        <w:t>PC5 RRC messages</w:t>
      </w:r>
      <w:bookmarkEnd w:id="5306"/>
      <w:bookmarkEnd w:id="5307"/>
      <w:bookmarkEnd w:id="5308"/>
      <w:bookmarkEnd w:id="5309"/>
    </w:p>
    <w:p w14:paraId="478B8934" w14:textId="50869325" w:rsidR="00656134" w:rsidRPr="00F537EB" w:rsidRDefault="00656134" w:rsidP="00AB77CA">
      <w:pPr>
        <w:pStyle w:val="3"/>
      </w:pPr>
      <w:bookmarkStart w:id="5310" w:name="_Toc36757453"/>
      <w:bookmarkStart w:id="5311" w:name="_Toc36836994"/>
      <w:bookmarkStart w:id="5312" w:name="_Toc36843971"/>
      <w:bookmarkStart w:id="5313" w:name="_Toc37068260"/>
      <w:r w:rsidRPr="00F537EB">
        <w:t>6.6.1</w:t>
      </w:r>
      <w:r w:rsidRPr="00F537EB">
        <w:tab/>
        <w:t>General message structure</w:t>
      </w:r>
      <w:bookmarkEnd w:id="5310"/>
      <w:bookmarkEnd w:id="5311"/>
      <w:bookmarkEnd w:id="5312"/>
      <w:bookmarkEnd w:id="5313"/>
    </w:p>
    <w:p w14:paraId="4F1B6FF3" w14:textId="77777777" w:rsidR="00656134" w:rsidRPr="00F537EB" w:rsidRDefault="00656134" w:rsidP="00AB77CA">
      <w:pPr>
        <w:pStyle w:val="4"/>
        <w:rPr>
          <w:noProof/>
          <w:lang w:eastAsia="zh-CN"/>
        </w:rPr>
      </w:pPr>
      <w:bookmarkStart w:id="5314" w:name="_Toc36757454"/>
      <w:bookmarkStart w:id="5315" w:name="_Toc36836995"/>
      <w:bookmarkStart w:id="5316" w:name="_Toc36843972"/>
      <w:bookmarkStart w:id="5317" w:name="_Toc37068261"/>
      <w:r w:rsidRPr="00F537EB">
        <w:t>–</w:t>
      </w:r>
      <w:r w:rsidRPr="00F537EB">
        <w:tab/>
      </w:r>
      <w:r w:rsidRPr="00F537EB">
        <w:rPr>
          <w:i/>
          <w:iCs/>
          <w:noProof/>
        </w:rPr>
        <w:t>PC5-RRC-Definitions</w:t>
      </w:r>
      <w:bookmarkEnd w:id="5314"/>
      <w:bookmarkEnd w:id="5315"/>
      <w:bookmarkEnd w:id="5316"/>
      <w:bookmarkEnd w:id="531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318" w:name="_Toc36757455"/>
      <w:bookmarkStart w:id="5319" w:name="_Toc36836996"/>
      <w:bookmarkStart w:id="5320" w:name="_Toc36843973"/>
      <w:bookmarkStart w:id="5321" w:name="_Toc37068262"/>
      <w:r w:rsidRPr="00F537EB">
        <w:t>–</w:t>
      </w:r>
      <w:r w:rsidRPr="00F537EB">
        <w:tab/>
      </w:r>
      <w:r w:rsidRPr="00F537EB">
        <w:rPr>
          <w:i/>
          <w:iCs/>
          <w:noProof/>
        </w:rPr>
        <w:t>SBCCH-SL-BCH-Message</w:t>
      </w:r>
      <w:bookmarkEnd w:id="5318"/>
      <w:bookmarkEnd w:id="5319"/>
      <w:bookmarkEnd w:id="5320"/>
      <w:bookmarkEnd w:id="532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22"/>
      <w:r w:rsidRPr="00F537EB">
        <w:t xml:space="preserve">spare2 </w:t>
      </w:r>
      <w:commentRangeEnd w:id="5322"/>
      <w:r w:rsidR="00676D97">
        <w:rPr>
          <w:rStyle w:val="ad"/>
          <w:rFonts w:ascii="Times New Roman" w:eastAsia="宋体" w:hAnsi="Times New Roman"/>
          <w:noProof w:val="0"/>
          <w:lang w:eastAsia="en-US"/>
        </w:rPr>
        <w:commentReference w:id="5322"/>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323" w:name="_Toc36757456"/>
      <w:bookmarkStart w:id="5324" w:name="_Toc36836997"/>
      <w:bookmarkStart w:id="5325" w:name="_Toc36843974"/>
      <w:bookmarkStart w:id="5326" w:name="_Toc37068263"/>
      <w:r w:rsidRPr="00F537EB">
        <w:t>–</w:t>
      </w:r>
      <w:r w:rsidRPr="00F537EB">
        <w:tab/>
      </w:r>
      <w:r w:rsidRPr="00F537EB">
        <w:rPr>
          <w:i/>
          <w:iCs/>
        </w:rPr>
        <w:t>S</w:t>
      </w:r>
      <w:r w:rsidRPr="00F537EB">
        <w:rPr>
          <w:i/>
          <w:iCs/>
          <w:noProof/>
        </w:rPr>
        <w:t>CCH-Message</w:t>
      </w:r>
      <w:bookmarkEnd w:id="5323"/>
      <w:bookmarkEnd w:id="5324"/>
      <w:bookmarkEnd w:id="5325"/>
      <w:bookmarkEnd w:id="532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327" w:name="_Toc36757457"/>
      <w:bookmarkStart w:id="5328" w:name="_Toc36836998"/>
      <w:bookmarkStart w:id="5329" w:name="_Toc36843975"/>
      <w:bookmarkStart w:id="5330" w:name="_Toc37068264"/>
      <w:r w:rsidRPr="00F537EB">
        <w:t>–</w:t>
      </w:r>
      <w:r w:rsidRPr="00F537EB">
        <w:tab/>
      </w:r>
      <w:r w:rsidRPr="00F537EB">
        <w:rPr>
          <w:i/>
          <w:iCs/>
          <w:noProof/>
        </w:rPr>
        <w:t>MasterInformationBlockSidelink</w:t>
      </w:r>
      <w:bookmarkEnd w:id="5327"/>
      <w:bookmarkEnd w:id="5328"/>
      <w:bookmarkEnd w:id="5329"/>
      <w:bookmarkEnd w:id="533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31"/>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31"/>
            <w:r w:rsidR="00596721">
              <w:rPr>
                <w:rStyle w:val="ad"/>
                <w:rFonts w:ascii="Times New Roman" w:eastAsia="宋体" w:hAnsi="Times New Roman"/>
                <w:lang w:eastAsia="en-US"/>
              </w:rPr>
              <w:commentReference w:id="5331"/>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332" w:name="_Toc36757458"/>
      <w:bookmarkStart w:id="5333" w:name="_Toc36836999"/>
      <w:bookmarkStart w:id="5334" w:name="_Toc36843976"/>
      <w:bookmarkStart w:id="5335" w:name="_Toc37068265"/>
      <w:r w:rsidRPr="00F537EB">
        <w:rPr>
          <w:rFonts w:eastAsia="MS Mincho"/>
        </w:rPr>
        <w:t>–</w:t>
      </w:r>
      <w:r w:rsidRPr="00F537EB">
        <w:rPr>
          <w:rFonts w:eastAsia="MS Mincho"/>
        </w:rPr>
        <w:tab/>
      </w:r>
      <w:r w:rsidRPr="00F537EB">
        <w:rPr>
          <w:rFonts w:eastAsia="MS Mincho"/>
          <w:i/>
          <w:iCs/>
        </w:rPr>
        <w:t>MeasurementReportSidelink</w:t>
      </w:r>
      <w:bookmarkEnd w:id="5332"/>
      <w:bookmarkEnd w:id="5333"/>
      <w:bookmarkEnd w:id="5334"/>
      <w:bookmarkEnd w:id="5335"/>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336" w:name="_Toc36757459"/>
      <w:bookmarkStart w:id="5337" w:name="_Toc36837000"/>
      <w:bookmarkStart w:id="5338" w:name="_Toc36843977"/>
      <w:bookmarkStart w:id="5339" w:name="_Toc37068266"/>
      <w:r w:rsidRPr="00F537EB">
        <w:t>–</w:t>
      </w:r>
      <w:r w:rsidRPr="00F537EB">
        <w:tab/>
      </w:r>
      <w:r w:rsidRPr="00F537EB">
        <w:rPr>
          <w:i/>
          <w:iCs/>
          <w:noProof/>
        </w:rPr>
        <w:t>RRCReconfigurationSidelink</w:t>
      </w:r>
      <w:bookmarkEnd w:id="5336"/>
      <w:bookmarkEnd w:id="5337"/>
      <w:bookmarkEnd w:id="5338"/>
      <w:bookmarkEnd w:id="5339"/>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340"/>
      <w:r w:rsidRPr="00F537EB">
        <w:t>OPTIONAL</w:t>
      </w:r>
      <w:commentRangeEnd w:id="5340"/>
      <w:r w:rsidR="00676D97">
        <w:rPr>
          <w:rStyle w:val="ad"/>
          <w:rFonts w:ascii="Times New Roman" w:eastAsia="宋体" w:hAnsi="Times New Roman"/>
          <w:noProof w:val="0"/>
          <w:lang w:eastAsia="en-US"/>
        </w:rPr>
        <w:commentReference w:id="5340"/>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41"/>
      <w:r w:rsidRPr="00F537EB">
        <w:t>Need N</w:t>
      </w:r>
      <w:commentRangeEnd w:id="5341"/>
      <w:r w:rsidR="00676D97">
        <w:rPr>
          <w:rStyle w:val="ad"/>
          <w:rFonts w:ascii="Times New Roman" w:eastAsia="宋体" w:hAnsi="Times New Roman"/>
          <w:noProof w:val="0"/>
          <w:lang w:eastAsia="en-US"/>
        </w:rPr>
        <w:commentReference w:id="5341"/>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42"/>
      <w:r w:rsidRPr="00F537EB">
        <w:t>Need N</w:t>
      </w:r>
      <w:commentRangeEnd w:id="5342"/>
      <w:r w:rsidR="00676D97">
        <w:rPr>
          <w:rStyle w:val="ad"/>
          <w:rFonts w:ascii="Times New Roman" w:eastAsia="宋体" w:hAnsi="Times New Roman"/>
          <w:noProof w:val="0"/>
          <w:lang w:eastAsia="en-US"/>
        </w:rPr>
        <w:commentReference w:id="5342"/>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43"/>
      <w:r w:rsidRPr="00F537EB">
        <w:t xml:space="preserve">rohc-r16 </w:t>
      </w:r>
      <w:commentRangeEnd w:id="5343"/>
      <w:r w:rsidR="002717B0">
        <w:rPr>
          <w:rStyle w:val="ad"/>
          <w:rFonts w:ascii="Times New Roman" w:eastAsia="宋体" w:hAnsi="Times New Roman"/>
          <w:noProof w:val="0"/>
          <w:lang w:eastAsia="en-US"/>
        </w:rPr>
        <w:commentReference w:id="5343"/>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344" w:name="_Toc36757460"/>
      <w:bookmarkStart w:id="5345" w:name="_Toc36837001"/>
      <w:bookmarkStart w:id="5346" w:name="_Toc36843978"/>
      <w:bookmarkStart w:id="5347" w:name="_Toc37068267"/>
      <w:r w:rsidRPr="00F537EB">
        <w:t>–</w:t>
      </w:r>
      <w:r w:rsidRPr="00F537EB">
        <w:tab/>
      </w:r>
      <w:r w:rsidRPr="00F537EB">
        <w:rPr>
          <w:i/>
          <w:iCs/>
          <w:noProof/>
        </w:rPr>
        <w:t>RRCReconfigurationCompleteSidelink</w:t>
      </w:r>
      <w:bookmarkEnd w:id="5344"/>
      <w:bookmarkEnd w:id="5345"/>
      <w:bookmarkEnd w:id="5346"/>
      <w:bookmarkEnd w:id="534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348" w:name="_Toc36757461"/>
      <w:bookmarkStart w:id="5349" w:name="_Toc36837002"/>
      <w:bookmarkStart w:id="5350" w:name="_Toc36843979"/>
      <w:bookmarkStart w:id="5351" w:name="_Toc37068268"/>
      <w:r w:rsidRPr="00F537EB">
        <w:t>–</w:t>
      </w:r>
      <w:r w:rsidRPr="00F537EB">
        <w:tab/>
      </w:r>
      <w:r w:rsidRPr="00F537EB">
        <w:rPr>
          <w:i/>
          <w:iCs/>
          <w:noProof/>
        </w:rPr>
        <w:t>RRCReconfigurationFailureSidelink</w:t>
      </w:r>
      <w:bookmarkEnd w:id="5348"/>
      <w:bookmarkEnd w:id="5349"/>
      <w:bookmarkEnd w:id="5350"/>
      <w:bookmarkEnd w:id="5351"/>
      <w:commentRangeStart w:id="5352"/>
      <w:commentRangeEnd w:id="5352"/>
      <w:r w:rsidR="00173E0B">
        <w:rPr>
          <w:rStyle w:val="ad"/>
          <w:rFonts w:eastAsiaTheme="minorEastAsia"/>
          <w:lang w:eastAsia="en-US"/>
        </w:rPr>
        <w:commentReference w:id="5352"/>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353" w:name="_Toc36757462"/>
      <w:bookmarkStart w:id="5354" w:name="_Toc36837003"/>
      <w:bookmarkStart w:id="5355" w:name="_Toc36843980"/>
      <w:bookmarkStart w:id="5356" w:name="_Toc37068269"/>
      <w:r w:rsidRPr="00F537EB">
        <w:t>–</w:t>
      </w:r>
      <w:r w:rsidRPr="00F537EB">
        <w:tab/>
      </w:r>
      <w:r w:rsidRPr="00F537EB">
        <w:rPr>
          <w:i/>
          <w:iCs/>
        </w:rPr>
        <w:t>UECapabilityEnquiry</w:t>
      </w:r>
      <w:r w:rsidRPr="00F537EB">
        <w:rPr>
          <w:i/>
          <w:iCs/>
          <w:noProof/>
        </w:rPr>
        <w:t>Sidelink</w:t>
      </w:r>
      <w:bookmarkEnd w:id="5353"/>
      <w:bookmarkEnd w:id="5354"/>
      <w:bookmarkEnd w:id="5355"/>
      <w:bookmarkEnd w:id="5356"/>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57"/>
      <w:r w:rsidRPr="00F537EB">
        <w:t xml:space="preserve">ueCapabilityInformationSidelink-r16     </w:t>
      </w:r>
      <w:commentRangeEnd w:id="5357"/>
      <w:r w:rsidR="00676D97">
        <w:rPr>
          <w:rStyle w:val="ad"/>
          <w:rFonts w:ascii="Times New Roman" w:eastAsia="宋体" w:hAnsi="Times New Roman"/>
          <w:noProof w:val="0"/>
          <w:lang w:eastAsia="en-US"/>
        </w:rPr>
        <w:commentReference w:id="5357"/>
      </w:r>
      <w:r w:rsidRPr="00F537EB">
        <w:t xml:space="preserve">OCTET STRING                                                            </w:t>
      </w:r>
      <w:commentRangeStart w:id="5358"/>
      <w:r w:rsidRPr="00F537EB">
        <w:t>OPTIONAL</w:t>
      </w:r>
      <w:commentRangeEnd w:id="5358"/>
      <w:r w:rsidR="00676D97">
        <w:rPr>
          <w:rStyle w:val="ad"/>
          <w:rFonts w:ascii="Times New Roman" w:eastAsia="宋体" w:hAnsi="Times New Roman"/>
          <w:noProof w:val="0"/>
          <w:lang w:eastAsia="en-US"/>
        </w:rPr>
        <w:commentReference w:id="5358"/>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359" w:name="_Toc36757463"/>
      <w:bookmarkStart w:id="5360" w:name="_Toc36837004"/>
      <w:bookmarkStart w:id="5361" w:name="_Toc36843981"/>
      <w:bookmarkStart w:id="5362" w:name="_Toc37068270"/>
      <w:r w:rsidRPr="00F537EB">
        <w:t>–</w:t>
      </w:r>
      <w:r w:rsidRPr="00F537EB">
        <w:tab/>
      </w:r>
      <w:r w:rsidRPr="00F537EB">
        <w:rPr>
          <w:i/>
          <w:iCs/>
        </w:rPr>
        <w:t>UECapabilityInformation</w:t>
      </w:r>
      <w:r w:rsidRPr="00F537EB">
        <w:rPr>
          <w:i/>
          <w:iCs/>
          <w:noProof/>
        </w:rPr>
        <w:t>Sidelink</w:t>
      </w:r>
      <w:bookmarkEnd w:id="5359"/>
      <w:bookmarkEnd w:id="5360"/>
      <w:bookmarkEnd w:id="5361"/>
      <w:bookmarkEnd w:id="536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363" w:name="_Toc36757464"/>
      <w:bookmarkStart w:id="5364" w:name="_Toc36837005"/>
      <w:bookmarkStart w:id="5365" w:name="_Toc36843982"/>
      <w:bookmarkStart w:id="5366" w:name="_Toc37068271"/>
      <w:r w:rsidRPr="00F537EB">
        <w:t>–</w:t>
      </w:r>
      <w:r w:rsidRPr="00F537EB">
        <w:tab/>
      </w:r>
      <w:r w:rsidRPr="00F537EB">
        <w:rPr>
          <w:i/>
          <w:iCs/>
        </w:rPr>
        <w:t xml:space="preserve">End of </w:t>
      </w:r>
      <w:r w:rsidRPr="00F537EB">
        <w:rPr>
          <w:i/>
          <w:iCs/>
          <w:noProof/>
        </w:rPr>
        <w:t>PC5-RRC-Definitions</w:t>
      </w:r>
      <w:bookmarkEnd w:id="5363"/>
      <w:bookmarkEnd w:id="5364"/>
      <w:bookmarkEnd w:id="5365"/>
      <w:bookmarkEnd w:id="536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367" w:name="_Toc20426213"/>
      <w:bookmarkStart w:id="5368" w:name="_Toc29321610"/>
      <w:bookmarkStart w:id="5369" w:name="_Toc36757465"/>
      <w:bookmarkStart w:id="5370" w:name="_Toc36837006"/>
      <w:bookmarkStart w:id="5371" w:name="_Toc36843983"/>
      <w:bookmarkStart w:id="5372" w:name="_Toc37068272"/>
      <w:r w:rsidRPr="00F537EB">
        <w:lastRenderedPageBreak/>
        <w:t>7</w:t>
      </w:r>
      <w:r w:rsidRPr="00F537EB">
        <w:tab/>
        <w:t>Variables and constants</w:t>
      </w:r>
      <w:bookmarkEnd w:id="5367"/>
      <w:bookmarkEnd w:id="5368"/>
      <w:bookmarkEnd w:id="5369"/>
      <w:bookmarkEnd w:id="5370"/>
      <w:bookmarkEnd w:id="5371"/>
      <w:bookmarkEnd w:id="5372"/>
    </w:p>
    <w:p w14:paraId="342DCB43" w14:textId="77777777" w:rsidR="002C5D28" w:rsidRPr="00F537EB" w:rsidRDefault="002C5D28" w:rsidP="002C5D28">
      <w:pPr>
        <w:pStyle w:val="2"/>
      </w:pPr>
      <w:bookmarkStart w:id="5373" w:name="_Toc20426214"/>
      <w:bookmarkStart w:id="5374" w:name="_Toc29321611"/>
      <w:bookmarkStart w:id="5375" w:name="_Toc36757466"/>
      <w:bookmarkStart w:id="5376" w:name="_Toc36837007"/>
      <w:bookmarkStart w:id="5377" w:name="_Toc36843984"/>
      <w:bookmarkStart w:id="5378" w:name="_Toc37068273"/>
      <w:r w:rsidRPr="00F537EB">
        <w:t>7.1</w:t>
      </w:r>
      <w:r w:rsidRPr="00F537EB">
        <w:tab/>
        <w:t>Timers</w:t>
      </w:r>
      <w:bookmarkEnd w:id="5373"/>
      <w:bookmarkEnd w:id="5374"/>
      <w:bookmarkEnd w:id="5375"/>
      <w:bookmarkEnd w:id="5376"/>
      <w:bookmarkEnd w:id="5377"/>
      <w:bookmarkEnd w:id="5378"/>
    </w:p>
    <w:p w14:paraId="5BDB92EB" w14:textId="77777777" w:rsidR="002C5D28" w:rsidRPr="00F537EB" w:rsidRDefault="002C5D28" w:rsidP="002C5D28">
      <w:pPr>
        <w:pStyle w:val="3"/>
      </w:pPr>
      <w:bookmarkStart w:id="5379" w:name="_Toc20426215"/>
      <w:bookmarkStart w:id="5380" w:name="_Toc29321612"/>
      <w:bookmarkStart w:id="5381" w:name="_Toc36757467"/>
      <w:bookmarkStart w:id="5382" w:name="_Toc36837008"/>
      <w:bookmarkStart w:id="5383" w:name="_Toc36843985"/>
      <w:bookmarkStart w:id="5384" w:name="_Toc37068274"/>
      <w:r w:rsidRPr="00F537EB">
        <w:t>7.1.1</w:t>
      </w:r>
      <w:r w:rsidRPr="00F537EB">
        <w:tab/>
        <w:t>Timers (Informative)</w:t>
      </w:r>
      <w:bookmarkEnd w:id="5379"/>
      <w:bookmarkEnd w:id="5380"/>
      <w:bookmarkEnd w:id="5381"/>
      <w:bookmarkEnd w:id="5382"/>
      <w:bookmarkEnd w:id="5383"/>
      <w:bookmarkEnd w:id="538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85"/>
            <w:r w:rsidRPr="00F537EB">
              <w:rPr>
                <w:lang w:eastAsia="en-GB"/>
              </w:rPr>
              <w:t>T304</w:t>
            </w:r>
            <w:commentRangeEnd w:id="5385"/>
            <w:r w:rsidR="006D6BEF">
              <w:rPr>
                <w:rStyle w:val="ad"/>
                <w:rFonts w:ascii="Times New Roman" w:eastAsia="宋体" w:hAnsi="Times New Roman"/>
                <w:lang w:eastAsia="en-US"/>
              </w:rPr>
              <w:commentReference w:id="5385"/>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86"/>
            <w:r w:rsidRPr="00F537EB">
              <w:rPr>
                <w:lang w:eastAsia="en-GB"/>
              </w:rPr>
              <w:t>running</w:t>
            </w:r>
            <w:commentRangeEnd w:id="5386"/>
            <w:r w:rsidR="000B3666">
              <w:rPr>
                <w:rStyle w:val="ad"/>
                <w:rFonts w:ascii="Times New Roman" w:eastAsia="宋体" w:hAnsi="Times New Roman"/>
                <w:lang w:eastAsia="en-US"/>
              </w:rPr>
              <w:commentReference w:id="5386"/>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87"/>
            <w:r w:rsidR="00332ED8" w:rsidRPr="00F537EB">
              <w:rPr>
                <w:lang w:eastAsia="en-GB"/>
              </w:rPr>
              <w:t xml:space="preserve"> SCG</w:t>
            </w:r>
            <w:commentRangeEnd w:id="5387"/>
            <w:r w:rsidR="00332ED8">
              <w:rPr>
                <w:rStyle w:val="ad"/>
                <w:rFonts w:ascii="Times New Roman" w:eastAsia="宋体" w:hAnsi="Times New Roman"/>
                <w:lang w:eastAsia="en-US"/>
              </w:rPr>
              <w:commentReference w:id="5387"/>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88"/>
            <w:r w:rsidRPr="00F537EB">
              <w:rPr>
                <w:lang w:eastAsia="en-GB"/>
              </w:rPr>
              <w:t>activated</w:t>
            </w:r>
            <w:commentRangeEnd w:id="5388"/>
            <w:r w:rsidR="00F86042">
              <w:rPr>
                <w:rStyle w:val="ad"/>
                <w:rFonts w:ascii="Times New Roman" w:eastAsia="宋体" w:hAnsi="Times New Roman"/>
                <w:lang w:eastAsia="en-US"/>
              </w:rPr>
              <w:commentReference w:id="5388"/>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389" w:name="_Toc20426216"/>
      <w:bookmarkStart w:id="5390" w:name="_Toc29321613"/>
      <w:bookmarkStart w:id="5391" w:name="_Toc36757468"/>
      <w:bookmarkStart w:id="5392" w:name="_Toc36837009"/>
      <w:bookmarkStart w:id="5393" w:name="_Toc36843986"/>
      <w:bookmarkStart w:id="5394" w:name="_Toc37068275"/>
      <w:r w:rsidRPr="00F537EB">
        <w:t>7.1.2</w:t>
      </w:r>
      <w:r w:rsidRPr="00F537EB">
        <w:tab/>
        <w:t>Timer handling</w:t>
      </w:r>
      <w:bookmarkEnd w:id="5389"/>
      <w:bookmarkEnd w:id="5390"/>
      <w:bookmarkEnd w:id="5391"/>
      <w:bookmarkEnd w:id="5392"/>
      <w:bookmarkEnd w:id="5393"/>
      <w:bookmarkEnd w:id="539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395" w:name="_Toc20426217"/>
      <w:bookmarkStart w:id="5396" w:name="_Toc29321614"/>
      <w:bookmarkStart w:id="5397" w:name="_Toc36757469"/>
      <w:bookmarkStart w:id="5398" w:name="_Toc36837010"/>
      <w:bookmarkStart w:id="5399" w:name="_Toc36843987"/>
      <w:bookmarkStart w:id="5400" w:name="_Toc37068276"/>
      <w:r w:rsidRPr="00F537EB">
        <w:lastRenderedPageBreak/>
        <w:t>7.2</w:t>
      </w:r>
      <w:r w:rsidRPr="00F537EB">
        <w:tab/>
        <w:t>Counters</w:t>
      </w:r>
      <w:bookmarkEnd w:id="5395"/>
      <w:bookmarkEnd w:id="5396"/>
      <w:bookmarkEnd w:id="5397"/>
      <w:bookmarkEnd w:id="5398"/>
      <w:bookmarkEnd w:id="5399"/>
      <w:bookmarkEnd w:id="54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401" w:name="_Toc20426218"/>
      <w:bookmarkStart w:id="5402" w:name="_Toc29321615"/>
      <w:bookmarkStart w:id="5403" w:name="_Toc36757470"/>
      <w:bookmarkStart w:id="5404" w:name="_Toc36837011"/>
      <w:bookmarkStart w:id="5405" w:name="_Toc36843988"/>
      <w:bookmarkStart w:id="5406" w:name="_Toc37068277"/>
      <w:r w:rsidRPr="00F537EB">
        <w:t>7.3</w:t>
      </w:r>
      <w:r w:rsidRPr="00F537EB">
        <w:tab/>
        <w:t>Constants</w:t>
      </w:r>
      <w:bookmarkEnd w:id="5401"/>
      <w:bookmarkEnd w:id="5402"/>
      <w:bookmarkEnd w:id="5403"/>
      <w:bookmarkEnd w:id="5404"/>
      <w:bookmarkEnd w:id="5405"/>
      <w:bookmarkEnd w:id="54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407" w:name="_Toc20426219"/>
      <w:bookmarkStart w:id="5408" w:name="_Toc29321616"/>
      <w:bookmarkStart w:id="5409" w:name="_Toc36757471"/>
      <w:bookmarkStart w:id="5410" w:name="_Toc36837012"/>
      <w:bookmarkStart w:id="5411" w:name="_Toc36843989"/>
      <w:bookmarkStart w:id="5412" w:name="_Toc37068278"/>
      <w:r w:rsidRPr="00F537EB">
        <w:rPr>
          <w:rFonts w:eastAsia="MS Mincho"/>
        </w:rPr>
        <w:t>7.4</w:t>
      </w:r>
      <w:r w:rsidRPr="00F537EB">
        <w:rPr>
          <w:rFonts w:eastAsia="MS Mincho"/>
        </w:rPr>
        <w:tab/>
        <w:t>UE variables</w:t>
      </w:r>
      <w:bookmarkEnd w:id="5407"/>
      <w:bookmarkEnd w:id="5408"/>
      <w:bookmarkEnd w:id="5409"/>
      <w:bookmarkEnd w:id="5410"/>
      <w:bookmarkEnd w:id="5411"/>
      <w:bookmarkEnd w:id="541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413" w:name="_Toc20426220"/>
      <w:bookmarkStart w:id="5414" w:name="_Toc29321617"/>
      <w:bookmarkStart w:id="5415" w:name="_Toc36757472"/>
      <w:bookmarkStart w:id="5416" w:name="_Toc36837013"/>
      <w:bookmarkStart w:id="5417" w:name="_Toc36843990"/>
      <w:bookmarkStart w:id="541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13"/>
      <w:bookmarkEnd w:id="5414"/>
      <w:bookmarkEnd w:id="5415"/>
      <w:bookmarkEnd w:id="5416"/>
      <w:bookmarkEnd w:id="5417"/>
      <w:bookmarkEnd w:id="541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419" w:name="_Toc36757473"/>
      <w:bookmarkStart w:id="5420" w:name="_Toc36837014"/>
      <w:bookmarkStart w:id="5421" w:name="_Toc36843991"/>
      <w:bookmarkStart w:id="5422" w:name="_Toc37068280"/>
      <w:bookmarkStart w:id="5423" w:name="_Toc20426221"/>
      <w:bookmarkStart w:id="5424" w:name="_Toc29321618"/>
      <w:r w:rsidRPr="00F537EB">
        <w:rPr>
          <w:rFonts w:eastAsia="MS Mincho"/>
        </w:rPr>
        <w:t>–</w:t>
      </w:r>
      <w:r w:rsidRPr="00F537EB">
        <w:rPr>
          <w:rFonts w:eastAsia="MS Mincho"/>
        </w:rPr>
        <w:tab/>
      </w:r>
      <w:r w:rsidRPr="00F537EB">
        <w:rPr>
          <w:rFonts w:eastAsia="MS Mincho"/>
          <w:i/>
        </w:rPr>
        <w:t>VarConditionalConfig</w:t>
      </w:r>
      <w:bookmarkEnd w:id="5419"/>
      <w:bookmarkEnd w:id="5420"/>
      <w:bookmarkEnd w:id="5421"/>
      <w:bookmarkEnd w:id="5422"/>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425" w:name="_Toc20487656"/>
      <w:bookmarkStart w:id="5426" w:name="_Toc36757474"/>
      <w:bookmarkStart w:id="5427" w:name="_Toc36837015"/>
      <w:bookmarkStart w:id="5428" w:name="_Toc36843992"/>
      <w:bookmarkStart w:id="5429" w:name="_Toc37068281"/>
      <w:r w:rsidRPr="00F537EB">
        <w:t>–</w:t>
      </w:r>
      <w:r w:rsidRPr="00F537EB">
        <w:tab/>
      </w:r>
      <w:r w:rsidRPr="00F537EB">
        <w:rPr>
          <w:i/>
        </w:rPr>
        <w:t>VarConnEstFailReport</w:t>
      </w:r>
      <w:bookmarkEnd w:id="5425"/>
      <w:bookmarkEnd w:id="5426"/>
      <w:bookmarkEnd w:id="5427"/>
      <w:bookmarkEnd w:id="5428"/>
      <w:bookmarkEnd w:id="5429"/>
      <w:commentRangeStart w:id="5430"/>
      <w:commentRangeEnd w:id="5430"/>
      <w:r w:rsidR="00173E0B">
        <w:rPr>
          <w:rStyle w:val="ad"/>
          <w:rFonts w:ascii="Times New Roman" w:eastAsiaTheme="minorEastAsia" w:hAnsi="Times New Roman"/>
          <w:lang w:eastAsia="en-US"/>
        </w:rPr>
        <w:commentReference w:id="5430"/>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31"/>
      <w:r w:rsidRPr="00F537EB">
        <w:rPr>
          <w:iCs/>
        </w:rPr>
        <w:t>failure</w:t>
      </w:r>
      <w:commentRangeEnd w:id="5431"/>
      <w:r w:rsidR="00C47852">
        <w:rPr>
          <w:rStyle w:val="ad"/>
          <w:rFonts w:eastAsia="宋体"/>
          <w:lang w:eastAsia="en-US"/>
        </w:rPr>
        <w:commentReference w:id="5431"/>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32"/>
      <w:r w:rsidRPr="00F537EB">
        <w:t>r16</w:t>
      </w:r>
      <w:commentRangeEnd w:id="5432"/>
      <w:r w:rsidR="0092112C">
        <w:rPr>
          <w:rStyle w:val="ad"/>
          <w:rFonts w:ascii="Times New Roman" w:eastAsia="宋体" w:hAnsi="Times New Roman"/>
          <w:noProof w:val="0"/>
          <w:lang w:eastAsia="en-US"/>
        </w:rPr>
        <w:commentReference w:id="5432"/>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433" w:name="_Toc20487657"/>
      <w:bookmarkStart w:id="5434" w:name="_Toc36757475"/>
      <w:bookmarkStart w:id="5435" w:name="_Toc36837016"/>
      <w:bookmarkStart w:id="5436" w:name="_Toc36843993"/>
      <w:bookmarkStart w:id="5437" w:name="_Toc37068282"/>
      <w:r w:rsidRPr="00F537EB">
        <w:t>–</w:t>
      </w:r>
      <w:r w:rsidRPr="00F537EB">
        <w:tab/>
      </w:r>
      <w:commentRangeStart w:id="5438"/>
      <w:r w:rsidRPr="00F537EB">
        <w:rPr>
          <w:i/>
        </w:rPr>
        <w:t>VarLogMeasConfig</w:t>
      </w:r>
      <w:bookmarkEnd w:id="5433"/>
      <w:bookmarkEnd w:id="5434"/>
      <w:bookmarkEnd w:id="5435"/>
      <w:bookmarkEnd w:id="5436"/>
      <w:bookmarkEnd w:id="5437"/>
      <w:commentRangeEnd w:id="5438"/>
      <w:r w:rsidR="00D73404">
        <w:rPr>
          <w:rStyle w:val="ad"/>
          <w:rFonts w:ascii="Times New Roman" w:eastAsia="宋体" w:hAnsi="Times New Roman"/>
          <w:lang w:eastAsia="en-US"/>
        </w:rPr>
        <w:commentReference w:id="5438"/>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39"/>
      <w:r w:rsidRPr="00F537EB">
        <w:t>r16</w:t>
      </w:r>
      <w:commentRangeEnd w:id="5439"/>
      <w:r w:rsidR="00C47852">
        <w:rPr>
          <w:rStyle w:val="ad"/>
          <w:rFonts w:ascii="Times New Roman" w:eastAsia="宋体" w:hAnsi="Times New Roman"/>
          <w:noProof w:val="0"/>
          <w:lang w:eastAsia="en-US"/>
        </w:rPr>
        <w:commentReference w:id="5439"/>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440" w:name="_Toc20487658"/>
      <w:bookmarkStart w:id="5441" w:name="_Toc36757476"/>
      <w:bookmarkStart w:id="5442" w:name="_Toc36837017"/>
      <w:bookmarkStart w:id="5443" w:name="_Toc36843994"/>
      <w:bookmarkStart w:id="5444" w:name="_Toc37068283"/>
      <w:r w:rsidRPr="00F537EB">
        <w:t>–</w:t>
      </w:r>
      <w:r w:rsidRPr="00F537EB">
        <w:tab/>
      </w:r>
      <w:r w:rsidRPr="00F537EB">
        <w:rPr>
          <w:i/>
        </w:rPr>
        <w:t>VarLogMeasReport</w:t>
      </w:r>
      <w:bookmarkEnd w:id="5440"/>
      <w:bookmarkEnd w:id="5441"/>
      <w:bookmarkEnd w:id="5442"/>
      <w:bookmarkEnd w:id="5443"/>
      <w:bookmarkEnd w:id="544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445" w:name="_Toc20426222"/>
      <w:bookmarkStart w:id="5446" w:name="_Toc29321619"/>
      <w:bookmarkStart w:id="5447" w:name="_Toc36757477"/>
      <w:bookmarkStart w:id="5448" w:name="_Toc36837018"/>
      <w:bookmarkStart w:id="5449" w:name="_Toc36843995"/>
      <w:bookmarkStart w:id="5450" w:name="_Toc37068284"/>
      <w:bookmarkEnd w:id="5423"/>
      <w:bookmarkEnd w:id="5424"/>
      <w:r w:rsidRPr="00F537EB">
        <w:rPr>
          <w:rFonts w:eastAsia="MS Mincho"/>
        </w:rPr>
        <w:t>–</w:t>
      </w:r>
      <w:r w:rsidRPr="00F537EB">
        <w:rPr>
          <w:rFonts w:eastAsia="MS Mincho"/>
        </w:rPr>
        <w:tab/>
      </w:r>
      <w:r w:rsidRPr="00F537EB">
        <w:rPr>
          <w:rFonts w:eastAsia="MS Mincho"/>
          <w:i/>
        </w:rPr>
        <w:t>VarMeasConfig</w:t>
      </w:r>
      <w:bookmarkEnd w:id="5445"/>
      <w:bookmarkEnd w:id="5446"/>
      <w:bookmarkEnd w:id="5447"/>
      <w:bookmarkEnd w:id="5448"/>
      <w:bookmarkEnd w:id="5449"/>
      <w:bookmarkEnd w:id="5450"/>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451" w:name="_Toc36757478"/>
      <w:bookmarkStart w:id="5452" w:name="_Toc36837019"/>
      <w:bookmarkStart w:id="5453" w:name="_Toc36843996"/>
      <w:bookmarkStart w:id="5454" w:name="_Toc37068285"/>
      <w:r w:rsidRPr="00F537EB">
        <w:rPr>
          <w:rFonts w:eastAsia="MS Mincho"/>
        </w:rPr>
        <w:t>–</w:t>
      </w:r>
      <w:r w:rsidRPr="00F537EB">
        <w:rPr>
          <w:rFonts w:eastAsia="MS Mincho"/>
        </w:rPr>
        <w:tab/>
      </w:r>
      <w:r w:rsidRPr="00F537EB">
        <w:rPr>
          <w:rFonts w:eastAsia="MS Mincho"/>
          <w:i/>
          <w:iCs/>
        </w:rPr>
        <w:t>VarMeasConfigSL</w:t>
      </w:r>
      <w:bookmarkEnd w:id="5451"/>
      <w:bookmarkEnd w:id="5452"/>
      <w:bookmarkEnd w:id="5453"/>
      <w:bookmarkEnd w:id="5454"/>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455" w:name="_Toc36757479"/>
      <w:bookmarkStart w:id="5456" w:name="_Toc36837020"/>
      <w:bookmarkStart w:id="5457" w:name="_Toc36843997"/>
      <w:bookmarkStart w:id="5458" w:name="_Toc37068286"/>
      <w:r w:rsidRPr="00F537EB">
        <w:t>–</w:t>
      </w:r>
      <w:r w:rsidRPr="00F537EB">
        <w:tab/>
      </w:r>
      <w:r w:rsidRPr="00F537EB">
        <w:rPr>
          <w:i/>
          <w:iCs/>
          <w:lang w:eastAsia="x-none"/>
        </w:rPr>
        <w:t>VarMeasIdleConfig</w:t>
      </w:r>
      <w:bookmarkEnd w:id="5455"/>
      <w:bookmarkEnd w:id="5456"/>
      <w:bookmarkEnd w:id="5457"/>
      <w:bookmarkEnd w:id="5458"/>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59" w:name="_Hlk29283414"/>
      <w:r w:rsidRPr="00F537EB">
        <w:t>validityAreaList-r16          ValidityAreaList-r16                  OPTIONAL</w:t>
      </w:r>
    </w:p>
    <w:bookmarkEnd w:id="545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460" w:name="_Toc5272860"/>
      <w:bookmarkStart w:id="5461" w:name="_Toc36757480"/>
      <w:bookmarkStart w:id="5462" w:name="_Toc36837021"/>
      <w:bookmarkStart w:id="5463" w:name="_Toc36843998"/>
      <w:bookmarkStart w:id="5464" w:name="_Toc37068287"/>
      <w:r w:rsidRPr="00F537EB">
        <w:t>–</w:t>
      </w:r>
      <w:r w:rsidRPr="00F537EB">
        <w:tab/>
      </w:r>
      <w:r w:rsidRPr="00F537EB">
        <w:rPr>
          <w:i/>
          <w:iCs/>
          <w:lang w:eastAsia="x-none"/>
        </w:rPr>
        <w:t>Var</w:t>
      </w:r>
      <w:r w:rsidRPr="00F537EB">
        <w:rPr>
          <w:i/>
          <w:iCs/>
          <w:noProof/>
          <w:lang w:eastAsia="x-none"/>
        </w:rPr>
        <w:t>MeasIdleReport</w:t>
      </w:r>
      <w:bookmarkEnd w:id="5460"/>
      <w:bookmarkEnd w:id="5461"/>
      <w:bookmarkEnd w:id="5462"/>
      <w:bookmarkEnd w:id="5463"/>
      <w:bookmarkEnd w:id="5464"/>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465" w:name="_Toc20426223"/>
      <w:bookmarkStart w:id="5466" w:name="_Toc29321620"/>
      <w:bookmarkStart w:id="5467" w:name="_Toc36757481"/>
      <w:bookmarkStart w:id="5468" w:name="_Toc36837022"/>
      <w:bookmarkStart w:id="5469" w:name="_Toc36843999"/>
      <w:bookmarkStart w:id="5470" w:name="_Toc37068288"/>
      <w:r w:rsidRPr="00F537EB">
        <w:rPr>
          <w:rFonts w:eastAsia="MS Mincho"/>
        </w:rPr>
        <w:lastRenderedPageBreak/>
        <w:t>–</w:t>
      </w:r>
      <w:r w:rsidRPr="00F537EB">
        <w:rPr>
          <w:rFonts w:eastAsia="MS Mincho"/>
        </w:rPr>
        <w:tab/>
      </w:r>
      <w:r w:rsidRPr="00F537EB">
        <w:rPr>
          <w:rFonts w:eastAsia="MS Mincho"/>
          <w:i/>
        </w:rPr>
        <w:t>VarMeasReportList</w:t>
      </w:r>
      <w:bookmarkEnd w:id="5465"/>
      <w:bookmarkEnd w:id="5466"/>
      <w:bookmarkEnd w:id="5467"/>
      <w:bookmarkEnd w:id="5468"/>
      <w:bookmarkEnd w:id="5469"/>
      <w:bookmarkEnd w:id="5470"/>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471" w:name="_Toc36757482"/>
      <w:bookmarkStart w:id="5472" w:name="_Toc36837023"/>
      <w:bookmarkStart w:id="5473" w:name="_Toc36844000"/>
      <w:bookmarkStart w:id="5474" w:name="_Toc37068289"/>
      <w:r w:rsidRPr="00F537EB">
        <w:rPr>
          <w:rFonts w:eastAsia="MS Mincho"/>
        </w:rPr>
        <w:t>–</w:t>
      </w:r>
      <w:r w:rsidRPr="00F537EB">
        <w:rPr>
          <w:rFonts w:eastAsia="MS Mincho"/>
        </w:rPr>
        <w:tab/>
      </w:r>
      <w:r w:rsidRPr="00F537EB">
        <w:rPr>
          <w:rFonts w:eastAsia="MS Mincho"/>
          <w:i/>
          <w:iCs/>
        </w:rPr>
        <w:t>VarMeasReportListSL</w:t>
      </w:r>
      <w:bookmarkEnd w:id="5471"/>
      <w:bookmarkEnd w:id="5472"/>
      <w:bookmarkEnd w:id="5473"/>
      <w:bookmarkEnd w:id="5474"/>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475" w:name="_Toc20487663"/>
      <w:bookmarkStart w:id="5476" w:name="_Toc36757483"/>
      <w:bookmarkStart w:id="5477" w:name="_Toc36837024"/>
      <w:bookmarkStart w:id="5478" w:name="_Toc36844001"/>
      <w:bookmarkStart w:id="5479" w:name="_Toc37068290"/>
      <w:r w:rsidRPr="00F537EB">
        <w:t>–</w:t>
      </w:r>
      <w:r w:rsidRPr="00F537EB">
        <w:tab/>
      </w:r>
      <w:r w:rsidRPr="00F537EB">
        <w:rPr>
          <w:i/>
        </w:rPr>
        <w:t>VarMobilityHistoryReport</w:t>
      </w:r>
      <w:bookmarkEnd w:id="5475"/>
      <w:bookmarkEnd w:id="5476"/>
      <w:bookmarkEnd w:id="5477"/>
      <w:bookmarkEnd w:id="5478"/>
      <w:bookmarkEnd w:id="547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480" w:name="_Toc36757484"/>
      <w:bookmarkStart w:id="5481" w:name="_Toc36837025"/>
      <w:bookmarkStart w:id="5482" w:name="_Toc36844002"/>
      <w:bookmarkStart w:id="5483" w:name="_Toc37068291"/>
      <w:bookmarkStart w:id="5484" w:name="_Toc20426224"/>
      <w:bookmarkStart w:id="5485" w:name="_Toc29321621"/>
      <w:r w:rsidRPr="00F537EB">
        <w:rPr>
          <w:rFonts w:eastAsia="MS Mincho"/>
        </w:rPr>
        <w:t>–</w:t>
      </w:r>
      <w:r w:rsidRPr="00F537EB">
        <w:rPr>
          <w:rFonts w:eastAsia="MS Mincho"/>
        </w:rPr>
        <w:tab/>
      </w:r>
      <w:r w:rsidRPr="00F537EB">
        <w:rPr>
          <w:rFonts w:eastAsia="MS Mincho"/>
          <w:i/>
        </w:rPr>
        <w:t>VarPendingRNA-Update</w:t>
      </w:r>
      <w:bookmarkEnd w:id="5480"/>
      <w:bookmarkEnd w:id="5481"/>
      <w:bookmarkEnd w:id="5482"/>
      <w:bookmarkEnd w:id="548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486" w:name="_Toc36757485"/>
      <w:bookmarkStart w:id="5487" w:name="_Toc36837026"/>
      <w:bookmarkStart w:id="5488" w:name="_Toc36844003"/>
      <w:bookmarkStart w:id="5489" w:name="_Toc37068292"/>
      <w:r w:rsidRPr="00A438AA">
        <w:rPr>
          <w:lang w:val="sv-SE"/>
        </w:rPr>
        <w:lastRenderedPageBreak/>
        <w:t>–</w:t>
      </w:r>
      <w:r w:rsidRPr="00A438AA">
        <w:rPr>
          <w:lang w:val="sv-SE"/>
        </w:rPr>
        <w:tab/>
      </w:r>
      <w:r w:rsidRPr="00A438AA">
        <w:rPr>
          <w:i/>
          <w:lang w:val="sv-SE"/>
        </w:rPr>
        <w:t>VarRA-Report</w:t>
      </w:r>
      <w:bookmarkEnd w:id="5486"/>
      <w:bookmarkEnd w:id="5487"/>
      <w:bookmarkEnd w:id="5488"/>
      <w:bookmarkEnd w:id="5489"/>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490" w:name="_Toc36757486"/>
      <w:bookmarkStart w:id="5491" w:name="_Toc36837027"/>
      <w:bookmarkStart w:id="5492" w:name="_Toc36844004"/>
      <w:bookmarkStart w:id="5493" w:name="_Toc37068293"/>
      <w:r w:rsidRPr="00F537EB">
        <w:t>–</w:t>
      </w:r>
      <w:r w:rsidRPr="00F537EB">
        <w:tab/>
      </w:r>
      <w:r w:rsidRPr="00F537EB">
        <w:rPr>
          <w:i/>
        </w:rPr>
        <w:t>VarResumeMAC-Input</w:t>
      </w:r>
      <w:bookmarkEnd w:id="5484"/>
      <w:bookmarkEnd w:id="5485"/>
      <w:bookmarkEnd w:id="5490"/>
      <w:bookmarkEnd w:id="5491"/>
      <w:bookmarkEnd w:id="5492"/>
      <w:bookmarkEnd w:id="5493"/>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494" w:name="_Toc36757487"/>
      <w:bookmarkStart w:id="5495" w:name="_Toc36837028"/>
      <w:bookmarkStart w:id="5496" w:name="_Toc36844005"/>
      <w:bookmarkStart w:id="5497" w:name="_Toc37068294"/>
      <w:r w:rsidRPr="00F537EB">
        <w:t>–</w:t>
      </w:r>
      <w:r w:rsidRPr="00F537EB">
        <w:tab/>
      </w:r>
      <w:r w:rsidRPr="00F537EB">
        <w:rPr>
          <w:i/>
        </w:rPr>
        <w:t>VarRLF-Report</w:t>
      </w:r>
      <w:bookmarkEnd w:id="5494"/>
      <w:bookmarkEnd w:id="5495"/>
      <w:bookmarkEnd w:id="5496"/>
      <w:bookmarkEnd w:id="5497"/>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498" w:name="_Toc20426225"/>
      <w:bookmarkStart w:id="5499" w:name="_Toc29321622"/>
      <w:bookmarkStart w:id="5500" w:name="_Toc36757488"/>
      <w:bookmarkStart w:id="5501" w:name="_Toc36837029"/>
      <w:bookmarkStart w:id="5502" w:name="_Toc36844006"/>
      <w:bookmarkStart w:id="5503" w:name="_Toc37068295"/>
      <w:r w:rsidRPr="00F537EB">
        <w:t>–</w:t>
      </w:r>
      <w:r w:rsidRPr="00F537EB">
        <w:tab/>
      </w:r>
      <w:r w:rsidRPr="00F537EB">
        <w:rPr>
          <w:i/>
        </w:rPr>
        <w:t>VarShortMAC-Input</w:t>
      </w:r>
      <w:bookmarkEnd w:id="5498"/>
      <w:bookmarkEnd w:id="5499"/>
      <w:bookmarkEnd w:id="5500"/>
      <w:bookmarkEnd w:id="5501"/>
      <w:bookmarkEnd w:id="5502"/>
      <w:bookmarkEnd w:id="5503"/>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504" w:name="_Toc20426226"/>
      <w:bookmarkStart w:id="5505" w:name="_Toc29321623"/>
      <w:bookmarkStart w:id="5506" w:name="_Toc36757489"/>
      <w:bookmarkStart w:id="5507" w:name="_Toc36837030"/>
      <w:bookmarkStart w:id="5508" w:name="_Toc36844007"/>
      <w:bookmarkStart w:id="5509" w:name="_Toc37068296"/>
      <w:r w:rsidRPr="00F537EB">
        <w:rPr>
          <w:rFonts w:eastAsia="MS Mincho"/>
        </w:rPr>
        <w:t>–</w:t>
      </w:r>
      <w:r w:rsidRPr="00F537EB">
        <w:rPr>
          <w:rFonts w:eastAsia="MS Mincho"/>
        </w:rPr>
        <w:tab/>
        <w:t xml:space="preserve">End of </w:t>
      </w:r>
      <w:r w:rsidRPr="00F537EB">
        <w:rPr>
          <w:rFonts w:eastAsia="MS Mincho"/>
          <w:i/>
        </w:rPr>
        <w:t>NR-UE-Variables</w:t>
      </w:r>
      <w:bookmarkEnd w:id="5504"/>
      <w:bookmarkEnd w:id="5505"/>
      <w:bookmarkEnd w:id="5506"/>
      <w:bookmarkEnd w:id="5507"/>
      <w:bookmarkEnd w:id="5508"/>
      <w:bookmarkEnd w:id="550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510" w:name="_Toc20426227"/>
      <w:bookmarkStart w:id="5511" w:name="_Toc29321624"/>
      <w:bookmarkStart w:id="5512" w:name="_Toc36757490"/>
      <w:bookmarkStart w:id="5513" w:name="_Toc36837031"/>
      <w:bookmarkStart w:id="5514" w:name="_Toc36844008"/>
      <w:bookmarkStart w:id="5515" w:name="_Toc37068297"/>
      <w:r w:rsidRPr="00F537EB">
        <w:lastRenderedPageBreak/>
        <w:t>8</w:t>
      </w:r>
      <w:r w:rsidRPr="00F537EB">
        <w:tab/>
        <w:t>Protocol data unit abstract syntax</w:t>
      </w:r>
      <w:bookmarkEnd w:id="5510"/>
      <w:bookmarkEnd w:id="5511"/>
      <w:bookmarkEnd w:id="5512"/>
      <w:bookmarkEnd w:id="5513"/>
      <w:bookmarkEnd w:id="5514"/>
      <w:bookmarkEnd w:id="5515"/>
    </w:p>
    <w:p w14:paraId="06B9DDFD" w14:textId="77777777" w:rsidR="002C5D28" w:rsidRPr="00F537EB" w:rsidRDefault="002C5D28" w:rsidP="002C5D28">
      <w:pPr>
        <w:pStyle w:val="2"/>
      </w:pPr>
      <w:bookmarkStart w:id="5516" w:name="_Toc20426228"/>
      <w:bookmarkStart w:id="5517" w:name="_Toc29321625"/>
      <w:bookmarkStart w:id="5518" w:name="_Toc36757491"/>
      <w:bookmarkStart w:id="5519" w:name="_Toc36837032"/>
      <w:bookmarkStart w:id="5520" w:name="_Toc36844009"/>
      <w:bookmarkStart w:id="5521" w:name="_Toc37068298"/>
      <w:r w:rsidRPr="00F537EB">
        <w:t>8.1</w:t>
      </w:r>
      <w:r w:rsidRPr="00F537EB">
        <w:tab/>
        <w:t>General</w:t>
      </w:r>
      <w:bookmarkEnd w:id="5516"/>
      <w:bookmarkEnd w:id="5517"/>
      <w:bookmarkEnd w:id="5518"/>
      <w:bookmarkEnd w:id="5519"/>
      <w:bookmarkEnd w:id="5520"/>
      <w:bookmarkEnd w:id="552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522" w:name="_Toc20426229"/>
      <w:bookmarkStart w:id="5523" w:name="_Toc29321626"/>
      <w:bookmarkStart w:id="5524" w:name="_Toc36757492"/>
      <w:bookmarkStart w:id="5525" w:name="_Toc36837033"/>
      <w:bookmarkStart w:id="5526" w:name="_Toc36844010"/>
      <w:bookmarkStart w:id="5527" w:name="_Toc37068299"/>
      <w:r w:rsidRPr="00F537EB">
        <w:t>8.2</w:t>
      </w:r>
      <w:r w:rsidRPr="00F537EB">
        <w:tab/>
        <w:t>Structure of encoded RRC messages</w:t>
      </w:r>
      <w:bookmarkEnd w:id="5522"/>
      <w:bookmarkEnd w:id="5523"/>
      <w:bookmarkEnd w:id="5524"/>
      <w:bookmarkEnd w:id="5525"/>
      <w:bookmarkEnd w:id="5526"/>
      <w:bookmarkEnd w:id="552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528" w:name="_Toc20426230"/>
      <w:bookmarkStart w:id="5529" w:name="_Toc29321627"/>
      <w:bookmarkStart w:id="5530" w:name="_Toc36757493"/>
      <w:bookmarkStart w:id="5531" w:name="_Toc36837034"/>
      <w:bookmarkStart w:id="5532" w:name="_Toc36844011"/>
      <w:bookmarkStart w:id="5533" w:name="_Toc37068300"/>
      <w:r w:rsidRPr="00F537EB">
        <w:t>8.3</w:t>
      </w:r>
      <w:r w:rsidRPr="00F537EB">
        <w:tab/>
        <w:t>Basic production</w:t>
      </w:r>
      <w:bookmarkEnd w:id="5528"/>
      <w:bookmarkEnd w:id="5529"/>
      <w:bookmarkEnd w:id="5530"/>
      <w:bookmarkEnd w:id="5531"/>
      <w:bookmarkEnd w:id="5532"/>
      <w:bookmarkEnd w:id="553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534" w:name="_Toc20426231"/>
      <w:bookmarkStart w:id="5535" w:name="_Toc29321628"/>
      <w:bookmarkStart w:id="5536" w:name="_Toc36757494"/>
      <w:bookmarkStart w:id="5537" w:name="_Toc36837035"/>
      <w:bookmarkStart w:id="5538" w:name="_Toc36844012"/>
      <w:bookmarkStart w:id="5539" w:name="_Toc37068301"/>
      <w:r w:rsidRPr="00F537EB">
        <w:t>8.4</w:t>
      </w:r>
      <w:r w:rsidRPr="00F537EB">
        <w:tab/>
        <w:t>Extension</w:t>
      </w:r>
      <w:bookmarkEnd w:id="5534"/>
      <w:bookmarkEnd w:id="5535"/>
      <w:bookmarkEnd w:id="5536"/>
      <w:bookmarkEnd w:id="5537"/>
      <w:bookmarkEnd w:id="5538"/>
      <w:bookmarkEnd w:id="553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540" w:name="_Toc20426232"/>
      <w:bookmarkStart w:id="5541" w:name="_Toc29321629"/>
      <w:bookmarkStart w:id="5542" w:name="_Toc36757495"/>
      <w:bookmarkStart w:id="5543" w:name="_Toc36837036"/>
      <w:bookmarkStart w:id="5544" w:name="_Toc36844013"/>
      <w:bookmarkStart w:id="5545" w:name="_Toc37068302"/>
      <w:r w:rsidRPr="00F537EB">
        <w:t>8.5</w:t>
      </w:r>
      <w:r w:rsidRPr="00F537EB">
        <w:tab/>
        <w:t>Padding</w:t>
      </w:r>
      <w:bookmarkEnd w:id="5540"/>
      <w:bookmarkEnd w:id="5541"/>
      <w:bookmarkEnd w:id="5542"/>
      <w:bookmarkEnd w:id="5543"/>
      <w:bookmarkEnd w:id="5544"/>
      <w:bookmarkEnd w:id="554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18" o:title=""/>
          </v:shape>
          <o:OLEObject Type="Embed" ProgID="Word.Picture.8" ShapeID="_x0000_i1078" DrawAspect="Content" ObjectID="_1648360138"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546" w:name="_Toc20426233"/>
      <w:bookmarkStart w:id="5547" w:name="_Toc29321630"/>
      <w:bookmarkStart w:id="5548" w:name="_Toc36757496"/>
      <w:bookmarkStart w:id="5549" w:name="_Toc36837037"/>
      <w:bookmarkStart w:id="5550" w:name="_Toc36844014"/>
      <w:bookmarkStart w:id="5551" w:name="_Toc37068303"/>
      <w:r w:rsidRPr="00F537EB">
        <w:t>9</w:t>
      </w:r>
      <w:r w:rsidRPr="00F537EB">
        <w:tab/>
        <w:t>Specified and default radio configurations</w:t>
      </w:r>
      <w:bookmarkEnd w:id="5546"/>
      <w:bookmarkEnd w:id="5547"/>
      <w:bookmarkEnd w:id="5548"/>
      <w:bookmarkEnd w:id="5549"/>
      <w:bookmarkEnd w:id="5550"/>
      <w:bookmarkEnd w:id="555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552" w:name="_Toc20426234"/>
      <w:bookmarkStart w:id="5553" w:name="_Toc29321631"/>
      <w:bookmarkStart w:id="5554" w:name="_Toc36757497"/>
      <w:bookmarkStart w:id="5555" w:name="_Toc36837038"/>
      <w:bookmarkStart w:id="5556" w:name="_Toc36844015"/>
      <w:bookmarkStart w:id="5557" w:name="_Toc37068304"/>
      <w:r w:rsidRPr="00F537EB">
        <w:t>9.1</w:t>
      </w:r>
      <w:r w:rsidRPr="00F537EB">
        <w:tab/>
        <w:t>Specified configurations</w:t>
      </w:r>
      <w:bookmarkEnd w:id="5552"/>
      <w:bookmarkEnd w:id="5553"/>
      <w:bookmarkEnd w:id="5554"/>
      <w:bookmarkEnd w:id="5555"/>
      <w:bookmarkEnd w:id="5556"/>
      <w:bookmarkEnd w:id="5557"/>
    </w:p>
    <w:p w14:paraId="7ABFAFDE" w14:textId="77777777" w:rsidR="002C5D28" w:rsidRPr="00F537EB" w:rsidRDefault="002C5D28" w:rsidP="002C5D28">
      <w:pPr>
        <w:pStyle w:val="3"/>
      </w:pPr>
      <w:bookmarkStart w:id="5558" w:name="_Toc20426235"/>
      <w:bookmarkStart w:id="5559" w:name="_Toc29321632"/>
      <w:bookmarkStart w:id="5560" w:name="_Toc36757498"/>
      <w:bookmarkStart w:id="5561" w:name="_Toc36837039"/>
      <w:bookmarkStart w:id="5562" w:name="_Toc36844016"/>
      <w:bookmarkStart w:id="5563" w:name="_Toc37068305"/>
      <w:r w:rsidRPr="00F537EB">
        <w:t>9.1.1</w:t>
      </w:r>
      <w:r w:rsidRPr="00F537EB">
        <w:tab/>
        <w:t>Logical channel configurations</w:t>
      </w:r>
      <w:bookmarkEnd w:id="5558"/>
      <w:bookmarkEnd w:id="5559"/>
      <w:bookmarkEnd w:id="5560"/>
      <w:bookmarkEnd w:id="5561"/>
      <w:bookmarkEnd w:id="5562"/>
      <w:bookmarkEnd w:id="5563"/>
    </w:p>
    <w:p w14:paraId="26CADBE6" w14:textId="77777777" w:rsidR="002C5D28" w:rsidRPr="00F537EB" w:rsidRDefault="002C5D28" w:rsidP="002C5D28">
      <w:pPr>
        <w:pStyle w:val="4"/>
      </w:pPr>
      <w:bookmarkStart w:id="5564" w:name="_Toc20426236"/>
      <w:bookmarkStart w:id="5565" w:name="_Toc29321633"/>
      <w:bookmarkStart w:id="5566" w:name="_Toc36757499"/>
      <w:bookmarkStart w:id="5567" w:name="_Toc36837040"/>
      <w:bookmarkStart w:id="5568" w:name="_Toc36844017"/>
      <w:bookmarkStart w:id="5569" w:name="_Toc37068306"/>
      <w:r w:rsidRPr="00F537EB">
        <w:t>9.1.1.1</w:t>
      </w:r>
      <w:r w:rsidRPr="00F537EB">
        <w:tab/>
        <w:t>BCCH configuration</w:t>
      </w:r>
      <w:bookmarkEnd w:id="5564"/>
      <w:bookmarkEnd w:id="5565"/>
      <w:bookmarkEnd w:id="5566"/>
      <w:bookmarkEnd w:id="5567"/>
      <w:bookmarkEnd w:id="5568"/>
      <w:bookmarkEnd w:id="556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570" w:name="_Toc20426237"/>
      <w:bookmarkStart w:id="5571" w:name="_Toc29321634"/>
      <w:bookmarkStart w:id="5572" w:name="_Toc36757500"/>
      <w:bookmarkStart w:id="5573" w:name="_Toc36837041"/>
      <w:bookmarkStart w:id="5574" w:name="_Toc36844018"/>
      <w:bookmarkStart w:id="5575" w:name="_Toc37068307"/>
      <w:r w:rsidRPr="00F537EB">
        <w:lastRenderedPageBreak/>
        <w:t>9.1.1.2</w:t>
      </w:r>
      <w:r w:rsidRPr="00F537EB">
        <w:tab/>
        <w:t>CCCH configuration</w:t>
      </w:r>
      <w:bookmarkEnd w:id="5570"/>
      <w:bookmarkEnd w:id="5571"/>
      <w:bookmarkEnd w:id="5572"/>
      <w:bookmarkEnd w:id="5573"/>
      <w:bookmarkEnd w:id="5574"/>
      <w:bookmarkEnd w:id="557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576" w:name="_Toc20426238"/>
      <w:bookmarkStart w:id="5577" w:name="_Toc29321635"/>
      <w:bookmarkStart w:id="5578" w:name="_Toc36757501"/>
      <w:bookmarkStart w:id="5579" w:name="_Toc36837042"/>
      <w:bookmarkStart w:id="5580" w:name="_Toc36844019"/>
      <w:bookmarkStart w:id="5581" w:name="_Toc37068308"/>
      <w:r w:rsidRPr="00F537EB">
        <w:t>9.1.1.3</w:t>
      </w:r>
      <w:r w:rsidRPr="00F537EB">
        <w:tab/>
        <w:t>PCCH configuration</w:t>
      </w:r>
      <w:bookmarkEnd w:id="5576"/>
      <w:bookmarkEnd w:id="5577"/>
      <w:bookmarkEnd w:id="5578"/>
      <w:bookmarkEnd w:id="5579"/>
      <w:bookmarkEnd w:id="5580"/>
      <w:bookmarkEnd w:id="558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82" w:name="_Toc20426239"/>
      <w:bookmarkStart w:id="5583" w:name="_Toc29321636"/>
    </w:p>
    <w:p w14:paraId="5EC7B8FE" w14:textId="672C7834" w:rsidR="005A0446" w:rsidRPr="00F537EB" w:rsidRDefault="005A0446" w:rsidP="005A0446">
      <w:pPr>
        <w:pStyle w:val="4"/>
      </w:pPr>
      <w:bookmarkStart w:id="5584" w:name="_Toc36757502"/>
      <w:bookmarkStart w:id="5585" w:name="_Toc36837043"/>
      <w:bookmarkStart w:id="5586" w:name="_Toc36844020"/>
      <w:bookmarkStart w:id="5587" w:name="_Toc37068309"/>
      <w:r w:rsidRPr="00F537EB">
        <w:t>9.1.1.4</w:t>
      </w:r>
      <w:r w:rsidRPr="00F537EB">
        <w:tab/>
        <w:t>SCCH configuration</w:t>
      </w:r>
      <w:bookmarkEnd w:id="5584"/>
      <w:bookmarkEnd w:id="5585"/>
      <w:bookmarkEnd w:id="5586"/>
      <w:bookmarkEnd w:id="5587"/>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588" w:name="_Toc36757503"/>
      <w:bookmarkStart w:id="5589" w:name="_Toc36837044"/>
      <w:bookmarkStart w:id="5590" w:name="_Toc36844021"/>
      <w:bookmarkStart w:id="5591" w:name="_Toc37068310"/>
      <w:r w:rsidRPr="00F537EB">
        <w:t>9.1.1.</w:t>
      </w:r>
      <w:r w:rsidRPr="00F537EB">
        <w:rPr>
          <w:lang w:eastAsia="zh-CN"/>
        </w:rPr>
        <w:t>5</w:t>
      </w:r>
      <w:r w:rsidRPr="00F537EB">
        <w:tab/>
        <w:t>STCH configuration</w:t>
      </w:r>
      <w:bookmarkEnd w:id="5588"/>
      <w:bookmarkEnd w:id="5589"/>
      <w:bookmarkEnd w:id="5590"/>
      <w:bookmarkEnd w:id="5591"/>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592" w:name="_Toc36757504"/>
      <w:bookmarkStart w:id="5593" w:name="_Toc36837045"/>
      <w:bookmarkStart w:id="5594" w:name="_Toc36844022"/>
      <w:bookmarkStart w:id="5595" w:name="_Toc37068311"/>
      <w:r w:rsidRPr="00F537EB">
        <w:t>9.1.2</w:t>
      </w:r>
      <w:r w:rsidRPr="00F537EB">
        <w:tab/>
        <w:t>Void</w:t>
      </w:r>
      <w:bookmarkEnd w:id="5582"/>
      <w:bookmarkEnd w:id="5583"/>
      <w:bookmarkEnd w:id="5592"/>
      <w:bookmarkEnd w:id="5593"/>
      <w:bookmarkEnd w:id="5594"/>
      <w:bookmarkEnd w:id="5595"/>
    </w:p>
    <w:p w14:paraId="6E279BE6" w14:textId="77777777" w:rsidR="002C5D28" w:rsidRPr="00F537EB" w:rsidRDefault="002C5D28" w:rsidP="002C5D28">
      <w:pPr>
        <w:pStyle w:val="2"/>
      </w:pPr>
      <w:bookmarkStart w:id="5596" w:name="_Toc20426240"/>
      <w:bookmarkStart w:id="5597" w:name="_Toc29321637"/>
      <w:bookmarkStart w:id="5598" w:name="_Toc36757505"/>
      <w:bookmarkStart w:id="5599" w:name="_Toc36837046"/>
      <w:bookmarkStart w:id="5600" w:name="_Toc36844023"/>
      <w:bookmarkStart w:id="5601" w:name="_Toc37068312"/>
      <w:r w:rsidRPr="00F537EB">
        <w:t>9.2</w:t>
      </w:r>
      <w:r w:rsidRPr="00F537EB">
        <w:tab/>
        <w:t>Default radio configurations</w:t>
      </w:r>
      <w:bookmarkEnd w:id="5596"/>
      <w:bookmarkEnd w:id="5597"/>
      <w:bookmarkEnd w:id="5598"/>
      <w:bookmarkEnd w:id="5599"/>
      <w:bookmarkEnd w:id="5600"/>
      <w:bookmarkEnd w:id="560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602" w:name="_Toc20426241"/>
      <w:bookmarkStart w:id="5603" w:name="_Toc29321638"/>
      <w:bookmarkStart w:id="5604" w:name="_Toc36757506"/>
      <w:bookmarkStart w:id="5605" w:name="_Toc36837047"/>
      <w:bookmarkStart w:id="5606" w:name="_Toc36844024"/>
      <w:bookmarkStart w:id="5607" w:name="_Toc37068313"/>
      <w:r w:rsidRPr="00F537EB">
        <w:t>9.2.1</w:t>
      </w:r>
      <w:r w:rsidRPr="00F537EB">
        <w:tab/>
        <w:t>Default SRB configurations</w:t>
      </w:r>
      <w:bookmarkEnd w:id="5602"/>
      <w:bookmarkEnd w:id="5603"/>
      <w:bookmarkEnd w:id="5604"/>
      <w:bookmarkEnd w:id="5605"/>
      <w:bookmarkEnd w:id="5606"/>
      <w:bookmarkEnd w:id="560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608" w:name="_Toc20426242"/>
      <w:bookmarkStart w:id="5609" w:name="_Toc29321639"/>
      <w:bookmarkStart w:id="5610" w:name="_Toc36757507"/>
      <w:bookmarkStart w:id="5611" w:name="_Toc36837048"/>
      <w:bookmarkStart w:id="5612" w:name="_Toc36844025"/>
      <w:bookmarkStart w:id="5613" w:name="_Toc37068314"/>
      <w:r w:rsidRPr="00F537EB">
        <w:lastRenderedPageBreak/>
        <w:t>9.2.2</w:t>
      </w:r>
      <w:r w:rsidRPr="00F537EB">
        <w:tab/>
        <w:t>Default MAC Cell Group configuration</w:t>
      </w:r>
      <w:bookmarkEnd w:id="5608"/>
      <w:bookmarkEnd w:id="5609"/>
      <w:bookmarkEnd w:id="5610"/>
      <w:bookmarkEnd w:id="5611"/>
      <w:bookmarkEnd w:id="5612"/>
      <w:bookmarkEnd w:id="5613"/>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614" w:name="_Toc20426243"/>
      <w:bookmarkStart w:id="5615" w:name="_Toc29321640"/>
      <w:bookmarkStart w:id="5616" w:name="_Toc36757508"/>
      <w:bookmarkStart w:id="5617" w:name="_Toc36837049"/>
      <w:bookmarkStart w:id="5618" w:name="_Toc36844026"/>
      <w:bookmarkStart w:id="5619" w:name="_Toc37068315"/>
      <w:r w:rsidRPr="00F537EB">
        <w:t>9.2.3</w:t>
      </w:r>
      <w:r w:rsidRPr="00F537EB">
        <w:tab/>
        <w:t>Default values timers and constants</w:t>
      </w:r>
      <w:bookmarkEnd w:id="5614"/>
      <w:bookmarkEnd w:id="5615"/>
      <w:bookmarkEnd w:id="5616"/>
      <w:bookmarkEnd w:id="5617"/>
      <w:bookmarkEnd w:id="5618"/>
      <w:bookmarkEnd w:id="561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620" w:name="_Toc36757509"/>
      <w:bookmarkStart w:id="5621" w:name="_Toc36837050"/>
      <w:bookmarkStart w:id="5622" w:name="_Toc36844027"/>
      <w:bookmarkStart w:id="5623" w:name="_Toc37068316"/>
      <w:r w:rsidRPr="00F537EB">
        <w:lastRenderedPageBreak/>
        <w:t>9.3</w:t>
      </w:r>
      <w:r w:rsidRPr="00F537EB">
        <w:tab/>
        <w:t>Sidelink pre-configured parameters</w:t>
      </w:r>
      <w:bookmarkEnd w:id="5620"/>
      <w:bookmarkEnd w:id="5621"/>
      <w:bookmarkEnd w:id="5622"/>
      <w:bookmarkEnd w:id="5623"/>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624" w:name="_Toc36757510"/>
      <w:bookmarkStart w:id="5625" w:name="_Toc36837051"/>
      <w:bookmarkStart w:id="5626" w:name="_Toc36844028"/>
      <w:bookmarkStart w:id="5627" w:name="_Toc37068317"/>
      <w:r w:rsidRPr="00F537EB">
        <w:t>–</w:t>
      </w:r>
      <w:r w:rsidRPr="00F537EB">
        <w:tab/>
      </w:r>
      <w:r w:rsidRPr="00F537EB">
        <w:rPr>
          <w:i/>
          <w:iCs/>
        </w:rPr>
        <w:t>NR-Sidelink-Preconf</w:t>
      </w:r>
      <w:bookmarkEnd w:id="5624"/>
      <w:bookmarkEnd w:id="5625"/>
      <w:bookmarkEnd w:id="5626"/>
      <w:bookmarkEnd w:id="5627"/>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628" w:name="_Toc12660859"/>
      <w:bookmarkStart w:id="5629" w:name="_Toc36757511"/>
      <w:bookmarkStart w:id="5630" w:name="_Toc36837052"/>
      <w:bookmarkStart w:id="5631" w:name="_Toc36844029"/>
      <w:bookmarkStart w:id="5632" w:name="_Toc37068318"/>
      <w:r w:rsidRPr="00F537EB">
        <w:t>–</w:t>
      </w:r>
      <w:r w:rsidRPr="00F537EB">
        <w:tab/>
      </w:r>
      <w:r w:rsidRPr="00F537EB">
        <w:rPr>
          <w:i/>
          <w:iCs/>
        </w:rPr>
        <w:t>SL-Preconfiguration</w:t>
      </w:r>
      <w:bookmarkEnd w:id="5628"/>
      <w:r w:rsidRPr="00F537EB">
        <w:rPr>
          <w:i/>
          <w:iCs/>
        </w:rPr>
        <w:t>NR</w:t>
      </w:r>
      <w:bookmarkEnd w:id="5629"/>
      <w:bookmarkEnd w:id="5630"/>
      <w:bookmarkEnd w:id="5631"/>
      <w:bookmarkEnd w:id="5632"/>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633" w:name="_Toc36757512"/>
      <w:bookmarkStart w:id="5634" w:name="_Toc36837053"/>
      <w:bookmarkStart w:id="5635" w:name="_Toc36844030"/>
      <w:bookmarkStart w:id="5636" w:name="_Toc37068319"/>
      <w:r w:rsidRPr="00F537EB">
        <w:rPr>
          <w:rFonts w:eastAsia="MS Mincho"/>
        </w:rPr>
        <w:t>–</w:t>
      </w:r>
      <w:r w:rsidRPr="00F537EB">
        <w:rPr>
          <w:rFonts w:eastAsia="MS Mincho"/>
        </w:rPr>
        <w:tab/>
      </w:r>
      <w:r w:rsidRPr="00F537EB">
        <w:rPr>
          <w:rFonts w:eastAsia="MS Mincho"/>
          <w:i/>
          <w:iCs/>
        </w:rPr>
        <w:t>End of NR-Sidelink-Preconf</w:t>
      </w:r>
      <w:bookmarkEnd w:id="5633"/>
      <w:bookmarkEnd w:id="5634"/>
      <w:bookmarkEnd w:id="5635"/>
      <w:bookmarkEnd w:id="5636"/>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637" w:name="_Toc20426244"/>
      <w:bookmarkStart w:id="5638" w:name="_Toc29321641"/>
      <w:bookmarkStart w:id="5639" w:name="_Toc36757513"/>
      <w:bookmarkStart w:id="5640" w:name="_Toc36837054"/>
      <w:bookmarkStart w:id="5641" w:name="_Toc36844031"/>
      <w:bookmarkStart w:id="5642" w:name="_Toc37068320"/>
      <w:r w:rsidRPr="00F537EB">
        <w:lastRenderedPageBreak/>
        <w:t>10</w:t>
      </w:r>
      <w:r w:rsidRPr="00F537EB">
        <w:tab/>
        <w:t>Generic error handling</w:t>
      </w:r>
      <w:bookmarkEnd w:id="5637"/>
      <w:bookmarkEnd w:id="5638"/>
      <w:bookmarkEnd w:id="5639"/>
      <w:bookmarkEnd w:id="5640"/>
      <w:bookmarkEnd w:id="5641"/>
      <w:bookmarkEnd w:id="5642"/>
    </w:p>
    <w:p w14:paraId="5DD87B16" w14:textId="77777777" w:rsidR="002C5D28" w:rsidRPr="00F537EB" w:rsidRDefault="002C5D28" w:rsidP="002C5D28">
      <w:pPr>
        <w:pStyle w:val="2"/>
      </w:pPr>
      <w:bookmarkStart w:id="5643" w:name="_Toc20426245"/>
      <w:bookmarkStart w:id="5644" w:name="_Toc29321642"/>
      <w:bookmarkStart w:id="5645" w:name="_Toc36757514"/>
      <w:bookmarkStart w:id="5646" w:name="_Toc36837055"/>
      <w:bookmarkStart w:id="5647" w:name="_Toc36844032"/>
      <w:bookmarkStart w:id="5648" w:name="_Toc37068321"/>
      <w:r w:rsidRPr="00F537EB">
        <w:t>10.1</w:t>
      </w:r>
      <w:r w:rsidRPr="00F537EB">
        <w:tab/>
        <w:t>General</w:t>
      </w:r>
      <w:bookmarkEnd w:id="5643"/>
      <w:bookmarkEnd w:id="5644"/>
      <w:bookmarkEnd w:id="5645"/>
      <w:bookmarkEnd w:id="5646"/>
      <w:bookmarkEnd w:id="5647"/>
      <w:bookmarkEnd w:id="564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649" w:name="_Toc20426246"/>
      <w:bookmarkStart w:id="5650" w:name="_Toc29321643"/>
      <w:bookmarkStart w:id="5651" w:name="_Toc36757515"/>
      <w:bookmarkStart w:id="5652" w:name="_Toc36837056"/>
      <w:bookmarkStart w:id="5653" w:name="_Toc36844033"/>
      <w:bookmarkStart w:id="5654" w:name="_Toc37068322"/>
      <w:r w:rsidRPr="00F537EB">
        <w:t>10.2</w:t>
      </w:r>
      <w:r w:rsidRPr="00F537EB">
        <w:tab/>
        <w:t>ASN.1 violation or encoding error</w:t>
      </w:r>
      <w:bookmarkEnd w:id="5649"/>
      <w:bookmarkEnd w:id="5650"/>
      <w:bookmarkEnd w:id="5651"/>
      <w:bookmarkEnd w:id="5652"/>
      <w:bookmarkEnd w:id="5653"/>
      <w:bookmarkEnd w:id="565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655" w:name="_Toc20426247"/>
      <w:bookmarkStart w:id="5656" w:name="_Toc29321644"/>
      <w:bookmarkStart w:id="5657" w:name="_Toc36757516"/>
      <w:bookmarkStart w:id="5658" w:name="_Toc36837057"/>
      <w:bookmarkStart w:id="5659" w:name="_Toc36844034"/>
      <w:bookmarkStart w:id="5660" w:name="_Toc37068323"/>
      <w:r w:rsidRPr="00F537EB">
        <w:t>10.3</w:t>
      </w:r>
      <w:r w:rsidRPr="00F537EB">
        <w:tab/>
        <w:t>Field set to a not comprehended value</w:t>
      </w:r>
      <w:bookmarkEnd w:id="5655"/>
      <w:bookmarkEnd w:id="5656"/>
      <w:bookmarkEnd w:id="5657"/>
      <w:bookmarkEnd w:id="5658"/>
      <w:bookmarkEnd w:id="5659"/>
      <w:bookmarkEnd w:id="566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661" w:name="_Toc20426248"/>
      <w:bookmarkStart w:id="5662" w:name="_Toc29321645"/>
      <w:bookmarkStart w:id="5663" w:name="_Toc36757517"/>
      <w:bookmarkStart w:id="5664" w:name="_Toc36837058"/>
      <w:bookmarkStart w:id="5665" w:name="_Toc36844035"/>
      <w:bookmarkStart w:id="5666" w:name="_Toc37068324"/>
      <w:r w:rsidRPr="00F537EB">
        <w:t>10.4</w:t>
      </w:r>
      <w:r w:rsidRPr="00F537EB">
        <w:tab/>
        <w:t>Mandatory field missing</w:t>
      </w:r>
      <w:bookmarkEnd w:id="5661"/>
      <w:bookmarkEnd w:id="5662"/>
      <w:bookmarkEnd w:id="5663"/>
      <w:bookmarkEnd w:id="5664"/>
      <w:bookmarkEnd w:id="5665"/>
      <w:bookmarkEnd w:id="566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667" w:name="_Toc20426249"/>
      <w:bookmarkStart w:id="5668" w:name="_Toc29321646"/>
      <w:bookmarkStart w:id="5669" w:name="_Toc36757518"/>
      <w:bookmarkStart w:id="5670" w:name="_Toc36837059"/>
      <w:bookmarkStart w:id="5671" w:name="_Toc36844036"/>
      <w:bookmarkStart w:id="5672" w:name="_Toc37068325"/>
      <w:r w:rsidRPr="00F537EB">
        <w:lastRenderedPageBreak/>
        <w:t>10.5</w:t>
      </w:r>
      <w:r w:rsidRPr="00F537EB">
        <w:tab/>
        <w:t>Not comprehended field</w:t>
      </w:r>
      <w:bookmarkEnd w:id="5667"/>
      <w:bookmarkEnd w:id="5668"/>
      <w:bookmarkEnd w:id="5669"/>
      <w:bookmarkEnd w:id="5670"/>
      <w:bookmarkEnd w:id="5671"/>
      <w:bookmarkEnd w:id="567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673" w:name="_Toc20426250"/>
      <w:bookmarkStart w:id="5674" w:name="_Toc29321647"/>
      <w:bookmarkStart w:id="5675" w:name="_Toc36757519"/>
      <w:bookmarkStart w:id="5676" w:name="_Toc36837060"/>
      <w:bookmarkStart w:id="5677" w:name="_Toc36844037"/>
      <w:bookmarkStart w:id="5678" w:name="_Toc37068326"/>
      <w:r w:rsidRPr="00F537EB">
        <w:lastRenderedPageBreak/>
        <w:t>11</w:t>
      </w:r>
      <w:r w:rsidRPr="00F537EB">
        <w:tab/>
        <w:t>Radio information related interactions between network nodes</w:t>
      </w:r>
      <w:bookmarkEnd w:id="5673"/>
      <w:bookmarkEnd w:id="5674"/>
      <w:bookmarkEnd w:id="5675"/>
      <w:bookmarkEnd w:id="5676"/>
      <w:bookmarkEnd w:id="5677"/>
      <w:bookmarkEnd w:id="5678"/>
    </w:p>
    <w:p w14:paraId="4CC92561" w14:textId="77777777" w:rsidR="002C5D28" w:rsidRPr="00F537EB" w:rsidRDefault="002C5D28" w:rsidP="002C5D28">
      <w:pPr>
        <w:pStyle w:val="2"/>
      </w:pPr>
      <w:bookmarkStart w:id="5679" w:name="_Toc20426251"/>
      <w:bookmarkStart w:id="5680" w:name="_Toc29321648"/>
      <w:bookmarkStart w:id="5681" w:name="_Toc36757520"/>
      <w:bookmarkStart w:id="5682" w:name="_Toc36837061"/>
      <w:bookmarkStart w:id="5683" w:name="_Toc36844038"/>
      <w:bookmarkStart w:id="5684" w:name="_Toc37068327"/>
      <w:r w:rsidRPr="00F537EB">
        <w:t>11.1</w:t>
      </w:r>
      <w:r w:rsidRPr="00F537EB">
        <w:tab/>
        <w:t>General</w:t>
      </w:r>
      <w:bookmarkEnd w:id="5679"/>
      <w:bookmarkEnd w:id="5680"/>
      <w:bookmarkEnd w:id="5681"/>
      <w:bookmarkEnd w:id="5682"/>
      <w:bookmarkEnd w:id="5683"/>
      <w:bookmarkEnd w:id="568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685" w:name="_Toc20426252"/>
      <w:bookmarkStart w:id="5686" w:name="_Toc29321649"/>
      <w:bookmarkStart w:id="5687" w:name="_Toc36757521"/>
      <w:bookmarkStart w:id="5688" w:name="_Toc36837062"/>
      <w:bookmarkStart w:id="5689" w:name="_Toc36844039"/>
      <w:bookmarkStart w:id="5690" w:name="_Toc37068328"/>
      <w:r w:rsidRPr="00F537EB">
        <w:t>11.2</w:t>
      </w:r>
      <w:r w:rsidRPr="00F537EB">
        <w:tab/>
        <w:t>Inter-node RRC messages</w:t>
      </w:r>
      <w:bookmarkEnd w:id="5685"/>
      <w:bookmarkEnd w:id="5686"/>
      <w:bookmarkEnd w:id="5687"/>
      <w:bookmarkEnd w:id="5688"/>
      <w:bookmarkEnd w:id="5689"/>
      <w:bookmarkEnd w:id="5690"/>
    </w:p>
    <w:p w14:paraId="4C23B8A4" w14:textId="77777777" w:rsidR="002C5D28" w:rsidRPr="00F537EB" w:rsidRDefault="002C5D28" w:rsidP="002C5D28">
      <w:pPr>
        <w:pStyle w:val="3"/>
      </w:pPr>
      <w:bookmarkStart w:id="5691" w:name="_Toc20426253"/>
      <w:bookmarkStart w:id="5692" w:name="_Toc29321650"/>
      <w:bookmarkStart w:id="5693" w:name="_Toc36757522"/>
      <w:bookmarkStart w:id="5694" w:name="_Toc36837063"/>
      <w:bookmarkStart w:id="5695" w:name="_Toc36844040"/>
      <w:bookmarkStart w:id="5696" w:name="_Toc37068329"/>
      <w:r w:rsidRPr="00F537EB">
        <w:t>11.2.1</w:t>
      </w:r>
      <w:r w:rsidRPr="00F537EB">
        <w:tab/>
        <w:t>General</w:t>
      </w:r>
      <w:bookmarkEnd w:id="5691"/>
      <w:bookmarkEnd w:id="5692"/>
      <w:bookmarkEnd w:id="5693"/>
      <w:bookmarkEnd w:id="5694"/>
      <w:bookmarkEnd w:id="5695"/>
      <w:bookmarkEnd w:id="569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697" w:name="_Toc20426254"/>
      <w:bookmarkStart w:id="5698" w:name="_Toc29321651"/>
      <w:bookmarkStart w:id="5699" w:name="_Toc36757523"/>
      <w:bookmarkStart w:id="5700" w:name="_Toc36837064"/>
      <w:bookmarkStart w:id="5701" w:name="_Toc36844041"/>
      <w:bookmarkStart w:id="5702" w:name="_Toc37068330"/>
      <w:r w:rsidRPr="00F537EB">
        <w:t>11.2.2</w:t>
      </w:r>
      <w:r w:rsidRPr="00F537EB">
        <w:tab/>
        <w:t>Message definitions</w:t>
      </w:r>
      <w:bookmarkEnd w:id="5697"/>
      <w:bookmarkEnd w:id="5698"/>
      <w:bookmarkEnd w:id="5699"/>
      <w:bookmarkEnd w:id="5700"/>
      <w:bookmarkEnd w:id="5701"/>
      <w:bookmarkEnd w:id="5702"/>
    </w:p>
    <w:p w14:paraId="4F7C5A45" w14:textId="77777777" w:rsidR="002C5D28" w:rsidRPr="00F537EB" w:rsidRDefault="002C5D28" w:rsidP="002C5D28">
      <w:pPr>
        <w:pStyle w:val="4"/>
      </w:pPr>
      <w:bookmarkStart w:id="5703" w:name="_Toc20426255"/>
      <w:bookmarkStart w:id="5704" w:name="_Toc29321652"/>
      <w:bookmarkStart w:id="5705" w:name="_Toc36757524"/>
      <w:bookmarkStart w:id="5706" w:name="_Toc36837065"/>
      <w:bookmarkStart w:id="5707" w:name="_Toc36844042"/>
      <w:bookmarkStart w:id="5708" w:name="_Toc37068331"/>
      <w:r w:rsidRPr="00F537EB">
        <w:t>–</w:t>
      </w:r>
      <w:r w:rsidRPr="00F537EB">
        <w:tab/>
      </w:r>
      <w:r w:rsidRPr="00F537EB">
        <w:rPr>
          <w:i/>
        </w:rPr>
        <w:t>HandoverCommand</w:t>
      </w:r>
      <w:bookmarkEnd w:id="5703"/>
      <w:bookmarkEnd w:id="5704"/>
      <w:bookmarkEnd w:id="5705"/>
      <w:bookmarkEnd w:id="5706"/>
      <w:bookmarkEnd w:id="5707"/>
      <w:bookmarkEnd w:id="570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709" w:name="_Toc20426256"/>
      <w:bookmarkStart w:id="5710" w:name="_Toc29321653"/>
      <w:bookmarkStart w:id="5711" w:name="_Toc36757525"/>
      <w:bookmarkStart w:id="5712" w:name="_Toc36837066"/>
      <w:bookmarkStart w:id="5713" w:name="_Toc36844043"/>
      <w:bookmarkStart w:id="5714" w:name="_Toc37068332"/>
      <w:r w:rsidRPr="00F537EB">
        <w:t>–</w:t>
      </w:r>
      <w:r w:rsidRPr="00F537EB">
        <w:tab/>
      </w:r>
      <w:r w:rsidRPr="00F537EB">
        <w:rPr>
          <w:i/>
        </w:rPr>
        <w:t>HandoverPreparationInformation</w:t>
      </w:r>
      <w:bookmarkEnd w:id="5709"/>
      <w:bookmarkEnd w:id="5710"/>
      <w:bookmarkEnd w:id="5711"/>
      <w:bookmarkEnd w:id="5712"/>
      <w:bookmarkEnd w:id="5713"/>
      <w:bookmarkEnd w:id="571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15"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1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716" w:name="_Toc20426257"/>
      <w:bookmarkStart w:id="5717" w:name="_Toc29321654"/>
      <w:bookmarkStart w:id="5718" w:name="_Toc36757526"/>
      <w:bookmarkStart w:id="5719" w:name="_Toc36837067"/>
      <w:bookmarkStart w:id="5720" w:name="_Toc36844044"/>
      <w:bookmarkStart w:id="5721" w:name="_Toc37068333"/>
      <w:r w:rsidRPr="00F537EB">
        <w:t>–</w:t>
      </w:r>
      <w:r w:rsidRPr="00F537EB">
        <w:tab/>
      </w:r>
      <w:r w:rsidRPr="00F537EB">
        <w:rPr>
          <w:i/>
        </w:rPr>
        <w:t>CG-Config</w:t>
      </w:r>
      <w:bookmarkEnd w:id="5716"/>
      <w:bookmarkEnd w:id="5717"/>
      <w:bookmarkEnd w:id="5718"/>
      <w:bookmarkEnd w:id="5719"/>
      <w:bookmarkEnd w:id="5720"/>
      <w:bookmarkEnd w:id="572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22" w:name="_Hlk3237997"/>
      <w:r w:rsidRPr="00F537EB">
        <w:t>EUTRA-PhysCellId</w:t>
      </w:r>
      <w:bookmarkEnd w:id="572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723" w:name="_Toc20426258"/>
      <w:bookmarkStart w:id="5724" w:name="_Toc29321655"/>
      <w:bookmarkStart w:id="5725" w:name="_Toc36757527"/>
      <w:bookmarkStart w:id="5726" w:name="_Toc36837068"/>
      <w:bookmarkStart w:id="5727" w:name="_Toc36844045"/>
      <w:bookmarkStart w:id="5728" w:name="_Toc37068334"/>
      <w:r w:rsidRPr="00F537EB">
        <w:rPr>
          <w:i/>
        </w:rPr>
        <w:t>–</w:t>
      </w:r>
      <w:r w:rsidRPr="00F537EB">
        <w:rPr>
          <w:i/>
        </w:rPr>
        <w:tab/>
        <w:t>CG-ConfigInfo</w:t>
      </w:r>
      <w:bookmarkEnd w:id="5723"/>
      <w:bookmarkEnd w:id="5724"/>
      <w:bookmarkEnd w:id="5725"/>
      <w:bookmarkEnd w:id="5726"/>
      <w:bookmarkEnd w:id="5727"/>
      <w:bookmarkEnd w:id="5728"/>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2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2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30" w:name="_Hlk512598787"/>
            <w:r w:rsidRPr="00F537EB">
              <w:t>This field is not used in the specification and SN ignores the received value.</w:t>
            </w:r>
            <w:bookmarkEnd w:id="573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731" w:name="_Toc20426259"/>
      <w:bookmarkStart w:id="5732" w:name="_Toc29321656"/>
      <w:bookmarkStart w:id="5733" w:name="_Toc36757528"/>
      <w:bookmarkStart w:id="5734" w:name="_Toc36837069"/>
      <w:bookmarkStart w:id="5735" w:name="_Toc36844046"/>
      <w:bookmarkStart w:id="5736" w:name="_Toc37068335"/>
      <w:r w:rsidRPr="00F537EB">
        <w:t>–</w:t>
      </w:r>
      <w:r w:rsidRPr="00F537EB">
        <w:tab/>
      </w:r>
      <w:r w:rsidRPr="00F537EB">
        <w:rPr>
          <w:i/>
        </w:rPr>
        <w:t>MeasurementTimingConfiguration</w:t>
      </w:r>
      <w:bookmarkEnd w:id="5731"/>
      <w:bookmarkEnd w:id="5732"/>
      <w:bookmarkEnd w:id="5733"/>
      <w:bookmarkEnd w:id="5734"/>
      <w:bookmarkEnd w:id="5735"/>
      <w:bookmarkEnd w:id="5736"/>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3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3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738" w:name="_Toc20426260"/>
      <w:bookmarkStart w:id="5739" w:name="_Toc29321657"/>
      <w:bookmarkStart w:id="5740" w:name="_Toc36757529"/>
      <w:bookmarkStart w:id="5741" w:name="_Toc36837070"/>
      <w:bookmarkStart w:id="5742" w:name="_Toc36844047"/>
      <w:bookmarkStart w:id="5743" w:name="_Toc37068336"/>
      <w:r w:rsidRPr="00F537EB">
        <w:t>–</w:t>
      </w:r>
      <w:r w:rsidRPr="00F537EB">
        <w:tab/>
      </w:r>
      <w:r w:rsidRPr="00F537EB">
        <w:rPr>
          <w:i/>
        </w:rPr>
        <w:t>UERadioPagingInformation</w:t>
      </w:r>
      <w:bookmarkEnd w:id="5738"/>
      <w:bookmarkEnd w:id="5739"/>
      <w:bookmarkEnd w:id="5740"/>
      <w:bookmarkEnd w:id="5741"/>
      <w:bookmarkEnd w:id="5742"/>
      <w:bookmarkEnd w:id="5743"/>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744" w:name="_Toc20426261"/>
      <w:bookmarkStart w:id="5745" w:name="_Toc29321658"/>
      <w:bookmarkStart w:id="5746" w:name="_Toc36757530"/>
      <w:bookmarkStart w:id="5747" w:name="_Toc36837071"/>
      <w:bookmarkStart w:id="5748" w:name="_Toc36844048"/>
      <w:bookmarkStart w:id="5749" w:name="_Toc37068337"/>
      <w:r w:rsidRPr="00F537EB">
        <w:t>–</w:t>
      </w:r>
      <w:r w:rsidRPr="00F537EB">
        <w:tab/>
      </w:r>
      <w:r w:rsidRPr="00F537EB">
        <w:rPr>
          <w:i/>
        </w:rPr>
        <w:t>UERadioAccessCapabilityInformation</w:t>
      </w:r>
      <w:bookmarkEnd w:id="5744"/>
      <w:bookmarkEnd w:id="5745"/>
      <w:bookmarkEnd w:id="5746"/>
      <w:bookmarkEnd w:id="5747"/>
      <w:bookmarkEnd w:id="5748"/>
      <w:bookmarkEnd w:id="5749"/>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750" w:name="_Toc20426262"/>
      <w:bookmarkStart w:id="5751" w:name="_Toc29321659"/>
      <w:bookmarkStart w:id="5752" w:name="_Toc36757531"/>
      <w:bookmarkStart w:id="5753" w:name="_Toc36837072"/>
      <w:bookmarkStart w:id="5754" w:name="_Toc36844049"/>
      <w:bookmarkStart w:id="5755" w:name="_Toc37068338"/>
      <w:r w:rsidRPr="00F537EB">
        <w:rPr>
          <w:rFonts w:eastAsia="Yu Mincho"/>
        </w:rPr>
        <w:lastRenderedPageBreak/>
        <w:t>11.2.3</w:t>
      </w:r>
      <w:r w:rsidRPr="00F537EB">
        <w:rPr>
          <w:rFonts w:eastAsia="Yu Mincho"/>
        </w:rPr>
        <w:tab/>
        <w:t>Mandatory information in inter-node RRC messages</w:t>
      </w:r>
      <w:bookmarkEnd w:id="5750"/>
      <w:bookmarkEnd w:id="5751"/>
      <w:bookmarkEnd w:id="5752"/>
      <w:bookmarkEnd w:id="5753"/>
      <w:bookmarkEnd w:id="5754"/>
      <w:bookmarkEnd w:id="5755"/>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756" w:name="_Toc20426263"/>
      <w:bookmarkStart w:id="5757" w:name="_Toc29321660"/>
      <w:bookmarkStart w:id="5758" w:name="_Toc36757532"/>
      <w:bookmarkStart w:id="5759" w:name="_Toc36837073"/>
      <w:bookmarkStart w:id="5760" w:name="_Toc36844050"/>
      <w:bookmarkStart w:id="5761" w:name="_Toc37068339"/>
      <w:r w:rsidRPr="00F537EB">
        <w:rPr>
          <w:noProof/>
        </w:rPr>
        <w:t>11.3</w:t>
      </w:r>
      <w:r w:rsidRPr="00F537EB">
        <w:rPr>
          <w:noProof/>
        </w:rPr>
        <w:tab/>
        <w:t>Inter-node RRC information element definitions</w:t>
      </w:r>
      <w:bookmarkEnd w:id="5756"/>
      <w:bookmarkEnd w:id="5757"/>
      <w:bookmarkEnd w:id="5758"/>
      <w:bookmarkEnd w:id="5759"/>
      <w:bookmarkEnd w:id="5760"/>
      <w:bookmarkEnd w:id="5761"/>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762" w:name="_Toc20426264"/>
      <w:bookmarkStart w:id="5763" w:name="_Toc29321661"/>
      <w:bookmarkStart w:id="5764" w:name="_Toc36757533"/>
      <w:bookmarkStart w:id="5765" w:name="_Toc36837074"/>
      <w:bookmarkStart w:id="5766" w:name="_Toc36844051"/>
      <w:bookmarkStart w:id="5767" w:name="_Toc37068340"/>
      <w:r w:rsidRPr="00F537EB">
        <w:rPr>
          <w:noProof/>
        </w:rPr>
        <w:t>11.4</w:t>
      </w:r>
      <w:r w:rsidRPr="00F537EB">
        <w:rPr>
          <w:noProof/>
        </w:rPr>
        <w:tab/>
        <w:t>Inter-node RRC</w:t>
      </w:r>
      <w:r w:rsidRPr="00F537EB">
        <w:t xml:space="preserve"> multiplicity and type constraint values</w:t>
      </w:r>
      <w:bookmarkEnd w:id="5762"/>
      <w:bookmarkEnd w:id="5763"/>
      <w:bookmarkEnd w:id="5764"/>
      <w:bookmarkEnd w:id="5765"/>
      <w:bookmarkEnd w:id="5766"/>
      <w:bookmarkEnd w:id="5767"/>
    </w:p>
    <w:p w14:paraId="5D146440" w14:textId="77777777" w:rsidR="002C5D28" w:rsidRPr="00F537EB" w:rsidRDefault="002C5D28" w:rsidP="002C5D28">
      <w:pPr>
        <w:pStyle w:val="4"/>
      </w:pPr>
      <w:bookmarkStart w:id="5768" w:name="_Toc20426265"/>
      <w:bookmarkStart w:id="5769" w:name="_Toc29321662"/>
      <w:bookmarkStart w:id="5770" w:name="_Toc36757534"/>
      <w:bookmarkStart w:id="5771" w:name="_Toc36837075"/>
      <w:bookmarkStart w:id="5772" w:name="_Toc36844052"/>
      <w:bookmarkStart w:id="5773" w:name="_Toc37068341"/>
      <w:r w:rsidRPr="00F537EB">
        <w:t>–</w:t>
      </w:r>
      <w:r w:rsidRPr="00F537EB">
        <w:tab/>
        <w:t>Multiplicity and type constraints definitions</w:t>
      </w:r>
      <w:bookmarkEnd w:id="5768"/>
      <w:bookmarkEnd w:id="5769"/>
      <w:bookmarkEnd w:id="5770"/>
      <w:bookmarkEnd w:id="5771"/>
      <w:bookmarkEnd w:id="5772"/>
      <w:bookmarkEnd w:id="5773"/>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774" w:name="_Toc20426266"/>
      <w:bookmarkStart w:id="5775" w:name="_Toc29321663"/>
      <w:bookmarkStart w:id="5776" w:name="_Toc36757535"/>
      <w:bookmarkStart w:id="5777" w:name="_Toc36837076"/>
      <w:bookmarkStart w:id="5778" w:name="_Toc36844053"/>
      <w:bookmarkStart w:id="5779" w:name="_Toc37068342"/>
      <w:r w:rsidRPr="00F537EB">
        <w:t>–</w:t>
      </w:r>
      <w:r w:rsidRPr="00F537EB">
        <w:tab/>
      </w:r>
      <w:r w:rsidRPr="00F537EB">
        <w:rPr>
          <w:i/>
        </w:rPr>
        <w:t xml:space="preserve">End of </w:t>
      </w:r>
      <w:r w:rsidRPr="00F537EB">
        <w:rPr>
          <w:i/>
          <w:noProof/>
        </w:rPr>
        <w:t>NR-InterNodeDefinitions</w:t>
      </w:r>
      <w:bookmarkEnd w:id="5774"/>
      <w:bookmarkEnd w:id="5775"/>
      <w:bookmarkEnd w:id="5776"/>
      <w:bookmarkEnd w:id="5777"/>
      <w:bookmarkEnd w:id="5778"/>
      <w:bookmarkEnd w:id="5779"/>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780" w:name="_Toc20426267"/>
      <w:bookmarkStart w:id="5781" w:name="_Toc29321664"/>
      <w:bookmarkStart w:id="5782" w:name="_Toc36757536"/>
      <w:bookmarkStart w:id="5783" w:name="_Toc36837077"/>
      <w:bookmarkStart w:id="5784" w:name="_Toc36844054"/>
      <w:bookmarkStart w:id="5785" w:name="_Toc37068343"/>
      <w:bookmarkStart w:id="5786" w:name="_Hlk535949666"/>
      <w:r w:rsidRPr="00F537EB">
        <w:lastRenderedPageBreak/>
        <w:t>12</w:t>
      </w:r>
      <w:r w:rsidRPr="00F537EB">
        <w:tab/>
      </w:r>
      <w:r w:rsidRPr="00F537EB">
        <w:rPr>
          <w:szCs w:val="36"/>
        </w:rPr>
        <w:t>Processing delay requirements for RRC procedures</w:t>
      </w:r>
      <w:bookmarkEnd w:id="5780"/>
      <w:bookmarkEnd w:id="5781"/>
      <w:bookmarkEnd w:id="5782"/>
      <w:bookmarkEnd w:id="5783"/>
      <w:bookmarkEnd w:id="5784"/>
      <w:bookmarkEnd w:id="5785"/>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86"/>
    <w:p w14:paraId="05D89B5D" w14:textId="77777777" w:rsidR="002C5D28" w:rsidRPr="00F537EB" w:rsidRDefault="002C5D28" w:rsidP="002C5D28">
      <w:pPr>
        <w:pStyle w:val="TH"/>
      </w:pPr>
      <w:r w:rsidRPr="00F537EB">
        <w:object w:dxaOrig="8175" w:dyaOrig="2730" w14:anchorId="2D842EB9">
          <v:shape id="_x0000_i1079" type="#_x0000_t75" style="width:410.5pt;height:136.5pt" o:ole="">
            <v:imagedata r:id="rId120" o:title=""/>
          </v:shape>
          <o:OLEObject Type="Embed" ProgID="Visio.Drawing.11" ShapeID="_x0000_i1079" DrawAspect="Content" ObjectID="_1648360139"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787" w:name="_Toc20426268"/>
      <w:bookmarkStart w:id="5788" w:name="_Toc29321665"/>
      <w:bookmarkStart w:id="5789" w:name="_Toc36757537"/>
      <w:bookmarkStart w:id="5790" w:name="_Toc36837078"/>
      <w:bookmarkStart w:id="5791" w:name="_Toc36844055"/>
      <w:bookmarkStart w:id="5792" w:name="_Toc37068344"/>
      <w:r w:rsidRPr="00F537EB">
        <w:t>Annex A (informative):</w:t>
      </w:r>
      <w:r w:rsidRPr="00F537EB">
        <w:tab/>
        <w:t>Guidelines, mainly on use of ASN.1</w:t>
      </w:r>
      <w:bookmarkEnd w:id="5787"/>
      <w:bookmarkEnd w:id="5788"/>
      <w:bookmarkEnd w:id="5789"/>
      <w:bookmarkEnd w:id="5790"/>
      <w:bookmarkEnd w:id="5791"/>
      <w:bookmarkEnd w:id="5792"/>
    </w:p>
    <w:p w14:paraId="0F7F2C29" w14:textId="77777777" w:rsidR="002C5D28" w:rsidRPr="00F537EB" w:rsidRDefault="002C5D28" w:rsidP="002C5D28">
      <w:pPr>
        <w:pStyle w:val="1"/>
      </w:pPr>
      <w:bookmarkStart w:id="5793" w:name="_Toc20426269"/>
      <w:bookmarkStart w:id="5794" w:name="_Toc29321666"/>
      <w:bookmarkStart w:id="5795" w:name="_Toc36757538"/>
      <w:bookmarkStart w:id="5796" w:name="_Toc36837079"/>
      <w:bookmarkStart w:id="5797" w:name="_Toc36844056"/>
      <w:bookmarkStart w:id="5798" w:name="_Toc37068345"/>
      <w:r w:rsidRPr="00F537EB">
        <w:t>A.1</w:t>
      </w:r>
      <w:r w:rsidRPr="00F537EB">
        <w:tab/>
        <w:t>Introduction</w:t>
      </w:r>
      <w:bookmarkEnd w:id="5793"/>
      <w:bookmarkEnd w:id="5794"/>
      <w:bookmarkEnd w:id="5795"/>
      <w:bookmarkEnd w:id="5796"/>
      <w:bookmarkEnd w:id="5797"/>
      <w:bookmarkEnd w:id="5798"/>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799" w:name="_Toc20426270"/>
      <w:bookmarkStart w:id="5800" w:name="_Toc29321667"/>
      <w:bookmarkStart w:id="5801" w:name="_Toc36757539"/>
      <w:bookmarkStart w:id="5802" w:name="_Toc36837080"/>
      <w:bookmarkStart w:id="5803" w:name="_Toc36844057"/>
      <w:bookmarkStart w:id="5804" w:name="_Toc37068346"/>
      <w:r w:rsidRPr="00F537EB">
        <w:t>A.2</w:t>
      </w:r>
      <w:r w:rsidRPr="00F537EB">
        <w:tab/>
        <w:t>Procedural specification</w:t>
      </w:r>
      <w:bookmarkEnd w:id="5799"/>
      <w:bookmarkEnd w:id="5800"/>
      <w:bookmarkEnd w:id="5801"/>
      <w:bookmarkEnd w:id="5802"/>
      <w:bookmarkEnd w:id="5803"/>
      <w:bookmarkEnd w:id="5804"/>
    </w:p>
    <w:p w14:paraId="4A3F7436" w14:textId="77777777" w:rsidR="002C5D28" w:rsidRPr="00F537EB" w:rsidRDefault="002C5D28" w:rsidP="002C5D28">
      <w:pPr>
        <w:pStyle w:val="2"/>
      </w:pPr>
      <w:bookmarkStart w:id="5805" w:name="_Toc20426271"/>
      <w:bookmarkStart w:id="5806" w:name="_Toc29321668"/>
      <w:bookmarkStart w:id="5807" w:name="_Toc36757540"/>
      <w:bookmarkStart w:id="5808" w:name="_Toc36837081"/>
      <w:bookmarkStart w:id="5809" w:name="_Toc36844058"/>
      <w:bookmarkStart w:id="5810" w:name="_Toc37068347"/>
      <w:r w:rsidRPr="00F537EB">
        <w:t>A.2.1</w:t>
      </w:r>
      <w:r w:rsidRPr="00F537EB">
        <w:tab/>
        <w:t>General principles</w:t>
      </w:r>
      <w:bookmarkEnd w:id="5805"/>
      <w:bookmarkEnd w:id="5806"/>
      <w:bookmarkEnd w:id="5807"/>
      <w:bookmarkEnd w:id="5808"/>
      <w:bookmarkEnd w:id="5809"/>
      <w:bookmarkEnd w:id="5810"/>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811" w:name="_Toc20426272"/>
      <w:bookmarkStart w:id="5812" w:name="_Toc29321669"/>
      <w:bookmarkStart w:id="5813" w:name="_Toc36757541"/>
      <w:bookmarkStart w:id="5814" w:name="_Toc36837082"/>
      <w:bookmarkStart w:id="5815" w:name="_Toc36844059"/>
      <w:bookmarkStart w:id="5816" w:name="_Toc37068348"/>
      <w:r w:rsidRPr="00F537EB">
        <w:t>A.2.2</w:t>
      </w:r>
      <w:r w:rsidRPr="00F537EB">
        <w:tab/>
        <w:t>More detailed aspects</w:t>
      </w:r>
      <w:bookmarkEnd w:id="5811"/>
      <w:bookmarkEnd w:id="5812"/>
      <w:bookmarkEnd w:id="5813"/>
      <w:bookmarkEnd w:id="5814"/>
      <w:bookmarkEnd w:id="5815"/>
      <w:bookmarkEnd w:id="5816"/>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817" w:name="_Toc20426273"/>
      <w:bookmarkStart w:id="5818" w:name="_Toc29321670"/>
      <w:bookmarkStart w:id="5819" w:name="_Toc36757542"/>
      <w:bookmarkStart w:id="5820" w:name="_Toc36837083"/>
      <w:bookmarkStart w:id="5821" w:name="_Toc36844060"/>
      <w:bookmarkStart w:id="5822" w:name="_Toc37068349"/>
      <w:r w:rsidRPr="00F537EB">
        <w:t>A.3</w:t>
      </w:r>
      <w:r w:rsidRPr="00F537EB">
        <w:tab/>
        <w:t>PDU specification</w:t>
      </w:r>
      <w:bookmarkEnd w:id="5817"/>
      <w:bookmarkEnd w:id="5818"/>
      <w:bookmarkEnd w:id="5819"/>
      <w:bookmarkEnd w:id="5820"/>
      <w:bookmarkEnd w:id="5821"/>
      <w:bookmarkEnd w:id="5822"/>
    </w:p>
    <w:p w14:paraId="6BDF48AE" w14:textId="77777777" w:rsidR="002C5D28" w:rsidRPr="00F537EB" w:rsidRDefault="002C5D28" w:rsidP="002C5D28">
      <w:pPr>
        <w:pStyle w:val="2"/>
      </w:pPr>
      <w:bookmarkStart w:id="5823" w:name="_Toc20426274"/>
      <w:bookmarkStart w:id="5824" w:name="_Toc29321671"/>
      <w:bookmarkStart w:id="5825" w:name="_Toc36757543"/>
      <w:bookmarkStart w:id="5826" w:name="_Toc36837084"/>
      <w:bookmarkStart w:id="5827" w:name="_Toc36844061"/>
      <w:bookmarkStart w:id="5828" w:name="_Toc37068350"/>
      <w:r w:rsidRPr="00F537EB">
        <w:t>A.3.1</w:t>
      </w:r>
      <w:r w:rsidRPr="00F537EB">
        <w:tab/>
        <w:t>General principles</w:t>
      </w:r>
      <w:bookmarkEnd w:id="5823"/>
      <w:bookmarkEnd w:id="5824"/>
      <w:bookmarkEnd w:id="5825"/>
      <w:bookmarkEnd w:id="5826"/>
      <w:bookmarkEnd w:id="5827"/>
      <w:bookmarkEnd w:id="5828"/>
    </w:p>
    <w:p w14:paraId="6FF428AE" w14:textId="77777777" w:rsidR="002C5D28" w:rsidRPr="00F537EB" w:rsidRDefault="002C5D28" w:rsidP="002C5D28">
      <w:pPr>
        <w:pStyle w:val="3"/>
      </w:pPr>
      <w:bookmarkStart w:id="5829" w:name="_Toc20426275"/>
      <w:bookmarkStart w:id="5830" w:name="_Toc29321672"/>
      <w:bookmarkStart w:id="5831" w:name="_Toc36757544"/>
      <w:bookmarkStart w:id="5832" w:name="_Toc36837085"/>
      <w:bookmarkStart w:id="5833" w:name="_Toc36844062"/>
      <w:bookmarkStart w:id="5834" w:name="_Toc37068351"/>
      <w:r w:rsidRPr="00F537EB">
        <w:t>A.3.1.1</w:t>
      </w:r>
      <w:r w:rsidRPr="00F537EB">
        <w:tab/>
        <w:t>ASN.1 sections</w:t>
      </w:r>
      <w:bookmarkEnd w:id="5829"/>
      <w:bookmarkEnd w:id="5830"/>
      <w:bookmarkEnd w:id="5831"/>
      <w:bookmarkEnd w:id="5832"/>
      <w:bookmarkEnd w:id="5833"/>
      <w:bookmarkEnd w:id="5834"/>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835" w:name="_Toc20426276"/>
      <w:bookmarkStart w:id="5836" w:name="_Toc29321673"/>
      <w:bookmarkStart w:id="5837" w:name="_Toc36757545"/>
      <w:bookmarkStart w:id="5838" w:name="_Toc36837086"/>
      <w:bookmarkStart w:id="5839" w:name="_Toc36844063"/>
      <w:bookmarkStart w:id="5840" w:name="_Toc37068352"/>
      <w:r w:rsidRPr="00F537EB">
        <w:lastRenderedPageBreak/>
        <w:t>A.3.1.2</w:t>
      </w:r>
      <w:r w:rsidRPr="00F537EB">
        <w:tab/>
        <w:t>ASN.1 identifier naming conventions</w:t>
      </w:r>
      <w:bookmarkEnd w:id="5835"/>
      <w:bookmarkEnd w:id="5836"/>
      <w:bookmarkEnd w:id="5837"/>
      <w:bookmarkEnd w:id="5838"/>
      <w:bookmarkEnd w:id="5839"/>
      <w:bookmarkEnd w:id="5840"/>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841" w:name="_Toc20426277"/>
      <w:bookmarkStart w:id="5842" w:name="_Toc29321674"/>
      <w:bookmarkStart w:id="5843" w:name="_Toc36757546"/>
      <w:bookmarkStart w:id="5844" w:name="_Toc36837087"/>
      <w:bookmarkStart w:id="5845" w:name="_Toc36844064"/>
      <w:bookmarkStart w:id="5846" w:name="_Toc37068353"/>
      <w:r w:rsidRPr="00F537EB">
        <w:t>A.3.1.3</w:t>
      </w:r>
      <w:r w:rsidRPr="00F537EB">
        <w:tab/>
        <w:t>Text references using ASN.1 identifiers</w:t>
      </w:r>
      <w:bookmarkEnd w:id="5841"/>
      <w:bookmarkEnd w:id="5842"/>
      <w:bookmarkEnd w:id="5843"/>
      <w:bookmarkEnd w:id="5844"/>
      <w:bookmarkEnd w:id="5845"/>
      <w:bookmarkEnd w:id="5846"/>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847" w:name="_Toc20426278"/>
      <w:bookmarkStart w:id="5848" w:name="_Toc29321675"/>
      <w:bookmarkStart w:id="5849" w:name="_Toc36757547"/>
      <w:bookmarkStart w:id="5850" w:name="_Toc36837088"/>
      <w:bookmarkStart w:id="5851" w:name="_Toc36844065"/>
      <w:bookmarkStart w:id="5852" w:name="_Toc37068354"/>
      <w:r w:rsidRPr="00F537EB">
        <w:t>A.3.2</w:t>
      </w:r>
      <w:r w:rsidRPr="00F537EB">
        <w:tab/>
        <w:t>High-level message structure</w:t>
      </w:r>
      <w:bookmarkEnd w:id="5847"/>
      <w:bookmarkEnd w:id="5848"/>
      <w:bookmarkEnd w:id="5849"/>
      <w:bookmarkEnd w:id="5850"/>
      <w:bookmarkEnd w:id="5851"/>
      <w:bookmarkEnd w:id="5852"/>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853" w:name="_Toc20426279"/>
      <w:bookmarkStart w:id="5854" w:name="_Toc29321676"/>
      <w:bookmarkStart w:id="5855" w:name="_Toc36757548"/>
      <w:bookmarkStart w:id="5856" w:name="_Toc36837089"/>
      <w:bookmarkStart w:id="5857" w:name="_Toc36844066"/>
      <w:bookmarkStart w:id="5858" w:name="_Toc37068355"/>
      <w:r w:rsidRPr="00F537EB">
        <w:t>A.3.3</w:t>
      </w:r>
      <w:r w:rsidRPr="00F537EB">
        <w:tab/>
        <w:t>Message definition</w:t>
      </w:r>
      <w:bookmarkEnd w:id="5853"/>
      <w:bookmarkEnd w:id="5854"/>
      <w:bookmarkEnd w:id="5855"/>
      <w:bookmarkEnd w:id="5856"/>
      <w:bookmarkEnd w:id="5857"/>
      <w:bookmarkEnd w:id="5858"/>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859" w:name="_Toc20426280"/>
      <w:bookmarkStart w:id="5860" w:name="_Toc29321677"/>
      <w:bookmarkStart w:id="5861" w:name="_Toc36757549"/>
      <w:bookmarkStart w:id="5862" w:name="_Toc36837090"/>
      <w:bookmarkStart w:id="5863" w:name="_Toc36844067"/>
      <w:bookmarkStart w:id="5864" w:name="_Toc37068356"/>
      <w:r w:rsidRPr="00F537EB">
        <w:t>A.3.4</w:t>
      </w:r>
      <w:r w:rsidRPr="00F537EB">
        <w:tab/>
        <w:t>Information elements</w:t>
      </w:r>
      <w:bookmarkEnd w:id="5859"/>
      <w:bookmarkEnd w:id="5860"/>
      <w:bookmarkEnd w:id="5861"/>
      <w:bookmarkEnd w:id="5862"/>
      <w:bookmarkEnd w:id="5863"/>
      <w:bookmarkEnd w:id="5864"/>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865" w:name="_Toc20426281"/>
      <w:bookmarkStart w:id="5866" w:name="_Toc29321678"/>
      <w:bookmarkStart w:id="5867" w:name="_Toc36757550"/>
      <w:bookmarkStart w:id="5868" w:name="_Toc36837091"/>
      <w:bookmarkStart w:id="5869" w:name="_Toc36844068"/>
      <w:bookmarkStart w:id="5870" w:name="_Toc37068357"/>
      <w:r w:rsidRPr="00F537EB">
        <w:t>A.3.5</w:t>
      </w:r>
      <w:r w:rsidRPr="00F537EB">
        <w:tab/>
        <w:t>Fields with optional presence</w:t>
      </w:r>
      <w:bookmarkEnd w:id="5865"/>
      <w:bookmarkEnd w:id="5866"/>
      <w:bookmarkEnd w:id="5867"/>
      <w:bookmarkEnd w:id="5868"/>
      <w:bookmarkEnd w:id="5869"/>
      <w:bookmarkEnd w:id="5870"/>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871" w:name="_Toc20426282"/>
      <w:bookmarkStart w:id="5872" w:name="_Toc29321679"/>
      <w:bookmarkStart w:id="5873" w:name="_Toc36757551"/>
      <w:bookmarkStart w:id="5874" w:name="_Toc36837092"/>
      <w:bookmarkStart w:id="5875" w:name="_Toc36844069"/>
      <w:bookmarkStart w:id="5876" w:name="_Toc37068358"/>
      <w:r w:rsidRPr="00F537EB">
        <w:t>A.3.6</w:t>
      </w:r>
      <w:r w:rsidRPr="00F537EB">
        <w:tab/>
        <w:t>Fields with conditional presence</w:t>
      </w:r>
      <w:bookmarkEnd w:id="5871"/>
      <w:bookmarkEnd w:id="5872"/>
      <w:bookmarkEnd w:id="5873"/>
      <w:bookmarkEnd w:id="5874"/>
      <w:bookmarkEnd w:id="5875"/>
      <w:bookmarkEnd w:id="5876"/>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877" w:name="_Toc20426283"/>
      <w:bookmarkStart w:id="5878" w:name="_Toc29321680"/>
      <w:bookmarkStart w:id="5879" w:name="_Toc36757552"/>
      <w:bookmarkStart w:id="5880" w:name="_Toc36837093"/>
      <w:bookmarkStart w:id="5881" w:name="_Toc36844070"/>
      <w:bookmarkStart w:id="5882" w:name="_Toc37068359"/>
      <w:r w:rsidRPr="00F537EB">
        <w:t>A.3.7</w:t>
      </w:r>
      <w:r w:rsidRPr="00F537EB">
        <w:tab/>
        <w:t>Guidelines on use of lists with elements of SEQUENCE type</w:t>
      </w:r>
      <w:bookmarkEnd w:id="5877"/>
      <w:bookmarkEnd w:id="5878"/>
      <w:bookmarkEnd w:id="5879"/>
      <w:bookmarkEnd w:id="5880"/>
      <w:bookmarkEnd w:id="5881"/>
      <w:bookmarkEnd w:id="5882"/>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883" w:name="_Toc20426284"/>
      <w:bookmarkStart w:id="5884" w:name="_Toc29321681"/>
      <w:bookmarkStart w:id="5885" w:name="_Toc36757553"/>
      <w:bookmarkStart w:id="5886" w:name="_Toc36837094"/>
      <w:bookmarkStart w:id="5887" w:name="_Toc36844071"/>
      <w:bookmarkStart w:id="5888" w:name="_Toc37068360"/>
      <w:r w:rsidRPr="00F537EB">
        <w:rPr>
          <w:noProof/>
          <w:lang w:eastAsia="sv-SE"/>
        </w:rPr>
        <w:t>A.3.8</w:t>
      </w:r>
      <w:r w:rsidRPr="00F537EB">
        <w:rPr>
          <w:noProof/>
          <w:lang w:eastAsia="sv-SE"/>
        </w:rPr>
        <w:tab/>
        <w:t>Guidelines on use of parameterised SetupRelease type</w:t>
      </w:r>
      <w:bookmarkEnd w:id="5883"/>
      <w:bookmarkEnd w:id="5884"/>
      <w:bookmarkEnd w:id="5885"/>
      <w:bookmarkEnd w:id="5886"/>
      <w:bookmarkEnd w:id="5887"/>
      <w:bookmarkEnd w:id="5888"/>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889" w:name="_Toc20426285"/>
      <w:bookmarkStart w:id="5890" w:name="_Toc29321682"/>
      <w:bookmarkStart w:id="5891" w:name="_Toc36757554"/>
      <w:bookmarkStart w:id="5892" w:name="_Toc36837095"/>
      <w:bookmarkStart w:id="5893" w:name="_Toc36844072"/>
      <w:bookmarkStart w:id="5894" w:name="_Toc37068361"/>
      <w:r w:rsidRPr="00F537EB">
        <w:lastRenderedPageBreak/>
        <w:t>A.3.9</w:t>
      </w:r>
      <w:r w:rsidRPr="00F537EB">
        <w:tab/>
        <w:t>Guidelines on use of ToAddModList and ToReleaseList</w:t>
      </w:r>
      <w:bookmarkEnd w:id="5889"/>
      <w:bookmarkEnd w:id="5890"/>
      <w:bookmarkEnd w:id="5891"/>
      <w:bookmarkEnd w:id="5892"/>
      <w:bookmarkEnd w:id="5893"/>
      <w:bookmarkEnd w:id="5894"/>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895" w:name="_Toc20426286"/>
      <w:bookmarkStart w:id="5896" w:name="_Toc29321683"/>
      <w:bookmarkStart w:id="5897" w:name="_Toc36757555"/>
      <w:bookmarkStart w:id="5898" w:name="_Toc36837096"/>
      <w:bookmarkStart w:id="5899" w:name="_Toc36844073"/>
      <w:bookmarkStart w:id="5900" w:name="_Toc37068362"/>
      <w:r w:rsidRPr="00F537EB">
        <w:t>A.3.10</w:t>
      </w:r>
      <w:r w:rsidRPr="00F537EB">
        <w:tab/>
        <w:t>Guidelines on use of of lists (without ToAddModList and ToReleaseList)</w:t>
      </w:r>
      <w:bookmarkEnd w:id="5895"/>
      <w:bookmarkEnd w:id="5896"/>
      <w:bookmarkEnd w:id="5897"/>
      <w:bookmarkEnd w:id="5898"/>
      <w:bookmarkEnd w:id="5899"/>
      <w:bookmarkEnd w:id="5900"/>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901" w:name="_Toc20426287"/>
      <w:bookmarkStart w:id="5902" w:name="_Toc29321684"/>
      <w:bookmarkStart w:id="5903" w:name="_Toc36757556"/>
      <w:bookmarkStart w:id="5904" w:name="_Toc36837097"/>
      <w:bookmarkStart w:id="5905" w:name="_Toc36844074"/>
      <w:bookmarkStart w:id="5906" w:name="_Toc37068363"/>
      <w:r w:rsidRPr="00F537EB">
        <w:lastRenderedPageBreak/>
        <w:t>A.4</w:t>
      </w:r>
      <w:r w:rsidRPr="00F537EB">
        <w:tab/>
        <w:t>Extension of the PDU specifications</w:t>
      </w:r>
      <w:bookmarkEnd w:id="5901"/>
      <w:bookmarkEnd w:id="5902"/>
      <w:bookmarkEnd w:id="5903"/>
      <w:bookmarkEnd w:id="5904"/>
      <w:bookmarkEnd w:id="5905"/>
      <w:bookmarkEnd w:id="5906"/>
    </w:p>
    <w:p w14:paraId="48EE2899" w14:textId="77777777" w:rsidR="002C5D28" w:rsidRPr="00F537EB" w:rsidRDefault="002C5D28" w:rsidP="002C5D28">
      <w:pPr>
        <w:pStyle w:val="2"/>
      </w:pPr>
      <w:bookmarkStart w:id="5907" w:name="_Toc20426288"/>
      <w:bookmarkStart w:id="5908" w:name="_Toc29321685"/>
      <w:bookmarkStart w:id="5909" w:name="_Toc36757557"/>
      <w:bookmarkStart w:id="5910" w:name="_Toc36837098"/>
      <w:bookmarkStart w:id="5911" w:name="_Toc36844075"/>
      <w:bookmarkStart w:id="5912" w:name="_Toc37068364"/>
      <w:r w:rsidRPr="00F537EB">
        <w:t>A.4.1</w:t>
      </w:r>
      <w:r w:rsidRPr="00F537EB">
        <w:tab/>
        <w:t>General principles to ensure compatibility</w:t>
      </w:r>
      <w:bookmarkEnd w:id="5907"/>
      <w:bookmarkEnd w:id="5908"/>
      <w:bookmarkEnd w:id="5909"/>
      <w:bookmarkEnd w:id="5910"/>
      <w:bookmarkEnd w:id="5911"/>
      <w:bookmarkEnd w:id="5912"/>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913" w:name="_Toc20426289"/>
      <w:bookmarkStart w:id="5914" w:name="_Toc29321686"/>
      <w:bookmarkStart w:id="5915" w:name="_Toc36757558"/>
      <w:bookmarkStart w:id="5916" w:name="_Toc36837099"/>
      <w:bookmarkStart w:id="5917" w:name="_Toc36844076"/>
      <w:bookmarkStart w:id="5918" w:name="_Toc37068365"/>
      <w:r w:rsidRPr="00F537EB">
        <w:t>A.4.2</w:t>
      </w:r>
      <w:r w:rsidRPr="00F537EB">
        <w:tab/>
        <w:t>Critical extension of messages and fields</w:t>
      </w:r>
      <w:bookmarkEnd w:id="5913"/>
      <w:bookmarkEnd w:id="5914"/>
      <w:bookmarkEnd w:id="5915"/>
      <w:bookmarkEnd w:id="5916"/>
      <w:bookmarkEnd w:id="5917"/>
      <w:bookmarkEnd w:id="5918"/>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919" w:name="_Toc20426290"/>
      <w:bookmarkStart w:id="5920" w:name="_Toc29321687"/>
      <w:bookmarkStart w:id="5921" w:name="_Toc36757559"/>
      <w:bookmarkStart w:id="5922" w:name="_Toc36837100"/>
      <w:bookmarkStart w:id="5923" w:name="_Toc36844077"/>
      <w:bookmarkStart w:id="5924" w:name="_Toc37068366"/>
      <w:r w:rsidRPr="00F537EB">
        <w:t>A.4.3</w:t>
      </w:r>
      <w:r w:rsidRPr="00F537EB">
        <w:tab/>
        <w:t>Non-critical extension of messages</w:t>
      </w:r>
      <w:bookmarkEnd w:id="5919"/>
      <w:bookmarkEnd w:id="5920"/>
      <w:bookmarkEnd w:id="5921"/>
      <w:bookmarkEnd w:id="5922"/>
      <w:bookmarkEnd w:id="5923"/>
      <w:bookmarkEnd w:id="5924"/>
    </w:p>
    <w:p w14:paraId="36986826" w14:textId="77777777" w:rsidR="002C5D28" w:rsidRPr="00F537EB" w:rsidRDefault="002C5D28" w:rsidP="002C5D28">
      <w:pPr>
        <w:pStyle w:val="3"/>
      </w:pPr>
      <w:bookmarkStart w:id="5925" w:name="_Toc20426291"/>
      <w:bookmarkStart w:id="5926" w:name="_Toc29321688"/>
      <w:bookmarkStart w:id="5927" w:name="_Toc36757560"/>
      <w:bookmarkStart w:id="5928" w:name="_Toc36837101"/>
      <w:bookmarkStart w:id="5929" w:name="_Toc36844078"/>
      <w:bookmarkStart w:id="5930" w:name="_Toc37068367"/>
      <w:r w:rsidRPr="00F537EB">
        <w:t>A.4.3.1</w:t>
      </w:r>
      <w:r w:rsidRPr="00F537EB">
        <w:tab/>
        <w:t>General principles</w:t>
      </w:r>
      <w:bookmarkEnd w:id="5925"/>
      <w:bookmarkEnd w:id="5926"/>
      <w:bookmarkEnd w:id="5927"/>
      <w:bookmarkEnd w:id="5928"/>
      <w:bookmarkEnd w:id="5929"/>
      <w:bookmarkEnd w:id="5930"/>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931" w:name="_Toc20426292"/>
      <w:bookmarkStart w:id="5932" w:name="_Toc29321689"/>
      <w:bookmarkStart w:id="5933" w:name="_Toc36757561"/>
      <w:bookmarkStart w:id="5934" w:name="_Toc36837102"/>
      <w:bookmarkStart w:id="5935" w:name="_Toc36844079"/>
      <w:bookmarkStart w:id="5936" w:name="_Toc37068368"/>
      <w:r w:rsidRPr="00F537EB">
        <w:t>A.4.3.2</w:t>
      </w:r>
      <w:r w:rsidRPr="00F537EB">
        <w:tab/>
        <w:t>Further guidelines</w:t>
      </w:r>
      <w:bookmarkEnd w:id="5931"/>
      <w:bookmarkEnd w:id="5932"/>
      <w:bookmarkEnd w:id="5933"/>
      <w:bookmarkEnd w:id="5934"/>
      <w:bookmarkEnd w:id="5935"/>
      <w:bookmarkEnd w:id="5936"/>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937" w:name="_Toc20426293"/>
      <w:bookmarkStart w:id="5938" w:name="_Toc29321690"/>
      <w:bookmarkStart w:id="5939" w:name="_Toc36757562"/>
      <w:bookmarkStart w:id="5940" w:name="_Toc36837103"/>
      <w:bookmarkStart w:id="5941" w:name="_Toc36844080"/>
      <w:bookmarkStart w:id="5942" w:name="_Toc37068369"/>
      <w:r w:rsidRPr="00F537EB">
        <w:t>A.4.3.3</w:t>
      </w:r>
      <w:r w:rsidRPr="00F537EB">
        <w:tab/>
        <w:t>Typical example of evolution of IE with local extensions</w:t>
      </w:r>
      <w:bookmarkEnd w:id="5937"/>
      <w:bookmarkEnd w:id="5938"/>
      <w:bookmarkEnd w:id="5939"/>
      <w:bookmarkEnd w:id="5940"/>
      <w:bookmarkEnd w:id="5941"/>
      <w:bookmarkEnd w:id="5942"/>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943" w:name="_Toc20426294"/>
      <w:bookmarkStart w:id="5944" w:name="_Toc29321691"/>
      <w:bookmarkStart w:id="5945" w:name="_Toc36757563"/>
      <w:bookmarkStart w:id="5946" w:name="_Toc36837104"/>
      <w:bookmarkStart w:id="5947" w:name="_Toc36844081"/>
      <w:bookmarkStart w:id="5948" w:name="_Toc37068370"/>
      <w:r w:rsidRPr="00F537EB">
        <w:t>A.4.3.4</w:t>
      </w:r>
      <w:r w:rsidRPr="00F537EB">
        <w:tab/>
        <w:t>Typical examples of non critical extension at the end of a message</w:t>
      </w:r>
      <w:bookmarkEnd w:id="5943"/>
      <w:bookmarkEnd w:id="5944"/>
      <w:bookmarkEnd w:id="5945"/>
      <w:bookmarkEnd w:id="5946"/>
      <w:bookmarkEnd w:id="5947"/>
      <w:bookmarkEnd w:id="5948"/>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949" w:name="_Toc20426295"/>
      <w:bookmarkStart w:id="5950" w:name="_Toc29321692"/>
      <w:bookmarkStart w:id="5951" w:name="_Toc36757564"/>
      <w:bookmarkStart w:id="5952" w:name="_Toc36837105"/>
      <w:bookmarkStart w:id="5953" w:name="_Toc36844082"/>
      <w:bookmarkStart w:id="5954" w:name="_Toc37068371"/>
      <w:r w:rsidRPr="00F537EB">
        <w:t>A.4.3.5</w:t>
      </w:r>
      <w:r w:rsidRPr="00F537EB">
        <w:tab/>
        <w:t>Examples of non-critical extensions not placed at the default extension location</w:t>
      </w:r>
      <w:bookmarkEnd w:id="5949"/>
      <w:bookmarkEnd w:id="5950"/>
      <w:bookmarkEnd w:id="5951"/>
      <w:bookmarkEnd w:id="5952"/>
      <w:bookmarkEnd w:id="5953"/>
      <w:bookmarkEnd w:id="5954"/>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955" w:name="_Toc20426296"/>
      <w:bookmarkStart w:id="5956" w:name="_Toc29321693"/>
      <w:bookmarkStart w:id="5957" w:name="_Toc36757565"/>
      <w:bookmarkStart w:id="5958" w:name="_Toc36837106"/>
      <w:bookmarkStart w:id="5959" w:name="_Toc36844083"/>
      <w:bookmarkStart w:id="5960" w:name="_Toc37068372"/>
      <w:r w:rsidRPr="00F537EB">
        <w:t>–</w:t>
      </w:r>
      <w:r w:rsidRPr="00F537EB">
        <w:tab/>
      </w:r>
      <w:r w:rsidRPr="00F537EB">
        <w:rPr>
          <w:i/>
          <w:noProof/>
        </w:rPr>
        <w:t>ParentIE-WithEM</w:t>
      </w:r>
      <w:bookmarkEnd w:id="5955"/>
      <w:bookmarkEnd w:id="5956"/>
      <w:bookmarkEnd w:id="5957"/>
      <w:bookmarkEnd w:id="5958"/>
      <w:bookmarkEnd w:id="5959"/>
      <w:bookmarkEnd w:id="5960"/>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961" w:name="_Toc20426297"/>
      <w:bookmarkStart w:id="5962" w:name="_Toc29321694"/>
      <w:bookmarkStart w:id="5963" w:name="_Toc36757566"/>
      <w:bookmarkStart w:id="5964" w:name="_Toc36837107"/>
      <w:bookmarkStart w:id="5965" w:name="_Toc36844084"/>
      <w:bookmarkStart w:id="5966" w:name="_Toc37068373"/>
      <w:r w:rsidRPr="00F537EB">
        <w:rPr>
          <w:i/>
          <w:iCs/>
        </w:rPr>
        <w:t>–</w:t>
      </w:r>
      <w:r w:rsidRPr="00F537EB">
        <w:rPr>
          <w:i/>
          <w:iCs/>
        </w:rPr>
        <w:tab/>
      </w:r>
      <w:r w:rsidRPr="00F537EB">
        <w:rPr>
          <w:i/>
          <w:iCs/>
          <w:noProof/>
        </w:rPr>
        <w:t>ChildIE1-WithoutEM</w:t>
      </w:r>
      <w:bookmarkEnd w:id="5961"/>
      <w:bookmarkEnd w:id="5962"/>
      <w:bookmarkEnd w:id="5963"/>
      <w:bookmarkEnd w:id="5964"/>
      <w:bookmarkEnd w:id="5965"/>
      <w:bookmarkEnd w:id="5966"/>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967" w:name="_Toc20426298"/>
      <w:bookmarkStart w:id="5968" w:name="_Toc29321695"/>
      <w:bookmarkStart w:id="5969" w:name="_Toc36757567"/>
      <w:bookmarkStart w:id="5970" w:name="_Toc36837108"/>
      <w:bookmarkStart w:id="5971" w:name="_Toc36844085"/>
      <w:bookmarkStart w:id="5972" w:name="_Toc37068374"/>
      <w:r w:rsidRPr="00F537EB">
        <w:rPr>
          <w:i/>
          <w:iCs/>
        </w:rPr>
        <w:t>–</w:t>
      </w:r>
      <w:r w:rsidRPr="00F537EB">
        <w:rPr>
          <w:i/>
          <w:iCs/>
        </w:rPr>
        <w:tab/>
      </w:r>
      <w:r w:rsidRPr="00F537EB">
        <w:rPr>
          <w:i/>
          <w:iCs/>
          <w:noProof/>
        </w:rPr>
        <w:t>ChildIE2-WithoutEM</w:t>
      </w:r>
      <w:bookmarkEnd w:id="5967"/>
      <w:bookmarkEnd w:id="5968"/>
      <w:bookmarkEnd w:id="5969"/>
      <w:bookmarkEnd w:id="5970"/>
      <w:bookmarkEnd w:id="5971"/>
      <w:bookmarkEnd w:id="5972"/>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973" w:name="_Toc20426299"/>
      <w:bookmarkStart w:id="5974" w:name="_Toc29321696"/>
      <w:bookmarkStart w:id="5975" w:name="_Toc36757568"/>
      <w:bookmarkStart w:id="5976" w:name="_Toc36837109"/>
      <w:bookmarkStart w:id="5977" w:name="_Toc36844086"/>
      <w:bookmarkStart w:id="5978" w:name="_Toc37068375"/>
      <w:r w:rsidRPr="00F537EB">
        <w:t>A.5</w:t>
      </w:r>
      <w:r w:rsidRPr="00F537EB">
        <w:tab/>
        <w:t>Guidelines regarding inclusion of transaction identifiers in RRC messages</w:t>
      </w:r>
      <w:bookmarkEnd w:id="5973"/>
      <w:bookmarkEnd w:id="5974"/>
      <w:bookmarkEnd w:id="5975"/>
      <w:bookmarkEnd w:id="5976"/>
      <w:bookmarkEnd w:id="5977"/>
      <w:bookmarkEnd w:id="5978"/>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979" w:name="_Toc20426300"/>
      <w:bookmarkStart w:id="5980" w:name="_Toc29321697"/>
      <w:bookmarkStart w:id="5981" w:name="_Toc36757569"/>
      <w:bookmarkStart w:id="5982" w:name="_Toc36837110"/>
      <w:bookmarkStart w:id="5983" w:name="_Toc36844087"/>
      <w:bookmarkStart w:id="5984" w:name="_Toc37068376"/>
      <w:r w:rsidRPr="00F537EB">
        <w:t>A.6</w:t>
      </w:r>
      <w:r w:rsidRPr="00F537EB">
        <w:tab/>
        <w:t>Guidelines regarding use of need codes</w:t>
      </w:r>
      <w:bookmarkEnd w:id="5979"/>
      <w:bookmarkEnd w:id="5980"/>
      <w:bookmarkEnd w:id="5981"/>
      <w:bookmarkEnd w:id="5982"/>
      <w:bookmarkEnd w:id="5983"/>
      <w:bookmarkEnd w:id="5984"/>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985" w:name="_Toc20426301"/>
      <w:bookmarkStart w:id="5986" w:name="_Toc29321698"/>
      <w:bookmarkStart w:id="5987" w:name="_Toc36757570"/>
      <w:bookmarkStart w:id="5988" w:name="_Toc36837111"/>
      <w:bookmarkStart w:id="5989" w:name="_Toc36844088"/>
      <w:bookmarkStart w:id="5990" w:name="_Toc37068377"/>
      <w:r w:rsidRPr="00F537EB">
        <w:t>A.7</w:t>
      </w:r>
      <w:r w:rsidRPr="00F537EB">
        <w:tab/>
        <w:t>Guidelines regarding use of conditions</w:t>
      </w:r>
      <w:bookmarkEnd w:id="5985"/>
      <w:bookmarkEnd w:id="5986"/>
      <w:bookmarkEnd w:id="5987"/>
      <w:bookmarkEnd w:id="5988"/>
      <w:bookmarkEnd w:id="5989"/>
      <w:bookmarkEnd w:id="5990"/>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991" w:name="_Toc20426302"/>
      <w:bookmarkStart w:id="5992" w:name="_Toc29321699"/>
      <w:bookmarkStart w:id="5993" w:name="_Toc36757571"/>
      <w:bookmarkStart w:id="5994" w:name="_Toc36837112"/>
      <w:bookmarkStart w:id="5995" w:name="_Toc36844089"/>
      <w:bookmarkStart w:id="5996" w:name="_Toc37068378"/>
      <w:r w:rsidRPr="00F537EB">
        <w:t>A.8</w:t>
      </w:r>
      <w:r w:rsidRPr="00F537EB">
        <w:tab/>
        <w:t>Miscellaneous</w:t>
      </w:r>
      <w:bookmarkEnd w:id="5991"/>
      <w:bookmarkEnd w:id="5992"/>
      <w:bookmarkEnd w:id="5993"/>
      <w:bookmarkEnd w:id="5994"/>
      <w:bookmarkEnd w:id="5995"/>
      <w:bookmarkEnd w:id="5996"/>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997" w:name="_Toc20426303"/>
      <w:bookmarkStart w:id="5998" w:name="_Toc29321700"/>
      <w:bookmarkStart w:id="5999" w:name="_Toc36757572"/>
      <w:bookmarkStart w:id="6000" w:name="_Toc36837113"/>
      <w:bookmarkStart w:id="6001" w:name="_Toc36844090"/>
      <w:bookmarkStart w:id="6002" w:name="_Toc37068379"/>
      <w:r w:rsidRPr="00F537EB">
        <w:lastRenderedPageBreak/>
        <w:t>Annex B (informative):</w:t>
      </w:r>
      <w:r w:rsidRPr="00F537EB">
        <w:tab/>
        <w:t>RRC Information</w:t>
      </w:r>
      <w:bookmarkEnd w:id="5997"/>
      <w:bookmarkEnd w:id="5998"/>
      <w:bookmarkEnd w:id="5999"/>
      <w:bookmarkEnd w:id="6000"/>
      <w:bookmarkEnd w:id="6001"/>
      <w:bookmarkEnd w:id="6002"/>
    </w:p>
    <w:p w14:paraId="742659E4" w14:textId="701F3BA5" w:rsidR="002C5D28" w:rsidRPr="00F537EB" w:rsidRDefault="002C5D28" w:rsidP="002C5D28">
      <w:pPr>
        <w:pStyle w:val="1"/>
      </w:pPr>
      <w:bookmarkStart w:id="6003" w:name="_Toc20426304"/>
      <w:bookmarkStart w:id="6004" w:name="_Toc29321701"/>
      <w:bookmarkStart w:id="6005" w:name="_Toc36757573"/>
      <w:bookmarkStart w:id="6006" w:name="_Toc36837114"/>
      <w:bookmarkStart w:id="6007" w:name="_Toc36844091"/>
      <w:bookmarkStart w:id="6008" w:name="_Toc37068380"/>
      <w:r w:rsidRPr="00F537EB">
        <w:t>B.1</w:t>
      </w:r>
      <w:r w:rsidRPr="00F537EB">
        <w:tab/>
        <w:t>Protection of RRC messages</w:t>
      </w:r>
      <w:bookmarkEnd w:id="6003"/>
      <w:bookmarkEnd w:id="6004"/>
      <w:bookmarkEnd w:id="6005"/>
      <w:bookmarkEnd w:id="6006"/>
      <w:bookmarkEnd w:id="6007"/>
      <w:bookmarkEnd w:id="6008"/>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09"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09"/>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6010" w:name="_Toc20426305"/>
      <w:bookmarkStart w:id="6011" w:name="_Toc29321702"/>
      <w:bookmarkStart w:id="6012" w:name="_Toc36757574"/>
      <w:bookmarkStart w:id="6013" w:name="_Toc36837115"/>
      <w:bookmarkStart w:id="6014" w:name="_Toc36844092"/>
      <w:bookmarkStart w:id="6015" w:name="_Toc37068381"/>
      <w:r w:rsidRPr="00F537EB">
        <w:t>B</w:t>
      </w:r>
      <w:r w:rsidR="00AB1A0A" w:rsidRPr="00F537EB">
        <w:t>.</w:t>
      </w:r>
      <w:r w:rsidRPr="00F537EB">
        <w:t>2</w:t>
      </w:r>
      <w:r w:rsidR="00AB1A0A" w:rsidRPr="00F537EB">
        <w:tab/>
      </w:r>
      <w:r w:rsidR="004D41ED" w:rsidRPr="00F537EB">
        <w:t>Description of BWP configuration options</w:t>
      </w:r>
      <w:bookmarkEnd w:id="6010"/>
      <w:bookmarkEnd w:id="6011"/>
      <w:bookmarkEnd w:id="6012"/>
      <w:bookmarkEnd w:id="6013"/>
      <w:bookmarkEnd w:id="6014"/>
      <w:bookmarkEnd w:id="6015"/>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45pt" o:ole="">
            <v:imagedata r:id="rId122" o:title=""/>
          </v:shape>
          <o:OLEObject Type="Embed" ProgID="Visio.Drawing.15" ShapeID="_x0000_i1080" DrawAspect="Content" ObjectID="_1648360140"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4" o:title=""/>
          </v:shape>
          <o:OLEObject Type="Embed" ProgID="Visio.Drawing.15" ShapeID="_x0000_i1081" DrawAspect="Content" ObjectID="_1648360141"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6016" w:name="_Toc12746357"/>
    </w:p>
    <w:p w14:paraId="19B5A1EC" w14:textId="52A7CD62" w:rsidR="000E1B79" w:rsidRPr="00F537EB" w:rsidRDefault="000E1B79" w:rsidP="000E1B79">
      <w:pPr>
        <w:pStyle w:val="8"/>
      </w:pPr>
      <w:bookmarkStart w:id="6017" w:name="_Toc36757575"/>
      <w:bookmarkStart w:id="6018" w:name="_Toc36837116"/>
      <w:bookmarkStart w:id="6019" w:name="_Toc36844093"/>
      <w:bookmarkStart w:id="6020" w:name="_Toc37068382"/>
      <w:r w:rsidRPr="00F537EB">
        <w:lastRenderedPageBreak/>
        <w:t>Annex C (normative): List of CRs Containing Early Implementable Features and Corrections</w:t>
      </w:r>
      <w:bookmarkEnd w:id="6016"/>
      <w:bookmarkEnd w:id="6017"/>
      <w:bookmarkEnd w:id="6018"/>
      <w:bookmarkEnd w:id="6019"/>
      <w:bookmarkEnd w:id="6020"/>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6021" w:name="historyclause"/>
      <w:bookmarkStart w:id="6022" w:name="_Toc20426306"/>
      <w:bookmarkStart w:id="6023" w:name="_Toc29321703"/>
      <w:bookmarkStart w:id="6024" w:name="_Toc36757576"/>
      <w:bookmarkStart w:id="6025" w:name="_Toc36837117"/>
      <w:bookmarkStart w:id="6026" w:name="_Toc36844094"/>
      <w:bookmarkStart w:id="6027" w:name="_Toc37068383"/>
      <w:r w:rsidRPr="00F537EB">
        <w:lastRenderedPageBreak/>
        <w:t xml:space="preserve">Annex </w:t>
      </w:r>
      <w:r w:rsidR="000E1B79" w:rsidRPr="00F537EB">
        <w:t>D</w:t>
      </w:r>
      <w:r w:rsidRPr="00F537EB">
        <w:t xml:space="preserve"> (informative):</w:t>
      </w:r>
      <w:r w:rsidRPr="00F537EB">
        <w:br/>
      </w:r>
      <w:bookmarkEnd w:id="6021"/>
      <w:r w:rsidRPr="00F537EB">
        <w:t>Change history</w:t>
      </w:r>
      <w:bookmarkEnd w:id="6022"/>
      <w:bookmarkEnd w:id="6023"/>
      <w:bookmarkEnd w:id="6024"/>
      <w:bookmarkEnd w:id="6025"/>
      <w:bookmarkEnd w:id="6026"/>
      <w:bookmarkEnd w:id="6027"/>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28" w:name="OLE_LINK12"/>
            <w:bookmarkStart w:id="6029" w:name="OLE_LINK13"/>
            <w:r w:rsidRPr="00F537EB">
              <w:rPr>
                <w:noProof/>
                <w:sz w:val="16"/>
                <w:szCs w:val="16"/>
                <w:lang w:eastAsia="zh-CN"/>
              </w:rPr>
              <w:t>Clarification on configured grant timer in 38.331</w:t>
            </w:r>
            <w:bookmarkEnd w:id="6028"/>
            <w:bookmarkEnd w:id="602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1F594D" w:rsidRDefault="001F594D" w:rsidP="00F33336">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1F594D" w:rsidRDefault="001F594D" w:rsidP="00F33336">
      <w:pPr>
        <w:pStyle w:val="ae"/>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1F594D" w:rsidRDefault="001F594D" w:rsidP="00F33336">
      <w:pPr>
        <w:pStyle w:val="ae"/>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1F594D" w:rsidRPr="005E1182" w:rsidRDefault="001F594D" w:rsidP="00F33336">
      <w:pPr>
        <w:pStyle w:val="ae"/>
      </w:pPr>
      <w:r>
        <w:rPr>
          <w:b/>
        </w:rPr>
        <w:t>[Proposed Change]</w:t>
      </w:r>
      <w:r>
        <w:t xml:space="preserve">: </w:t>
      </w:r>
      <w:r w:rsidRPr="005E1182">
        <w:t>Add</w:t>
      </w:r>
      <w:r>
        <w:rPr>
          <w:rFonts w:hint="eastAsia"/>
          <w:lang w:eastAsia="zh-CN"/>
        </w:rPr>
        <w:t xml:space="preserve"> an entry</w:t>
      </w:r>
      <w:r w:rsidRPr="005E1182">
        <w:t>:</w:t>
      </w:r>
    </w:p>
    <w:p w14:paraId="78BED5E5" w14:textId="468E8870" w:rsidR="001F594D" w:rsidRDefault="001F594D" w:rsidP="00F33336">
      <w:pPr>
        <w:pStyle w:val="ae"/>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1F594D" w:rsidRDefault="001F594D">
      <w:pPr>
        <w:pStyle w:val="ae"/>
      </w:pPr>
      <w:r>
        <w:rPr>
          <w:b/>
        </w:rPr>
        <w:t>[Comments]</w:t>
      </w:r>
      <w:r>
        <w:t xml:space="preserve">: </w:t>
      </w:r>
    </w:p>
    <w:p w14:paraId="051FED6D" w14:textId="1D06E2D6" w:rsidR="001F594D" w:rsidRPr="00F33336" w:rsidRDefault="001F594D">
      <w:pPr>
        <w:pStyle w:val="ae"/>
      </w:pPr>
    </w:p>
  </w:comment>
  <w:comment w:id="161" w:author="Intel" w:date="2020-04-10T10:09:00Z" w:initials="I">
    <w:p w14:paraId="3BA647B9" w14:textId="77777777" w:rsidR="001F594D" w:rsidRDefault="001F594D" w:rsidP="00EC6564">
      <w:pPr>
        <w:pStyle w:val="ae"/>
      </w:pPr>
      <w:r>
        <w:rPr>
          <w:rStyle w:val="ad"/>
        </w:rPr>
        <w:annotationRef/>
      </w:r>
      <w:r>
        <w:rPr>
          <w:rStyle w:val="ad"/>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1F594D" w:rsidRDefault="001F594D" w:rsidP="00EC6564">
      <w:pPr>
        <w:pStyle w:val="ae"/>
      </w:pPr>
      <w:r>
        <w:rPr>
          <w:b/>
        </w:rPr>
        <w:t>[Description]</w:t>
      </w:r>
      <w:r>
        <w:t xml:space="preserve">: </w:t>
      </w:r>
    </w:p>
    <w:p w14:paraId="111232F7" w14:textId="77777777" w:rsidR="001F594D" w:rsidRDefault="001F594D" w:rsidP="00EC6564">
      <w:pPr>
        <w:spacing w:after="0" w:line="276" w:lineRule="auto"/>
        <w:rPr>
          <w:rFonts w:eastAsia="Malgun Gothic"/>
          <w:lang w:eastAsia="ko-KR"/>
        </w:rPr>
      </w:pPr>
      <w:r>
        <w:rPr>
          <w:rFonts w:eastAsia="Malgun Gothic"/>
          <w:lang w:eastAsia="ko-KR"/>
        </w:rPr>
        <w:t>In Section 5.2.2.1:</w:t>
      </w:r>
    </w:p>
    <w:p w14:paraId="0239DA04" w14:textId="77777777" w:rsidR="001F594D" w:rsidRDefault="001F594D" w:rsidP="00EC6564">
      <w:pPr>
        <w:pStyle w:val="ae"/>
      </w:pPr>
    </w:p>
    <w:p w14:paraId="006D8C58" w14:textId="77777777" w:rsidR="001F594D" w:rsidRDefault="001F594D" w:rsidP="00EC6564">
      <w:pPr>
        <w:pStyle w:val="ae"/>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1F594D" w:rsidRDefault="001F594D" w:rsidP="00EC6564">
      <w:pPr>
        <w:pStyle w:val="ae"/>
      </w:pPr>
    </w:p>
    <w:p w14:paraId="77510D2A" w14:textId="77777777" w:rsidR="001F594D" w:rsidRDefault="001F594D" w:rsidP="00EC6564">
      <w:pPr>
        <w:pStyle w:val="ae"/>
      </w:pPr>
      <w:r>
        <w:t>Since it is either the PLMN-identity or the NPN-Identity as the first identity, a ‘or’ is needed to make this clear</w:t>
      </w:r>
    </w:p>
    <w:p w14:paraId="7B72F959" w14:textId="77777777" w:rsidR="001F594D" w:rsidRDefault="001F594D" w:rsidP="00EC6564">
      <w:pPr>
        <w:pStyle w:val="ae"/>
      </w:pPr>
    </w:p>
    <w:p w14:paraId="04D4CFBC" w14:textId="77777777" w:rsidR="001F594D" w:rsidRDefault="001F594D" w:rsidP="00EC6564">
      <w:pPr>
        <w:pStyle w:val="ae"/>
      </w:pPr>
      <w:r>
        <w:rPr>
          <w:b/>
        </w:rPr>
        <w:t>[Proposed Change]</w:t>
      </w:r>
      <w:r>
        <w:t>: We propose to change the procedural text as follow:</w:t>
      </w:r>
    </w:p>
    <w:p w14:paraId="73321145" w14:textId="77777777" w:rsidR="001F594D" w:rsidRDefault="001F594D" w:rsidP="00EC6564">
      <w:pPr>
        <w:pStyle w:val="ae"/>
        <w:ind w:left="851"/>
      </w:pPr>
    </w:p>
    <w:p w14:paraId="62CD8A30" w14:textId="77777777" w:rsidR="001F594D" w:rsidRDefault="001F594D"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1F594D" w:rsidRDefault="001F594D" w:rsidP="00EC6564">
      <w:pPr>
        <w:pStyle w:val="ae"/>
        <w:ind w:left="851"/>
      </w:pPr>
    </w:p>
    <w:p w14:paraId="3413C528" w14:textId="77777777" w:rsidR="001F594D" w:rsidRDefault="001F594D" w:rsidP="00EC6564">
      <w:pPr>
        <w:pStyle w:val="B4"/>
        <w:ind w:left="0" w:firstLine="0"/>
      </w:pPr>
    </w:p>
    <w:p w14:paraId="757F4CBF" w14:textId="77777777" w:rsidR="001F594D" w:rsidRDefault="001F594D" w:rsidP="00EC6564">
      <w:pPr>
        <w:pStyle w:val="ae"/>
      </w:pPr>
      <w:r>
        <w:rPr>
          <w:b/>
        </w:rPr>
        <w:t>[Comments]</w:t>
      </w:r>
      <w:r>
        <w:t>:</w:t>
      </w:r>
    </w:p>
    <w:p w14:paraId="60A366A8" w14:textId="77A62354" w:rsidR="001F594D" w:rsidRDefault="001F594D">
      <w:pPr>
        <w:pStyle w:val="ae"/>
      </w:pPr>
    </w:p>
  </w:comment>
  <w:comment w:id="205" w:author="Z(GY)" w:date="2020-04-13T16:04:00Z" w:initials="Z">
    <w:p w14:paraId="4A37D63C" w14:textId="77777777" w:rsidR="001F594D" w:rsidRDefault="001F594D" w:rsidP="00C24373">
      <w:pPr>
        <w:pStyle w:val="ae"/>
      </w:pPr>
      <w:r>
        <w:rPr>
          <w:rStyle w:val="ad"/>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1F594D" w:rsidRDefault="001F594D" w:rsidP="00C24373">
      <w:pPr>
        <w:pStyle w:val="ae"/>
      </w:pPr>
      <w:r>
        <w:rPr>
          <w:b/>
        </w:rPr>
        <w:t>[Description]</w:t>
      </w:r>
      <w:r>
        <w:t xml:space="preserve">: (1) The description can be simplified a little bit. </w:t>
      </w:r>
    </w:p>
    <w:p w14:paraId="56DC5685" w14:textId="77777777" w:rsidR="001F594D" w:rsidRDefault="001F594D" w:rsidP="00C24373">
      <w:pPr>
        <w:pStyle w:val="ae"/>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1F594D" w:rsidRDefault="001F594D" w:rsidP="00C24373">
      <w:pPr>
        <w:pStyle w:val="ae"/>
      </w:pPr>
      <w:r>
        <w:rPr>
          <w:b/>
        </w:rPr>
        <w:t>[Proposed Change]</w:t>
      </w:r>
      <w:r>
        <w:t>: Simplify the description as follows:</w:t>
      </w:r>
    </w:p>
    <w:p w14:paraId="5AEFAC4C" w14:textId="77777777" w:rsidR="001F594D" w:rsidRDefault="001F594D" w:rsidP="00C24373">
      <w:pPr>
        <w:pStyle w:val="B1"/>
      </w:pPr>
      <w:r>
        <w:t>1&gt;</w:t>
      </w:r>
      <w:r>
        <w:tab/>
        <w:t>the UE has not stored a valid version of a SIB, in accordance with sub-clause 5.2.2.2.1, of one or several required SIB(s), in accordance with sub-clause 5.2.2.1</w:t>
      </w:r>
    </w:p>
    <w:p w14:paraId="37B1D433" w14:textId="77777777" w:rsidR="001F594D" w:rsidRDefault="001F594D"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1F594D" w:rsidRDefault="001F594D"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1F594D" w:rsidRDefault="001F594D"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1F594D" w:rsidRDefault="001F594D" w:rsidP="00C24373">
      <w:pPr>
        <w:pStyle w:val="B4"/>
      </w:pPr>
      <w:r>
        <w:t>4&gt;</w:t>
      </w:r>
      <w:r>
        <w:tab/>
        <w:t>acquire the requested SI message(s) corresponding to the requested SIB(s) as defined in sub-clause 5.2.2.3.2.</w:t>
      </w:r>
    </w:p>
    <w:p w14:paraId="08365152" w14:textId="77777777" w:rsidR="001F594D" w:rsidRDefault="001F594D"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1F594D" w:rsidRDefault="001F594D"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1F594D" w:rsidRDefault="001F594D" w:rsidP="00C24373">
      <w:pPr>
        <w:pStyle w:val="B4"/>
      </w:pPr>
      <w:r>
        <w:t>4&gt;</w:t>
      </w:r>
      <w:r>
        <w:tab/>
        <w:t xml:space="preserve">initiate transmission of the </w:t>
      </w:r>
      <w:r w:rsidRPr="00D52FB4">
        <w:rPr>
          <w:i/>
        </w:rPr>
        <w:t>DedicatedSIBReques</w:t>
      </w:r>
      <w:r>
        <w:t>t message in accordance with 5.2.2.3.6;</w:t>
      </w:r>
    </w:p>
    <w:p w14:paraId="151B0664" w14:textId="77777777" w:rsidR="001F594D" w:rsidRDefault="001F594D" w:rsidP="00C24373">
      <w:pPr>
        <w:pStyle w:val="B3"/>
      </w:pPr>
      <w:r>
        <w:t>3&gt;</w:t>
      </w:r>
      <w:r>
        <w:tab/>
        <w:t>acquire the required SI message(s) as defined in sub-clause 5.2.2.3.2.</w:t>
      </w:r>
    </w:p>
    <w:p w14:paraId="48D0E393" w14:textId="77777777" w:rsidR="001F594D" w:rsidRDefault="001F594D" w:rsidP="00C24373">
      <w:pPr>
        <w:pStyle w:val="ae"/>
      </w:pPr>
      <w:r>
        <w:rPr>
          <w:b/>
        </w:rPr>
        <w:t>[Comments]</w:t>
      </w:r>
      <w:r>
        <w:t xml:space="preserve">: </w:t>
      </w:r>
    </w:p>
    <w:p w14:paraId="10B74F8E" w14:textId="77777777" w:rsidR="001F594D" w:rsidRPr="009E0CD3" w:rsidRDefault="001F594D" w:rsidP="00C24373">
      <w:pPr>
        <w:pStyle w:val="ae"/>
      </w:pPr>
    </w:p>
  </w:comment>
  <w:comment w:id="206" w:author="Huawei" w:date="2020-04-12T16:49:00Z" w:initials="H">
    <w:p w14:paraId="50AF26AA" w14:textId="67CF131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1F594D" w:rsidRDefault="001F594D">
      <w:pPr>
        <w:pStyle w:val="ae"/>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1F594D" w:rsidRPr="00096C18" w:rsidRDefault="001F594D">
      <w:pPr>
        <w:pStyle w:val="ae"/>
      </w:pPr>
      <w:r>
        <w:rPr>
          <w:b/>
        </w:rPr>
        <w:t>[Proposed Change]</w:t>
      </w:r>
      <w:r>
        <w:t>: v39: Replace "common search" with "</w:t>
      </w:r>
      <w:r>
        <w:rPr>
          <w:i/>
        </w:rPr>
        <w:t>searchSpaceOtherSystemInformation</w:t>
      </w:r>
      <w:r>
        <w:t>"</w:t>
      </w:r>
    </w:p>
    <w:p w14:paraId="1078347E" w14:textId="77777777" w:rsidR="001F594D" w:rsidRDefault="001F594D">
      <w:pPr>
        <w:pStyle w:val="ae"/>
      </w:pPr>
      <w:r>
        <w:rPr>
          <w:b/>
        </w:rPr>
        <w:t>[Comments]</w:t>
      </w:r>
      <w:r>
        <w:t xml:space="preserve">: </w:t>
      </w:r>
    </w:p>
    <w:p w14:paraId="242C79FD" w14:textId="07A2ED59" w:rsidR="001F594D" w:rsidRPr="00096C18" w:rsidRDefault="001F594D">
      <w:pPr>
        <w:pStyle w:val="ae"/>
      </w:pPr>
    </w:p>
  </w:comment>
  <w:comment w:id="207" w:author="Ericsson" w:date="2020-03-31T12:58:00Z" w:initials="E">
    <w:p w14:paraId="718C3509" w14:textId="77777777" w:rsidR="001F594D" w:rsidRDefault="001F594D"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1F594D" w:rsidRDefault="001F594D" w:rsidP="00E56A47">
      <w:pPr>
        <w:pStyle w:val="ae"/>
        <w:ind w:leftChars="270" w:left="540"/>
      </w:pPr>
      <w:r>
        <w:rPr>
          <w:b/>
        </w:rPr>
        <w:t>[Description]</w:t>
      </w:r>
      <w:r>
        <w:t xml:space="preserve">: </w:t>
      </w:r>
    </w:p>
    <w:p w14:paraId="42244F59" w14:textId="77777777" w:rsidR="001F594D" w:rsidRDefault="001F594D" w:rsidP="00E56A47">
      <w:pPr>
        <w:pStyle w:val="ae"/>
        <w:ind w:leftChars="270" w:left="540"/>
      </w:pPr>
      <w:r>
        <w:t>The following check is already performed in the bullet 1&gt; above</w:t>
      </w:r>
    </w:p>
    <w:p w14:paraId="0604D9F5" w14:textId="77777777" w:rsidR="001F594D" w:rsidRDefault="001F594D" w:rsidP="00E56A47">
      <w:pPr>
        <w:pStyle w:val="ae"/>
        <w:ind w:leftChars="270" w:left="540"/>
      </w:pPr>
      <w:r>
        <w:t>3</w:t>
      </w:r>
      <w:r w:rsidRPr="002A5350">
        <w:t>&gt; if the UE has an active BWP with common search space configured</w:t>
      </w:r>
    </w:p>
    <w:p w14:paraId="032A5091" w14:textId="77777777" w:rsidR="001F594D" w:rsidRDefault="001F594D" w:rsidP="00E56A47">
      <w:pPr>
        <w:pStyle w:val="ae"/>
        <w:ind w:leftChars="270" w:left="540"/>
      </w:pPr>
      <w:r>
        <w:t>There is no need to have it again.</w:t>
      </w:r>
    </w:p>
    <w:p w14:paraId="096185DF" w14:textId="77777777" w:rsidR="001F594D" w:rsidRDefault="001F594D" w:rsidP="00E56A47">
      <w:pPr>
        <w:pStyle w:val="ae"/>
        <w:ind w:leftChars="270" w:left="540"/>
      </w:pPr>
      <w:r>
        <w:rPr>
          <w:b/>
        </w:rPr>
        <w:t>[Proposed Change]</w:t>
      </w:r>
      <w:r>
        <w:t>: We propose to change the procedural text as follow:</w:t>
      </w:r>
    </w:p>
    <w:p w14:paraId="7D598285" w14:textId="77777777" w:rsidR="001F594D" w:rsidRPr="00A21F0B" w:rsidRDefault="001F594D"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1F594D" w:rsidRPr="00AD6990" w:rsidRDefault="001F594D"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1F594D" w:rsidRDefault="001F594D"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1F594D" w:rsidRPr="00186707" w:rsidRDefault="001F594D" w:rsidP="00E56A47">
      <w:pPr>
        <w:pStyle w:val="B3"/>
        <w:ind w:leftChars="785" w:left="185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1F594D" w:rsidRDefault="001F594D" w:rsidP="00E56A47">
      <w:pPr>
        <w:pStyle w:val="ae"/>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1F594D" w:rsidRDefault="001F594D" w:rsidP="00E56A47">
      <w:pPr>
        <w:pStyle w:val="B4"/>
        <w:ind w:leftChars="270" w:left="540" w:firstLine="0"/>
      </w:pPr>
    </w:p>
    <w:p w14:paraId="4BB26D68" w14:textId="3429F832" w:rsidR="001F594D" w:rsidRDefault="001F594D" w:rsidP="00E56A47">
      <w:pPr>
        <w:pStyle w:val="ae"/>
        <w:ind w:leftChars="270" w:left="540"/>
      </w:pPr>
      <w:r>
        <w:rPr>
          <w:b/>
        </w:rPr>
        <w:t>[Comments]</w:t>
      </w:r>
      <w:r>
        <w:t>: Huawei: Agree with the proposal.</w:t>
      </w:r>
    </w:p>
    <w:p w14:paraId="171C10B8" w14:textId="77777777" w:rsidR="001F594D" w:rsidRPr="005A5254" w:rsidRDefault="001F594D" w:rsidP="00E56A47">
      <w:pPr>
        <w:pStyle w:val="ae"/>
        <w:ind w:leftChars="270" w:left="540"/>
      </w:pPr>
    </w:p>
  </w:comment>
  <w:comment w:id="208" w:author="Huawei" w:date="2020-04-12T16:56:00Z" w:initials="H">
    <w:p w14:paraId="3A8B287F" w14:textId="3F1BF7D1"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1F594D" w:rsidRPr="005A27FD" w:rsidRDefault="001F594D">
      <w:pPr>
        <w:pStyle w:val="ae"/>
      </w:pPr>
      <w:r>
        <w:rPr>
          <w:b/>
        </w:rPr>
        <w:t>[Description]</w:t>
      </w:r>
      <w:r>
        <w:t xml:space="preserve">: Should be "configured with </w:t>
      </w:r>
      <w:r>
        <w:rPr>
          <w:i/>
        </w:rPr>
        <w:t>searchSpaceOtherSystemInformation</w:t>
      </w:r>
      <w:r>
        <w:t>"</w:t>
      </w:r>
    </w:p>
    <w:p w14:paraId="080DB060" w14:textId="0731D20B" w:rsidR="001F594D" w:rsidRDefault="001F594D">
      <w:pPr>
        <w:pStyle w:val="ae"/>
      </w:pPr>
      <w:r>
        <w:rPr>
          <w:b/>
        </w:rPr>
        <w:t>[Proposed Change]</w:t>
      </w:r>
      <w:r>
        <w:t>: v39: see description.</w:t>
      </w:r>
    </w:p>
    <w:p w14:paraId="235A7EF9" w14:textId="77777777" w:rsidR="001F594D" w:rsidRDefault="001F594D">
      <w:pPr>
        <w:pStyle w:val="ae"/>
      </w:pPr>
      <w:r>
        <w:rPr>
          <w:b/>
        </w:rPr>
        <w:t>[Comments]</w:t>
      </w:r>
      <w:r>
        <w:t xml:space="preserve">: </w:t>
      </w:r>
    </w:p>
    <w:p w14:paraId="410B3AA0" w14:textId="399EFCF1" w:rsidR="001F594D" w:rsidRPr="005A27FD" w:rsidRDefault="001F594D">
      <w:pPr>
        <w:pStyle w:val="ae"/>
      </w:pPr>
    </w:p>
  </w:comment>
  <w:comment w:id="209" w:author="Huawei" w:date="2020-04-12T17:12:00Z" w:initials="H">
    <w:p w14:paraId="7D07BAC6" w14:textId="2671B3F4"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1F594D" w:rsidRDefault="001F594D">
      <w:pPr>
        <w:pStyle w:val="ae"/>
      </w:pPr>
      <w:r>
        <w:rPr>
          <w:b/>
        </w:rPr>
        <w:t>[Description]</w:t>
      </w:r>
      <w:r>
        <w:t>: This is already covered in 5.2.2.4.2.</w:t>
      </w:r>
    </w:p>
    <w:p w14:paraId="50019511" w14:textId="0BAB3479" w:rsidR="001F594D" w:rsidRDefault="001F594D">
      <w:pPr>
        <w:pStyle w:val="ae"/>
      </w:pPr>
      <w:r>
        <w:rPr>
          <w:b/>
        </w:rPr>
        <w:t>[Proposed Change]</w:t>
      </w:r>
      <w:r>
        <w:t>: v39: Remove this bullet (and the 2&gt; bullet above which only applies to this bullet).</w:t>
      </w:r>
    </w:p>
    <w:p w14:paraId="708B08C9" w14:textId="77777777" w:rsidR="001F594D" w:rsidRDefault="001F594D">
      <w:pPr>
        <w:pStyle w:val="ae"/>
      </w:pPr>
      <w:r>
        <w:rPr>
          <w:b/>
        </w:rPr>
        <w:t>[Comments]</w:t>
      </w:r>
      <w:r>
        <w:t xml:space="preserve">: </w:t>
      </w:r>
    </w:p>
    <w:p w14:paraId="403A95E6" w14:textId="621C3E33" w:rsidR="001F594D" w:rsidRPr="00E01B73" w:rsidRDefault="001F594D">
      <w:pPr>
        <w:pStyle w:val="ae"/>
      </w:pPr>
    </w:p>
  </w:comment>
  <w:comment w:id="210" w:author="Ericsson" w:date="2020-03-31T13:09:00Z" w:initials="E">
    <w:p w14:paraId="5EA0C20B" w14:textId="77777777" w:rsidR="001F594D" w:rsidRDefault="001F594D"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1F594D" w:rsidRDefault="001F594D" w:rsidP="00E56A47">
      <w:pPr>
        <w:pStyle w:val="ae"/>
        <w:ind w:leftChars="360" w:left="720"/>
      </w:pPr>
      <w:r>
        <w:rPr>
          <w:b/>
        </w:rPr>
        <w:t>[Description]</w:t>
      </w:r>
      <w:r>
        <w:t xml:space="preserve">: </w:t>
      </w:r>
    </w:p>
    <w:p w14:paraId="522FFC38" w14:textId="77777777" w:rsidR="001F594D" w:rsidRDefault="001F594D" w:rsidP="00E56A47">
      <w:pPr>
        <w:pStyle w:val="ae"/>
        <w:ind w:leftChars="360" w:left="720"/>
      </w:pPr>
      <w:r>
        <w:t>The following check is already performed in the bullet 1&gt; above</w:t>
      </w:r>
    </w:p>
    <w:p w14:paraId="15EBE011" w14:textId="77777777" w:rsidR="001F594D" w:rsidRDefault="001F594D" w:rsidP="00E56A47">
      <w:pPr>
        <w:pStyle w:val="ae"/>
        <w:ind w:leftChars="360" w:left="720"/>
      </w:pPr>
      <w:r>
        <w:t>3</w:t>
      </w:r>
      <w:r w:rsidRPr="002A5350">
        <w:t>&gt; if the UE has an active BWP with common search space configured</w:t>
      </w:r>
    </w:p>
    <w:p w14:paraId="14FF98FC" w14:textId="77777777" w:rsidR="001F594D" w:rsidRDefault="001F594D" w:rsidP="00E56A47">
      <w:pPr>
        <w:pStyle w:val="ae"/>
        <w:ind w:leftChars="360" w:left="720"/>
      </w:pPr>
      <w:r>
        <w:t>There is no need to have it again.</w:t>
      </w:r>
    </w:p>
    <w:p w14:paraId="2C9CC6DA" w14:textId="77777777" w:rsidR="001F594D" w:rsidRDefault="001F594D" w:rsidP="00E56A47">
      <w:pPr>
        <w:pStyle w:val="ae"/>
        <w:ind w:leftChars="360" w:left="720"/>
      </w:pPr>
      <w:r>
        <w:rPr>
          <w:b/>
        </w:rPr>
        <w:t>[Proposed Change]</w:t>
      </w:r>
      <w:r>
        <w:t>: We propose to change the procedural text as follow:</w:t>
      </w:r>
    </w:p>
    <w:p w14:paraId="158561BB" w14:textId="77777777" w:rsidR="001F594D" w:rsidRPr="00AD6990" w:rsidRDefault="001F594D"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1F594D" w:rsidRPr="00AD6990" w:rsidRDefault="001F594D"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1F594D" w:rsidRPr="00AD6990" w:rsidRDefault="001F594D" w:rsidP="00E56A47">
      <w:pPr>
        <w:pStyle w:val="B3"/>
        <w:ind w:leftChars="785" w:left="1854"/>
      </w:pPr>
      <w:r>
        <w:t xml:space="preserve">3&gt; </w:t>
      </w:r>
      <w:r w:rsidRPr="00AD6990">
        <w:t>acquire the SI message(s) as defined in sub-clause 5.2.2.3.2;</w:t>
      </w:r>
    </w:p>
    <w:p w14:paraId="463623F0" w14:textId="77777777" w:rsidR="001F594D" w:rsidRPr="00AD6990" w:rsidRDefault="001F594D"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1F594D" w:rsidRDefault="001F594D"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1F594D" w:rsidRDefault="001F594D" w:rsidP="00E56A47">
      <w:pPr>
        <w:pStyle w:val="B4"/>
        <w:ind w:leftChars="927" w:left="213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1F594D" w:rsidRDefault="001F594D"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1F594D" w:rsidRDefault="001F594D" w:rsidP="00E56A47">
      <w:pPr>
        <w:pStyle w:val="ae"/>
        <w:ind w:leftChars="360" w:left="720"/>
      </w:pPr>
      <w:r>
        <w:rPr>
          <w:b/>
        </w:rPr>
        <w:t>[Comments]</w:t>
      </w:r>
      <w:r>
        <w:t xml:space="preserve">: </w:t>
      </w:r>
    </w:p>
    <w:p w14:paraId="295B1987" w14:textId="77777777" w:rsidR="001F594D" w:rsidRPr="00186707" w:rsidRDefault="001F594D" w:rsidP="00E56A47">
      <w:pPr>
        <w:pStyle w:val="ae"/>
        <w:ind w:leftChars="360" w:left="720"/>
      </w:pPr>
    </w:p>
  </w:comment>
  <w:comment w:id="232" w:author="Z(GY)" w:date="2020-04-13T15:48:00Z" w:initials="Z">
    <w:p w14:paraId="6C1ADB85" w14:textId="77777777" w:rsidR="001F594D" w:rsidRDefault="001F594D" w:rsidP="00317241">
      <w:pPr>
        <w:pStyle w:val="ae"/>
      </w:pPr>
      <w:r>
        <w:rPr>
          <w:rStyle w:val="ad"/>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1F594D" w:rsidRDefault="001F594D" w:rsidP="00317241">
      <w:pPr>
        <w:pStyle w:val="ae"/>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1F594D" w:rsidRDefault="001F594D" w:rsidP="00317241">
      <w:pPr>
        <w:pStyle w:val="ae"/>
      </w:pPr>
      <w:r>
        <w:rPr>
          <w:b/>
        </w:rPr>
        <w:t>[Proposed Change]</w:t>
      </w:r>
      <w:r>
        <w:t>: The following changes in the procedural text are proposed for simplicity:</w:t>
      </w:r>
    </w:p>
    <w:p w14:paraId="372470FC" w14:textId="77777777" w:rsidR="001F594D" w:rsidRPr="00EB486E" w:rsidRDefault="001F594D"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1F594D" w:rsidRPr="00EB486E" w:rsidRDefault="001F594D" w:rsidP="00317241">
      <w:pPr>
        <w:ind w:left="568" w:hanging="284"/>
      </w:pPr>
      <w:r w:rsidRPr="00EB486E">
        <w:t>1&gt;</w:t>
      </w:r>
      <w:r w:rsidRPr="00EB486E">
        <w:tab/>
        <w:t xml:space="preserve">store the acquired </w:t>
      </w:r>
      <w:r w:rsidRPr="00EB486E">
        <w:rPr>
          <w:i/>
        </w:rPr>
        <w:t>SIB1</w:t>
      </w:r>
      <w:r w:rsidRPr="00EB486E">
        <w:t>;</w:t>
      </w:r>
    </w:p>
    <w:p w14:paraId="40E22E9B" w14:textId="77777777" w:rsidR="001F594D" w:rsidRPr="00EB486E" w:rsidRDefault="001F594D"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1F594D" w:rsidRPr="00EB486E" w:rsidRDefault="001F594D"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1F594D" w:rsidRPr="00EB486E" w:rsidRDefault="001F594D"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1F594D" w:rsidRPr="00EB486E" w:rsidRDefault="001F594D"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1F594D" w:rsidRDefault="001F594D" w:rsidP="00317241">
      <w:pPr>
        <w:pStyle w:val="ae"/>
      </w:pPr>
    </w:p>
    <w:p w14:paraId="73DFF661" w14:textId="77777777" w:rsidR="001F594D" w:rsidRDefault="001F594D" w:rsidP="00317241">
      <w:pPr>
        <w:pStyle w:val="ae"/>
      </w:pPr>
      <w:r>
        <w:rPr>
          <w:b/>
        </w:rPr>
        <w:t>[Comments]</w:t>
      </w:r>
      <w:r>
        <w:t xml:space="preserve">: </w:t>
      </w:r>
    </w:p>
    <w:p w14:paraId="71FBDFA5" w14:textId="77777777" w:rsidR="001F594D" w:rsidRPr="0071630B" w:rsidRDefault="001F594D" w:rsidP="00317241">
      <w:pPr>
        <w:pStyle w:val="ae"/>
      </w:pPr>
    </w:p>
  </w:comment>
  <w:comment w:id="233" w:author="Z(GY)" w:date="2020-04-13T15:52:00Z" w:initials="Z">
    <w:p w14:paraId="034C2C25" w14:textId="77777777" w:rsidR="001F594D" w:rsidRDefault="001F594D" w:rsidP="00317241">
      <w:pPr>
        <w:pStyle w:val="ae"/>
      </w:pPr>
      <w:r>
        <w:rPr>
          <w:rStyle w:val="ad"/>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1F594D" w:rsidRDefault="001F594D" w:rsidP="00317241">
      <w:pPr>
        <w:pStyle w:val="ae"/>
      </w:pPr>
      <w:r>
        <w:rPr>
          <w:b/>
        </w:rPr>
        <w:t>[Description]</w:t>
      </w:r>
      <w:r>
        <w:t>: There has been clear definition for selected PLMN in TS38.304 (see below) but there is no definition for selected NPN, we suggest to add one.</w:t>
      </w:r>
    </w:p>
    <w:p w14:paraId="4E7FCD56" w14:textId="77777777" w:rsidR="001F594D" w:rsidRDefault="001F594D" w:rsidP="00317241">
      <w:pPr>
        <w:pStyle w:val="ae"/>
      </w:pPr>
      <w:r w:rsidRPr="001365C7">
        <w:t>Selected PLMN: This is the PLMN that has been selected by the NAS, either manually or automatically.</w:t>
      </w:r>
    </w:p>
    <w:p w14:paraId="17F53DCD" w14:textId="77777777" w:rsidR="001F594D" w:rsidRDefault="001F594D" w:rsidP="00317241">
      <w:pPr>
        <w:pStyle w:val="ae"/>
      </w:pPr>
      <w:r>
        <w:rPr>
          <w:b/>
        </w:rPr>
        <w:t>[Proposed Change]</w:t>
      </w:r>
      <w:r>
        <w:t>: Add definition for selected NPN as follows:</w:t>
      </w:r>
    </w:p>
    <w:p w14:paraId="3650A7FB" w14:textId="77777777" w:rsidR="001F594D" w:rsidRPr="0071630B" w:rsidRDefault="001F594D" w:rsidP="00317241">
      <w:pPr>
        <w:pStyle w:val="ae"/>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1F594D" w:rsidRDefault="001F594D" w:rsidP="00317241">
      <w:pPr>
        <w:pStyle w:val="ae"/>
      </w:pPr>
      <w:r>
        <w:rPr>
          <w:b/>
        </w:rPr>
        <w:t>[Comments]</w:t>
      </w:r>
      <w:r>
        <w:t xml:space="preserve">: </w:t>
      </w:r>
    </w:p>
    <w:p w14:paraId="433AF6E5" w14:textId="77777777" w:rsidR="001F594D" w:rsidRPr="0071630B" w:rsidRDefault="001F594D" w:rsidP="00317241">
      <w:pPr>
        <w:pStyle w:val="ae"/>
      </w:pPr>
    </w:p>
  </w:comment>
  <w:comment w:id="234" w:author="Huawei" w:date="2020-04-12T17:10:00Z" w:initials="H">
    <w:p w14:paraId="7C072C52" w14:textId="312FFE9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1F594D" w:rsidRDefault="001F594D">
      <w:pPr>
        <w:pStyle w:val="ae"/>
      </w:pPr>
      <w:r>
        <w:rPr>
          <w:b/>
        </w:rPr>
        <w:t>[Description]</w:t>
      </w:r>
      <w:r>
        <w:t xml:space="preserve">: </w:t>
      </w:r>
    </w:p>
    <w:p w14:paraId="76BAFE1C" w14:textId="19465AB8" w:rsidR="001F594D" w:rsidRDefault="001F594D">
      <w:pPr>
        <w:pStyle w:val="ae"/>
      </w:pPr>
      <w:r>
        <w:rPr>
          <w:b/>
        </w:rPr>
        <w:t>[Proposed Change]</w:t>
      </w:r>
      <w:r>
        <w:t>: v39: Add "configured with searchSpaceSIB1" after "with common search space"</w:t>
      </w:r>
    </w:p>
    <w:p w14:paraId="672BC3E9" w14:textId="77777777" w:rsidR="001F594D" w:rsidRDefault="001F594D">
      <w:pPr>
        <w:pStyle w:val="ae"/>
      </w:pPr>
      <w:r>
        <w:rPr>
          <w:b/>
        </w:rPr>
        <w:t>[Comments]</w:t>
      </w:r>
      <w:r>
        <w:t xml:space="preserve">: </w:t>
      </w:r>
    </w:p>
    <w:p w14:paraId="0C970963" w14:textId="430D1001" w:rsidR="001F594D" w:rsidRPr="00A5025D" w:rsidRDefault="001F594D">
      <w:pPr>
        <w:pStyle w:val="ae"/>
      </w:pPr>
    </w:p>
  </w:comment>
  <w:comment w:id="235" w:author="Huawei" w:date="2020-04-12T17:49:00Z" w:initials="H">
    <w:p w14:paraId="38C12F6D" w14:textId="1CC35F43"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1F594D" w:rsidRDefault="001F594D">
      <w:pPr>
        <w:pStyle w:val="ae"/>
      </w:pPr>
      <w:r>
        <w:rPr>
          <w:b/>
        </w:rPr>
        <w:t>[Description]</w:t>
      </w:r>
      <w:r>
        <w:t>: Aquisition of the SI mess</w:t>
      </w:r>
      <w:r w:rsidRPr="007B1C6C">
        <w:t>a</w:t>
      </w:r>
      <w:r>
        <w:t>g</w:t>
      </w:r>
      <w:r w:rsidRPr="007B1C6C">
        <w:t>e is not defined with sub-clause 5.2.2.3.5</w:t>
      </w:r>
    </w:p>
    <w:p w14:paraId="3C76BCDB" w14:textId="781B1D0C" w:rsidR="001F594D" w:rsidRDefault="001F594D">
      <w:pPr>
        <w:pStyle w:val="ae"/>
      </w:pPr>
      <w:r>
        <w:rPr>
          <w:b/>
        </w:rPr>
        <w:t>[Proposed Change]</w:t>
      </w:r>
      <w:r>
        <w:t>: v40</w:t>
      </w:r>
    </w:p>
    <w:p w14:paraId="796B5B24" w14:textId="77777777" w:rsidR="001F594D" w:rsidRDefault="001F594D">
      <w:pPr>
        <w:pStyle w:val="ae"/>
      </w:pPr>
      <w:r>
        <w:rPr>
          <w:b/>
        </w:rPr>
        <w:t>[Comments]</w:t>
      </w:r>
      <w:r>
        <w:t xml:space="preserve">: </w:t>
      </w:r>
    </w:p>
    <w:p w14:paraId="0BDCB0FC" w14:textId="27296097" w:rsidR="001F594D" w:rsidRPr="007B1C6C" w:rsidRDefault="001F594D">
      <w:pPr>
        <w:pStyle w:val="ae"/>
      </w:pPr>
    </w:p>
  </w:comment>
  <w:comment w:id="236" w:author="Huawei" w:date="2020-04-12T17:15:00Z" w:initials="H">
    <w:p w14:paraId="1E945BFE" w14:textId="67F5303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1F594D" w:rsidRPr="001F3661" w:rsidRDefault="001F594D">
      <w:pPr>
        <w:pStyle w:val="ae"/>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1F594D" w:rsidRDefault="001F594D">
      <w:pPr>
        <w:pStyle w:val="ae"/>
      </w:pPr>
      <w:r>
        <w:rPr>
          <w:b/>
        </w:rPr>
        <w:t>[Proposed Change]</w:t>
      </w:r>
      <w:r>
        <w:t>: v39: Change to one of the two alternatives described above.</w:t>
      </w:r>
    </w:p>
    <w:p w14:paraId="09A46857" w14:textId="77777777" w:rsidR="001F594D" w:rsidRDefault="001F594D">
      <w:pPr>
        <w:pStyle w:val="ae"/>
      </w:pPr>
      <w:r>
        <w:rPr>
          <w:b/>
        </w:rPr>
        <w:t>[Comments]</w:t>
      </w:r>
      <w:r>
        <w:t xml:space="preserve">: </w:t>
      </w:r>
    </w:p>
    <w:p w14:paraId="5B3D5058" w14:textId="56C61F1C" w:rsidR="001F594D" w:rsidRPr="001F3661" w:rsidRDefault="001F594D">
      <w:pPr>
        <w:pStyle w:val="ae"/>
      </w:pPr>
    </w:p>
  </w:comment>
  <w:comment w:id="237" w:author="Z(GY)" w:date="2020-04-13T15:53:00Z" w:initials="Z">
    <w:p w14:paraId="412DD6F8" w14:textId="77777777" w:rsidR="001F594D" w:rsidRDefault="001F594D" w:rsidP="009D0752">
      <w:pPr>
        <w:pStyle w:val="ae"/>
      </w:pPr>
      <w:r>
        <w:rPr>
          <w:rStyle w:val="ad"/>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1F594D" w:rsidRDefault="001F594D" w:rsidP="009D0752">
      <w:pPr>
        <w:pStyle w:val="ae"/>
      </w:pPr>
      <w:r>
        <w:rPr>
          <w:b/>
        </w:rPr>
        <w:t>[Description]</w:t>
      </w:r>
      <w:r>
        <w:t>: There has been clear definition for registered PLMN in TS38.304 (see below) but there is no definition for registered NPN, we suggest to add one.</w:t>
      </w:r>
    </w:p>
    <w:p w14:paraId="18E5272F" w14:textId="77777777" w:rsidR="001F594D" w:rsidRDefault="001F594D" w:rsidP="009D0752">
      <w:pPr>
        <w:pStyle w:val="ae"/>
      </w:pPr>
      <w:r w:rsidRPr="00F6585D">
        <w:t xml:space="preserve">Registered PLMN: This is the PLMN on which certain Location Registration outcomes have occurred, as specified in TS 23.122 [9]. </w:t>
      </w:r>
    </w:p>
    <w:p w14:paraId="2A1D07F9" w14:textId="77777777" w:rsidR="001F594D" w:rsidRDefault="001F594D" w:rsidP="009D0752">
      <w:pPr>
        <w:pStyle w:val="ae"/>
      </w:pPr>
      <w:r>
        <w:rPr>
          <w:b/>
        </w:rPr>
        <w:t>[Proposed Change]</w:t>
      </w:r>
      <w:r>
        <w:t>: Add definition for registered NPN as follows:</w:t>
      </w:r>
    </w:p>
    <w:p w14:paraId="36C7A364" w14:textId="77777777" w:rsidR="001F594D" w:rsidRDefault="001F594D" w:rsidP="009D0752">
      <w:r w:rsidRPr="00F6585D">
        <w:t xml:space="preserve">Registered NPN: This is the SNPN or PNI-NPN on which certain Location Registration outcomes have occurred, as specified in TS 23.122 [9]. </w:t>
      </w:r>
    </w:p>
    <w:p w14:paraId="23D3F531" w14:textId="77777777" w:rsidR="001F594D" w:rsidRDefault="001F594D" w:rsidP="009D0752">
      <w:pPr>
        <w:pStyle w:val="ae"/>
      </w:pPr>
      <w:r>
        <w:rPr>
          <w:b/>
        </w:rPr>
        <w:t>[Comments]</w:t>
      </w:r>
      <w:r>
        <w:t xml:space="preserve">: </w:t>
      </w:r>
    </w:p>
    <w:p w14:paraId="157225AE" w14:textId="77777777" w:rsidR="001F594D" w:rsidRPr="00521D6A" w:rsidRDefault="001F594D" w:rsidP="009D0752">
      <w:pPr>
        <w:pStyle w:val="ae"/>
      </w:pPr>
    </w:p>
  </w:comment>
  <w:comment w:id="286" w:author="Z(GY)" w:date="2020-04-13T15:55:00Z" w:initials="Z">
    <w:p w14:paraId="6A5A4A30" w14:textId="77777777" w:rsidR="001F594D" w:rsidRDefault="001F594D" w:rsidP="00FC5CF2">
      <w:pPr>
        <w:pStyle w:val="ae"/>
      </w:pPr>
      <w:r>
        <w:rPr>
          <w:rStyle w:val="ad"/>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1F594D" w:rsidRDefault="001F594D" w:rsidP="00FC5CF2">
      <w:pPr>
        <w:pStyle w:val="ae"/>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1F594D" w:rsidRDefault="001F594D" w:rsidP="00FC5CF2">
      <w:pPr>
        <w:pStyle w:val="ae"/>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1F594D" w:rsidRPr="00521D6A" w:rsidRDefault="001F594D" w:rsidP="00FC5CF2">
      <w:pPr>
        <w:pStyle w:val="ae"/>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1F594D" w:rsidRDefault="001F594D" w:rsidP="00FC5CF2">
      <w:pPr>
        <w:pStyle w:val="ae"/>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1F594D" w:rsidRPr="00CA6A59" w:rsidRDefault="001F594D"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1F594D" w:rsidRDefault="001F594D"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1F594D" w:rsidRPr="00795635" w:rsidRDefault="001F594D"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1F594D" w:rsidRPr="00795635" w:rsidRDefault="001F594D"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1F594D" w:rsidRDefault="001F594D"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1F594D" w:rsidRDefault="001F594D" w:rsidP="00FC5CF2">
      <w:pPr>
        <w:pStyle w:val="ae"/>
      </w:pPr>
      <w:r>
        <w:rPr>
          <w:b/>
        </w:rPr>
        <w:t>[Comments]</w:t>
      </w:r>
      <w:r>
        <w:t xml:space="preserve">: </w:t>
      </w:r>
    </w:p>
    <w:p w14:paraId="30817312" w14:textId="77777777" w:rsidR="001F594D" w:rsidRPr="00521D6A" w:rsidRDefault="001F594D" w:rsidP="00FC5CF2">
      <w:pPr>
        <w:pStyle w:val="ae"/>
      </w:pPr>
    </w:p>
  </w:comment>
  <w:comment w:id="302" w:author="Ericsson" w:date="2020-03-31T13:24:00Z" w:initials="E">
    <w:p w14:paraId="0C270C03" w14:textId="77777777" w:rsidR="001F594D" w:rsidRDefault="001F594D"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1F594D" w:rsidRDefault="001F594D" w:rsidP="0037346D">
      <w:pPr>
        <w:pStyle w:val="ae"/>
        <w:ind w:leftChars="360" w:left="720"/>
      </w:pPr>
      <w:r>
        <w:rPr>
          <w:b/>
        </w:rPr>
        <w:t>[Description]</w:t>
      </w:r>
      <w:r>
        <w:t>: In the procedural text, the check on whether a certain field is included in the SIB is not aligned.</w:t>
      </w:r>
    </w:p>
    <w:p w14:paraId="360BDB19" w14:textId="77777777" w:rsidR="001F594D" w:rsidRDefault="001F594D" w:rsidP="0037346D">
      <w:pPr>
        <w:pStyle w:val="ae"/>
        <w:ind w:leftChars="360" w:left="720"/>
      </w:pPr>
      <w:r>
        <w:rPr>
          <w:b/>
        </w:rPr>
        <w:t>[Proposed Change]</w:t>
      </w:r>
      <w:r>
        <w:t>: The following changes in the procedural text are proposed for alignment:</w:t>
      </w:r>
    </w:p>
    <w:p w14:paraId="7FE11A35" w14:textId="77777777" w:rsidR="001F594D" w:rsidRDefault="001F594D" w:rsidP="0037346D">
      <w:pPr>
        <w:pStyle w:val="ae"/>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1F594D" w:rsidRDefault="001F594D" w:rsidP="0037346D">
      <w:pPr>
        <w:pStyle w:val="ae"/>
        <w:ind w:leftChars="502" w:left="1004"/>
        <w:rPr>
          <w:iCs/>
          <w:color w:val="00B050"/>
        </w:rPr>
      </w:pPr>
      <w:r>
        <w:rPr>
          <w:iCs/>
          <w:color w:val="00B050"/>
        </w:rPr>
        <w:t>…….</w:t>
      </w:r>
    </w:p>
    <w:p w14:paraId="08D46F42" w14:textId="77777777" w:rsidR="001F594D" w:rsidRDefault="001F594D"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1F594D" w:rsidRDefault="001F594D" w:rsidP="0037346D">
      <w:pPr>
        <w:pStyle w:val="B1"/>
        <w:ind w:leftChars="502" w:left="1288"/>
        <w:rPr>
          <w:lang w:val="fi-FI"/>
        </w:rPr>
      </w:pPr>
      <w:r>
        <w:rPr>
          <w:lang w:val="fi-FI"/>
        </w:rPr>
        <w:t>……</w:t>
      </w:r>
    </w:p>
    <w:p w14:paraId="63052F9A" w14:textId="77777777" w:rsidR="001F594D" w:rsidRPr="007A4B0D" w:rsidRDefault="001F594D"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1F594D" w:rsidRDefault="001F594D" w:rsidP="0037346D">
      <w:pPr>
        <w:pStyle w:val="ae"/>
        <w:ind w:leftChars="360" w:left="720"/>
      </w:pPr>
      <w:r>
        <w:rPr>
          <w:b/>
        </w:rPr>
        <w:t>[Comments]</w:t>
      </w:r>
      <w:r>
        <w:t xml:space="preserve">: </w:t>
      </w:r>
    </w:p>
    <w:p w14:paraId="74F37998" w14:textId="77777777" w:rsidR="001F594D" w:rsidRPr="007A4B0D" w:rsidRDefault="001F594D" w:rsidP="0037346D">
      <w:pPr>
        <w:pStyle w:val="ae"/>
        <w:ind w:leftChars="360" w:left="720"/>
      </w:pPr>
    </w:p>
  </w:comment>
  <w:comment w:id="303" w:author="Samsung(Hyunjeong)" w:date="2020-04-09T14:51:00Z" w:initials="Samsung">
    <w:p w14:paraId="57DFC27D" w14:textId="59C2FB45"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1F594D" w:rsidRDefault="001F594D" w:rsidP="002717B0">
      <w:pPr>
        <w:pStyle w:val="ae"/>
        <w:ind w:leftChars="270" w:left="540"/>
      </w:pPr>
      <w:r>
        <w:rPr>
          <w:b/>
        </w:rPr>
        <w:t>[Description]</w:t>
      </w:r>
      <w:r>
        <w:t xml:space="preserve">: </w:t>
      </w:r>
    </w:p>
    <w:p w14:paraId="2D6DD2FE" w14:textId="77777777" w:rsidR="001F594D" w:rsidRDefault="001F594D" w:rsidP="002717B0">
      <w:pPr>
        <w:pStyle w:val="ae"/>
        <w:ind w:leftChars="270" w:left="540"/>
      </w:pPr>
      <w:r w:rsidRPr="005C6AF0">
        <w:t xml:space="preserve">sl-RadioBearerConfigList is applied to SLRB release as well as SLRB add/modification </w:t>
      </w:r>
    </w:p>
    <w:p w14:paraId="6944152A" w14:textId="77777777" w:rsidR="001F594D" w:rsidRDefault="001F594D" w:rsidP="002717B0">
      <w:pPr>
        <w:pStyle w:val="ae"/>
        <w:ind w:leftChars="270" w:left="540"/>
      </w:pPr>
      <w:r>
        <w:rPr>
          <w:b/>
        </w:rPr>
        <w:t>[Proposed Change]</w:t>
      </w:r>
      <w:r>
        <w:t xml:space="preserve">: </w:t>
      </w:r>
    </w:p>
    <w:p w14:paraId="73ECE39E" w14:textId="77777777" w:rsidR="001F594D" w:rsidRDefault="001F594D" w:rsidP="002717B0">
      <w:pPr>
        <w:pStyle w:val="ae"/>
        <w:ind w:leftChars="270" w:left="540"/>
      </w:pPr>
      <w:r w:rsidRPr="00EB723D">
        <w:t>1&gt; if sl-RadioBearerConfigList is included:</w:t>
      </w:r>
    </w:p>
    <w:p w14:paraId="61E50BCC" w14:textId="77777777" w:rsidR="001F594D" w:rsidRDefault="001F594D" w:rsidP="002717B0">
      <w:pPr>
        <w:pStyle w:val="ae"/>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1F594D" w:rsidRDefault="001F594D">
      <w:pPr>
        <w:pStyle w:val="ae"/>
        <w:ind w:leftChars="270" w:left="540"/>
      </w:pPr>
      <w:r>
        <w:rPr>
          <w:b/>
        </w:rPr>
        <w:t>[Comments]</w:t>
      </w:r>
      <w:r>
        <w:t xml:space="preserve">: </w:t>
      </w:r>
    </w:p>
    <w:p w14:paraId="0C0C1714" w14:textId="77777777" w:rsidR="001F594D" w:rsidRPr="002717B0" w:rsidRDefault="001F594D">
      <w:pPr>
        <w:pStyle w:val="ae"/>
        <w:ind w:leftChars="270" w:left="540"/>
      </w:pPr>
    </w:p>
  </w:comment>
  <w:comment w:id="339" w:author="CATT(Jayson)" w:date="2020-04-10T07:09:00Z" w:initials="C">
    <w:p w14:paraId="3FC63B9E" w14:textId="77777777" w:rsidR="001F594D" w:rsidRDefault="001F594D" w:rsidP="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1F594D" w:rsidRDefault="001F594D" w:rsidP="00F33336">
      <w:pPr>
        <w:pStyle w:val="ae"/>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1F594D" w:rsidRDefault="001F594D" w:rsidP="00F33336">
      <w:pPr>
        <w:pStyle w:val="ae"/>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1F594D" w:rsidRDefault="001F594D">
      <w:pPr>
        <w:pStyle w:val="ae"/>
      </w:pPr>
      <w:r>
        <w:rPr>
          <w:b/>
        </w:rPr>
        <w:t>[Comments]</w:t>
      </w:r>
      <w:r>
        <w:t xml:space="preserve">: </w:t>
      </w:r>
    </w:p>
    <w:p w14:paraId="6514FAA4" w14:textId="61122C17" w:rsidR="001F594D" w:rsidRPr="00F33336" w:rsidRDefault="001F594D">
      <w:pPr>
        <w:pStyle w:val="ae"/>
      </w:pPr>
    </w:p>
  </w:comment>
  <w:comment w:id="406" w:author="Intel" w:date="2020-04-10T10:10:00Z" w:initials="I">
    <w:p w14:paraId="3ACB7358" w14:textId="77777777" w:rsidR="001F594D" w:rsidRDefault="001F594D" w:rsidP="00EC6564">
      <w:pPr>
        <w:pStyle w:val="ae"/>
      </w:pPr>
      <w:r>
        <w:rPr>
          <w:rStyle w:val="ad"/>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1F594D" w:rsidRDefault="001F594D" w:rsidP="00EC6564">
      <w:pPr>
        <w:pStyle w:val="ae"/>
      </w:pPr>
      <w:r>
        <w:rPr>
          <w:b/>
        </w:rPr>
        <w:t>[Description]</w:t>
      </w:r>
      <w:r>
        <w:t xml:space="preserve">: </w:t>
      </w:r>
    </w:p>
    <w:p w14:paraId="7ACC702E" w14:textId="77777777" w:rsidR="001F594D" w:rsidRDefault="001F594D"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1F594D" w:rsidRDefault="001F594D" w:rsidP="00EC6564">
      <w:pPr>
        <w:pStyle w:val="ae"/>
      </w:pPr>
    </w:p>
    <w:p w14:paraId="4CDD791E" w14:textId="77777777" w:rsidR="001F594D" w:rsidRDefault="001F594D" w:rsidP="00EC6564">
      <w:pPr>
        <w:pStyle w:val="ae"/>
      </w:pPr>
      <w:r>
        <w:rPr>
          <w:b/>
        </w:rPr>
        <w:t>[Proposed Change]</w:t>
      </w:r>
      <w:r>
        <w:t>: Remove:</w:t>
      </w:r>
    </w:p>
    <w:p w14:paraId="677C5DFF" w14:textId="77777777" w:rsidR="001F594D" w:rsidRPr="00331BBB" w:rsidRDefault="001F594D" w:rsidP="00EC6564">
      <w:pPr>
        <w:pStyle w:val="B2"/>
      </w:pPr>
      <w:r w:rsidRPr="00331BBB">
        <w:t>2&gt;</w:t>
      </w:r>
      <w:r w:rsidRPr="00331BBB">
        <w:tab/>
        <w:t>if upper layers selected a PLMN or an SNPN (TS 24.501 [23]):</w:t>
      </w:r>
    </w:p>
    <w:p w14:paraId="292EE145" w14:textId="77777777" w:rsidR="001F594D" w:rsidRDefault="001F594D" w:rsidP="00EC6564">
      <w:pPr>
        <w:pStyle w:val="B4"/>
        <w:ind w:left="0" w:firstLine="0"/>
      </w:pPr>
    </w:p>
    <w:p w14:paraId="4C7661D0" w14:textId="0684E18C" w:rsidR="001F594D" w:rsidRDefault="001F594D" w:rsidP="00EC6564">
      <w:pPr>
        <w:pStyle w:val="ae"/>
      </w:pPr>
      <w:r>
        <w:rPr>
          <w:b/>
        </w:rPr>
        <w:t>[Comments]</w:t>
      </w:r>
      <w:r>
        <w:t>:</w:t>
      </w:r>
    </w:p>
  </w:comment>
  <w:comment w:id="407" w:author="Intel" w:date="2020-04-10T10:10:00Z" w:initials="I">
    <w:p w14:paraId="7CB52B94" w14:textId="77777777" w:rsidR="001F594D" w:rsidRDefault="001F594D" w:rsidP="00EC6564">
      <w:pPr>
        <w:pStyle w:val="ae"/>
      </w:pPr>
      <w:r>
        <w:rPr>
          <w:rStyle w:val="ad"/>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1F594D" w:rsidRDefault="001F594D" w:rsidP="00EC6564">
      <w:pPr>
        <w:pStyle w:val="ae"/>
      </w:pPr>
      <w:r>
        <w:rPr>
          <w:b/>
        </w:rPr>
        <w:t>[Description]</w:t>
      </w:r>
      <w:r>
        <w:t xml:space="preserve">: </w:t>
      </w:r>
    </w:p>
    <w:p w14:paraId="6DF5EB3D" w14:textId="77777777" w:rsidR="001F594D" w:rsidRDefault="001F594D" w:rsidP="00EC6564">
      <w:pPr>
        <w:pStyle w:val="B2"/>
        <w:ind w:left="0" w:firstLine="0"/>
      </w:pPr>
      <w:r>
        <w:t>This sentence is not completely correct.</w:t>
      </w:r>
    </w:p>
    <w:p w14:paraId="0E4E67DE" w14:textId="77777777" w:rsidR="001F594D" w:rsidRDefault="001F594D" w:rsidP="00EC6564">
      <w:pPr>
        <w:pStyle w:val="ae"/>
      </w:pPr>
    </w:p>
    <w:p w14:paraId="70F367EB" w14:textId="77777777" w:rsidR="001F594D" w:rsidRDefault="001F594D" w:rsidP="00EC6564">
      <w:pPr>
        <w:pStyle w:val="ae"/>
      </w:pPr>
      <w:r>
        <w:rPr>
          <w:b/>
        </w:rPr>
        <w:t>[Proposed Change]</w:t>
      </w:r>
      <w:r>
        <w:t>: Update as follow:</w:t>
      </w:r>
    </w:p>
    <w:p w14:paraId="44E68C05" w14:textId="77777777" w:rsidR="001F594D" w:rsidRPr="00331BBB" w:rsidRDefault="001F594D"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ad"/>
          <w:rFonts w:eastAsia="宋体"/>
          <w:lang w:eastAsia="en-US"/>
        </w:rPr>
        <w:annotationRef/>
      </w:r>
    </w:p>
    <w:p w14:paraId="5B967A26" w14:textId="77777777" w:rsidR="001F594D" w:rsidRDefault="001F594D" w:rsidP="00EC6564">
      <w:pPr>
        <w:pStyle w:val="B4"/>
        <w:ind w:left="0" w:firstLine="0"/>
      </w:pPr>
    </w:p>
    <w:p w14:paraId="26AB6FAD" w14:textId="36D8F7F2" w:rsidR="001F594D" w:rsidRDefault="001F594D" w:rsidP="00EC6564">
      <w:pPr>
        <w:pStyle w:val="ae"/>
      </w:pPr>
      <w:r>
        <w:rPr>
          <w:b/>
        </w:rPr>
        <w:t>[Comments]</w:t>
      </w:r>
      <w:r>
        <w:t>:</w:t>
      </w:r>
    </w:p>
  </w:comment>
  <w:comment w:id="408" w:author="CATT(Jayson)" w:date="2020-04-10T06:55:00Z" w:initials="C">
    <w:p w14:paraId="51DC2167" w14:textId="1BB9B691"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1F594D" w:rsidRDefault="001F594D">
      <w:pPr>
        <w:pStyle w:val="ae"/>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1F594D" w:rsidRDefault="001F594D" w:rsidP="009C2BCF">
      <w:pPr>
        <w:pStyle w:val="B2"/>
        <w:ind w:leftChars="360" w:left="720" w:firstLine="0"/>
        <w:rPr>
          <w:rFonts w:eastAsiaTheme="minorEastAsia"/>
          <w:lang w:eastAsia="zh-CN"/>
        </w:rPr>
      </w:pPr>
      <w:r>
        <w:rPr>
          <w:b/>
        </w:rPr>
        <w:t>[Proposed Change]</w:t>
      </w:r>
      <w:r>
        <w:t xml:space="preserve">: </w:t>
      </w:r>
    </w:p>
    <w:p w14:paraId="641E6DAE" w14:textId="61AE249F"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1F594D" w:rsidRPr="009C2BCF" w:rsidRDefault="001F594D"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1F594D" w:rsidRPr="009C2BCF" w:rsidRDefault="001F594D" w:rsidP="009C2BCF">
      <w:pPr>
        <w:pStyle w:val="ae"/>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1F594D" w:rsidRDefault="001F594D">
      <w:pPr>
        <w:pStyle w:val="ae"/>
        <w:ind w:leftChars="360" w:left="720"/>
      </w:pPr>
      <w:r>
        <w:rPr>
          <w:b/>
        </w:rPr>
        <w:t>[Comments]</w:t>
      </w:r>
      <w:r>
        <w:t xml:space="preserve">: </w:t>
      </w:r>
    </w:p>
    <w:p w14:paraId="6C6323EA" w14:textId="4C165646" w:rsidR="001F594D" w:rsidRPr="009C2BCF" w:rsidRDefault="001F594D">
      <w:pPr>
        <w:pStyle w:val="ae"/>
        <w:ind w:leftChars="360" w:left="720"/>
      </w:pPr>
    </w:p>
  </w:comment>
  <w:comment w:id="409" w:author="Nokia" w:date="2020-04-09T09:41:00Z" w:initials="Nokia">
    <w:p w14:paraId="3B105C31" w14:textId="1D7A240A" w:rsidR="001F594D" w:rsidRDefault="001F594D">
      <w:pPr>
        <w:pStyle w:val="ae"/>
      </w:pPr>
      <w:r>
        <w:rPr>
          <w:rStyle w:val="ad"/>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1F594D" w:rsidRDefault="001F594D">
      <w:pPr>
        <w:pStyle w:val="ae"/>
        <w:ind w:leftChars="270" w:left="540"/>
      </w:pPr>
      <w:r>
        <w:rPr>
          <w:b/>
        </w:rPr>
        <w:t>[Description]</w:t>
      </w:r>
      <w:r>
        <w:t>: RA-report can not be indicated by a separate availability indicator. It deserves a dedicated bit to make the feature complete.</w:t>
      </w:r>
    </w:p>
    <w:p w14:paraId="09BC1238" w14:textId="66230365" w:rsidR="001F594D" w:rsidRDefault="001F594D">
      <w:pPr>
        <w:pStyle w:val="ae"/>
        <w:ind w:leftChars="270" w:left="540"/>
      </w:pPr>
      <w:r>
        <w:rPr>
          <w:b/>
        </w:rPr>
        <w:t>[Proposed Change]</w:t>
      </w:r>
      <w:r>
        <w:t>: Agree TP in R2-2003162</w:t>
      </w:r>
    </w:p>
    <w:p w14:paraId="17F2042B" w14:textId="77777777" w:rsidR="001F594D" w:rsidRDefault="001F594D">
      <w:pPr>
        <w:pStyle w:val="ae"/>
        <w:ind w:leftChars="270" w:left="540"/>
      </w:pPr>
      <w:r>
        <w:rPr>
          <w:b/>
        </w:rPr>
        <w:t>[Comments]</w:t>
      </w:r>
      <w:r>
        <w:t xml:space="preserve">: </w:t>
      </w:r>
    </w:p>
    <w:p w14:paraId="2FE52599" w14:textId="7FAC8187" w:rsidR="001F594D" w:rsidRPr="00D51846" w:rsidRDefault="001F594D">
      <w:pPr>
        <w:pStyle w:val="ae"/>
        <w:ind w:leftChars="270" w:left="540"/>
      </w:pPr>
    </w:p>
  </w:comment>
  <w:comment w:id="410" w:author="CATT(Jayson)" w:date="2020-04-10T07:13:00Z" w:initials="C">
    <w:p w14:paraId="33374E8C" w14:textId="77777777" w:rsidR="001F594D" w:rsidRDefault="001F594D" w:rsidP="003E2EE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1F594D" w:rsidRDefault="001F594D" w:rsidP="003E2EE6">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1F594D" w:rsidRDefault="001F594D" w:rsidP="003E2EE6">
      <w:pPr>
        <w:pStyle w:val="ae"/>
        <w:rPr>
          <w:lang w:eastAsia="zh-CN"/>
        </w:rPr>
      </w:pPr>
      <w:r>
        <w:rPr>
          <w:b/>
        </w:rPr>
        <w:t>[Proposed Change]</w:t>
      </w:r>
      <w:r>
        <w:t xml:space="preserve">: </w:t>
      </w:r>
    </w:p>
    <w:p w14:paraId="02CDF38B" w14:textId="575A7A8F" w:rsidR="001F594D" w:rsidRDefault="001F594D" w:rsidP="003E2EE6">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1F594D" w:rsidRDefault="001F594D">
      <w:pPr>
        <w:pStyle w:val="ae"/>
      </w:pPr>
      <w:r>
        <w:rPr>
          <w:b/>
        </w:rPr>
        <w:t>[Comments]</w:t>
      </w:r>
      <w:r>
        <w:t xml:space="preserve">: </w:t>
      </w:r>
    </w:p>
    <w:p w14:paraId="117559EE" w14:textId="7EEF27D5" w:rsidR="001F594D" w:rsidRPr="003E2EE6" w:rsidRDefault="001F594D">
      <w:pPr>
        <w:pStyle w:val="ae"/>
      </w:pPr>
    </w:p>
  </w:comment>
  <w:comment w:id="411" w:author="Samsung (Sangbum Kim)" w:date="2020-04-10T13:44:00Z" w:initials="S">
    <w:p w14:paraId="00C72D2E" w14:textId="77777777" w:rsidR="001F594D" w:rsidRDefault="001F594D"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1F594D" w:rsidRDefault="001F594D" w:rsidP="006459AE">
      <w:pPr>
        <w:pStyle w:val="ae"/>
      </w:pPr>
      <w:r>
        <w:rPr>
          <w:b/>
        </w:rPr>
        <w:t>[Description]</w:t>
      </w:r>
      <w:r>
        <w:t>: ‘include rlf-InfoAvailable’ is performed twice if UE has both NR RLF report and ETURA RLF report</w:t>
      </w:r>
    </w:p>
    <w:p w14:paraId="17885727" w14:textId="77777777" w:rsidR="001F594D" w:rsidRDefault="001F594D" w:rsidP="006459AE">
      <w:pPr>
        <w:pStyle w:val="ae"/>
      </w:pPr>
      <w:r>
        <w:rPr>
          <w:b/>
        </w:rPr>
        <w:t>[Proposed Change]</w:t>
      </w:r>
      <w:r>
        <w:t xml:space="preserve">: </w:t>
      </w:r>
    </w:p>
    <w:p w14:paraId="64843C12" w14:textId="77777777" w:rsidR="001F594D" w:rsidRPr="00F537EB" w:rsidRDefault="001F594D"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1F594D" w:rsidRPr="00F537EB" w:rsidRDefault="001F594D"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1F594D" w:rsidRDefault="001F594D" w:rsidP="006459AE">
      <w:pPr>
        <w:pStyle w:val="ae"/>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1F594D" w:rsidRDefault="001F594D">
      <w:pPr>
        <w:pStyle w:val="ae"/>
      </w:pPr>
      <w:r>
        <w:rPr>
          <w:b/>
        </w:rPr>
        <w:t>[Comments]</w:t>
      </w:r>
      <w:r>
        <w:t xml:space="preserve">: </w:t>
      </w:r>
    </w:p>
    <w:p w14:paraId="4914F126" w14:textId="4E5C0AAC" w:rsidR="001F594D" w:rsidRPr="006459AE" w:rsidRDefault="001F594D">
      <w:pPr>
        <w:pStyle w:val="ae"/>
      </w:pPr>
    </w:p>
  </w:comment>
  <w:comment w:id="431" w:author="CATT(Jayson)" w:date="2020-04-10T07:15:00Z" w:initials="C">
    <w:p w14:paraId="2E0C5252" w14:textId="77777777" w:rsidR="001F594D" w:rsidRDefault="001F59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1F594D" w:rsidRDefault="001F594D" w:rsidP="001F454D">
      <w:pPr>
        <w:pStyle w:val="ae"/>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1F594D" w:rsidRDefault="001F594D" w:rsidP="001F454D">
      <w:pPr>
        <w:pStyle w:val="ae"/>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1F594D" w:rsidRDefault="001F594D" w:rsidP="001F454D">
      <w:pPr>
        <w:pStyle w:val="ae"/>
      </w:pPr>
      <w:r>
        <w:t>-</w:t>
      </w:r>
      <w:r>
        <w:tab/>
        <w:t>In the current cell;</w:t>
      </w:r>
    </w:p>
    <w:p w14:paraId="1C9DB64F" w14:textId="77777777" w:rsidR="001F594D" w:rsidRDefault="001F594D" w:rsidP="001F454D">
      <w:pPr>
        <w:pStyle w:val="ae"/>
      </w:pPr>
      <w:r>
        <w:t>-</w:t>
      </w:r>
      <w:r>
        <w:tab/>
        <w:t>In all cells after RLF.</w:t>
      </w:r>
    </w:p>
    <w:p w14:paraId="6967BC8E" w14:textId="77777777" w:rsidR="001F594D" w:rsidRDefault="001F594D" w:rsidP="001F454D">
      <w:pPr>
        <w:pStyle w:val="ae"/>
      </w:pPr>
      <w:r>
        <w:t>It is proposed that UE report the latest number of consecutive connection failures of the last cell, and if UE change to another cell, the numberOfConnFail should also be reset to 0.</w:t>
      </w:r>
    </w:p>
    <w:p w14:paraId="4BB974D8" w14:textId="77777777" w:rsidR="001F594D" w:rsidRDefault="001F594D" w:rsidP="001F454D">
      <w:pPr>
        <w:pStyle w:val="ae"/>
        <w:rPr>
          <w:lang w:eastAsia="zh-CN"/>
        </w:rPr>
      </w:pPr>
      <w:r>
        <w:rPr>
          <w:b/>
        </w:rPr>
        <w:t>[Proposed Change]</w:t>
      </w:r>
      <w:r>
        <w:t>:</w:t>
      </w:r>
      <w:r>
        <w:rPr>
          <w:rFonts w:hint="eastAsia"/>
          <w:lang w:eastAsia="zh-CN"/>
        </w:rPr>
        <w:t xml:space="preserve"> </w:t>
      </w:r>
    </w:p>
    <w:p w14:paraId="24C45378" w14:textId="77777777" w:rsidR="001F594D" w:rsidRPr="00F51CF7" w:rsidRDefault="001F594D"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1F594D" w:rsidRPr="00F537EB" w:rsidRDefault="001F594D"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1F594D" w:rsidRPr="00F51CF7" w:rsidRDefault="001F594D"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1F594D" w:rsidRPr="00F537EB" w:rsidRDefault="001F594D"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1F594D" w:rsidRPr="00F51CF7" w:rsidRDefault="001F594D"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1F594D" w:rsidRDefault="001F594D" w:rsidP="001F454D">
      <w:pPr>
        <w:pStyle w:val="ae"/>
      </w:pPr>
      <w:r w:rsidRPr="00DC2079">
        <w:rPr>
          <w:rFonts w:hint="eastAsia"/>
          <w:highlight w:val="yellow"/>
          <w:lang w:eastAsia="zh-CN"/>
        </w:rPr>
        <w:t>And the same change should be applied to T319 expire section.</w:t>
      </w:r>
      <w:r>
        <w:t xml:space="preserve"> </w:t>
      </w:r>
    </w:p>
    <w:p w14:paraId="61C4208A" w14:textId="77777777" w:rsidR="001F594D" w:rsidRDefault="001F594D">
      <w:pPr>
        <w:pStyle w:val="ae"/>
      </w:pPr>
      <w:r>
        <w:rPr>
          <w:b/>
        </w:rPr>
        <w:t>[Comments]</w:t>
      </w:r>
      <w:r>
        <w:t xml:space="preserve">: </w:t>
      </w:r>
    </w:p>
    <w:p w14:paraId="56EE299D" w14:textId="62D6B3FF" w:rsidR="001F594D" w:rsidRPr="001F454D" w:rsidRDefault="001F594D">
      <w:pPr>
        <w:pStyle w:val="ae"/>
      </w:pPr>
    </w:p>
  </w:comment>
  <w:comment w:id="433" w:author="Nokia" w:date="2020-04-09T09:32:00Z" w:initials="Nokia">
    <w:p w14:paraId="67C7F90B" w14:textId="1D5894A8" w:rsidR="001F594D" w:rsidRDefault="001F594D">
      <w:pPr>
        <w:pStyle w:val="ae"/>
      </w:pPr>
      <w:r>
        <w:rPr>
          <w:rStyle w:val="ad"/>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1F594D" w:rsidRDefault="001F594D">
      <w:pPr>
        <w:pStyle w:val="ae"/>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1F594D" w:rsidRDefault="001F594D" w:rsidP="00BC494A">
      <w:pPr>
        <w:pStyle w:val="ae"/>
        <w:ind w:leftChars="180" w:left="360"/>
      </w:pPr>
      <w:r>
        <w:rPr>
          <w:b/>
        </w:rPr>
        <w:t>[Proposed Change]</w:t>
      </w:r>
      <w:r>
        <w:t>: Rely on TS24.501 (as it was) and remove reference to newly added TS23.122. Agree TP in R2-2003161</w:t>
      </w:r>
    </w:p>
    <w:p w14:paraId="74E57281" w14:textId="77777777" w:rsidR="001F594D" w:rsidRDefault="001F594D">
      <w:pPr>
        <w:pStyle w:val="ae"/>
        <w:ind w:leftChars="180" w:left="360"/>
      </w:pPr>
    </w:p>
    <w:p w14:paraId="768613BC" w14:textId="77777777" w:rsidR="001F594D" w:rsidRDefault="001F594D">
      <w:pPr>
        <w:pStyle w:val="ae"/>
        <w:ind w:leftChars="180" w:left="360"/>
      </w:pPr>
      <w:r>
        <w:rPr>
          <w:b/>
        </w:rPr>
        <w:t>[Comments]</w:t>
      </w:r>
      <w:r>
        <w:t xml:space="preserve">: </w:t>
      </w:r>
    </w:p>
    <w:p w14:paraId="546E57DE" w14:textId="7E329B8B" w:rsidR="001F594D" w:rsidRPr="00CD0356" w:rsidRDefault="001F594D">
      <w:pPr>
        <w:pStyle w:val="ae"/>
        <w:ind w:leftChars="270" w:left="540"/>
      </w:pPr>
    </w:p>
  </w:comment>
  <w:comment w:id="434" w:author="Samsung (Sangbum Kim)" w:date="2020-04-10T14:03:00Z" w:initials="S">
    <w:p w14:paraId="31C9EC5C" w14:textId="2AE2EE4A" w:rsidR="001F594D" w:rsidRDefault="001F594D"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1F594D" w:rsidRDefault="001F594D" w:rsidP="00F466EC">
      <w:pPr>
        <w:pStyle w:val="ae"/>
      </w:pPr>
      <w:r>
        <w:rPr>
          <w:b/>
        </w:rPr>
        <w:t>[Description]</w:t>
      </w:r>
      <w:r>
        <w:t xml:space="preserve">: It’s unclear for UE to always set the selected PLMN. </w:t>
      </w:r>
      <w:r w:rsidRPr="000B553A">
        <w:t>Upon setup failure, UE sets the plmn-Identity to RPLMN if available</w:t>
      </w:r>
      <w:r>
        <w:t>.</w:t>
      </w:r>
    </w:p>
    <w:p w14:paraId="26A5600C" w14:textId="77777777" w:rsidR="001F594D" w:rsidRDefault="001F594D" w:rsidP="00F466EC">
      <w:pPr>
        <w:pStyle w:val="ae"/>
      </w:pPr>
      <w:r>
        <w:rPr>
          <w:b/>
        </w:rPr>
        <w:t>[Proposed Change]</w:t>
      </w:r>
      <w:r>
        <w:t xml:space="preserve">: </w:t>
      </w:r>
    </w:p>
    <w:p w14:paraId="29CEF270" w14:textId="3162805B" w:rsidR="001F594D" w:rsidRDefault="001F594D" w:rsidP="00F466EC">
      <w:pPr>
        <w:pStyle w:val="ae"/>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1F594D" w:rsidRDefault="001F594D">
      <w:pPr>
        <w:pStyle w:val="ae"/>
      </w:pPr>
      <w:r>
        <w:rPr>
          <w:b/>
        </w:rPr>
        <w:t>[Comments]</w:t>
      </w:r>
      <w:r>
        <w:t xml:space="preserve">: </w:t>
      </w:r>
    </w:p>
    <w:p w14:paraId="4CB7F061" w14:textId="0029017E" w:rsidR="001F594D" w:rsidRPr="00F466EC" w:rsidRDefault="001F594D">
      <w:pPr>
        <w:pStyle w:val="ae"/>
      </w:pPr>
    </w:p>
  </w:comment>
  <w:comment w:id="435" w:author="CATT(Jayson)" w:date="2020-04-10T07:17:00Z" w:initials="C">
    <w:p w14:paraId="78BFC2B3" w14:textId="77777777" w:rsidR="001F594D" w:rsidRDefault="001F59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1F594D" w:rsidRDefault="001F594D" w:rsidP="001F454D">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1F594D" w:rsidRDefault="001F594D"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1F594D" w:rsidRDefault="001F594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1F594D" w:rsidRDefault="001F594D" w:rsidP="001F454D">
      <w:pPr>
        <w:pStyle w:val="ae"/>
      </w:pPr>
      <w:r w:rsidRPr="00DC2079">
        <w:rPr>
          <w:rFonts w:hint="eastAsia"/>
          <w:highlight w:val="yellow"/>
          <w:lang w:eastAsia="zh-CN"/>
        </w:rPr>
        <w:t>And the same change should be applied to T319 expire section.</w:t>
      </w:r>
      <w:r>
        <w:t xml:space="preserve"> </w:t>
      </w:r>
    </w:p>
    <w:p w14:paraId="664CF818" w14:textId="77777777" w:rsidR="001F594D" w:rsidRDefault="001F594D">
      <w:pPr>
        <w:pStyle w:val="ae"/>
      </w:pPr>
      <w:r>
        <w:rPr>
          <w:b/>
        </w:rPr>
        <w:t>[Comments]</w:t>
      </w:r>
      <w:r>
        <w:t xml:space="preserve">: </w:t>
      </w:r>
    </w:p>
    <w:p w14:paraId="7B7AA9BB" w14:textId="4D4EE250" w:rsidR="001F594D" w:rsidRPr="001F454D" w:rsidRDefault="001F594D">
      <w:pPr>
        <w:pStyle w:val="ae"/>
      </w:pPr>
    </w:p>
  </w:comment>
  <w:comment w:id="436" w:author="Ericsson (Pradeepa)" w:date="2020-03-30T07:33:00Z" w:initials="E">
    <w:p w14:paraId="6F9FD9FD" w14:textId="19868BAF" w:rsidR="001F594D" w:rsidRDefault="001F594D"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1F594D" w:rsidRDefault="001F594D" w:rsidP="00E56A47">
      <w:pPr>
        <w:pStyle w:val="ae"/>
        <w:ind w:leftChars="270" w:left="540"/>
      </w:pPr>
      <w:r>
        <w:rPr>
          <w:b/>
        </w:rPr>
        <w:t>[Description]</w:t>
      </w:r>
      <w:r>
        <w:t xml:space="preserve">: </w:t>
      </w:r>
    </w:p>
    <w:p w14:paraId="18AC7C99" w14:textId="77777777" w:rsidR="001F594D" w:rsidRDefault="001F594D" w:rsidP="00E56A47">
      <w:pPr>
        <w:pStyle w:val="ae"/>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1F594D" w:rsidRDefault="001F594D" w:rsidP="00E56A47">
      <w:pPr>
        <w:pStyle w:val="ae"/>
        <w:ind w:leftChars="270" w:left="540"/>
      </w:pPr>
      <w:r>
        <w:rPr>
          <w:b/>
        </w:rPr>
        <w:t>[Proposed Change]</w:t>
      </w:r>
      <w:r>
        <w:t xml:space="preserve">: </w:t>
      </w:r>
    </w:p>
    <w:p w14:paraId="004F570B" w14:textId="77777777" w:rsidR="001F594D" w:rsidRDefault="001F594D" w:rsidP="00E56A47">
      <w:pPr>
        <w:pStyle w:val="ae"/>
        <w:ind w:leftChars="270" w:left="540"/>
      </w:pPr>
      <w:r>
        <w:t>Oringial text:</w:t>
      </w:r>
    </w:p>
    <w:p w14:paraId="7ECAE376" w14:textId="77777777" w:rsidR="001F594D" w:rsidRDefault="001F594D"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1F594D" w:rsidRDefault="001F594D" w:rsidP="00E56A47">
      <w:pPr>
        <w:pStyle w:val="ae"/>
        <w:ind w:leftChars="270" w:left="540"/>
      </w:pPr>
      <w:r>
        <w:t>Proposed text:</w:t>
      </w:r>
    </w:p>
    <w:p w14:paraId="3482FE29" w14:textId="77777777" w:rsidR="001F594D" w:rsidRDefault="001F594D"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1F594D" w:rsidRDefault="001F594D" w:rsidP="00E56A47">
      <w:pPr>
        <w:pStyle w:val="ae"/>
        <w:ind w:leftChars="270" w:left="540"/>
      </w:pPr>
      <w:r>
        <w:rPr>
          <w:b/>
        </w:rPr>
        <w:t>[Comments]</w:t>
      </w:r>
      <w:r>
        <w:t xml:space="preserve">: </w:t>
      </w:r>
    </w:p>
    <w:p w14:paraId="3279709F" w14:textId="77777777" w:rsidR="001F594D" w:rsidRPr="0046357A" w:rsidRDefault="001F594D" w:rsidP="00E56A47">
      <w:pPr>
        <w:pStyle w:val="ae"/>
        <w:ind w:leftChars="360" w:left="720"/>
      </w:pPr>
    </w:p>
  </w:comment>
  <w:comment w:id="437" w:author="CATT(Jayson)" w:date="2020-04-09T08:10:00Z" w:initials="C">
    <w:p w14:paraId="42DC55C2" w14:textId="527E8D27"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1F594D" w:rsidRDefault="001F594D">
      <w:pPr>
        <w:pStyle w:val="ae"/>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1F594D" w:rsidRDefault="001F594D" w:rsidP="004C69D9">
      <w:pPr>
        <w:pStyle w:val="B4"/>
        <w:ind w:leftChars="270" w:left="540" w:firstLine="0"/>
        <w:rPr>
          <w:rFonts w:eastAsiaTheme="minorEastAsia"/>
          <w:lang w:eastAsia="zh-CN"/>
        </w:rPr>
      </w:pPr>
      <w:r>
        <w:rPr>
          <w:b/>
        </w:rPr>
        <w:t>[Proposed Change]</w:t>
      </w:r>
      <w:r>
        <w:t xml:space="preserve">: </w:t>
      </w:r>
    </w:p>
    <w:p w14:paraId="48B75AED" w14:textId="682C9E6A" w:rsidR="001F594D" w:rsidRDefault="001F594D"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1F594D" w:rsidRPr="004C69D9" w:rsidRDefault="001F594D"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1F594D" w:rsidRDefault="001F594D" w:rsidP="004C69D9">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1F594D" w:rsidRDefault="001F594D">
      <w:pPr>
        <w:pStyle w:val="ae"/>
        <w:ind w:leftChars="270" w:left="540"/>
      </w:pPr>
      <w:r>
        <w:rPr>
          <w:b/>
        </w:rPr>
        <w:t>[Comments]</w:t>
      </w:r>
      <w:r>
        <w:t xml:space="preserve">: </w:t>
      </w:r>
    </w:p>
    <w:p w14:paraId="7DB4734D" w14:textId="654D1E8B" w:rsidR="001F594D" w:rsidRPr="009C2BCF" w:rsidRDefault="001F594D">
      <w:pPr>
        <w:pStyle w:val="ae"/>
        <w:ind w:leftChars="360" w:left="720"/>
      </w:pPr>
    </w:p>
  </w:comment>
  <w:comment w:id="439" w:author="CATT(Jayson)" w:date="2020-04-10T07:18:00Z" w:initials="C">
    <w:p w14:paraId="3ABBD810" w14:textId="77777777" w:rsidR="001F594D" w:rsidRDefault="001F59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1F594D" w:rsidRDefault="001F594D" w:rsidP="001F454D">
      <w:pPr>
        <w:pStyle w:val="ae"/>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1F594D" w:rsidRDefault="001F594D" w:rsidP="001F454D">
      <w:pPr>
        <w:pStyle w:val="ae"/>
        <w:rPr>
          <w:lang w:eastAsia="zh-CN"/>
        </w:rPr>
      </w:pPr>
      <w:r>
        <w:rPr>
          <w:b/>
        </w:rPr>
        <w:t>[Proposed Change]</w:t>
      </w:r>
      <w:r>
        <w:t>:</w:t>
      </w:r>
      <w:r>
        <w:rPr>
          <w:rFonts w:hint="eastAsia"/>
          <w:lang w:eastAsia="zh-CN"/>
        </w:rPr>
        <w:t xml:space="preserve"> </w:t>
      </w:r>
    </w:p>
    <w:p w14:paraId="7860B070" w14:textId="77777777" w:rsidR="001F594D" w:rsidRPr="00F537EB" w:rsidRDefault="001F594D"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d"/>
          <w:rFonts w:eastAsia="宋体" w:hint="eastAsia"/>
          <w:lang w:eastAsia="zh-CN"/>
        </w:rPr>
        <w:t>;</w:t>
      </w:r>
    </w:p>
    <w:p w14:paraId="305DB3F2" w14:textId="77777777" w:rsidR="001F594D" w:rsidRDefault="001F594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1F594D" w:rsidRDefault="001F594D" w:rsidP="001F454D">
      <w:pPr>
        <w:pStyle w:val="ae"/>
      </w:pPr>
      <w:r w:rsidRPr="00DC2079">
        <w:rPr>
          <w:rFonts w:hint="eastAsia"/>
          <w:highlight w:val="yellow"/>
          <w:lang w:eastAsia="zh-CN"/>
        </w:rPr>
        <w:t>And the same change should be applied to T319 expire section.</w:t>
      </w:r>
      <w:r>
        <w:t xml:space="preserve"> </w:t>
      </w:r>
    </w:p>
    <w:p w14:paraId="55F35000" w14:textId="77777777" w:rsidR="001F594D" w:rsidRDefault="001F594D">
      <w:pPr>
        <w:pStyle w:val="ae"/>
      </w:pPr>
      <w:r>
        <w:rPr>
          <w:b/>
        </w:rPr>
        <w:t>[Comments]</w:t>
      </w:r>
      <w:r>
        <w:t xml:space="preserve">: </w:t>
      </w:r>
    </w:p>
    <w:p w14:paraId="51678538" w14:textId="33E43C8A" w:rsidR="001F594D" w:rsidRPr="001F454D" w:rsidRDefault="001F594D">
      <w:pPr>
        <w:pStyle w:val="ae"/>
      </w:pPr>
    </w:p>
  </w:comment>
  <w:comment w:id="442" w:author="CATT(Jayson)" w:date="2020-04-10T07:18:00Z" w:initials="C">
    <w:p w14:paraId="61D00B64" w14:textId="77777777" w:rsidR="001F594D" w:rsidRDefault="001F59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1F594D" w:rsidRDefault="001F594D" w:rsidP="001F454D">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1F594D" w:rsidRDefault="001F594D" w:rsidP="001F454D">
      <w:pPr>
        <w:pStyle w:val="ae"/>
        <w:rPr>
          <w:lang w:eastAsia="zh-CN"/>
        </w:rPr>
      </w:pPr>
      <w:r>
        <w:rPr>
          <w:b/>
        </w:rPr>
        <w:t>[Proposed Change]</w:t>
      </w:r>
      <w:r>
        <w:t xml:space="preserve">: </w:t>
      </w:r>
    </w:p>
    <w:p w14:paraId="4832F0B2" w14:textId="68C0B3E4" w:rsidR="001F594D" w:rsidRDefault="001F594D" w:rsidP="001F454D">
      <w:pPr>
        <w:pStyle w:val="ae"/>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1F594D" w:rsidRDefault="001F594D">
      <w:pPr>
        <w:pStyle w:val="ae"/>
      </w:pPr>
      <w:r>
        <w:rPr>
          <w:b/>
        </w:rPr>
        <w:t>[Comments]</w:t>
      </w:r>
      <w:r>
        <w:t xml:space="preserve">: </w:t>
      </w:r>
    </w:p>
    <w:p w14:paraId="78E29EF9" w14:textId="328E1907" w:rsidR="001F594D" w:rsidRPr="001F454D" w:rsidRDefault="001F594D">
      <w:pPr>
        <w:pStyle w:val="ae"/>
      </w:pPr>
    </w:p>
  </w:comment>
  <w:comment w:id="483" w:author="ZTE" w:date="2020-04-12T00:27:00Z" w:initials="ZTE">
    <w:p w14:paraId="6E8CD158" w14:textId="3599F0AA"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1F594D" w:rsidRDefault="001F594D">
      <w:pPr>
        <w:pStyle w:val="ae"/>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1F594D" w:rsidRDefault="001F594D">
      <w:pPr>
        <w:pStyle w:val="ae"/>
      </w:pPr>
      <w:r>
        <w:rPr>
          <w:b/>
        </w:rPr>
        <w:t>[Proposed Change]</w:t>
      </w:r>
      <w:r>
        <w:t xml:space="preserve">: </w:t>
      </w:r>
    </w:p>
    <w:p w14:paraId="79A85EF1" w14:textId="77777777" w:rsidR="001F594D" w:rsidRDefault="001F594D">
      <w:pPr>
        <w:pStyle w:val="ae"/>
      </w:pPr>
      <w:r>
        <w:rPr>
          <w:b/>
        </w:rPr>
        <w:t>[Comments]</w:t>
      </w:r>
      <w:r>
        <w:t xml:space="preserve">: </w:t>
      </w:r>
    </w:p>
    <w:p w14:paraId="589F65BD" w14:textId="3B77B004" w:rsidR="001F594D" w:rsidRPr="005C45C0" w:rsidRDefault="001F594D">
      <w:pPr>
        <w:pStyle w:val="ae"/>
      </w:pPr>
    </w:p>
  </w:comment>
  <w:comment w:id="490" w:author="ZTE" w:date="2020-04-12T00:29:00Z" w:initials="ZTE">
    <w:p w14:paraId="389B4AB3" w14:textId="22D355C1"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1F594D" w:rsidRDefault="001F594D">
      <w:pPr>
        <w:pStyle w:val="ae"/>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1F594D" w:rsidRDefault="001F594D" w:rsidP="002A354B">
      <w:pPr>
        <w:pStyle w:val="ae"/>
      </w:pPr>
      <w:r>
        <w:rPr>
          <w:b/>
        </w:rPr>
        <w:t>[Proposed Change]</w:t>
      </w:r>
      <w:r>
        <w:t xml:space="preserve">: </w:t>
      </w:r>
    </w:p>
    <w:p w14:paraId="1868A7B4" w14:textId="766D7852" w:rsidR="001F594D" w:rsidRDefault="001F594D" w:rsidP="002A354B">
      <w:pPr>
        <w:pStyle w:val="ae"/>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1F594D" w:rsidRDefault="001F594D" w:rsidP="002A354B">
      <w:pPr>
        <w:pStyle w:val="ae"/>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1F594D" w:rsidRDefault="001F594D">
      <w:pPr>
        <w:pStyle w:val="ae"/>
      </w:pPr>
    </w:p>
    <w:p w14:paraId="152D9395" w14:textId="77777777" w:rsidR="001F594D" w:rsidRDefault="001F594D">
      <w:pPr>
        <w:pStyle w:val="ae"/>
      </w:pPr>
      <w:r>
        <w:rPr>
          <w:b/>
        </w:rPr>
        <w:t>[Comments]</w:t>
      </w:r>
      <w:r>
        <w:t xml:space="preserve">: </w:t>
      </w:r>
    </w:p>
    <w:p w14:paraId="43991A7E" w14:textId="74B314B0" w:rsidR="001F594D" w:rsidRPr="002A354B" w:rsidRDefault="001F594D">
      <w:pPr>
        <w:pStyle w:val="ae"/>
      </w:pPr>
    </w:p>
  </w:comment>
  <w:comment w:id="497" w:author="Huawei" w:date="2020-04-10T18:13:00Z" w:initials="H">
    <w:p w14:paraId="10369081" w14:textId="43AE2006"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1F594D" w:rsidRDefault="001F594D">
      <w:pPr>
        <w:pStyle w:val="ae"/>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1F594D" w:rsidRDefault="001F594D" w:rsidP="000F0A9B">
      <w:pPr>
        <w:pStyle w:val="ae"/>
      </w:pPr>
      <w:r>
        <w:t>1. Confirm the working assumption as an optional feature:</w:t>
      </w:r>
    </w:p>
    <w:p w14:paraId="79261719" w14:textId="77777777" w:rsidR="001F594D" w:rsidRDefault="001F594D" w:rsidP="000F0A9B">
      <w:pPr>
        <w:pStyle w:val="ae"/>
      </w:pPr>
      <w:r>
        <w:t>At RLF/HO failure/CHO failure, the UE performs cell selection and if the selected cell is a CHO candidate then the UE attempts CHO execution, otherwise re-establishment is performed.</w:t>
      </w:r>
    </w:p>
    <w:p w14:paraId="0DA54A89" w14:textId="455124A0" w:rsidR="001F594D" w:rsidRDefault="001F594D" w:rsidP="000F0A9B">
      <w:pPr>
        <w:pStyle w:val="ae"/>
      </w:pPr>
      <w:r>
        <w:t>If the CHO performed during failure handling procedure fails, the UE will perform re-establishment, i.e. we do not allow multiple attempts of CHO during failure case.</w:t>
      </w:r>
    </w:p>
    <w:p w14:paraId="505F9E6A" w14:textId="77777777" w:rsidR="001F594D" w:rsidRDefault="001F594D">
      <w:pPr>
        <w:pStyle w:val="ae"/>
      </w:pPr>
      <w:r>
        <w:rPr>
          <w:b/>
        </w:rPr>
        <w:t>[Proposed Change]</w:t>
      </w:r>
      <w:r>
        <w:t xml:space="preserve">: </w:t>
      </w:r>
    </w:p>
    <w:p w14:paraId="20848FCC" w14:textId="77777777" w:rsidR="001F594D" w:rsidRDefault="001F594D">
      <w:pPr>
        <w:pStyle w:val="ae"/>
      </w:pPr>
      <w:r>
        <w:rPr>
          <w:b/>
        </w:rPr>
        <w:t>[Comments]</w:t>
      </w:r>
      <w:r>
        <w:t xml:space="preserve">: </w:t>
      </w:r>
    </w:p>
    <w:p w14:paraId="220C8CD3" w14:textId="503F1E91" w:rsidR="001F594D" w:rsidRPr="00525AC3" w:rsidRDefault="001F594D">
      <w:pPr>
        <w:pStyle w:val="ae"/>
      </w:pPr>
    </w:p>
  </w:comment>
  <w:comment w:id="498" w:author="ZTE" w:date="2020-04-12T00:31:00Z" w:initials="ZTE">
    <w:p w14:paraId="2EA8BD2E" w14:textId="08143072"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1F594D" w:rsidRDefault="001F594D">
      <w:pPr>
        <w:pStyle w:val="ae"/>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1F594D" w:rsidRDefault="001F594D">
      <w:pPr>
        <w:pStyle w:val="ae"/>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1F594D" w:rsidRDefault="001F594D">
      <w:pPr>
        <w:pStyle w:val="ae"/>
      </w:pPr>
      <w:r>
        <w:rPr>
          <w:b/>
        </w:rPr>
        <w:t>[Comments]</w:t>
      </w:r>
      <w:r>
        <w:t xml:space="preserve">: </w:t>
      </w:r>
    </w:p>
    <w:p w14:paraId="2FCB03AC" w14:textId="7E684E59" w:rsidR="001F594D" w:rsidRPr="00A541F2" w:rsidRDefault="001F594D">
      <w:pPr>
        <w:pStyle w:val="ae"/>
      </w:pPr>
    </w:p>
  </w:comment>
  <w:comment w:id="499" w:author="ZTE" w:date="2020-04-12T00:12:00Z" w:initials="ZTE">
    <w:p w14:paraId="7C5026F1" w14:textId="67CC7F77"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1F594D" w:rsidRDefault="001F594D" w:rsidP="00E95727">
      <w:pPr>
        <w:pStyle w:val="ae"/>
        <w:rPr>
          <w:b/>
        </w:rPr>
      </w:pPr>
      <w:r>
        <w:rPr>
          <w:b/>
        </w:rPr>
        <w:t>[Description]</w:t>
      </w:r>
      <w:r>
        <w:t>: There are similar description in section 5.3.5.3 (see below), we suggest to remove one of them.</w:t>
      </w:r>
      <w:r>
        <w:rPr>
          <w:b/>
        </w:rPr>
        <w:t xml:space="preserve"> </w:t>
      </w:r>
    </w:p>
    <w:p w14:paraId="0B31CC0B" w14:textId="4444F076"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1F594D" w:rsidRPr="00F537EB" w:rsidRDefault="001F594D"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1F594D" w:rsidRDefault="001F594D"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1F594D" w:rsidRPr="00C86139" w:rsidRDefault="001F594D" w:rsidP="00E95727">
      <w:pPr>
        <w:pStyle w:val="ae"/>
        <w:rPr>
          <w:rFonts w:eastAsia="Times New Roman"/>
          <w:lang w:eastAsia="ja-JP"/>
        </w:rPr>
      </w:pPr>
      <w:r>
        <w:rPr>
          <w:b/>
        </w:rPr>
        <w:t>[Proposed Change]</w:t>
      </w:r>
      <w:r>
        <w:t xml:space="preserve">: Remove the following sentences from this section. </w:t>
      </w:r>
    </w:p>
    <w:p w14:paraId="476BCE73"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1F594D" w:rsidRDefault="001F594D">
      <w:pPr>
        <w:pStyle w:val="ae"/>
      </w:pPr>
    </w:p>
    <w:p w14:paraId="1B69D7C8" w14:textId="77777777" w:rsidR="001F594D" w:rsidRDefault="001F594D">
      <w:pPr>
        <w:pStyle w:val="ae"/>
      </w:pPr>
      <w:r>
        <w:rPr>
          <w:b/>
        </w:rPr>
        <w:t>[Comments]</w:t>
      </w:r>
      <w:r>
        <w:t xml:space="preserve">: </w:t>
      </w:r>
    </w:p>
    <w:p w14:paraId="78D3335A" w14:textId="09765364" w:rsidR="001F594D" w:rsidRPr="00E95727" w:rsidRDefault="001F594D">
      <w:pPr>
        <w:pStyle w:val="ae"/>
      </w:pPr>
    </w:p>
  </w:comment>
  <w:comment w:id="500" w:author="ZTE" w:date="2020-04-12T00:34:00Z" w:initials="ZTE">
    <w:p w14:paraId="5858B39A" w14:textId="06CA12BB"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1F594D" w:rsidRDefault="001F594D">
      <w:pPr>
        <w:pStyle w:val="ae"/>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1F594D" w:rsidRDefault="001F594D"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1F594D" w:rsidRDefault="001F594D"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1F594D" w:rsidRDefault="001F594D"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1F594D" w:rsidRDefault="001F594D"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1F594D" w:rsidRDefault="001F594D"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1F594D" w:rsidRDefault="001F594D"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1F594D" w:rsidRDefault="001F594D" w:rsidP="00906828">
      <w:pPr>
        <w:pStyle w:val="EditorsNote"/>
        <w:rPr>
          <w:color w:val="auto"/>
        </w:rPr>
      </w:pPr>
      <w:r>
        <w:rPr>
          <w:color w:val="auto"/>
        </w:rPr>
        <w:t>Editor's note: FFS on whether to inform MN upon the CPC execution if CPC configured via SRB3</w:t>
      </w:r>
    </w:p>
    <w:p w14:paraId="6200CDF3" w14:textId="77777777" w:rsidR="001F594D" w:rsidRDefault="001F594D"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1F594D" w:rsidRDefault="001F594D">
      <w:pPr>
        <w:pStyle w:val="ae"/>
      </w:pPr>
    </w:p>
    <w:p w14:paraId="5060242A" w14:textId="77777777" w:rsidR="001F594D" w:rsidRDefault="001F594D">
      <w:pPr>
        <w:pStyle w:val="ae"/>
      </w:pPr>
      <w:r>
        <w:rPr>
          <w:b/>
        </w:rPr>
        <w:t>[Comments]</w:t>
      </w:r>
      <w:r>
        <w:t xml:space="preserve">: </w:t>
      </w:r>
    </w:p>
    <w:p w14:paraId="159202FA" w14:textId="47EFAA2C" w:rsidR="001F594D" w:rsidRPr="00906828" w:rsidRDefault="001F594D">
      <w:pPr>
        <w:pStyle w:val="ae"/>
      </w:pPr>
    </w:p>
  </w:comment>
  <w:comment w:id="503" w:author="Google (EricChen)" w:date="2020-04-09T10:00:00Z" w:initials="G">
    <w:p w14:paraId="1622E2D5" w14:textId="36E2115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1F594D" w:rsidRDefault="001F594D">
      <w:pPr>
        <w:pStyle w:val="ae"/>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1F594D" w:rsidRPr="00CE2B4A" w:rsidRDefault="001F594D"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1F594D" w:rsidRPr="00CE2B4A" w:rsidRDefault="001F594D"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1F594D" w:rsidRPr="00CE2B4A" w:rsidRDefault="001F594D"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宋体"/>
          <w:strike/>
          <w:highlight w:val="green"/>
          <w:lang w:eastAsia="en-US"/>
        </w:rPr>
        <w:annotationRef/>
      </w:r>
    </w:p>
    <w:p w14:paraId="41C08734" w14:textId="77777777" w:rsidR="001F594D" w:rsidRPr="00CE2B4A" w:rsidRDefault="001F594D"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1F594D" w:rsidRPr="00F537EB" w:rsidRDefault="001F594D"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1F594D" w:rsidRPr="00F537EB" w:rsidRDefault="001F594D"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1F594D" w:rsidRPr="00F537EB" w:rsidRDefault="001F594D"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1F594D" w:rsidRPr="00F537EB" w:rsidRDefault="001F594D"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1F594D" w:rsidRPr="00F537EB" w:rsidRDefault="001F594D"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1F594D" w:rsidRPr="00F537EB" w:rsidRDefault="001F594D"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1F594D" w:rsidRPr="00F537EB" w:rsidRDefault="001F594D"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1F594D" w:rsidRPr="00F537EB" w:rsidRDefault="001F594D"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1F594D" w:rsidRPr="00F537EB" w:rsidRDefault="001F594D"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1F594D" w:rsidRPr="00CE2B4A" w:rsidRDefault="001F594D"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1F594D" w:rsidRPr="00CE2B4A" w:rsidRDefault="001F594D"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1F594D" w:rsidRPr="00CE2B4A" w:rsidRDefault="001F594D"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宋体"/>
          <w:highlight w:val="green"/>
          <w:lang w:eastAsia="en-US"/>
        </w:rPr>
        <w:annotationRef/>
      </w:r>
    </w:p>
    <w:p w14:paraId="4C6D8ACB" w14:textId="77777777" w:rsidR="001F594D" w:rsidRPr="006630CA" w:rsidRDefault="001F594D"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1F594D" w:rsidRDefault="001F594D" w:rsidP="006D6BEF">
      <w:pPr>
        <w:pStyle w:val="ae"/>
        <w:ind w:leftChars="270" w:left="540"/>
      </w:pPr>
      <w:r>
        <w:rPr>
          <w:b/>
        </w:rPr>
        <w:t xml:space="preserve"> [Comments]</w:t>
      </w:r>
      <w:r>
        <w:t xml:space="preserve">: </w:t>
      </w:r>
    </w:p>
    <w:p w14:paraId="7F32440E" w14:textId="5694FD99" w:rsidR="001F594D" w:rsidRPr="006D6BEF" w:rsidRDefault="001F594D">
      <w:pPr>
        <w:pStyle w:val="ae"/>
        <w:ind w:leftChars="360" w:left="720"/>
      </w:pPr>
    </w:p>
  </w:comment>
  <w:comment w:id="504" w:author="CATT(Jayson)" w:date="2020-04-10T06:55:00Z" w:initials="C">
    <w:p w14:paraId="27639CD7" w14:textId="4694D579"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1F594D" w:rsidRDefault="001F594D">
      <w:pPr>
        <w:pStyle w:val="ae"/>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1F594D" w:rsidRDefault="001F594D">
      <w:pPr>
        <w:pStyle w:val="ae"/>
        <w:ind w:leftChars="270" w:left="540"/>
        <w:rPr>
          <w:lang w:eastAsia="zh-CN"/>
        </w:rPr>
      </w:pPr>
      <w:r>
        <w:rPr>
          <w:b/>
        </w:rPr>
        <w:t>[Proposed Change]</w:t>
      </w:r>
      <w:r>
        <w:t xml:space="preserve">: </w:t>
      </w:r>
    </w:p>
    <w:p w14:paraId="4034F626"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1F594D" w:rsidRPr="009C2BCF" w:rsidRDefault="001F594D"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1F594D" w:rsidRDefault="001F594D"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1F594D" w:rsidRDefault="001F594D">
      <w:pPr>
        <w:pStyle w:val="ae"/>
        <w:ind w:leftChars="270" w:left="540"/>
      </w:pPr>
    </w:p>
    <w:p w14:paraId="639804CA" w14:textId="77777777" w:rsidR="001F594D" w:rsidRDefault="001F594D">
      <w:pPr>
        <w:pStyle w:val="ae"/>
        <w:ind w:leftChars="270" w:left="540"/>
      </w:pPr>
      <w:r>
        <w:rPr>
          <w:b/>
        </w:rPr>
        <w:t>[Comments]</w:t>
      </w:r>
      <w:r>
        <w:t xml:space="preserve">: </w:t>
      </w:r>
    </w:p>
    <w:p w14:paraId="37DA5795" w14:textId="13B00AB9" w:rsidR="001F594D" w:rsidRPr="004C69D9" w:rsidRDefault="001F594D">
      <w:pPr>
        <w:pStyle w:val="ae"/>
        <w:ind w:leftChars="360" w:left="720"/>
      </w:pPr>
    </w:p>
  </w:comment>
  <w:comment w:id="505" w:author="CATT(Jayson)" w:date="2020-04-10T07:19:00Z" w:initials="C">
    <w:p w14:paraId="23A74672" w14:textId="77777777" w:rsidR="001F594D" w:rsidRDefault="001F59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1F594D" w:rsidRDefault="001F594D" w:rsidP="001F454D">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1F594D" w:rsidRDefault="001F594D" w:rsidP="001F454D">
      <w:pPr>
        <w:pStyle w:val="ae"/>
        <w:rPr>
          <w:lang w:eastAsia="zh-CN"/>
        </w:rPr>
      </w:pPr>
      <w:r>
        <w:rPr>
          <w:b/>
        </w:rPr>
        <w:t>[Proposed Change]</w:t>
      </w:r>
      <w:r>
        <w:t xml:space="preserve">: </w:t>
      </w:r>
    </w:p>
    <w:p w14:paraId="08FC4351" w14:textId="312A41F0" w:rsidR="001F594D" w:rsidRDefault="001F594D" w:rsidP="001F454D">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1F594D" w:rsidRDefault="001F594D">
      <w:pPr>
        <w:pStyle w:val="ae"/>
      </w:pPr>
      <w:r>
        <w:rPr>
          <w:b/>
        </w:rPr>
        <w:t>[Comments]</w:t>
      </w:r>
      <w:r>
        <w:t xml:space="preserve">: </w:t>
      </w:r>
    </w:p>
    <w:p w14:paraId="43C2279E" w14:textId="6DE7ECE9" w:rsidR="001F594D" w:rsidRPr="001F454D" w:rsidRDefault="001F594D">
      <w:pPr>
        <w:pStyle w:val="ae"/>
      </w:pPr>
    </w:p>
  </w:comment>
  <w:comment w:id="507" w:author="ZTE" w:date="2020-04-12T00:39:00Z" w:initials="ZTE">
    <w:p w14:paraId="4E6380CD" w14:textId="6BD439FA"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1F594D" w:rsidRDefault="001F594D" w:rsidP="00CE40AE">
      <w:pPr>
        <w:pStyle w:val="ae"/>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1F594D" w:rsidRDefault="001F594D">
      <w:pPr>
        <w:pStyle w:val="ae"/>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1F594D" w:rsidRDefault="001F594D">
      <w:pPr>
        <w:pStyle w:val="ae"/>
      </w:pPr>
      <w:r>
        <w:rPr>
          <w:b/>
        </w:rPr>
        <w:t>[Comments]</w:t>
      </w:r>
      <w:r>
        <w:t xml:space="preserve">: </w:t>
      </w:r>
    </w:p>
    <w:p w14:paraId="4DFC5AD6" w14:textId="6BDC709E" w:rsidR="001F594D" w:rsidRPr="00CE40AE" w:rsidRDefault="001F594D">
      <w:pPr>
        <w:pStyle w:val="ae"/>
      </w:pPr>
    </w:p>
  </w:comment>
  <w:comment w:id="508" w:author="Ericsson" w:date="2020-03-31T14:18:00Z" w:initials="E">
    <w:p w14:paraId="4F300B38" w14:textId="77777777" w:rsidR="001F594D" w:rsidRDefault="001F594D"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1F594D" w:rsidRDefault="001F594D" w:rsidP="004E496B">
      <w:pPr>
        <w:pStyle w:val="ae"/>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1F594D" w:rsidRDefault="001F594D" w:rsidP="004E496B">
      <w:pPr>
        <w:pStyle w:val="ae"/>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1F594D" w:rsidRDefault="001F594D" w:rsidP="004E496B">
      <w:pPr>
        <w:pStyle w:val="ae"/>
        <w:ind w:leftChars="270" w:left="540"/>
      </w:pPr>
      <w:r>
        <w:rPr>
          <w:b/>
        </w:rPr>
        <w:t>[Proposed Change]</w:t>
      </w:r>
      <w:r>
        <w:t xml:space="preserve">: </w:t>
      </w:r>
    </w:p>
    <w:p w14:paraId="082FB7BD" w14:textId="77777777" w:rsidR="001F594D" w:rsidRDefault="001F594D" w:rsidP="004E496B">
      <w:pPr>
        <w:pStyle w:val="ae"/>
        <w:ind w:leftChars="270" w:left="540"/>
      </w:pPr>
      <w:r>
        <w:t xml:space="preserve">Add a clarification in the procedural text as follow (text in </w:t>
      </w:r>
      <w:r w:rsidRPr="00283F27">
        <w:rPr>
          <w:color w:val="00B050"/>
        </w:rPr>
        <w:t>green</w:t>
      </w:r>
      <w:r>
        <w:t>):</w:t>
      </w:r>
    </w:p>
    <w:p w14:paraId="29A8802A" w14:textId="77777777" w:rsidR="001F594D" w:rsidRDefault="001F594D"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1F594D" w:rsidRDefault="001F594D"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1F594D" w:rsidRDefault="001F594D" w:rsidP="004E496B">
      <w:pPr>
        <w:pStyle w:val="ae"/>
        <w:ind w:leftChars="270" w:left="540"/>
      </w:pPr>
      <w:r>
        <w:rPr>
          <w:b/>
        </w:rPr>
        <w:t>[Comments]</w:t>
      </w:r>
      <w:r>
        <w:t xml:space="preserve">: </w:t>
      </w:r>
    </w:p>
    <w:p w14:paraId="538C84D4" w14:textId="77777777" w:rsidR="001F594D" w:rsidRPr="00283F27" w:rsidRDefault="001F594D" w:rsidP="004E496B">
      <w:pPr>
        <w:pStyle w:val="ae"/>
        <w:ind w:leftChars="360" w:left="720"/>
      </w:pPr>
    </w:p>
  </w:comment>
  <w:comment w:id="534" w:author="ZTE" w:date="2020-04-12T00:41:00Z" w:initials="ZTE">
    <w:p w14:paraId="1C531BC5" w14:textId="01717451"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1F594D" w:rsidRDefault="001F594D" w:rsidP="005808F4">
      <w:pPr>
        <w:pStyle w:val="ae"/>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1F594D" w:rsidRDefault="001F594D">
      <w:pPr>
        <w:pStyle w:val="ae"/>
      </w:pPr>
      <w:r>
        <w:rPr>
          <w:b/>
        </w:rPr>
        <w:t>[Proposed Change]</w:t>
      </w:r>
      <w:r>
        <w:t xml:space="preserve">: </w:t>
      </w:r>
    </w:p>
    <w:p w14:paraId="11B5E953" w14:textId="77777777" w:rsidR="001F594D" w:rsidRDefault="001F594D"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1F594D" w:rsidRDefault="001F594D">
      <w:pPr>
        <w:pStyle w:val="ae"/>
      </w:pPr>
      <w:r>
        <w:rPr>
          <w:b/>
        </w:rPr>
        <w:t>[Comments]</w:t>
      </w:r>
      <w:r>
        <w:t xml:space="preserve">: </w:t>
      </w:r>
    </w:p>
    <w:p w14:paraId="620EE0F1" w14:textId="4CF861A8" w:rsidR="001F594D" w:rsidRPr="005808F4" w:rsidRDefault="001F594D">
      <w:pPr>
        <w:pStyle w:val="ae"/>
      </w:pPr>
    </w:p>
  </w:comment>
  <w:comment w:id="535" w:author="ZTE" w:date="2020-04-12T00:43:00Z" w:initials="ZTE">
    <w:p w14:paraId="2783CE72" w14:textId="2722C96E"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1F594D" w:rsidRDefault="001F594D" w:rsidP="00694BF4">
      <w:pPr>
        <w:pStyle w:val="ae"/>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1F594D" w:rsidRDefault="001F594D" w:rsidP="00694BF4">
      <w:pPr>
        <w:pStyle w:val="ae"/>
      </w:pPr>
      <w:r>
        <w:rPr>
          <w:b/>
        </w:rPr>
        <w:t>[Proposed Change]</w:t>
      </w:r>
      <w:r>
        <w:t>:</w:t>
      </w:r>
    </w:p>
    <w:p w14:paraId="7C1937CA" w14:textId="77777777" w:rsidR="001F594D" w:rsidRDefault="001F594D"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1F594D" w:rsidRDefault="001F594D" w:rsidP="00694BF4">
      <w:pPr>
        <w:pStyle w:val="ae"/>
      </w:pPr>
      <w:r>
        <w:rPr>
          <w:b/>
        </w:rPr>
        <w:t>[Comments]</w:t>
      </w:r>
      <w:r>
        <w:t xml:space="preserve">: </w:t>
      </w:r>
    </w:p>
    <w:p w14:paraId="29BB64CD" w14:textId="64D6D1DB" w:rsidR="001F594D" w:rsidRPr="00694BF4" w:rsidRDefault="001F594D">
      <w:pPr>
        <w:pStyle w:val="ae"/>
      </w:pPr>
    </w:p>
  </w:comment>
  <w:comment w:id="549" w:author="ZTE" w:date="2020-04-12T00:44:00Z" w:initials="ZTE">
    <w:p w14:paraId="747D5C67" w14:textId="0F76D23F"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1F594D" w:rsidRDefault="001F594D" w:rsidP="0096710A">
      <w:pPr>
        <w:pStyle w:val="ae"/>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1F594D" w:rsidRDefault="001F594D" w:rsidP="0096710A">
      <w:pPr>
        <w:pStyle w:val="ae"/>
      </w:pPr>
      <w:r>
        <w:rPr>
          <w:b/>
        </w:rPr>
        <w:t>[Proposed Change]</w:t>
      </w:r>
      <w:r>
        <w:t>:</w:t>
      </w:r>
    </w:p>
    <w:p w14:paraId="2187F85A" w14:textId="77777777" w:rsidR="001F594D" w:rsidRDefault="001F594D"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1F594D" w:rsidRDefault="001F594D" w:rsidP="0096710A">
      <w:pPr>
        <w:pStyle w:val="ae"/>
      </w:pPr>
      <w:r>
        <w:rPr>
          <w:b/>
        </w:rPr>
        <w:t>[Comments]</w:t>
      </w:r>
      <w:r>
        <w:t xml:space="preserve">: </w:t>
      </w:r>
    </w:p>
    <w:p w14:paraId="39FBDEB6" w14:textId="7DA88985" w:rsidR="001F594D" w:rsidRPr="0096710A" w:rsidRDefault="001F594D">
      <w:pPr>
        <w:pStyle w:val="ae"/>
      </w:pPr>
    </w:p>
  </w:comment>
  <w:comment w:id="556" w:author="Huawei" w:date="2020-04-12T17:24:00Z" w:initials="H">
    <w:p w14:paraId="7F229A74" w14:textId="399FEE2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1F594D" w:rsidRDefault="001F594D">
      <w:pPr>
        <w:pStyle w:val="ae"/>
      </w:pPr>
      <w:r>
        <w:rPr>
          <w:b/>
        </w:rPr>
        <w:t>[Description]</w:t>
      </w:r>
      <w:r>
        <w:t>: When DAPS is used, it is not clear whether tag-ToReleaseList and tag-ToAddModList apply to the source or target cell.</w:t>
      </w:r>
    </w:p>
    <w:p w14:paraId="0417DE60" w14:textId="0AC687D0" w:rsidR="001F594D" w:rsidRDefault="001F594D">
      <w:pPr>
        <w:pStyle w:val="ae"/>
      </w:pPr>
      <w:r>
        <w:rPr>
          <w:b/>
        </w:rPr>
        <w:t>[Proposed Change]</w:t>
      </w:r>
      <w:r>
        <w:t>: v39: Should have separate procedure text for the cases with and without daps.</w:t>
      </w:r>
    </w:p>
    <w:p w14:paraId="3CD91969" w14:textId="77777777" w:rsidR="001F594D" w:rsidRDefault="001F594D">
      <w:pPr>
        <w:pStyle w:val="ae"/>
      </w:pPr>
      <w:r>
        <w:rPr>
          <w:b/>
        </w:rPr>
        <w:t>[Comments]</w:t>
      </w:r>
      <w:r>
        <w:t xml:space="preserve">: </w:t>
      </w:r>
    </w:p>
    <w:p w14:paraId="5760EF26" w14:textId="7009A3AD" w:rsidR="001F594D" w:rsidRPr="0000736C" w:rsidRDefault="001F594D">
      <w:pPr>
        <w:pStyle w:val="ae"/>
      </w:pPr>
    </w:p>
  </w:comment>
  <w:comment w:id="565" w:author="CATT" w:date="2020-04-09T11:57:00Z" w:initials="C">
    <w:p w14:paraId="78C287FF" w14:textId="5FE222A9" w:rsidR="001F594D" w:rsidRDefault="001F594D"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1F594D" w:rsidRDefault="001F594D" w:rsidP="00063A9E">
      <w:pPr>
        <w:pStyle w:val="ae"/>
        <w:ind w:leftChars="270" w:left="540"/>
        <w:rPr>
          <w:lang w:eastAsia="zh-CN"/>
        </w:rPr>
      </w:pPr>
      <w:r>
        <w:rPr>
          <w:b/>
        </w:rPr>
        <w:t>[Description]</w:t>
      </w:r>
      <w:r>
        <w:t xml:space="preserve">: </w:t>
      </w:r>
      <w:r>
        <w:rPr>
          <w:rFonts w:hint="eastAsia"/>
          <w:lang w:eastAsia="zh-CN"/>
        </w:rPr>
        <w:t>related with C103, see C103</w:t>
      </w:r>
    </w:p>
    <w:p w14:paraId="3E386698" w14:textId="77777777" w:rsidR="001F594D" w:rsidRDefault="001F594D" w:rsidP="00063A9E">
      <w:pPr>
        <w:pStyle w:val="ae"/>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1F594D" w:rsidRDefault="001F594D" w:rsidP="00063A9E">
      <w:pPr>
        <w:pStyle w:val="ae"/>
        <w:ind w:leftChars="270" w:left="540"/>
        <w:rPr>
          <w:lang w:eastAsia="zh-CN"/>
        </w:rPr>
      </w:pPr>
      <w:r>
        <w:rPr>
          <w:b/>
        </w:rPr>
        <w:t>[Proposed Change]</w:t>
      </w:r>
      <w:r>
        <w:t xml:space="preserve">: </w:t>
      </w:r>
    </w:p>
    <w:p w14:paraId="583A8718" w14:textId="77777777" w:rsidR="001F594D" w:rsidRDefault="001F594D" w:rsidP="00063A9E">
      <w:pPr>
        <w:pStyle w:val="ae"/>
        <w:ind w:leftChars="270" w:left="540"/>
        <w:rPr>
          <w:lang w:eastAsia="zh-CN"/>
        </w:rPr>
      </w:pPr>
      <w:r>
        <w:rPr>
          <w:lang w:eastAsia="zh-CN"/>
        </w:rPr>
        <w:t>A</w:t>
      </w:r>
      <w:r>
        <w:rPr>
          <w:rFonts w:hint="eastAsia"/>
          <w:lang w:eastAsia="zh-CN"/>
        </w:rPr>
        <w:t xml:space="preserve"> Tdoc is needed.</w:t>
      </w:r>
    </w:p>
    <w:p w14:paraId="585D8F2A"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1F594D" w:rsidRPr="00CD2F90" w:rsidRDefault="001F594D"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1F594D" w:rsidRPr="00CD2F90" w:rsidRDefault="001F594D"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1F594D" w:rsidRDefault="001F594D" w:rsidP="00063A9E">
      <w:pPr>
        <w:pStyle w:val="ae"/>
        <w:ind w:leftChars="270" w:left="540"/>
      </w:pPr>
      <w:r>
        <w:rPr>
          <w:b/>
        </w:rPr>
        <w:t>[Comments]</w:t>
      </w:r>
      <w:r>
        <w:t xml:space="preserve">: </w:t>
      </w:r>
    </w:p>
    <w:p w14:paraId="70328146" w14:textId="77777777" w:rsidR="001F594D" w:rsidRPr="00CD2F90" w:rsidRDefault="001F594D" w:rsidP="00063A9E">
      <w:pPr>
        <w:pStyle w:val="ae"/>
        <w:ind w:leftChars="360" w:left="720"/>
      </w:pPr>
    </w:p>
  </w:comment>
  <w:comment w:id="570" w:author="Huawei" w:date="2020-04-12T17:30:00Z" w:initials="H">
    <w:p w14:paraId="51835BB5" w14:textId="05B80D2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1F594D" w:rsidRDefault="001F594D">
      <w:pPr>
        <w:pStyle w:val="ae"/>
      </w:pPr>
      <w:r>
        <w:rPr>
          <w:b/>
        </w:rPr>
        <w:t>[Description]</w:t>
      </w:r>
      <w:r>
        <w:t>: If DAPS is used, this should not be applied for the source cell.</w:t>
      </w:r>
    </w:p>
    <w:p w14:paraId="136551BF" w14:textId="74EE6D95" w:rsidR="001F594D" w:rsidRDefault="001F594D">
      <w:pPr>
        <w:pStyle w:val="ae"/>
      </w:pPr>
      <w:r>
        <w:rPr>
          <w:b/>
        </w:rPr>
        <w:t>[Proposed Change]</w:t>
      </w:r>
      <w:r>
        <w:t>: v39: put a condition that this only applies when DAPS is not used.</w:t>
      </w:r>
    </w:p>
    <w:p w14:paraId="47AE180A" w14:textId="77777777" w:rsidR="001F594D" w:rsidRDefault="001F594D">
      <w:pPr>
        <w:pStyle w:val="ae"/>
      </w:pPr>
      <w:r>
        <w:rPr>
          <w:b/>
        </w:rPr>
        <w:t>[Comments]</w:t>
      </w:r>
      <w:r>
        <w:t xml:space="preserve">: </w:t>
      </w:r>
    </w:p>
    <w:p w14:paraId="3D54DBEA" w14:textId="12FB2459" w:rsidR="001F594D" w:rsidRPr="00AF1B8A" w:rsidRDefault="001F594D">
      <w:pPr>
        <w:pStyle w:val="ae"/>
      </w:pPr>
    </w:p>
  </w:comment>
  <w:comment w:id="586" w:author="CATT" w:date="2020-04-09T11:56:00Z" w:initials="C">
    <w:p w14:paraId="5164E752" w14:textId="04F64DDA" w:rsidR="001F594D" w:rsidRDefault="001F594D"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1F594D" w:rsidRDefault="001F594D" w:rsidP="006C4232">
      <w:pPr>
        <w:pStyle w:val="ae"/>
        <w:ind w:leftChars="270" w:left="540"/>
        <w:rPr>
          <w:lang w:eastAsia="zh-CN"/>
        </w:rPr>
      </w:pPr>
      <w:r>
        <w:rPr>
          <w:b/>
        </w:rPr>
        <w:t>[Description]</w:t>
      </w:r>
      <w:r>
        <w:t xml:space="preserve">: </w:t>
      </w:r>
      <w:r>
        <w:rPr>
          <w:rFonts w:hint="eastAsia"/>
          <w:lang w:eastAsia="zh-CN"/>
        </w:rPr>
        <w:t>related to C101</w:t>
      </w:r>
    </w:p>
    <w:p w14:paraId="6E260931" w14:textId="77777777" w:rsidR="001F594D" w:rsidRDefault="001F594D" w:rsidP="006C4232">
      <w:pPr>
        <w:pStyle w:val="ae"/>
        <w:ind w:leftChars="270" w:left="540"/>
        <w:rPr>
          <w:lang w:eastAsia="zh-CN"/>
        </w:rPr>
      </w:pPr>
      <w:r>
        <w:rPr>
          <w:lang w:eastAsia="zh-CN"/>
        </w:rPr>
        <w:t>S</w:t>
      </w:r>
      <w:r>
        <w:rPr>
          <w:rFonts w:hint="eastAsia"/>
          <w:lang w:eastAsia="zh-CN"/>
        </w:rPr>
        <w:t>ee C101</w:t>
      </w:r>
    </w:p>
    <w:p w14:paraId="443B9729" w14:textId="77777777" w:rsidR="001F594D" w:rsidRDefault="001F594D" w:rsidP="006C4232">
      <w:pPr>
        <w:pStyle w:val="ae"/>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1F594D" w:rsidRDefault="001F594D" w:rsidP="006C4232">
      <w:pPr>
        <w:pStyle w:val="ae"/>
        <w:ind w:leftChars="270" w:left="540"/>
        <w:rPr>
          <w:lang w:eastAsia="zh-CN"/>
        </w:rPr>
      </w:pPr>
      <w:r>
        <w:rPr>
          <w:b/>
        </w:rPr>
        <w:t>[Proposed Change]</w:t>
      </w:r>
      <w:r>
        <w:t xml:space="preserve">: </w:t>
      </w:r>
    </w:p>
    <w:p w14:paraId="7ADA2C0E" w14:textId="77777777" w:rsidR="001F594D" w:rsidRPr="007917A6" w:rsidRDefault="001F594D" w:rsidP="006C4232">
      <w:pPr>
        <w:pStyle w:val="ae"/>
        <w:ind w:leftChars="412" w:left="824" w:firstLine="284"/>
        <w:rPr>
          <w:strike/>
          <w:color w:val="FF0000"/>
          <w:lang w:eastAsia="zh-CN"/>
        </w:rPr>
      </w:pPr>
      <w:r w:rsidRPr="007917A6">
        <w:rPr>
          <w:rFonts w:hint="eastAsia"/>
          <w:strike/>
          <w:color w:val="FF0000"/>
          <w:lang w:eastAsia="zh-CN"/>
        </w:rPr>
        <w:t>2&gt; else</w:t>
      </w:r>
    </w:p>
    <w:p w14:paraId="1ED90EB2" w14:textId="77777777" w:rsidR="001F594D" w:rsidRPr="00F537EB" w:rsidRDefault="001F594D"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1F594D" w:rsidRDefault="001F594D" w:rsidP="006C4232">
      <w:pPr>
        <w:pStyle w:val="ae"/>
        <w:ind w:leftChars="270" w:left="540"/>
        <w:rPr>
          <w:lang w:eastAsia="zh-CN"/>
        </w:rPr>
      </w:pPr>
    </w:p>
    <w:p w14:paraId="3F025F78" w14:textId="77777777" w:rsidR="001F594D" w:rsidRDefault="001F594D" w:rsidP="006C4232">
      <w:pPr>
        <w:pStyle w:val="ae"/>
        <w:ind w:leftChars="270" w:left="540"/>
      </w:pPr>
      <w:r>
        <w:rPr>
          <w:b/>
        </w:rPr>
        <w:t>[Comments]</w:t>
      </w:r>
      <w:r>
        <w:t xml:space="preserve">: </w:t>
      </w:r>
    </w:p>
    <w:p w14:paraId="59154E17" w14:textId="77777777" w:rsidR="001F594D" w:rsidRPr="007917A6" w:rsidRDefault="001F594D" w:rsidP="006C4232">
      <w:pPr>
        <w:pStyle w:val="ae"/>
        <w:ind w:leftChars="360" w:left="720"/>
      </w:pPr>
    </w:p>
  </w:comment>
  <w:comment w:id="631" w:author="ZTE" w:date="2020-04-12T00:45:00Z" w:initials="ZTE">
    <w:p w14:paraId="210CDEA2" w14:textId="77777777" w:rsidR="001F594D" w:rsidRDefault="001F594D" w:rsidP="00527B7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1F594D" w:rsidRDefault="001F594D" w:rsidP="00527B7C">
      <w:pPr>
        <w:pStyle w:val="ae"/>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1F594D" w:rsidRDefault="001F594D" w:rsidP="00527B7C">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1F594D" w:rsidRDefault="001F594D" w:rsidP="00527B7C">
      <w:pPr>
        <w:pStyle w:val="ae"/>
      </w:pPr>
      <w:r>
        <w:rPr>
          <w:b/>
        </w:rPr>
        <w:t>[Comments]</w:t>
      </w:r>
      <w:r>
        <w:t xml:space="preserve">: </w:t>
      </w:r>
    </w:p>
    <w:p w14:paraId="4704B61B" w14:textId="70AEFF12" w:rsidR="001F594D" w:rsidRPr="00527B7C" w:rsidRDefault="001F594D">
      <w:pPr>
        <w:pStyle w:val="ae"/>
      </w:pPr>
    </w:p>
  </w:comment>
  <w:comment w:id="632" w:author="ZTE" w:date="2020-04-12T00:46:00Z" w:initials="ZTE">
    <w:p w14:paraId="3212DE7B" w14:textId="77777777" w:rsidR="001F594D" w:rsidRDefault="001F594D" w:rsidP="00F0105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1F594D" w:rsidRDefault="001F594D" w:rsidP="00F01050">
      <w:pPr>
        <w:pStyle w:val="ae"/>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1F594D" w:rsidRDefault="001F594D" w:rsidP="00F01050">
      <w:pPr>
        <w:pStyle w:val="ae"/>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1F594D" w:rsidRDefault="001F594D" w:rsidP="00F01050">
      <w:pPr>
        <w:pStyle w:val="ae"/>
      </w:pPr>
      <w:r>
        <w:rPr>
          <w:b/>
        </w:rPr>
        <w:t>[Comments]</w:t>
      </w:r>
      <w:r>
        <w:t xml:space="preserve">: </w:t>
      </w:r>
    </w:p>
    <w:p w14:paraId="0E93940A" w14:textId="4049704B" w:rsidR="001F594D" w:rsidRPr="00F01050" w:rsidRDefault="001F594D">
      <w:pPr>
        <w:pStyle w:val="ae"/>
      </w:pPr>
    </w:p>
  </w:comment>
  <w:comment w:id="633" w:author="ZTE" w:date="2020-04-12T00:48:00Z" w:initials="ZTE">
    <w:p w14:paraId="4804B778" w14:textId="77777777" w:rsidR="001F594D" w:rsidRDefault="001F594D" w:rsidP="00853E2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1F594D" w:rsidRDefault="001F594D" w:rsidP="00853E29">
      <w:pPr>
        <w:pStyle w:val="ae"/>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1F594D" w:rsidRDefault="001F594D" w:rsidP="00853E29">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1F594D" w:rsidRDefault="001F594D">
      <w:pPr>
        <w:pStyle w:val="ae"/>
      </w:pPr>
      <w:r>
        <w:rPr>
          <w:b/>
        </w:rPr>
        <w:t>[Comments]</w:t>
      </w:r>
      <w:r>
        <w:t xml:space="preserve">: </w:t>
      </w:r>
    </w:p>
    <w:p w14:paraId="78980D3B" w14:textId="2A829E1B" w:rsidR="001F594D" w:rsidRPr="00853E29" w:rsidRDefault="001F594D">
      <w:pPr>
        <w:pStyle w:val="ae"/>
      </w:pPr>
    </w:p>
  </w:comment>
  <w:comment w:id="634" w:author="ZTE" w:date="2020-04-12T00:48:00Z" w:initials="ZTE">
    <w:p w14:paraId="38C94C9A" w14:textId="77777777" w:rsidR="001F594D" w:rsidRDefault="001F594D" w:rsidP="00481CB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1F594D" w:rsidRDefault="001F594D" w:rsidP="00481CB0">
      <w:pPr>
        <w:pStyle w:val="ae"/>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1F594D" w:rsidRDefault="001F594D" w:rsidP="00481CB0">
      <w:pPr>
        <w:pStyle w:val="ae"/>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1F594D" w:rsidRDefault="001F594D">
      <w:pPr>
        <w:pStyle w:val="ae"/>
      </w:pPr>
      <w:r>
        <w:rPr>
          <w:b/>
        </w:rPr>
        <w:t>[Comments]</w:t>
      </w:r>
      <w:r>
        <w:t xml:space="preserve">: </w:t>
      </w:r>
    </w:p>
    <w:p w14:paraId="4D830E3E" w14:textId="2B82C7C3" w:rsidR="001F594D" w:rsidRPr="00481CB0" w:rsidRDefault="001F594D">
      <w:pPr>
        <w:pStyle w:val="ae"/>
      </w:pPr>
    </w:p>
  </w:comment>
  <w:comment w:id="666" w:author="Ericsson (Pradeepa)" w:date="2020-03-30T08:06:00Z" w:initials="E">
    <w:p w14:paraId="690134EC" w14:textId="58D36494" w:rsidR="001F594D" w:rsidRDefault="001F594D"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1F594D" w:rsidRDefault="001F594D" w:rsidP="004E496B">
      <w:pPr>
        <w:pStyle w:val="ae"/>
        <w:ind w:leftChars="270" w:left="540"/>
      </w:pPr>
      <w:r>
        <w:rPr>
          <w:b/>
        </w:rPr>
        <w:t>[Description]</w:t>
      </w:r>
      <w:r>
        <w:t>: The UE declares handover failure when the timer T304 expires during the reconfigurationWithSync but the procedural text mentions radio link failure.</w:t>
      </w:r>
    </w:p>
    <w:p w14:paraId="4AF1E557" w14:textId="77777777" w:rsidR="001F594D" w:rsidRDefault="001F594D" w:rsidP="004E496B">
      <w:pPr>
        <w:pStyle w:val="ae"/>
        <w:ind w:leftChars="270" w:left="540"/>
      </w:pPr>
      <w:r>
        <w:rPr>
          <w:b/>
        </w:rPr>
        <w:t>[Proposed Change]</w:t>
      </w:r>
      <w:r>
        <w:t xml:space="preserve">: </w:t>
      </w:r>
    </w:p>
    <w:p w14:paraId="3CF82A06" w14:textId="77777777" w:rsidR="001F594D" w:rsidRDefault="001F594D" w:rsidP="004E496B">
      <w:pPr>
        <w:pStyle w:val="ae"/>
        <w:ind w:leftChars="270" w:left="540"/>
      </w:pPr>
      <w:r>
        <w:t>Original text:</w:t>
      </w:r>
    </w:p>
    <w:p w14:paraId="177105D8" w14:textId="77777777" w:rsidR="001F594D" w:rsidRDefault="001F594D"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1F594D" w:rsidRDefault="001F594D" w:rsidP="004E496B">
      <w:pPr>
        <w:pStyle w:val="ae"/>
        <w:ind w:leftChars="270" w:left="540"/>
      </w:pPr>
      <w:r>
        <w:t>Proposed text:</w:t>
      </w:r>
    </w:p>
    <w:p w14:paraId="3ECEEC39" w14:textId="77777777" w:rsidR="001F594D" w:rsidRDefault="001F594D"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1F594D" w:rsidRDefault="001F594D" w:rsidP="004E496B">
      <w:pPr>
        <w:pStyle w:val="ae"/>
        <w:ind w:leftChars="270" w:left="540"/>
      </w:pPr>
      <w:r>
        <w:rPr>
          <w:b/>
        </w:rPr>
        <w:t>[Comments]</w:t>
      </w:r>
      <w:r>
        <w:t xml:space="preserve">: </w:t>
      </w:r>
    </w:p>
    <w:p w14:paraId="4891DF99" w14:textId="77777777" w:rsidR="001F594D" w:rsidRPr="00D754B4" w:rsidRDefault="001F594D" w:rsidP="004E496B">
      <w:pPr>
        <w:pStyle w:val="ae"/>
        <w:ind w:leftChars="360" w:left="720"/>
      </w:pPr>
    </w:p>
  </w:comment>
  <w:comment w:id="667" w:author="CATT(Jayson)" w:date="2020-04-09T08:11:00Z" w:initials="C">
    <w:p w14:paraId="469D6F60" w14:textId="1FEA1B2F"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1F594D" w:rsidRDefault="001F594D">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1F594D" w:rsidRDefault="001F594D">
      <w:pPr>
        <w:pStyle w:val="ae"/>
        <w:ind w:leftChars="270" w:left="540"/>
        <w:rPr>
          <w:lang w:eastAsia="zh-CN"/>
        </w:rPr>
      </w:pPr>
      <w:r>
        <w:rPr>
          <w:b/>
        </w:rPr>
        <w:t>[Proposed Change]</w:t>
      </w:r>
      <w:r>
        <w:t>:</w:t>
      </w:r>
    </w:p>
    <w:p w14:paraId="760508AE"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1F594D" w:rsidRDefault="001F594D" w:rsidP="00DA13E6">
      <w:pPr>
        <w:pStyle w:val="ae"/>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1F594D" w:rsidRDefault="001F594D">
      <w:pPr>
        <w:pStyle w:val="ae"/>
        <w:ind w:leftChars="270" w:left="540"/>
      </w:pPr>
      <w:r>
        <w:rPr>
          <w:b/>
        </w:rPr>
        <w:t>[Comments]</w:t>
      </w:r>
      <w:r>
        <w:t xml:space="preserve">: </w:t>
      </w:r>
    </w:p>
    <w:p w14:paraId="37E5818E" w14:textId="6EC3F278" w:rsidR="001F594D" w:rsidRPr="00CE5B8B" w:rsidRDefault="001F594D">
      <w:pPr>
        <w:pStyle w:val="ae"/>
        <w:ind w:leftChars="360" w:left="720"/>
      </w:pPr>
    </w:p>
  </w:comment>
  <w:comment w:id="668" w:author="Ericsson (Pradeepa)" w:date="2020-03-30T08:54:00Z" w:initials="E">
    <w:p w14:paraId="35003568" w14:textId="6453611E" w:rsidR="001F594D" w:rsidRDefault="001F594D"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1F594D" w:rsidRDefault="001F594D" w:rsidP="004E496B">
      <w:pPr>
        <w:pStyle w:val="ae"/>
        <w:ind w:leftChars="270" w:left="540"/>
      </w:pPr>
      <w:r>
        <w:rPr>
          <w:b/>
        </w:rPr>
        <w:t>[Description]</w:t>
      </w:r>
      <w:r>
        <w:t xml:space="preserve">: </w:t>
      </w:r>
    </w:p>
    <w:p w14:paraId="7A80097A" w14:textId="77777777" w:rsidR="001F594D" w:rsidRDefault="001F594D" w:rsidP="004E496B">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1F594D" w:rsidRDefault="001F594D" w:rsidP="004E496B">
      <w:pPr>
        <w:pStyle w:val="ae"/>
        <w:ind w:leftChars="270" w:left="540"/>
      </w:pPr>
      <w:r>
        <w:rPr>
          <w:b/>
        </w:rPr>
        <w:t>[Proposed Change]</w:t>
      </w:r>
      <w:r>
        <w:t xml:space="preserve">: </w:t>
      </w:r>
    </w:p>
    <w:p w14:paraId="0446576E" w14:textId="77777777" w:rsidR="001F594D" w:rsidRDefault="001F594D" w:rsidP="004E496B">
      <w:pPr>
        <w:pStyle w:val="ae"/>
        <w:ind w:leftChars="270" w:left="540"/>
      </w:pPr>
      <w:r>
        <w:t>Original text:</w:t>
      </w:r>
    </w:p>
    <w:p w14:paraId="1994D30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1F594D" w:rsidRDefault="001F594D" w:rsidP="004E496B">
      <w:pPr>
        <w:pStyle w:val="ae"/>
        <w:ind w:leftChars="270" w:left="540"/>
      </w:pPr>
      <w:r>
        <w:t>Proposed text:</w:t>
      </w:r>
    </w:p>
    <w:p w14:paraId="60816391"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1F594D" w:rsidRDefault="001F594D" w:rsidP="004E496B">
      <w:pPr>
        <w:pStyle w:val="ae"/>
        <w:ind w:leftChars="270" w:left="540"/>
      </w:pPr>
    </w:p>
    <w:p w14:paraId="7217CF9C" w14:textId="77777777" w:rsidR="001F594D" w:rsidRDefault="001F594D" w:rsidP="004E496B">
      <w:pPr>
        <w:pStyle w:val="ae"/>
        <w:ind w:leftChars="270" w:left="540"/>
      </w:pPr>
      <w:r>
        <w:rPr>
          <w:b/>
        </w:rPr>
        <w:t>[Comments]</w:t>
      </w:r>
      <w:r>
        <w:t xml:space="preserve">: </w:t>
      </w:r>
    </w:p>
    <w:p w14:paraId="1684880A" w14:textId="77777777" w:rsidR="001F594D" w:rsidRPr="00DB2208" w:rsidRDefault="001F594D" w:rsidP="004E496B">
      <w:pPr>
        <w:pStyle w:val="ae"/>
        <w:ind w:leftChars="360" w:left="720"/>
      </w:pPr>
    </w:p>
  </w:comment>
  <w:comment w:id="670" w:author="CATT" w:date="2020-04-09T11:45:00Z" w:initials="C">
    <w:p w14:paraId="18EE1D78" w14:textId="484AC311" w:rsidR="001F594D" w:rsidRDefault="001F594D"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1F594D" w:rsidRDefault="001F594D" w:rsidP="007272AA">
      <w:pPr>
        <w:pStyle w:val="ae"/>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1F594D" w:rsidRDefault="001F594D" w:rsidP="007272AA">
      <w:pPr>
        <w:pStyle w:val="ae"/>
        <w:ind w:leftChars="270" w:left="540"/>
        <w:rPr>
          <w:lang w:eastAsia="zh-CN"/>
        </w:rPr>
      </w:pPr>
      <w:r>
        <w:rPr>
          <w:b/>
        </w:rPr>
        <w:t>[Proposed Change]</w:t>
      </w:r>
      <w:r>
        <w:t xml:space="preserve">: </w:t>
      </w:r>
    </w:p>
    <w:p w14:paraId="0ED306D6" w14:textId="77777777" w:rsidR="001F594D" w:rsidRDefault="001F594D" w:rsidP="007272AA">
      <w:pPr>
        <w:pStyle w:val="ae"/>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1F594D" w:rsidRDefault="001F594D" w:rsidP="007272AA">
      <w:pPr>
        <w:pStyle w:val="ae"/>
        <w:ind w:leftChars="270" w:left="540"/>
      </w:pPr>
      <w:r>
        <w:rPr>
          <w:b/>
        </w:rPr>
        <w:t>[Comments]</w:t>
      </w:r>
      <w:r>
        <w:t xml:space="preserve">: </w:t>
      </w:r>
    </w:p>
    <w:p w14:paraId="08A8A190" w14:textId="77777777" w:rsidR="001F594D" w:rsidRPr="00924722" w:rsidRDefault="001F594D" w:rsidP="007272AA">
      <w:pPr>
        <w:pStyle w:val="ae"/>
        <w:ind w:leftChars="360" w:left="720"/>
      </w:pPr>
    </w:p>
  </w:comment>
  <w:comment w:id="679" w:author="CATT(Jayson)" w:date="2020-04-10T06:56:00Z" w:initials="C">
    <w:p w14:paraId="6F306A02" w14:textId="57DD3A6C"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1F594D" w:rsidRPr="00607DEB" w:rsidRDefault="001F594D">
      <w:pPr>
        <w:pStyle w:val="ae"/>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1F594D" w:rsidRDefault="001F594D">
      <w:pPr>
        <w:pStyle w:val="ae"/>
        <w:ind w:leftChars="270" w:left="540"/>
        <w:rPr>
          <w:lang w:eastAsia="zh-CN"/>
        </w:rPr>
      </w:pPr>
      <w:r>
        <w:rPr>
          <w:b/>
        </w:rPr>
        <w:t>[Proposed Change]</w:t>
      </w:r>
      <w:r>
        <w:t xml:space="preserve">: </w:t>
      </w:r>
    </w:p>
    <w:p w14:paraId="67522CE5" w14:textId="77777777" w:rsidR="001F594D" w:rsidRDefault="001F594D"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1F594D" w:rsidRDefault="001F594D">
      <w:pPr>
        <w:pStyle w:val="ae"/>
        <w:ind w:leftChars="270" w:left="540"/>
        <w:rPr>
          <w:lang w:eastAsia="zh-CN"/>
        </w:rPr>
      </w:pPr>
    </w:p>
    <w:p w14:paraId="652F5581" w14:textId="77777777" w:rsidR="001F594D" w:rsidRDefault="001F594D">
      <w:pPr>
        <w:pStyle w:val="ae"/>
        <w:ind w:leftChars="270" w:left="540"/>
      </w:pPr>
      <w:r>
        <w:rPr>
          <w:b/>
        </w:rPr>
        <w:t>[Comments]</w:t>
      </w:r>
      <w:r>
        <w:t xml:space="preserve">: </w:t>
      </w:r>
    </w:p>
    <w:p w14:paraId="6519A350" w14:textId="4EEFEBA1" w:rsidR="001F594D" w:rsidRPr="00607DEB" w:rsidRDefault="001F594D">
      <w:pPr>
        <w:pStyle w:val="ae"/>
        <w:ind w:leftChars="360" w:left="720"/>
      </w:pPr>
    </w:p>
  </w:comment>
  <w:comment w:id="680" w:author="Ericsson (Pradeepa)" w:date="2020-03-30T09:42:00Z" w:initials="E">
    <w:p w14:paraId="1C5C135F" w14:textId="7FECFACE" w:rsidR="001F594D" w:rsidRDefault="001F594D"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1F594D" w:rsidRDefault="001F594D" w:rsidP="0037346D">
      <w:pPr>
        <w:pStyle w:val="ae"/>
        <w:ind w:leftChars="270" w:left="540"/>
      </w:pPr>
      <w:r>
        <w:rPr>
          <w:b/>
        </w:rPr>
        <w:t>[Description]</w:t>
      </w:r>
      <w:r>
        <w:t xml:space="preserve">: </w:t>
      </w:r>
    </w:p>
    <w:p w14:paraId="5EC77995" w14:textId="77777777" w:rsidR="001F594D" w:rsidRDefault="001F594D" w:rsidP="0037346D">
      <w:pPr>
        <w:pStyle w:val="ae"/>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1F594D" w:rsidRDefault="001F594D" w:rsidP="0037346D">
      <w:pPr>
        <w:pStyle w:val="ae"/>
        <w:ind w:leftChars="270" w:left="540"/>
      </w:pPr>
      <w:r>
        <w:rPr>
          <w:b/>
        </w:rPr>
        <w:t>[Proposed Change]</w:t>
      </w:r>
      <w:r>
        <w:t xml:space="preserve">: </w:t>
      </w:r>
    </w:p>
    <w:p w14:paraId="2E1615DE" w14:textId="77777777" w:rsidR="001F594D" w:rsidRDefault="001F594D" w:rsidP="00150D6F">
      <w:pPr>
        <w:pStyle w:val="ae"/>
        <w:ind w:leftChars="270" w:left="540"/>
      </w:pPr>
      <w:r>
        <w:t>Proposed text:</w:t>
      </w:r>
    </w:p>
    <w:p w14:paraId="2051A33E" w14:textId="77777777" w:rsidR="001F594D" w:rsidRPr="00F47F91" w:rsidRDefault="001F594D" w:rsidP="00150D6F">
      <w:pPr>
        <w:pStyle w:val="ae"/>
        <w:ind w:leftChars="270" w:left="540"/>
        <w:rPr>
          <w:lang w:val="en-US"/>
        </w:rPr>
      </w:pPr>
    </w:p>
    <w:p w14:paraId="76F040D6"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1F594D" w:rsidRPr="00F537EB" w:rsidRDefault="001F594D"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1F594D" w:rsidRPr="00F537EB" w:rsidRDefault="001F594D"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1F594D" w:rsidRPr="00F537EB" w:rsidRDefault="001F594D"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1F594D" w:rsidRPr="00F537EB" w:rsidRDefault="001F594D"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1F594D" w:rsidRPr="00F537EB" w:rsidRDefault="001F594D"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1F594D" w:rsidRPr="00F537EB" w:rsidRDefault="001F594D"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1F594D" w:rsidRPr="00150D6F" w:rsidRDefault="001F594D" w:rsidP="0037346D">
      <w:pPr>
        <w:pStyle w:val="ae"/>
        <w:ind w:leftChars="270" w:left="540"/>
      </w:pPr>
    </w:p>
    <w:p w14:paraId="023160E6" w14:textId="77777777" w:rsidR="001F594D" w:rsidRPr="00F47F91" w:rsidRDefault="001F594D" w:rsidP="0037346D">
      <w:pPr>
        <w:pStyle w:val="ae"/>
        <w:ind w:leftChars="270" w:left="540"/>
        <w:rPr>
          <w:lang w:val="en-US"/>
        </w:rPr>
      </w:pPr>
    </w:p>
    <w:p w14:paraId="3B5F1346" w14:textId="77777777" w:rsidR="001F594D" w:rsidRDefault="001F594D" w:rsidP="0037346D">
      <w:pPr>
        <w:pStyle w:val="ae"/>
        <w:ind w:leftChars="270" w:left="540"/>
      </w:pPr>
      <w:r>
        <w:rPr>
          <w:b/>
        </w:rPr>
        <w:t>[Comments]</w:t>
      </w:r>
      <w:r>
        <w:t xml:space="preserve">: </w:t>
      </w:r>
    </w:p>
    <w:p w14:paraId="4973355B" w14:textId="77777777" w:rsidR="001F594D" w:rsidRPr="00026C07" w:rsidRDefault="001F594D" w:rsidP="0037346D">
      <w:pPr>
        <w:pStyle w:val="ae"/>
        <w:ind w:leftChars="360" w:left="720"/>
      </w:pPr>
    </w:p>
  </w:comment>
  <w:comment w:id="681" w:author="Ericsson (Tony)" w:date="2020-04-01T11:30:00Z" w:initials="E">
    <w:p w14:paraId="551C6B64" w14:textId="77777777" w:rsidR="001F594D" w:rsidRDefault="001F594D"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1F594D" w:rsidRDefault="001F594D" w:rsidP="004E496B">
      <w:pPr>
        <w:pStyle w:val="ae"/>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1F594D" w:rsidRDefault="001F594D" w:rsidP="004E496B">
      <w:pPr>
        <w:pStyle w:val="ae"/>
        <w:ind w:leftChars="270" w:left="540"/>
      </w:pPr>
      <w:r>
        <w:rPr>
          <w:b/>
        </w:rPr>
        <w:t>[Proposed Change]</w:t>
      </w:r>
      <w:r>
        <w:t>: Procedural text should be changed as follows:</w:t>
      </w:r>
    </w:p>
    <w:p w14:paraId="123B4E23" w14:textId="77777777" w:rsidR="001F594D" w:rsidRPr="000A41B5" w:rsidRDefault="001F594D"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1F594D" w:rsidRDefault="001F594D"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1F594D" w:rsidRDefault="001F594D"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1F594D" w:rsidRPr="000A41B5" w:rsidRDefault="001F594D"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1F594D" w:rsidRPr="000A41B5" w:rsidRDefault="001F594D" w:rsidP="004E496B">
      <w:pPr>
        <w:pStyle w:val="B2"/>
        <w:ind w:leftChars="412" w:left="1108"/>
      </w:pPr>
      <w:r w:rsidRPr="005056A1">
        <w:rPr>
          <w:color w:val="FF0000"/>
          <w:lang w:val="fi-FI"/>
        </w:rPr>
        <w:t>1</w:t>
      </w:r>
      <w:r w:rsidRPr="000A41B5">
        <w:t>&gt;</w:t>
      </w:r>
      <w:r w:rsidRPr="000A41B5">
        <w:tab/>
        <w:t>else:</w:t>
      </w:r>
    </w:p>
    <w:p w14:paraId="5FBEC34D" w14:textId="77777777" w:rsidR="001F594D" w:rsidRDefault="001F594D"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1F594D" w:rsidRDefault="001F594D" w:rsidP="004E496B">
      <w:pPr>
        <w:pStyle w:val="ae"/>
        <w:ind w:leftChars="270" w:left="540"/>
      </w:pPr>
      <w:r>
        <w:rPr>
          <w:b/>
        </w:rPr>
        <w:t>[Comments]</w:t>
      </w:r>
      <w:r>
        <w:t xml:space="preserve">: </w:t>
      </w:r>
    </w:p>
    <w:p w14:paraId="159F9F63" w14:textId="77777777" w:rsidR="001F594D" w:rsidRPr="005056A1" w:rsidRDefault="001F594D" w:rsidP="004E496B">
      <w:pPr>
        <w:pStyle w:val="ae"/>
        <w:ind w:leftChars="360" w:left="720"/>
      </w:pPr>
    </w:p>
  </w:comment>
  <w:comment w:id="682" w:author="vivo (Boubacar)" w:date="2020-04-10T09:08:00Z" w:initials="v">
    <w:p w14:paraId="61779EF0" w14:textId="7DFE2018"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1F594D" w:rsidRDefault="001F594D">
      <w:pPr>
        <w:pStyle w:val="ae"/>
      </w:pPr>
      <w:r>
        <w:rPr>
          <w:b/>
        </w:rPr>
        <w:t>[Description]</w:t>
      </w:r>
      <w:r>
        <w:t xml:space="preserve">: </w:t>
      </w:r>
      <w:r>
        <w:rPr>
          <w:lang w:eastAsia="zh-CN"/>
        </w:rPr>
        <w:t>Wrong citation for the Subclause.</w:t>
      </w:r>
    </w:p>
    <w:p w14:paraId="7D5D53D6" w14:textId="57D749EE" w:rsidR="001F594D" w:rsidRDefault="001F594D">
      <w:pPr>
        <w:pStyle w:val="ae"/>
      </w:pPr>
      <w:r>
        <w:rPr>
          <w:b/>
        </w:rPr>
        <w:t>[Proposed Change]</w:t>
      </w:r>
      <w:r>
        <w:t>: Change to “</w:t>
      </w:r>
      <w:r>
        <w:rPr>
          <w:rFonts w:hint="eastAsia"/>
          <w:sz w:val="22"/>
          <w:szCs w:val="22"/>
        </w:rPr>
        <w:t>5.6.10.3 in TS 36.331</w:t>
      </w:r>
      <w:r>
        <w:rPr>
          <w:sz w:val="22"/>
          <w:szCs w:val="22"/>
        </w:rPr>
        <w:t>”</w:t>
      </w:r>
    </w:p>
    <w:p w14:paraId="0817C821" w14:textId="77777777" w:rsidR="001F594D" w:rsidRDefault="001F594D">
      <w:pPr>
        <w:pStyle w:val="ae"/>
      </w:pPr>
      <w:r>
        <w:rPr>
          <w:b/>
        </w:rPr>
        <w:t>[Comments]</w:t>
      </w:r>
      <w:r>
        <w:t xml:space="preserve">: </w:t>
      </w:r>
    </w:p>
    <w:p w14:paraId="3B71461B" w14:textId="6B787B1C" w:rsidR="001F594D" w:rsidRPr="00801044" w:rsidRDefault="001F594D">
      <w:pPr>
        <w:pStyle w:val="ae"/>
      </w:pPr>
    </w:p>
  </w:comment>
  <w:comment w:id="731" w:author="ZTE(Boyuan)" w:date="2020-04-14T08:42:00Z" w:initials="ZTE(By)">
    <w:p w14:paraId="05DBC7EB" w14:textId="77777777" w:rsidR="001F594D" w:rsidRDefault="001F594D" w:rsidP="001F594D">
      <w:pPr>
        <w:pStyle w:val="ae"/>
        <w:rPr>
          <w:lang w:val="en-US" w:eastAsia="zh-CN"/>
        </w:rPr>
      </w:pPr>
      <w:r>
        <w:rPr>
          <w:rStyle w:val="ad"/>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1F594D" w:rsidRDefault="001F594D" w:rsidP="001F594D">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1F594D" w:rsidRDefault="001F594D" w:rsidP="001F594D">
      <w:pPr>
        <w:pStyle w:val="ae"/>
        <w:rPr>
          <w:rFonts w:hint="eastAsia"/>
          <w:b/>
          <w:bCs/>
          <w:color w:val="FF0000"/>
        </w:rPr>
      </w:pPr>
      <w:r>
        <w:rPr>
          <w:rFonts w:hint="eastAsia"/>
          <w:b/>
          <w:bCs/>
          <w:color w:val="FF0000"/>
        </w:rPr>
        <w:t>[Proposed Conclusion]:</w:t>
      </w:r>
    </w:p>
    <w:p w14:paraId="0E8DAE7A" w14:textId="77777777" w:rsidR="001F594D" w:rsidRDefault="001F594D" w:rsidP="001F594D">
      <w:pPr>
        <w:pStyle w:val="ae"/>
        <w:rPr>
          <w:rFonts w:hint="eastAsia"/>
          <w:b/>
          <w:bCs/>
        </w:rPr>
      </w:pPr>
      <w:r>
        <w:rPr>
          <w:rFonts w:hint="eastAsia"/>
          <w:b/>
          <w:bCs/>
        </w:rPr>
        <w:t>[Description]:</w:t>
      </w:r>
    </w:p>
    <w:p w14:paraId="6C6B3D7C" w14:textId="77777777" w:rsidR="001F594D" w:rsidRDefault="001F594D" w:rsidP="00370800">
      <w:pPr>
        <w:rPr>
          <w:rFonts w:hint="eastAsia"/>
        </w:rPr>
      </w:pPr>
      <w:bookmarkStart w:id="732" w:name="_GoBack"/>
      <w:bookmarkEnd w:id="732"/>
      <w:r>
        <w:t>Usually in the procedure text, the release procedure should be described before adding procedure</w:t>
      </w:r>
    </w:p>
    <w:p w14:paraId="69229C9B" w14:textId="77777777" w:rsidR="001F594D" w:rsidRDefault="001F594D" w:rsidP="001F594D">
      <w:pPr>
        <w:rPr>
          <w:b/>
          <w:bCs/>
        </w:rPr>
      </w:pPr>
      <w:r>
        <w:rPr>
          <w:b/>
          <w:bCs/>
        </w:rPr>
        <w:t xml:space="preserve">[Proposed Change]: </w:t>
      </w:r>
    </w:p>
    <w:p w14:paraId="6FDEC923" w14:textId="77777777" w:rsidR="001F594D" w:rsidRDefault="001F594D" w:rsidP="001F594D">
      <w:pPr>
        <w:pStyle w:val="ae"/>
      </w:pPr>
      <w:r>
        <w:rPr>
          <w:rFonts w:hint="eastAsia"/>
        </w:rPr>
        <w:t>Move the frequency configuration release procedure to the beginning and move the frequency configuration adding procedure right after the release procedure.</w:t>
      </w:r>
    </w:p>
    <w:p w14:paraId="50D733F5" w14:textId="77777777" w:rsidR="001F594D" w:rsidRDefault="001F594D" w:rsidP="001F594D">
      <w:pPr>
        <w:pStyle w:val="ae"/>
        <w:rPr>
          <w:b/>
          <w:bCs/>
        </w:rPr>
      </w:pPr>
      <w:r>
        <w:rPr>
          <w:rFonts w:hint="eastAsia"/>
          <w:b/>
          <w:bCs/>
        </w:rPr>
        <w:t>[Comments]:</w:t>
      </w:r>
    </w:p>
    <w:p w14:paraId="2F947791" w14:textId="6DBBC0D4" w:rsidR="001F594D" w:rsidRDefault="001F594D">
      <w:pPr>
        <w:pStyle w:val="ae"/>
      </w:pPr>
    </w:p>
  </w:comment>
  <w:comment w:id="780" w:author="Ericsson (Tony)" w:date="2020-04-01T14:27:00Z" w:initials="E">
    <w:p w14:paraId="5AFC7F25" w14:textId="77777777" w:rsidR="001F594D" w:rsidRDefault="001F594D"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1F594D" w:rsidRDefault="001F594D" w:rsidP="0037346D">
      <w:pPr>
        <w:pStyle w:val="ae"/>
        <w:ind w:leftChars="270" w:left="540"/>
      </w:pPr>
      <w:r>
        <w:rPr>
          <w:b/>
        </w:rPr>
        <w:t>[Description]</w:t>
      </w:r>
      <w:r>
        <w:t>: In the NR V2X WI, the following agreements have been made:</w:t>
      </w:r>
    </w:p>
    <w:p w14:paraId="46A1A582" w14:textId="77777777" w:rsidR="001F594D" w:rsidRDefault="001F594D" w:rsidP="0037346D">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1F594D" w:rsidRPr="00210920" w:rsidRDefault="001F594D" w:rsidP="0037346D">
      <w:pPr>
        <w:pStyle w:val="ae"/>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1F594D" w:rsidRDefault="001F594D" w:rsidP="0037346D">
      <w:pPr>
        <w:pStyle w:val="ae"/>
        <w:ind w:leftChars="270" w:left="540"/>
      </w:pPr>
      <w:r>
        <w:rPr>
          <w:b/>
        </w:rPr>
        <w:t>[Proposed Change]</w:t>
      </w:r>
      <w:r>
        <w:t>: Our proposal is to add a note as follow (but we are open to other fomulations):</w:t>
      </w:r>
    </w:p>
    <w:p w14:paraId="52F399AE" w14:textId="77777777" w:rsidR="001F594D" w:rsidRDefault="001F594D" w:rsidP="0037346D">
      <w:pPr>
        <w:pStyle w:val="ae"/>
        <w:ind w:leftChars="270" w:left="540"/>
      </w:pPr>
      <w:r w:rsidRPr="00325D1F">
        <w:t>1&gt;</w:t>
      </w:r>
      <w:r w:rsidRPr="00325D1F">
        <w:tab/>
        <w:t>perform cell selection in accordance with the cell selection process as specified in TS 38.304 [20], clause 5.2.6</w:t>
      </w:r>
    </w:p>
    <w:p w14:paraId="665B99E0" w14:textId="77777777" w:rsidR="001F594D" w:rsidRDefault="001F594D" w:rsidP="0037346D">
      <w:pPr>
        <w:pStyle w:val="ae"/>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1F594D" w:rsidRDefault="001F594D" w:rsidP="0037346D">
      <w:pPr>
        <w:pStyle w:val="ae"/>
        <w:ind w:leftChars="270" w:left="540"/>
      </w:pPr>
      <w:r>
        <w:rPr>
          <w:b/>
        </w:rPr>
        <w:t>[Comments]</w:t>
      </w:r>
      <w:r>
        <w:t xml:space="preserve">: </w:t>
      </w:r>
    </w:p>
    <w:p w14:paraId="06DBCB51" w14:textId="77777777" w:rsidR="001F594D" w:rsidRPr="00210920" w:rsidRDefault="001F594D" w:rsidP="0037346D">
      <w:pPr>
        <w:pStyle w:val="ae"/>
        <w:ind w:leftChars="360" w:left="720"/>
      </w:pPr>
    </w:p>
  </w:comment>
  <w:comment w:id="793" w:author="Ericsson (Pradeepa)" w:date="2020-03-30T10:00:00Z" w:initials="E">
    <w:p w14:paraId="7AF1415D" w14:textId="77777777" w:rsidR="001F594D" w:rsidRDefault="001F594D"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1F594D" w:rsidRDefault="001F594D" w:rsidP="0037346D">
      <w:pPr>
        <w:pStyle w:val="ae"/>
        <w:ind w:leftChars="270" w:left="540"/>
      </w:pPr>
      <w:r>
        <w:rPr>
          <w:b/>
        </w:rPr>
        <w:t>[Description]</w:t>
      </w:r>
      <w:r>
        <w:t xml:space="preserve">: </w:t>
      </w:r>
    </w:p>
    <w:p w14:paraId="1313035F" w14:textId="77777777" w:rsidR="001F594D" w:rsidRDefault="001F594D" w:rsidP="0037346D">
      <w:pPr>
        <w:pStyle w:val="ae"/>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1F594D" w:rsidRDefault="001F594D" w:rsidP="0037346D">
      <w:pPr>
        <w:pStyle w:val="ae"/>
        <w:ind w:leftChars="270" w:left="540"/>
      </w:pPr>
      <w:r>
        <w:rPr>
          <w:b/>
        </w:rPr>
        <w:t>[Proposed Change]</w:t>
      </w:r>
      <w:r>
        <w:t xml:space="preserve">: </w:t>
      </w:r>
    </w:p>
    <w:p w14:paraId="365A29E6" w14:textId="77777777" w:rsidR="001F594D" w:rsidRDefault="001F594D" w:rsidP="0037346D">
      <w:pPr>
        <w:pStyle w:val="ae"/>
        <w:ind w:leftChars="270" w:left="540"/>
      </w:pPr>
      <w:r>
        <w:t>Existing text 1:</w:t>
      </w:r>
    </w:p>
    <w:p w14:paraId="3C0629BB"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1F594D" w:rsidRDefault="001F594D" w:rsidP="0037346D">
      <w:pPr>
        <w:pStyle w:val="ae"/>
        <w:ind w:leftChars="270" w:left="540"/>
      </w:pPr>
      <w:r>
        <w:t>Proposed text 1:</w:t>
      </w:r>
      <w:r w:rsidRPr="004D396D">
        <w:t xml:space="preserve"> </w:t>
      </w:r>
    </w:p>
    <w:p w14:paraId="40A9414E"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1F594D" w:rsidRDefault="001F594D" w:rsidP="0037346D">
      <w:pPr>
        <w:pStyle w:val="ae"/>
        <w:ind w:leftChars="270" w:left="540"/>
      </w:pPr>
    </w:p>
    <w:p w14:paraId="12668E02" w14:textId="77777777" w:rsidR="001F594D" w:rsidRDefault="001F594D" w:rsidP="0037346D">
      <w:pPr>
        <w:pStyle w:val="ae"/>
        <w:ind w:leftChars="270" w:left="540"/>
      </w:pPr>
      <w:r>
        <w:t>Existing text 2:</w:t>
      </w:r>
    </w:p>
    <w:p w14:paraId="0362A6B1"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1F594D" w:rsidRDefault="001F594D" w:rsidP="0037346D">
      <w:pPr>
        <w:pStyle w:val="PL"/>
        <w:ind w:leftChars="270" w:left="540"/>
      </w:pPr>
      <w:r>
        <w:tab/>
      </w:r>
      <w:r>
        <w:tab/>
        <w:t>measResultLastServCell-r16</w:t>
      </w:r>
      <w:r>
        <w:tab/>
      </w:r>
      <w:r>
        <w:tab/>
      </w:r>
      <w:r>
        <w:tab/>
      </w:r>
      <w:r>
        <w:tab/>
        <w:t>MeasResultRLFNR-r16,</w:t>
      </w:r>
    </w:p>
    <w:p w14:paraId="7EE3B74C"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7BCEA5C4"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1F594D" w:rsidRDefault="001F594D" w:rsidP="0037346D">
      <w:pPr>
        <w:pStyle w:val="PL"/>
        <w:ind w:leftChars="270" w:left="540"/>
      </w:pPr>
      <w:r>
        <w:tab/>
      </w:r>
      <w:r>
        <w:tab/>
      </w:r>
      <w:r>
        <w:tab/>
        <w:t>cellGlobalId-r16</w:t>
      </w:r>
      <w:r>
        <w:tab/>
      </w:r>
      <w:r>
        <w:tab/>
      </w:r>
      <w:r>
        <w:tab/>
      </w:r>
      <w:r>
        <w:tab/>
      </w:r>
      <w:r>
        <w:tab/>
        <w:t>CGI-InfoNR-LoggingDetailed-r16,</w:t>
      </w:r>
    </w:p>
    <w:p w14:paraId="298BA3EC"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734FB72A"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5432AB2F" w14:textId="77777777" w:rsidR="001F594D" w:rsidRDefault="001F594D" w:rsidP="0037346D">
      <w:pPr>
        <w:pStyle w:val="PL"/>
        <w:tabs>
          <w:tab w:val="clear" w:pos="1536"/>
        </w:tabs>
        <w:ind w:leftChars="270" w:left="540"/>
      </w:pPr>
      <w:r>
        <w:tab/>
      </w:r>
      <w:r>
        <w:tab/>
      </w:r>
      <w:r>
        <w:tab/>
        <w:t>}</w:t>
      </w:r>
    </w:p>
    <w:p w14:paraId="36DE1DB1"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1F594D" w:rsidRDefault="001F594D"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1F594D" w:rsidRDefault="001F594D" w:rsidP="0037346D">
      <w:pPr>
        <w:pStyle w:val="PL"/>
        <w:ind w:leftChars="270" w:left="540"/>
      </w:pPr>
      <w:r>
        <w:tab/>
      </w:r>
      <w:r>
        <w:tab/>
        <w:t>timeSinceFailure-r16</w:t>
      </w:r>
      <w:r>
        <w:tab/>
      </w:r>
      <w:r>
        <w:tab/>
      </w:r>
      <w:r>
        <w:tab/>
        <w:t>TimeSinceFailure-r16,</w:t>
      </w:r>
    </w:p>
    <w:p w14:paraId="098A24C1"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0F82FB7F"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1F594D" w:rsidRDefault="001F594D" w:rsidP="0037346D">
      <w:pPr>
        <w:pStyle w:val="PL"/>
        <w:ind w:leftChars="270" w:left="540"/>
        <w:rPr>
          <w:lang w:val="en-US"/>
        </w:rPr>
      </w:pPr>
      <w:r>
        <w:rPr>
          <w:lang w:val="en-US"/>
        </w:rPr>
        <w:tab/>
        <w:t>},</w:t>
      </w:r>
    </w:p>
    <w:p w14:paraId="6A61F579"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1F594D" w:rsidRDefault="001F594D" w:rsidP="0037346D">
      <w:pPr>
        <w:pStyle w:val="PL"/>
        <w:ind w:leftChars="270" w:left="540"/>
        <w:rPr>
          <w:lang w:val="en-US"/>
        </w:rPr>
      </w:pPr>
      <w:r>
        <w:rPr>
          <w:color w:val="993366"/>
        </w:rPr>
        <w:tab/>
        <w:t>}</w:t>
      </w:r>
    </w:p>
    <w:p w14:paraId="7DBB5155" w14:textId="77777777" w:rsidR="001F594D" w:rsidRDefault="001F594D" w:rsidP="0037346D">
      <w:pPr>
        <w:pStyle w:val="PL"/>
        <w:ind w:leftChars="270" w:left="540"/>
        <w:rPr>
          <w:rFonts w:eastAsia="Malgun Gothic"/>
          <w:lang w:val="en-US"/>
        </w:rPr>
      </w:pPr>
      <w:r>
        <w:rPr>
          <w:lang w:val="en-US"/>
        </w:rPr>
        <w:t>}</w:t>
      </w:r>
    </w:p>
    <w:p w14:paraId="162C2C2F" w14:textId="77777777" w:rsidR="001F594D" w:rsidRDefault="001F594D" w:rsidP="0037346D">
      <w:pPr>
        <w:pStyle w:val="ae"/>
        <w:ind w:leftChars="270" w:left="540"/>
      </w:pPr>
    </w:p>
    <w:p w14:paraId="37A7B5C1" w14:textId="77777777" w:rsidR="001F594D" w:rsidRDefault="001F594D" w:rsidP="0037346D">
      <w:pPr>
        <w:pStyle w:val="ae"/>
        <w:ind w:leftChars="270" w:left="540"/>
      </w:pPr>
      <w:r>
        <w:t>Proposed text 2:</w:t>
      </w:r>
    </w:p>
    <w:p w14:paraId="37F48D2C"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1F594D" w:rsidRDefault="001F594D" w:rsidP="0037346D">
      <w:pPr>
        <w:pStyle w:val="PL"/>
        <w:ind w:leftChars="270" w:left="540"/>
      </w:pPr>
      <w:r>
        <w:tab/>
      </w:r>
      <w:r>
        <w:tab/>
        <w:t>measResultLastServCell-r16</w:t>
      </w:r>
      <w:r>
        <w:tab/>
      </w:r>
      <w:r>
        <w:tab/>
      </w:r>
      <w:r>
        <w:tab/>
      </w:r>
      <w:r>
        <w:tab/>
        <w:t>MeasResultRLFNR-r16,</w:t>
      </w:r>
    </w:p>
    <w:p w14:paraId="343C7F32"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07E4AC4A"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1F594D" w:rsidRDefault="001F594D" w:rsidP="0037346D">
      <w:pPr>
        <w:pStyle w:val="PL"/>
        <w:ind w:leftChars="270" w:left="540"/>
      </w:pPr>
      <w:r>
        <w:tab/>
      </w:r>
      <w:r>
        <w:tab/>
      </w:r>
      <w:r>
        <w:tab/>
        <w:t>cellGlobalId-r16</w:t>
      </w:r>
      <w:r>
        <w:tab/>
      </w:r>
      <w:r>
        <w:tab/>
      </w:r>
      <w:r>
        <w:tab/>
      </w:r>
      <w:r>
        <w:tab/>
      </w:r>
      <w:r>
        <w:tab/>
        <w:t>CGI-InfoNR-LoggingDetailed-r16,</w:t>
      </w:r>
    </w:p>
    <w:p w14:paraId="668619F9"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17A1FD62"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3C8264CE" w14:textId="77777777" w:rsidR="001F594D" w:rsidRDefault="001F594D" w:rsidP="0037346D">
      <w:pPr>
        <w:pStyle w:val="PL"/>
        <w:tabs>
          <w:tab w:val="clear" w:pos="1536"/>
        </w:tabs>
        <w:ind w:leftChars="270" w:left="540"/>
      </w:pPr>
      <w:r>
        <w:tab/>
      </w:r>
      <w:r>
        <w:tab/>
      </w:r>
      <w:r>
        <w:tab/>
        <w:t>}</w:t>
      </w:r>
    </w:p>
    <w:p w14:paraId="7162024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1F594D" w:rsidRDefault="001F594D"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1F594D" w:rsidRDefault="001F594D" w:rsidP="0037346D">
      <w:pPr>
        <w:pStyle w:val="PL"/>
        <w:ind w:leftChars="270" w:left="540"/>
      </w:pPr>
      <w:r>
        <w:tab/>
      </w:r>
      <w:r>
        <w:tab/>
        <w:t>timeSinceFailure-r16</w:t>
      </w:r>
      <w:r>
        <w:tab/>
      </w:r>
      <w:r>
        <w:tab/>
      </w:r>
      <w:r>
        <w:tab/>
        <w:t>TimeSinceFailure-r16,</w:t>
      </w:r>
    </w:p>
    <w:p w14:paraId="1D8BBC8A"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698E6315"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1F594D" w:rsidRDefault="001F594D" w:rsidP="0037346D">
      <w:pPr>
        <w:pStyle w:val="PL"/>
        <w:ind w:leftChars="270" w:left="540"/>
        <w:rPr>
          <w:lang w:val="en-US"/>
        </w:rPr>
      </w:pPr>
      <w:r>
        <w:rPr>
          <w:lang w:val="en-US"/>
        </w:rPr>
        <w:tab/>
        <w:t>},</w:t>
      </w:r>
    </w:p>
    <w:p w14:paraId="4CC03407"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1F594D" w:rsidRDefault="001F594D" w:rsidP="0037346D">
      <w:pPr>
        <w:pStyle w:val="PL"/>
        <w:ind w:leftChars="270" w:left="540"/>
        <w:rPr>
          <w:lang w:val="en-US"/>
        </w:rPr>
      </w:pPr>
      <w:r>
        <w:rPr>
          <w:color w:val="993366"/>
        </w:rPr>
        <w:tab/>
        <w:t>}</w:t>
      </w:r>
    </w:p>
    <w:p w14:paraId="2F346EA2" w14:textId="77777777" w:rsidR="001F594D" w:rsidRDefault="001F594D" w:rsidP="0037346D">
      <w:pPr>
        <w:pStyle w:val="PL"/>
        <w:ind w:leftChars="270" w:left="540"/>
        <w:rPr>
          <w:rFonts w:eastAsia="Malgun Gothic"/>
          <w:lang w:val="en-US"/>
        </w:rPr>
      </w:pPr>
      <w:r>
        <w:rPr>
          <w:lang w:val="en-US"/>
        </w:rPr>
        <w:t>}</w:t>
      </w:r>
    </w:p>
    <w:p w14:paraId="09850430" w14:textId="77777777" w:rsidR="001F594D" w:rsidRDefault="001F594D" w:rsidP="0037346D">
      <w:pPr>
        <w:pStyle w:val="ae"/>
        <w:ind w:leftChars="270" w:left="540"/>
      </w:pPr>
    </w:p>
    <w:p w14:paraId="4EFE55EA" w14:textId="77777777" w:rsidR="001F594D" w:rsidRDefault="001F594D" w:rsidP="0037346D">
      <w:pPr>
        <w:pStyle w:val="ae"/>
        <w:ind w:leftChars="270" w:left="540"/>
      </w:pPr>
      <w:r>
        <w:rPr>
          <w:b/>
        </w:rPr>
        <w:t>[Comments]</w:t>
      </w:r>
      <w:r>
        <w:t xml:space="preserve">: </w:t>
      </w:r>
    </w:p>
    <w:p w14:paraId="0E32DFDB" w14:textId="77777777" w:rsidR="001F594D" w:rsidRPr="002A6E74" w:rsidRDefault="001F594D" w:rsidP="0037346D">
      <w:pPr>
        <w:pStyle w:val="ae"/>
        <w:ind w:leftChars="360" w:left="720"/>
      </w:pPr>
    </w:p>
  </w:comment>
  <w:comment w:id="800" w:author="CATT(Jayson)" w:date="2020-04-10T06:56:00Z" w:initials="C">
    <w:p w14:paraId="2D38419D" w14:textId="6AA27CE0"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1F594D" w:rsidRDefault="001F594D">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1F594D" w:rsidRDefault="001F594D">
      <w:pPr>
        <w:pStyle w:val="ae"/>
        <w:ind w:leftChars="270" w:left="540"/>
        <w:rPr>
          <w:lang w:eastAsia="zh-CN"/>
        </w:rPr>
      </w:pPr>
      <w:r>
        <w:rPr>
          <w:b/>
        </w:rPr>
        <w:t>[Proposed Change]</w:t>
      </w:r>
      <w:r>
        <w:t xml:space="preserve">: </w:t>
      </w:r>
    </w:p>
    <w:p w14:paraId="2ACB8761"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1F594D" w:rsidRDefault="001F594D" w:rsidP="00DA13E6">
      <w:pPr>
        <w:pStyle w:val="ae"/>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1F594D" w:rsidRDefault="001F594D">
      <w:pPr>
        <w:pStyle w:val="ae"/>
        <w:ind w:leftChars="270" w:left="540"/>
      </w:pPr>
      <w:r>
        <w:rPr>
          <w:b/>
        </w:rPr>
        <w:t>[Comments]</w:t>
      </w:r>
      <w:r>
        <w:t xml:space="preserve">: </w:t>
      </w:r>
    </w:p>
    <w:p w14:paraId="1775D8CE" w14:textId="7B513625" w:rsidR="001F594D" w:rsidRPr="00F36BFA" w:rsidRDefault="001F594D">
      <w:pPr>
        <w:pStyle w:val="ae"/>
        <w:ind w:leftChars="360" w:left="720"/>
      </w:pPr>
    </w:p>
  </w:comment>
  <w:comment w:id="807" w:author="Samsung (Sangbum Kim)" w:date="2020-04-10T13:46:00Z" w:initials="S">
    <w:p w14:paraId="71B1D18A" w14:textId="77777777" w:rsidR="001F594D" w:rsidRDefault="001F594D"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1F594D" w:rsidRDefault="001F594D" w:rsidP="006459AE">
      <w:pPr>
        <w:pStyle w:val="ae"/>
      </w:pPr>
      <w:r>
        <w:rPr>
          <w:b/>
        </w:rPr>
        <w:t>[Description]</w:t>
      </w:r>
      <w:r>
        <w:t xml:space="preserve">: noSuitableCellFound is useful for all cases (not only for RLF and HOF). </w:t>
      </w:r>
    </w:p>
    <w:p w14:paraId="6F8D1593" w14:textId="77777777" w:rsidR="001F594D" w:rsidRDefault="001F594D" w:rsidP="006459AE">
      <w:pPr>
        <w:pStyle w:val="ae"/>
      </w:pPr>
      <w:r>
        <w:rPr>
          <w:b/>
        </w:rPr>
        <w:t>[Proposed Change]</w:t>
      </w:r>
      <w:r>
        <w:t xml:space="preserve">: </w:t>
      </w:r>
    </w:p>
    <w:p w14:paraId="1281A024" w14:textId="77777777" w:rsidR="001F594D" w:rsidRPr="00107125" w:rsidRDefault="001F594D" w:rsidP="006459AE">
      <w:pPr>
        <w:pStyle w:val="ae"/>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1F594D" w:rsidRPr="00F537EB" w:rsidRDefault="001F594D"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1F594D" w:rsidRDefault="001F594D" w:rsidP="006459AE">
      <w:pPr>
        <w:pStyle w:val="ae"/>
      </w:pPr>
    </w:p>
    <w:p w14:paraId="5113EB23" w14:textId="77777777" w:rsidR="001F594D" w:rsidRDefault="001F594D">
      <w:pPr>
        <w:pStyle w:val="ae"/>
      </w:pPr>
      <w:r>
        <w:rPr>
          <w:b/>
        </w:rPr>
        <w:t>[Comments]</w:t>
      </w:r>
      <w:r>
        <w:t xml:space="preserve">: </w:t>
      </w:r>
    </w:p>
    <w:p w14:paraId="7D8D1C92" w14:textId="3156269C" w:rsidR="001F594D" w:rsidRPr="006459AE" w:rsidRDefault="001F594D">
      <w:pPr>
        <w:pStyle w:val="ae"/>
      </w:pPr>
    </w:p>
  </w:comment>
  <w:comment w:id="848" w:author="Ericsson (Ajmal)" w:date="2020-04-13T11:42:00Z" w:initials="E">
    <w:p w14:paraId="76AF92EB" w14:textId="4290521F" w:rsidR="001F594D" w:rsidRDefault="001F594D">
      <w:pPr>
        <w:pStyle w:val="ae"/>
      </w:pPr>
      <w:r>
        <w:rPr>
          <w:rStyle w:val="ad"/>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1F594D" w:rsidRDefault="001F594D">
      <w:pPr>
        <w:pStyle w:val="ae"/>
      </w:pPr>
      <w:r>
        <w:rPr>
          <w:b/>
        </w:rPr>
        <w:t>[Description]</w:t>
      </w:r>
      <w:r>
        <w:t xml:space="preserve">: There is a consensus that even if IAB-MT supports inactive state, no special IAB related handling is required. </w:t>
      </w:r>
    </w:p>
    <w:p w14:paraId="32C0D0BB" w14:textId="6AF698F2" w:rsidR="001F594D" w:rsidRDefault="001F594D">
      <w:pPr>
        <w:pStyle w:val="ae"/>
      </w:pPr>
      <w:r>
        <w:rPr>
          <w:b/>
        </w:rPr>
        <w:t>[Proposed Change]</w:t>
      </w:r>
      <w:r>
        <w:t>: Remove the editor’s note.</w:t>
      </w:r>
    </w:p>
    <w:p w14:paraId="648B9121" w14:textId="77777777" w:rsidR="001F594D" w:rsidRDefault="001F594D">
      <w:pPr>
        <w:pStyle w:val="ae"/>
      </w:pPr>
      <w:r>
        <w:rPr>
          <w:b/>
        </w:rPr>
        <w:t>[Comments]</w:t>
      </w:r>
      <w:r>
        <w:t xml:space="preserve">: </w:t>
      </w:r>
    </w:p>
    <w:p w14:paraId="06D19A7F" w14:textId="6C787774" w:rsidR="001F594D" w:rsidRPr="005A54E0" w:rsidRDefault="001F594D">
      <w:pPr>
        <w:pStyle w:val="ae"/>
      </w:pPr>
    </w:p>
  </w:comment>
  <w:comment w:id="849" w:author="Ericsson (Tony)" w:date="2020-04-01T14:27:00Z" w:initials="E">
    <w:p w14:paraId="0E5D56AC" w14:textId="77777777" w:rsidR="001F594D" w:rsidRDefault="001F594D"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1F594D" w:rsidRDefault="001F594D" w:rsidP="003C1F4F">
      <w:pPr>
        <w:pStyle w:val="ae"/>
        <w:ind w:leftChars="270" w:left="540"/>
      </w:pPr>
      <w:r>
        <w:rPr>
          <w:b/>
        </w:rPr>
        <w:t>[Description]</w:t>
      </w:r>
      <w:r>
        <w:t>: In the NR V2X WI, the following agreements have been made:</w:t>
      </w:r>
    </w:p>
    <w:p w14:paraId="07473149" w14:textId="77777777" w:rsidR="001F594D" w:rsidRDefault="001F594D" w:rsidP="003C1F4F">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1F594D" w:rsidRPr="00210920" w:rsidRDefault="001F594D" w:rsidP="003C1F4F">
      <w:pPr>
        <w:pStyle w:val="ae"/>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1F594D" w:rsidRDefault="001F594D" w:rsidP="003C1F4F">
      <w:pPr>
        <w:pStyle w:val="ae"/>
        <w:ind w:leftChars="270" w:left="540"/>
      </w:pPr>
      <w:r>
        <w:rPr>
          <w:b/>
        </w:rPr>
        <w:t>[Proposed Change]</w:t>
      </w:r>
      <w:r>
        <w:t>: Our proposal is to add a note as follow (but we are open to other fomulations):</w:t>
      </w:r>
    </w:p>
    <w:p w14:paraId="67F15BDE" w14:textId="77777777" w:rsidR="001F594D" w:rsidRDefault="001F594D" w:rsidP="003C1F4F">
      <w:pPr>
        <w:pStyle w:val="ae"/>
        <w:ind w:leftChars="270" w:left="540"/>
      </w:pPr>
      <w:r w:rsidRPr="00325D1F">
        <w:t>2&gt;</w:t>
      </w:r>
      <w:r w:rsidRPr="00325D1F">
        <w:tab/>
        <w:t>perform the actions upon going to RRC_IDLE as specified in 5.3.11, with the release cause 'other'.</w:t>
      </w:r>
    </w:p>
    <w:p w14:paraId="315E48FD" w14:textId="77777777" w:rsidR="001F594D" w:rsidRDefault="001F594D" w:rsidP="003C1F4F">
      <w:pPr>
        <w:pStyle w:val="ae"/>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1F594D" w:rsidRDefault="001F594D" w:rsidP="003C1F4F">
      <w:pPr>
        <w:pStyle w:val="ae"/>
        <w:ind w:leftChars="270" w:left="540"/>
      </w:pPr>
      <w:r>
        <w:rPr>
          <w:b/>
        </w:rPr>
        <w:t>[Comments]</w:t>
      </w:r>
      <w:r>
        <w:t xml:space="preserve">: </w:t>
      </w:r>
    </w:p>
    <w:p w14:paraId="18905AE5" w14:textId="77777777" w:rsidR="001F594D" w:rsidRPr="00210920" w:rsidRDefault="001F594D" w:rsidP="003C1F4F">
      <w:pPr>
        <w:pStyle w:val="ae"/>
        <w:ind w:leftChars="360" w:left="720"/>
      </w:pPr>
    </w:p>
  </w:comment>
  <w:comment w:id="909" w:author="Ericsson" w:date="2020-03-31T15:39:00Z" w:initials="E">
    <w:p w14:paraId="5349E206" w14:textId="77777777" w:rsidR="001F594D" w:rsidRDefault="001F594D"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1F594D" w:rsidRDefault="001F594D" w:rsidP="00A353F4">
      <w:pPr>
        <w:pStyle w:val="ae"/>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1F594D" w:rsidRDefault="001F594D" w:rsidP="00A353F4">
      <w:pPr>
        <w:pStyle w:val="ae"/>
        <w:ind w:leftChars="270" w:left="540"/>
      </w:pPr>
      <w:r>
        <w:t>We will bring a draft CR addressing this issue.</w:t>
      </w:r>
    </w:p>
    <w:p w14:paraId="3DDB192A" w14:textId="77777777" w:rsidR="001F594D" w:rsidRDefault="001F594D" w:rsidP="00A353F4">
      <w:pPr>
        <w:pStyle w:val="ae"/>
        <w:ind w:leftChars="270" w:left="540"/>
      </w:pPr>
      <w:r>
        <w:rPr>
          <w:b/>
        </w:rPr>
        <w:t>[Proposed Change]</w:t>
      </w:r>
      <w:r>
        <w:t xml:space="preserve">: </w:t>
      </w:r>
    </w:p>
    <w:p w14:paraId="196125B8" w14:textId="77777777" w:rsidR="001F594D" w:rsidRDefault="001F594D" w:rsidP="00A353F4">
      <w:pPr>
        <w:pStyle w:val="ae"/>
        <w:ind w:leftChars="270" w:left="540"/>
      </w:pPr>
      <w:r>
        <w:rPr>
          <w:b/>
        </w:rPr>
        <w:t>[Comments]</w:t>
      </w:r>
      <w:r>
        <w:t xml:space="preserve">: </w:t>
      </w:r>
    </w:p>
    <w:p w14:paraId="3EF0C5EE" w14:textId="77777777" w:rsidR="001F594D" w:rsidRPr="00AA4C7A" w:rsidRDefault="001F594D" w:rsidP="00A353F4">
      <w:pPr>
        <w:pStyle w:val="ae"/>
        <w:ind w:leftChars="360" w:left="720"/>
      </w:pPr>
    </w:p>
  </w:comment>
  <w:comment w:id="910" w:author="ZTE" w:date="2020-04-12T00:50:00Z" w:initials="ZTE">
    <w:p w14:paraId="6A9B3A21" w14:textId="77777777" w:rsidR="001F594D" w:rsidRDefault="001F594D" w:rsidP="0073354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1F594D" w:rsidRDefault="001F594D" w:rsidP="0073354C">
      <w:pPr>
        <w:pStyle w:val="ae"/>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1F594D" w:rsidRDefault="001F594D" w:rsidP="0073354C">
      <w:pPr>
        <w:pStyle w:val="ae"/>
      </w:pPr>
      <w:r>
        <w:rPr>
          <w:b/>
        </w:rPr>
        <w:t>[Proposed Change]</w:t>
      </w:r>
      <w:r>
        <w:t>:</w:t>
      </w:r>
    </w:p>
    <w:p w14:paraId="7767286C" w14:textId="77777777" w:rsidR="001F594D" w:rsidRDefault="001F594D"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1F594D" w:rsidRDefault="001F594D">
      <w:pPr>
        <w:pStyle w:val="ae"/>
      </w:pPr>
      <w:r>
        <w:rPr>
          <w:b/>
        </w:rPr>
        <w:t>[Comments]</w:t>
      </w:r>
      <w:r>
        <w:t xml:space="preserve">: </w:t>
      </w:r>
    </w:p>
    <w:p w14:paraId="27155F99" w14:textId="6A5C23D8" w:rsidR="001F594D" w:rsidRPr="0073354C" w:rsidRDefault="001F594D">
      <w:pPr>
        <w:pStyle w:val="ae"/>
      </w:pPr>
    </w:p>
  </w:comment>
  <w:comment w:id="912" w:author="Ericsson (Pradeepa)" w:date="2020-03-30T10:32:00Z" w:initials="E">
    <w:p w14:paraId="64A1DABF" w14:textId="77777777" w:rsidR="001F594D" w:rsidRDefault="001F594D"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1F594D" w:rsidRDefault="001F594D" w:rsidP="003C1F4F">
      <w:pPr>
        <w:pStyle w:val="ae"/>
        <w:ind w:leftChars="270" w:left="540"/>
      </w:pPr>
      <w:r>
        <w:rPr>
          <w:b/>
        </w:rPr>
        <w:t>[Description]</w:t>
      </w:r>
      <w:r>
        <w:t xml:space="preserve">: </w:t>
      </w:r>
    </w:p>
    <w:p w14:paraId="4AE00230" w14:textId="77777777" w:rsidR="001F594D" w:rsidRDefault="001F594D" w:rsidP="003C1F4F">
      <w:pPr>
        <w:pStyle w:val="ae"/>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1F594D" w:rsidRDefault="001F594D" w:rsidP="003C1F4F">
      <w:pPr>
        <w:pStyle w:val="ae"/>
        <w:ind w:leftChars="270" w:left="540"/>
      </w:pPr>
      <w:r>
        <w:rPr>
          <w:b/>
        </w:rPr>
        <w:t>[Proposed Change]</w:t>
      </w:r>
      <w:r>
        <w:t xml:space="preserve">: </w:t>
      </w:r>
    </w:p>
    <w:p w14:paraId="13155536" w14:textId="77777777" w:rsidR="001F594D" w:rsidRDefault="001F594D" w:rsidP="003C1F4F">
      <w:pPr>
        <w:pStyle w:val="ae"/>
        <w:ind w:leftChars="270" w:left="540"/>
      </w:pPr>
      <w:r>
        <w:t>Orignial text:</w:t>
      </w:r>
    </w:p>
    <w:p w14:paraId="3472B516"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1F594D" w:rsidRDefault="001F594D" w:rsidP="003C1F4F">
      <w:pPr>
        <w:pStyle w:val="PL"/>
        <w:ind w:leftChars="270" w:left="540"/>
      </w:pPr>
      <w:r>
        <w:tab/>
      </w:r>
      <w:r>
        <w:tab/>
        <w:t>measResultLastServCell-r16</w:t>
      </w:r>
      <w:r>
        <w:tab/>
      </w:r>
      <w:r>
        <w:tab/>
      </w:r>
      <w:r>
        <w:tab/>
      </w:r>
      <w:r>
        <w:tab/>
        <w:t>MeasResultRLFNR-r16,</w:t>
      </w:r>
    </w:p>
    <w:p w14:paraId="766AF066"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44D3B15A"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0191BF3"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0293BF86"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792719D8" w14:textId="77777777" w:rsidR="001F594D" w:rsidRDefault="001F594D" w:rsidP="003C1F4F">
      <w:pPr>
        <w:pStyle w:val="PL"/>
        <w:tabs>
          <w:tab w:val="clear" w:pos="1536"/>
        </w:tabs>
        <w:ind w:leftChars="270" w:left="540"/>
      </w:pPr>
      <w:r>
        <w:tab/>
      </w:r>
      <w:r>
        <w:tab/>
      </w:r>
      <w:r>
        <w:tab/>
        <w:t>}</w:t>
      </w:r>
    </w:p>
    <w:p w14:paraId="6C176D14"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1F594D" w:rsidRDefault="001F594D" w:rsidP="003C1F4F">
      <w:pPr>
        <w:pStyle w:val="PL"/>
        <w:ind w:leftChars="270" w:left="540"/>
      </w:pPr>
      <w:r>
        <w:tab/>
      </w:r>
      <w:r>
        <w:tab/>
        <w:t>timeSinceFailure-r16</w:t>
      </w:r>
      <w:r>
        <w:tab/>
      </w:r>
      <w:r>
        <w:tab/>
      </w:r>
      <w:r>
        <w:tab/>
        <w:t>TimeSinceFailure-r16,</w:t>
      </w:r>
    </w:p>
    <w:p w14:paraId="560481C9"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6B73FF9B" w14:textId="77777777" w:rsidR="001F594D" w:rsidRDefault="001F594D"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1F594D" w:rsidRDefault="001F594D" w:rsidP="003C1F4F">
      <w:pPr>
        <w:pStyle w:val="PL"/>
        <w:ind w:leftChars="270" w:left="540"/>
        <w:rPr>
          <w:lang w:val="en-US"/>
        </w:rPr>
      </w:pPr>
      <w:r>
        <w:rPr>
          <w:lang w:val="en-US"/>
        </w:rPr>
        <w:tab/>
        <w:t>},</w:t>
      </w:r>
    </w:p>
    <w:p w14:paraId="60A44107"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1F594D" w:rsidRDefault="001F594D" w:rsidP="003C1F4F">
      <w:pPr>
        <w:pStyle w:val="PL"/>
        <w:ind w:leftChars="270" w:left="540"/>
        <w:rPr>
          <w:lang w:val="en-US"/>
        </w:rPr>
      </w:pPr>
      <w:r>
        <w:rPr>
          <w:color w:val="993366"/>
        </w:rPr>
        <w:tab/>
        <w:t>}</w:t>
      </w:r>
    </w:p>
    <w:p w14:paraId="51B5CC54" w14:textId="77777777" w:rsidR="001F594D" w:rsidRDefault="001F594D" w:rsidP="003C1F4F">
      <w:pPr>
        <w:pStyle w:val="PL"/>
        <w:ind w:leftChars="270" w:left="540"/>
        <w:rPr>
          <w:rFonts w:eastAsia="Malgun Gothic"/>
          <w:lang w:val="en-US"/>
        </w:rPr>
      </w:pPr>
      <w:r>
        <w:rPr>
          <w:lang w:val="en-US"/>
        </w:rPr>
        <w:t>}</w:t>
      </w:r>
    </w:p>
    <w:p w14:paraId="466C9E7D" w14:textId="77777777" w:rsidR="001F594D" w:rsidRDefault="001F594D" w:rsidP="003C1F4F">
      <w:pPr>
        <w:pStyle w:val="ae"/>
        <w:ind w:leftChars="270" w:left="540"/>
      </w:pPr>
    </w:p>
    <w:p w14:paraId="5008F16F" w14:textId="77777777" w:rsidR="001F594D" w:rsidRDefault="001F594D" w:rsidP="003C1F4F">
      <w:pPr>
        <w:pStyle w:val="ae"/>
        <w:ind w:leftChars="270" w:left="540"/>
      </w:pPr>
      <w:r>
        <w:t>Proposed text:</w:t>
      </w:r>
    </w:p>
    <w:p w14:paraId="022308DE"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1F594D" w:rsidRDefault="001F594D" w:rsidP="003C1F4F">
      <w:pPr>
        <w:pStyle w:val="PL"/>
        <w:ind w:leftChars="270" w:left="540"/>
      </w:pPr>
      <w:r>
        <w:tab/>
      </w:r>
      <w:r>
        <w:tab/>
        <w:t>measResultLastServCell-r16</w:t>
      </w:r>
      <w:r>
        <w:tab/>
      </w:r>
      <w:r>
        <w:tab/>
      </w:r>
      <w:r>
        <w:tab/>
      </w:r>
      <w:r>
        <w:tab/>
        <w:t>MeasResultRLFNR-r16,</w:t>
      </w:r>
    </w:p>
    <w:p w14:paraId="38720F9D"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0C979CEE"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358C6DD"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2769D244"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21B445C9" w14:textId="77777777" w:rsidR="001F594D" w:rsidRDefault="001F594D" w:rsidP="003C1F4F">
      <w:pPr>
        <w:pStyle w:val="PL"/>
        <w:tabs>
          <w:tab w:val="clear" w:pos="1536"/>
        </w:tabs>
        <w:ind w:leftChars="270" w:left="540"/>
      </w:pPr>
      <w:r>
        <w:tab/>
      </w:r>
      <w:r>
        <w:tab/>
      </w:r>
      <w:r>
        <w:tab/>
        <w:t>}</w:t>
      </w:r>
    </w:p>
    <w:p w14:paraId="1BE5E3A6"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1F594D" w:rsidRDefault="001F594D" w:rsidP="003C1F4F">
      <w:pPr>
        <w:pStyle w:val="PL"/>
        <w:ind w:leftChars="270" w:left="540"/>
      </w:pPr>
      <w:r>
        <w:tab/>
      </w:r>
      <w:r>
        <w:tab/>
        <w:t>timeSinceFailure-r16</w:t>
      </w:r>
      <w:r>
        <w:tab/>
      </w:r>
      <w:r>
        <w:tab/>
      </w:r>
      <w:r>
        <w:tab/>
        <w:t>TimeSinceFailure-r16,</w:t>
      </w:r>
    </w:p>
    <w:p w14:paraId="0A2CD11F"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2FE5CB90" w14:textId="77777777" w:rsidR="001F594D" w:rsidRDefault="001F594D"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1F594D" w:rsidRDefault="001F594D" w:rsidP="003C1F4F">
      <w:pPr>
        <w:pStyle w:val="PL"/>
        <w:ind w:leftChars="270" w:left="540"/>
        <w:rPr>
          <w:lang w:val="en-US"/>
        </w:rPr>
      </w:pPr>
      <w:r>
        <w:rPr>
          <w:lang w:val="en-US"/>
        </w:rPr>
        <w:tab/>
        <w:t>},</w:t>
      </w:r>
    </w:p>
    <w:p w14:paraId="5ACE0533"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1F594D" w:rsidRDefault="001F594D" w:rsidP="003C1F4F">
      <w:pPr>
        <w:pStyle w:val="PL"/>
        <w:ind w:leftChars="270" w:left="540"/>
        <w:rPr>
          <w:lang w:val="en-US"/>
        </w:rPr>
      </w:pPr>
      <w:r>
        <w:rPr>
          <w:color w:val="993366"/>
        </w:rPr>
        <w:tab/>
        <w:t>}</w:t>
      </w:r>
    </w:p>
    <w:p w14:paraId="6BBC5DB5" w14:textId="77777777" w:rsidR="001F594D" w:rsidRDefault="001F594D" w:rsidP="003C1F4F">
      <w:pPr>
        <w:pStyle w:val="PL"/>
        <w:ind w:leftChars="270" w:left="540"/>
        <w:rPr>
          <w:rFonts w:eastAsia="Malgun Gothic"/>
          <w:lang w:val="en-US"/>
        </w:rPr>
      </w:pPr>
      <w:r>
        <w:rPr>
          <w:lang w:val="en-US"/>
        </w:rPr>
        <w:t>}</w:t>
      </w:r>
    </w:p>
    <w:p w14:paraId="3463CC09" w14:textId="77777777" w:rsidR="001F594D" w:rsidRDefault="001F594D" w:rsidP="003C1F4F">
      <w:pPr>
        <w:pStyle w:val="ae"/>
        <w:ind w:leftChars="270" w:left="540"/>
      </w:pPr>
    </w:p>
    <w:p w14:paraId="739742AB" w14:textId="77777777" w:rsidR="001F594D" w:rsidRDefault="001F594D" w:rsidP="003C1F4F">
      <w:pPr>
        <w:pStyle w:val="ae"/>
        <w:ind w:leftChars="270" w:left="540"/>
      </w:pPr>
      <w:r>
        <w:rPr>
          <w:b/>
        </w:rPr>
        <w:t>[Comments]</w:t>
      </w:r>
      <w:r>
        <w:t xml:space="preserve">: </w:t>
      </w:r>
    </w:p>
    <w:p w14:paraId="0CE58C51" w14:textId="77777777" w:rsidR="001F594D" w:rsidRPr="00E91922" w:rsidRDefault="001F594D" w:rsidP="003C1F4F">
      <w:pPr>
        <w:pStyle w:val="ae"/>
        <w:ind w:leftChars="360" w:left="720"/>
      </w:pPr>
    </w:p>
  </w:comment>
  <w:comment w:id="911" w:author="Intel" w:date="2020-04-10T10:12:00Z" w:initials="I">
    <w:p w14:paraId="77FF486A" w14:textId="77777777" w:rsidR="001F594D" w:rsidRDefault="001F594D" w:rsidP="00EC6564">
      <w:pPr>
        <w:pStyle w:val="ae"/>
      </w:pPr>
      <w:r>
        <w:rPr>
          <w:rStyle w:val="ad"/>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1F594D" w:rsidRDefault="001F594D" w:rsidP="00EC6564">
      <w:pPr>
        <w:pStyle w:val="ae"/>
      </w:pPr>
      <w:r>
        <w:rPr>
          <w:b/>
        </w:rPr>
        <w:t>[Description]</w:t>
      </w:r>
      <w:r>
        <w:t xml:space="preserve">: </w:t>
      </w:r>
    </w:p>
    <w:p w14:paraId="24318C3B" w14:textId="77777777" w:rsidR="001F594D" w:rsidRDefault="001F594D" w:rsidP="00EC6564">
      <w:pPr>
        <w:pStyle w:val="ae"/>
      </w:pPr>
      <w:r>
        <w:t>Text is not aligned with the others like:</w:t>
      </w:r>
    </w:p>
    <w:p w14:paraId="1BDD772C" w14:textId="77777777" w:rsidR="001F594D" w:rsidRDefault="001F594D" w:rsidP="00EC6564">
      <w:pPr>
        <w:pStyle w:val="ae"/>
      </w:pPr>
    </w:p>
    <w:p w14:paraId="1A318E41" w14:textId="77777777" w:rsidR="001F594D" w:rsidRDefault="001F594D" w:rsidP="00EC6564">
      <w:pPr>
        <w:pStyle w:val="ae"/>
      </w:pPr>
      <w:r>
        <w:t xml:space="preserve"> </w:t>
      </w:r>
      <w:r w:rsidRPr="00331BBB">
        <w:t>upon random access problem indication from MCG MAC while neither T300, T301, T304, T311 nor T319 are running</w:t>
      </w:r>
    </w:p>
    <w:p w14:paraId="7A2B2116" w14:textId="77777777" w:rsidR="001F594D" w:rsidRDefault="001F594D" w:rsidP="00EC6564">
      <w:pPr>
        <w:pStyle w:val="ae"/>
      </w:pPr>
    </w:p>
    <w:p w14:paraId="63A14226" w14:textId="77777777" w:rsidR="001F594D" w:rsidRDefault="001F594D" w:rsidP="00EC6564">
      <w:pPr>
        <w:pStyle w:val="ae"/>
      </w:pPr>
      <w:r>
        <w:rPr>
          <w:b/>
        </w:rPr>
        <w:t>[Proposed Change]</w:t>
      </w:r>
      <w:r>
        <w:t>: Propose to change to:</w:t>
      </w:r>
    </w:p>
    <w:p w14:paraId="3C73A111" w14:textId="77777777" w:rsidR="001F594D" w:rsidRDefault="001F594D" w:rsidP="00EC6564">
      <w:pPr>
        <w:pStyle w:val="ae"/>
      </w:pPr>
    </w:p>
    <w:p w14:paraId="3AF6ED48" w14:textId="77777777" w:rsidR="001F594D" w:rsidRDefault="001F594D" w:rsidP="00EC6564">
      <w:pPr>
        <w:pStyle w:val="ae"/>
      </w:pPr>
      <w:r>
        <w:t xml:space="preserve">upon consistent uplink LBT failure indication from MCG MAC </w:t>
      </w:r>
    </w:p>
    <w:p w14:paraId="2DF9B069" w14:textId="77777777" w:rsidR="001F594D" w:rsidRDefault="001F594D" w:rsidP="00EC6564">
      <w:pPr>
        <w:pStyle w:val="ae"/>
      </w:pPr>
    </w:p>
    <w:p w14:paraId="5EF16A09" w14:textId="77777777" w:rsidR="001F594D" w:rsidRDefault="001F594D" w:rsidP="00EC6564">
      <w:pPr>
        <w:pStyle w:val="ae"/>
        <w:rPr>
          <w:rFonts w:eastAsia="Malgun Gothic"/>
          <w:lang w:eastAsia="ko-KR"/>
        </w:rPr>
      </w:pPr>
      <w:r>
        <w:t>or</w:t>
      </w:r>
    </w:p>
    <w:p w14:paraId="6E7DB674" w14:textId="77777777" w:rsidR="001F594D" w:rsidRDefault="001F594D" w:rsidP="00EC6564">
      <w:pPr>
        <w:pStyle w:val="ae"/>
        <w:ind w:left="851"/>
      </w:pPr>
    </w:p>
    <w:p w14:paraId="67CD8284" w14:textId="77777777" w:rsidR="001F594D" w:rsidRDefault="001F594D" w:rsidP="00EC6564">
      <w:pPr>
        <w:pStyle w:val="B4"/>
        <w:ind w:left="0" w:firstLine="0"/>
      </w:pPr>
      <w:r>
        <w:t>upon indication from MCG MAC that consistent uplink LBT failure has occurred</w:t>
      </w:r>
    </w:p>
    <w:p w14:paraId="5214DDE4" w14:textId="77777777" w:rsidR="001F594D" w:rsidRDefault="001F594D" w:rsidP="00EC6564">
      <w:pPr>
        <w:pStyle w:val="B4"/>
        <w:ind w:left="0" w:firstLine="0"/>
      </w:pPr>
    </w:p>
    <w:p w14:paraId="6053731B" w14:textId="059148CD" w:rsidR="001F594D" w:rsidRDefault="001F594D" w:rsidP="00EC6564">
      <w:pPr>
        <w:pStyle w:val="ae"/>
      </w:pPr>
      <w:r>
        <w:rPr>
          <w:b/>
        </w:rPr>
        <w:t>[Comments]</w:t>
      </w:r>
      <w:r>
        <w:t>:</w:t>
      </w:r>
    </w:p>
  </w:comment>
  <w:comment w:id="913" w:author="Ericsson" w:date="2020-03-31T15:46:00Z" w:initials="E">
    <w:p w14:paraId="2DDD1199" w14:textId="77777777" w:rsidR="001F594D" w:rsidRDefault="001F594D"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1F594D" w:rsidRDefault="001F594D" w:rsidP="003C1F4F">
      <w:pPr>
        <w:pStyle w:val="ae"/>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1F594D" w:rsidRDefault="001F594D" w:rsidP="003C1F4F">
      <w:pPr>
        <w:pStyle w:val="ae"/>
        <w:ind w:leftChars="270" w:left="540"/>
      </w:pPr>
      <w:r>
        <w:rPr>
          <w:b/>
        </w:rPr>
        <w:t>[Proposed Change]</w:t>
      </w:r>
      <w:r>
        <w:t>: We propose to move the following text just before triggering the RRC reestablishment procedure. A possible implementation is as follow:</w:t>
      </w:r>
    </w:p>
    <w:p w14:paraId="1EB672E9" w14:textId="77777777" w:rsidR="001F594D" w:rsidRDefault="001F594D" w:rsidP="003C1F4F">
      <w:pPr>
        <w:pStyle w:val="ae"/>
        <w:ind w:leftChars="696" w:left="1392" w:firstLine="284"/>
        <w:rPr>
          <w:color w:val="000000" w:themeColor="text1"/>
          <w:lang w:val="fi-FI"/>
        </w:rPr>
      </w:pPr>
      <w:r>
        <w:rPr>
          <w:lang w:val="fi-FI"/>
        </w:rPr>
        <w:t>5</w:t>
      </w:r>
      <w:r>
        <w:t>&gt; else:</w:t>
      </w:r>
    </w:p>
    <w:p w14:paraId="58632411" w14:textId="77777777" w:rsidR="001F594D" w:rsidRPr="00AA4C7A" w:rsidRDefault="001F594D" w:rsidP="003C1F4F">
      <w:pPr>
        <w:pStyle w:val="ae"/>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1F594D" w:rsidRPr="00AA4C7A" w:rsidRDefault="001F594D" w:rsidP="003C1F4F">
      <w:pPr>
        <w:pStyle w:val="ae"/>
        <w:ind w:leftChars="838" w:left="1676" w:firstLine="284"/>
        <w:rPr>
          <w:color w:val="FF0000"/>
        </w:rPr>
      </w:pPr>
      <w:r w:rsidRPr="00AA4C7A">
        <w:rPr>
          <w:color w:val="FF0000"/>
        </w:rPr>
        <w:t>……</w:t>
      </w:r>
      <w:r>
        <w:rPr>
          <w:color w:val="FF0000"/>
        </w:rPr>
        <w:t>(until)</w:t>
      </w:r>
    </w:p>
    <w:p w14:paraId="2F4E196F" w14:textId="77777777" w:rsidR="001F594D" w:rsidRPr="002A163C" w:rsidRDefault="001F594D"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1F594D" w:rsidRDefault="001F594D"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1F594D" w:rsidRDefault="001F594D" w:rsidP="00B52BB2">
      <w:pPr>
        <w:pStyle w:val="ae"/>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1F594D" w:rsidRPr="00AA4C7A" w:rsidRDefault="001F594D" w:rsidP="00B52BB2">
      <w:pPr>
        <w:pStyle w:val="ae"/>
        <w:ind w:leftChars="270" w:left="540"/>
      </w:pPr>
    </w:p>
  </w:comment>
  <w:comment w:id="914" w:author="Samsung (Sangbum Kim)" w:date="2020-04-10T13:47:00Z" w:initials="S">
    <w:p w14:paraId="3B4E2BB9" w14:textId="63D32C19" w:rsidR="001F594D" w:rsidRDefault="001F594D"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1F594D" w:rsidRDefault="001F594D" w:rsidP="006459AE">
      <w:pPr>
        <w:pStyle w:val="ae"/>
      </w:pPr>
      <w:r>
        <w:rPr>
          <w:b/>
        </w:rPr>
        <w:t>[Description]</w:t>
      </w:r>
      <w:r>
        <w:t xml:space="preserve">: It is not about handover. Source PCell shall be just PCell. </w:t>
      </w:r>
    </w:p>
    <w:p w14:paraId="5A52414E" w14:textId="77777777" w:rsidR="001F594D" w:rsidRDefault="001F594D" w:rsidP="006459AE">
      <w:pPr>
        <w:pStyle w:val="ae"/>
      </w:pPr>
      <w:r>
        <w:rPr>
          <w:b/>
        </w:rPr>
        <w:t>[Proposed Change]</w:t>
      </w:r>
      <w:r>
        <w:t xml:space="preserve">: </w:t>
      </w:r>
    </w:p>
    <w:p w14:paraId="20A0369D" w14:textId="77777777" w:rsidR="001F594D" w:rsidRDefault="001F594D" w:rsidP="006459AE">
      <w:pPr>
        <w:pStyle w:val="ae"/>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1F594D" w:rsidRDefault="001F594D" w:rsidP="006459AE">
      <w:pPr>
        <w:pStyle w:val="ae"/>
      </w:pPr>
    </w:p>
    <w:p w14:paraId="15B7E1C1" w14:textId="77777777" w:rsidR="001F594D" w:rsidRDefault="001F594D">
      <w:pPr>
        <w:pStyle w:val="ae"/>
      </w:pPr>
      <w:r>
        <w:rPr>
          <w:b/>
        </w:rPr>
        <w:t>[Comments]</w:t>
      </w:r>
      <w:r>
        <w:t xml:space="preserve">: </w:t>
      </w:r>
    </w:p>
    <w:p w14:paraId="0944260B" w14:textId="27C39856" w:rsidR="001F594D" w:rsidRPr="006459AE" w:rsidRDefault="001F594D">
      <w:pPr>
        <w:pStyle w:val="ae"/>
      </w:pPr>
    </w:p>
  </w:comment>
  <w:comment w:id="915" w:author="Samsung (Sangbum Kim)" w:date="2020-04-10T13:48:00Z" w:initials="S">
    <w:p w14:paraId="307403A5" w14:textId="7F3D3340" w:rsidR="001F594D" w:rsidRDefault="001F594D"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1F594D" w:rsidRDefault="001F594D" w:rsidP="006459AE">
      <w:pPr>
        <w:pStyle w:val="ae"/>
      </w:pPr>
      <w:r>
        <w:rPr>
          <w:b/>
        </w:rPr>
        <w:t>[Description]</w:t>
      </w:r>
      <w:r>
        <w:t>: Same issue as S453. In addition, Radio Link Monitoring resource is per BWP. It should be clear radio link monitoring configuration of which BWP</w:t>
      </w:r>
    </w:p>
    <w:p w14:paraId="752DC329" w14:textId="77777777" w:rsidR="001F594D" w:rsidRDefault="001F594D" w:rsidP="006459AE">
      <w:pPr>
        <w:pStyle w:val="ae"/>
      </w:pPr>
      <w:r>
        <w:t xml:space="preserve"> </w:t>
      </w:r>
    </w:p>
    <w:p w14:paraId="77A4EA69" w14:textId="77777777" w:rsidR="001F594D" w:rsidRDefault="001F594D" w:rsidP="006459AE">
      <w:pPr>
        <w:pStyle w:val="ae"/>
      </w:pPr>
      <w:r>
        <w:rPr>
          <w:b/>
        </w:rPr>
        <w:t>[Proposed Change]</w:t>
      </w:r>
      <w:r>
        <w:t xml:space="preserve">: </w:t>
      </w:r>
    </w:p>
    <w:p w14:paraId="473621D3" w14:textId="0CC1BB5A" w:rsidR="001F594D" w:rsidRDefault="001F594D" w:rsidP="006459AE">
      <w:pPr>
        <w:pStyle w:val="ae"/>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1F594D" w:rsidRDefault="001F594D">
      <w:pPr>
        <w:pStyle w:val="ae"/>
      </w:pPr>
      <w:r>
        <w:rPr>
          <w:b/>
        </w:rPr>
        <w:t>[Comments]</w:t>
      </w:r>
      <w:r>
        <w:t xml:space="preserve">: </w:t>
      </w:r>
    </w:p>
    <w:p w14:paraId="4B590E6B" w14:textId="11DD60FE" w:rsidR="001F594D" w:rsidRPr="006459AE" w:rsidRDefault="001F594D">
      <w:pPr>
        <w:pStyle w:val="ae"/>
      </w:pPr>
    </w:p>
  </w:comment>
  <w:comment w:id="916" w:author="CATT(Jayson)" w:date="2020-04-10T07:22:00Z" w:initials="C">
    <w:p w14:paraId="26EAD522" w14:textId="77777777" w:rsidR="001F594D" w:rsidRDefault="001F594D" w:rsidP="006B7F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1F594D" w:rsidRDefault="001F594D" w:rsidP="006B7F36">
      <w:pPr>
        <w:pStyle w:val="ae"/>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1F594D" w:rsidRDefault="001F594D" w:rsidP="006B7F36">
      <w:pPr>
        <w:pStyle w:val="ae"/>
        <w:rPr>
          <w:lang w:eastAsia="zh-CN"/>
        </w:rPr>
      </w:pPr>
      <w:r>
        <w:rPr>
          <w:b/>
        </w:rPr>
        <w:t>[Proposed Change]</w:t>
      </w:r>
      <w:r>
        <w:t xml:space="preserve">: </w:t>
      </w:r>
    </w:p>
    <w:p w14:paraId="0D2D63CA" w14:textId="77777777" w:rsidR="001F594D" w:rsidRPr="00F537EB" w:rsidRDefault="001F594D"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1F594D" w:rsidRDefault="001F594D" w:rsidP="006B7F36">
      <w:pPr>
        <w:pStyle w:val="ae"/>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1F594D" w:rsidRDefault="001F594D">
      <w:pPr>
        <w:pStyle w:val="ae"/>
      </w:pPr>
      <w:r>
        <w:rPr>
          <w:b/>
        </w:rPr>
        <w:t>[Comments]</w:t>
      </w:r>
      <w:r>
        <w:t xml:space="preserve">: </w:t>
      </w:r>
    </w:p>
    <w:p w14:paraId="18097C98" w14:textId="24A333F6" w:rsidR="001F594D" w:rsidRPr="006B7F36" w:rsidRDefault="001F594D">
      <w:pPr>
        <w:pStyle w:val="ae"/>
      </w:pPr>
    </w:p>
  </w:comment>
  <w:comment w:id="917" w:author="CATT(Jayson)" w:date="2020-04-09T08:11:00Z" w:initials="C">
    <w:p w14:paraId="754CBFEA" w14:textId="573334AF"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1F594D" w:rsidRDefault="001F594D">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1F594D" w:rsidRDefault="001F594D">
      <w:pPr>
        <w:pStyle w:val="ae"/>
        <w:ind w:leftChars="270" w:left="540"/>
        <w:rPr>
          <w:lang w:eastAsia="zh-CN"/>
        </w:rPr>
      </w:pPr>
      <w:r>
        <w:rPr>
          <w:b/>
        </w:rPr>
        <w:t>[Proposed Change]</w:t>
      </w:r>
      <w:r>
        <w:t xml:space="preserve">: </w:t>
      </w:r>
    </w:p>
    <w:p w14:paraId="026DAF7C" w14:textId="1F0B746D" w:rsidR="001F594D" w:rsidRDefault="001F594D"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1F594D" w:rsidRPr="004C69D9" w:rsidRDefault="001F594D"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1F594D" w:rsidRDefault="001F594D" w:rsidP="00DA13E6">
      <w:pPr>
        <w:pStyle w:val="ae"/>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1F594D" w:rsidRDefault="001F594D">
      <w:pPr>
        <w:pStyle w:val="ae"/>
        <w:ind w:leftChars="270" w:left="540"/>
      </w:pPr>
      <w:r>
        <w:rPr>
          <w:b/>
        </w:rPr>
        <w:t>[Comments]</w:t>
      </w:r>
      <w:r>
        <w:t xml:space="preserve">: </w:t>
      </w:r>
    </w:p>
    <w:p w14:paraId="4036FFAE" w14:textId="2119DA9A" w:rsidR="001F594D" w:rsidRPr="00F36BFA" w:rsidRDefault="001F594D">
      <w:pPr>
        <w:pStyle w:val="ae"/>
        <w:ind w:leftChars="360" w:left="720"/>
      </w:pPr>
    </w:p>
  </w:comment>
  <w:comment w:id="918" w:author="Samsung (Sangbum Kim)" w:date="2020-04-10T13:50:00Z" w:initials="S">
    <w:p w14:paraId="70F8767A" w14:textId="77777777" w:rsidR="001F594D" w:rsidRDefault="001F594D"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1F594D" w:rsidRDefault="001F594D" w:rsidP="006459AE">
      <w:pPr>
        <w:pStyle w:val="ae"/>
      </w:pPr>
      <w:r>
        <w:rPr>
          <w:b/>
        </w:rPr>
        <w:t>[Description]</w:t>
      </w:r>
      <w:r>
        <w:t xml:space="preserve">: </w:t>
      </w:r>
      <w:r w:rsidRPr="00142CAB">
        <w:t>global cell identity, which is not defined, is used in several places including this section.</w:t>
      </w:r>
    </w:p>
    <w:p w14:paraId="452A4265" w14:textId="77777777" w:rsidR="001F594D" w:rsidRDefault="001F594D" w:rsidP="006459AE">
      <w:pPr>
        <w:pStyle w:val="ae"/>
      </w:pPr>
      <w:r>
        <w:rPr>
          <w:b/>
        </w:rPr>
        <w:t>[Proposed Change]</w:t>
      </w:r>
      <w:r>
        <w:t>: We can clearly define it in Definition section. For example,</w:t>
      </w:r>
    </w:p>
    <w:p w14:paraId="0141EDC5" w14:textId="77777777" w:rsidR="001F594D" w:rsidRPr="00010FE4" w:rsidRDefault="001F594D"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1F594D" w:rsidRDefault="001F594D" w:rsidP="006459AE">
      <w:pPr>
        <w:pStyle w:val="ae"/>
        <w:rPr>
          <w:rFonts w:eastAsia="Malgun Gothic"/>
          <w:lang w:eastAsia="ko-KR"/>
        </w:rPr>
      </w:pPr>
      <w:r>
        <w:rPr>
          <w:rFonts w:eastAsia="Malgun Gothic"/>
          <w:lang w:eastAsia="ko-KR"/>
        </w:rPr>
        <w:t>…</w:t>
      </w:r>
    </w:p>
    <w:p w14:paraId="36EB2073" w14:textId="77777777" w:rsidR="001F594D" w:rsidRPr="00142CAB" w:rsidRDefault="001F594D"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1F594D" w:rsidRPr="00142CAB" w:rsidRDefault="001F594D" w:rsidP="006459AE">
      <w:pPr>
        <w:pStyle w:val="ae"/>
        <w:rPr>
          <w:rFonts w:eastAsia="Malgun Gothic"/>
          <w:lang w:eastAsia="ko-KR"/>
        </w:rPr>
      </w:pPr>
      <w:r>
        <w:rPr>
          <w:rFonts w:eastAsia="Malgun Gothic"/>
          <w:lang w:eastAsia="ko-KR"/>
        </w:rPr>
        <w:t>…</w:t>
      </w:r>
    </w:p>
    <w:p w14:paraId="1C2BC779" w14:textId="78DA7CF3" w:rsidR="001F594D" w:rsidRDefault="001F594D" w:rsidP="006459AE">
      <w:pPr>
        <w:pStyle w:val="ae"/>
      </w:pPr>
    </w:p>
    <w:p w14:paraId="2BB8C612" w14:textId="77777777" w:rsidR="001F594D" w:rsidRDefault="001F594D">
      <w:pPr>
        <w:pStyle w:val="ae"/>
      </w:pPr>
      <w:r>
        <w:rPr>
          <w:b/>
        </w:rPr>
        <w:t>[Comments]</w:t>
      </w:r>
      <w:r>
        <w:t xml:space="preserve">: </w:t>
      </w:r>
    </w:p>
    <w:p w14:paraId="5CB70C97" w14:textId="7604A848" w:rsidR="001F594D" w:rsidRPr="006459AE" w:rsidRDefault="001F594D">
      <w:pPr>
        <w:pStyle w:val="ae"/>
      </w:pPr>
    </w:p>
  </w:comment>
  <w:comment w:id="919" w:author="Ericsson (Pradeepa)" w:date="2020-03-30T10:47:00Z" w:initials="E">
    <w:p w14:paraId="5607D791" w14:textId="77777777" w:rsidR="001F594D" w:rsidRDefault="001F594D"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1F594D" w:rsidRDefault="001F594D" w:rsidP="003C1F4F">
      <w:pPr>
        <w:pStyle w:val="ae"/>
        <w:ind w:leftChars="270" w:left="540"/>
      </w:pPr>
      <w:r>
        <w:rPr>
          <w:b/>
        </w:rPr>
        <w:t>[Description]</w:t>
      </w:r>
      <w:r>
        <w:t xml:space="preserve">: </w:t>
      </w:r>
    </w:p>
    <w:p w14:paraId="57DE88E0" w14:textId="77777777" w:rsidR="001F594D" w:rsidRDefault="001F594D" w:rsidP="003C1F4F">
      <w:pPr>
        <w:pStyle w:val="ae"/>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1F594D" w:rsidRDefault="001F594D" w:rsidP="003C1F4F">
      <w:pPr>
        <w:pStyle w:val="ae"/>
        <w:ind w:leftChars="270" w:left="540"/>
      </w:pPr>
      <w:r>
        <w:rPr>
          <w:b/>
        </w:rPr>
        <w:t>[Proposed Change]</w:t>
      </w:r>
      <w:r>
        <w:t xml:space="preserve">: </w:t>
      </w:r>
    </w:p>
    <w:p w14:paraId="1E39DF10" w14:textId="77777777" w:rsidR="001F594D" w:rsidRDefault="001F594D" w:rsidP="003C1F4F">
      <w:pPr>
        <w:pStyle w:val="ae"/>
        <w:ind w:leftChars="270" w:left="540"/>
      </w:pPr>
      <w:r>
        <w:t>Existing text:</w:t>
      </w:r>
    </w:p>
    <w:p w14:paraId="2D2F1B2A"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1F594D" w:rsidRPr="0006236E" w:rsidRDefault="001F594D" w:rsidP="003C1F4F">
      <w:pPr>
        <w:pStyle w:val="ae"/>
        <w:ind w:leftChars="270" w:left="540"/>
        <w:rPr>
          <w:lang w:val="en-US"/>
        </w:rPr>
      </w:pPr>
    </w:p>
    <w:p w14:paraId="32FFA595" w14:textId="77777777" w:rsidR="001F594D" w:rsidRDefault="001F594D" w:rsidP="003C1F4F">
      <w:pPr>
        <w:pStyle w:val="ae"/>
        <w:ind w:leftChars="270" w:left="540"/>
      </w:pPr>
      <w:r>
        <w:t>Proposed text:</w:t>
      </w:r>
    </w:p>
    <w:p w14:paraId="14800A37"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1F594D" w:rsidRPr="00AF08DA" w:rsidRDefault="001F594D"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1F594D" w:rsidRPr="00AF08DA" w:rsidRDefault="001F594D"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1F594D" w:rsidRDefault="001F594D"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1F594D" w:rsidRPr="00F53063" w:rsidRDefault="001F594D" w:rsidP="003C1F4F">
      <w:pPr>
        <w:pStyle w:val="ae"/>
        <w:ind w:leftChars="270" w:left="540"/>
        <w:rPr>
          <w:lang w:val="en-US"/>
        </w:rPr>
      </w:pPr>
      <w:r>
        <w:rPr>
          <w:lang w:val="en-US"/>
        </w:rPr>
        <w:t>The ASN.1 needs to reflect these changes as well.</w:t>
      </w:r>
    </w:p>
    <w:p w14:paraId="0E0B240E" w14:textId="77777777" w:rsidR="001F594D" w:rsidRDefault="001F594D" w:rsidP="003C1F4F">
      <w:pPr>
        <w:pStyle w:val="ae"/>
        <w:ind w:leftChars="270" w:left="540"/>
      </w:pPr>
      <w:r>
        <w:rPr>
          <w:b/>
        </w:rPr>
        <w:t>[Comments]</w:t>
      </w:r>
      <w:r>
        <w:t xml:space="preserve">: </w:t>
      </w:r>
    </w:p>
    <w:p w14:paraId="5C72D865" w14:textId="77777777" w:rsidR="001F594D" w:rsidRPr="0006236E" w:rsidRDefault="001F594D" w:rsidP="003C1F4F">
      <w:pPr>
        <w:pStyle w:val="ae"/>
        <w:ind w:leftChars="360" w:left="720"/>
      </w:pPr>
    </w:p>
  </w:comment>
  <w:comment w:id="921" w:author="Nokia" w:date="2020-04-09T09:45:00Z" w:initials="Nokia">
    <w:p w14:paraId="712DF588" w14:textId="7C69160D" w:rsidR="001F594D" w:rsidRDefault="001F594D">
      <w:pPr>
        <w:pStyle w:val="ae"/>
      </w:pPr>
      <w:r>
        <w:rPr>
          <w:rStyle w:val="ad"/>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1F594D" w:rsidRDefault="001F594D">
      <w:pPr>
        <w:pStyle w:val="ae"/>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1F594D" w:rsidRDefault="001F594D">
      <w:pPr>
        <w:pStyle w:val="ae"/>
        <w:ind w:leftChars="180" w:left="360"/>
      </w:pPr>
      <w:r>
        <w:rPr>
          <w:b/>
        </w:rPr>
        <w:t>[Proposed Change]</w:t>
      </w:r>
      <w:r>
        <w:t>: Agree TP in R2-2003161</w:t>
      </w:r>
    </w:p>
    <w:p w14:paraId="072B20EE" w14:textId="77777777" w:rsidR="001F594D" w:rsidRDefault="001F594D">
      <w:pPr>
        <w:pStyle w:val="ae"/>
        <w:ind w:leftChars="180" w:left="360"/>
      </w:pPr>
      <w:r>
        <w:rPr>
          <w:b/>
        </w:rPr>
        <w:t>[Comments]</w:t>
      </w:r>
      <w:r>
        <w:t xml:space="preserve">: </w:t>
      </w:r>
    </w:p>
    <w:p w14:paraId="210F20C2" w14:textId="70B9136D" w:rsidR="001F594D" w:rsidRPr="00D51846" w:rsidRDefault="001F594D">
      <w:pPr>
        <w:pStyle w:val="ae"/>
        <w:ind w:leftChars="270" w:left="540"/>
      </w:pPr>
    </w:p>
  </w:comment>
  <w:comment w:id="922" w:author="Ericsson (Pradeepa)" w:date="2020-03-30T08:54:00Z" w:initials="E">
    <w:p w14:paraId="1ECECA15" w14:textId="38A84DAB" w:rsidR="001F594D" w:rsidRDefault="001F594D"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1F594D" w:rsidRDefault="001F594D" w:rsidP="005C3DC4">
      <w:pPr>
        <w:pStyle w:val="ae"/>
        <w:ind w:leftChars="270" w:left="540"/>
      </w:pPr>
      <w:r>
        <w:rPr>
          <w:b/>
        </w:rPr>
        <w:t>[Description]</w:t>
      </w:r>
      <w:r>
        <w:t xml:space="preserve">: </w:t>
      </w:r>
    </w:p>
    <w:p w14:paraId="5D2539DB" w14:textId="77777777" w:rsidR="001F594D" w:rsidRDefault="001F594D" w:rsidP="005C3DC4">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1F594D" w:rsidRDefault="001F594D" w:rsidP="005C3DC4">
      <w:pPr>
        <w:pStyle w:val="ae"/>
        <w:ind w:leftChars="270" w:left="540"/>
      </w:pPr>
      <w:r>
        <w:rPr>
          <w:b/>
        </w:rPr>
        <w:t>[Proposed Change]</w:t>
      </w:r>
      <w:r>
        <w:t xml:space="preserve">: </w:t>
      </w:r>
    </w:p>
    <w:p w14:paraId="69665811" w14:textId="77777777" w:rsidR="001F594D" w:rsidRDefault="001F594D" w:rsidP="005C3DC4">
      <w:pPr>
        <w:pStyle w:val="ae"/>
        <w:ind w:leftChars="270" w:left="540"/>
      </w:pPr>
      <w:r>
        <w:t>Original text:</w:t>
      </w:r>
    </w:p>
    <w:p w14:paraId="164D65CF"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1F594D" w:rsidRDefault="001F594D" w:rsidP="005C3DC4">
      <w:pPr>
        <w:pStyle w:val="ae"/>
        <w:ind w:leftChars="270" w:left="540"/>
      </w:pPr>
      <w:r>
        <w:t>Proposed text:</w:t>
      </w:r>
    </w:p>
    <w:p w14:paraId="4A292A57"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1F594D" w:rsidRDefault="001F594D" w:rsidP="005C3DC4">
      <w:pPr>
        <w:pStyle w:val="ae"/>
        <w:ind w:leftChars="270" w:left="540"/>
      </w:pPr>
    </w:p>
    <w:p w14:paraId="4D279FEA" w14:textId="77777777" w:rsidR="001F594D" w:rsidRDefault="001F594D" w:rsidP="005C3DC4">
      <w:pPr>
        <w:pStyle w:val="ae"/>
        <w:ind w:leftChars="270" w:left="540"/>
      </w:pPr>
      <w:r>
        <w:rPr>
          <w:b/>
        </w:rPr>
        <w:t>[Comments]</w:t>
      </w:r>
      <w:r>
        <w:t xml:space="preserve">: </w:t>
      </w:r>
    </w:p>
    <w:p w14:paraId="042EAE13" w14:textId="77777777" w:rsidR="001F594D" w:rsidRPr="00DB2208" w:rsidRDefault="001F594D" w:rsidP="005C3DC4">
      <w:pPr>
        <w:pStyle w:val="ae"/>
        <w:ind w:leftChars="360" w:left="720"/>
      </w:pPr>
    </w:p>
  </w:comment>
  <w:comment w:id="923" w:author="Intel" w:date="2020-04-10T10:13:00Z" w:initials="I">
    <w:p w14:paraId="3B0F44A3" w14:textId="2C9480CA" w:rsidR="001F594D" w:rsidRDefault="001F594D" w:rsidP="00EC6564">
      <w:pPr>
        <w:pStyle w:val="ae"/>
      </w:pPr>
      <w:r>
        <w:rPr>
          <w:rStyle w:val="ad"/>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1F594D" w:rsidRDefault="001F594D" w:rsidP="00EC6564">
      <w:pPr>
        <w:pStyle w:val="ae"/>
      </w:pPr>
      <w:r>
        <w:rPr>
          <w:b/>
        </w:rPr>
        <w:t>[Description]</w:t>
      </w:r>
      <w:r>
        <w:t xml:space="preserve">: </w:t>
      </w:r>
    </w:p>
    <w:p w14:paraId="60FDB220" w14:textId="77777777" w:rsidR="001F594D" w:rsidRDefault="001F594D" w:rsidP="00EC6564">
      <w:pPr>
        <w:pStyle w:val="ae"/>
      </w:pPr>
      <w:r>
        <w:t>Text is not aligned with the others like:</w:t>
      </w:r>
    </w:p>
    <w:p w14:paraId="7FA76869" w14:textId="77777777" w:rsidR="001F594D" w:rsidRDefault="001F594D" w:rsidP="00EC6564">
      <w:pPr>
        <w:pStyle w:val="ae"/>
      </w:pPr>
    </w:p>
    <w:p w14:paraId="545D8ED6" w14:textId="77777777" w:rsidR="001F594D" w:rsidRDefault="001F594D" w:rsidP="00EC6564">
      <w:pPr>
        <w:pStyle w:val="ae"/>
      </w:pPr>
      <w:r>
        <w:t xml:space="preserve"> </w:t>
      </w:r>
      <w:r w:rsidRPr="00331BBB">
        <w:t>upon random access problem indication from SCG MAC</w:t>
      </w:r>
    </w:p>
    <w:p w14:paraId="243D89FA" w14:textId="77777777" w:rsidR="001F594D" w:rsidRDefault="001F594D" w:rsidP="00EC6564">
      <w:pPr>
        <w:pStyle w:val="ae"/>
      </w:pPr>
    </w:p>
    <w:p w14:paraId="67E2F450" w14:textId="77777777" w:rsidR="001F594D" w:rsidRDefault="001F594D" w:rsidP="00EC6564">
      <w:pPr>
        <w:pStyle w:val="ae"/>
      </w:pPr>
      <w:r>
        <w:rPr>
          <w:b/>
        </w:rPr>
        <w:t>[Proposed Change]</w:t>
      </w:r>
      <w:r>
        <w:t>: Propose to change to:</w:t>
      </w:r>
    </w:p>
    <w:p w14:paraId="08C39F9F" w14:textId="77777777" w:rsidR="001F594D" w:rsidRDefault="001F594D" w:rsidP="00EC6564">
      <w:pPr>
        <w:pStyle w:val="ae"/>
      </w:pPr>
    </w:p>
    <w:p w14:paraId="53CF4238" w14:textId="77777777" w:rsidR="001F594D" w:rsidRDefault="001F594D" w:rsidP="00EC6564">
      <w:pPr>
        <w:pStyle w:val="ae"/>
      </w:pPr>
      <w:r>
        <w:t xml:space="preserve">upon consistent uplink LBT failure indication from SCG MAC </w:t>
      </w:r>
    </w:p>
    <w:p w14:paraId="512C45AB" w14:textId="77777777" w:rsidR="001F594D" w:rsidRDefault="001F594D" w:rsidP="00EC6564">
      <w:pPr>
        <w:pStyle w:val="ae"/>
      </w:pPr>
    </w:p>
    <w:p w14:paraId="2A799D78" w14:textId="77777777" w:rsidR="001F594D" w:rsidRDefault="001F594D" w:rsidP="00EC6564">
      <w:pPr>
        <w:pStyle w:val="ae"/>
        <w:rPr>
          <w:rFonts w:eastAsia="Malgun Gothic"/>
          <w:lang w:eastAsia="ko-KR"/>
        </w:rPr>
      </w:pPr>
      <w:r>
        <w:t>or</w:t>
      </w:r>
    </w:p>
    <w:p w14:paraId="169AD119" w14:textId="77777777" w:rsidR="001F594D" w:rsidRDefault="001F594D" w:rsidP="00EC6564">
      <w:pPr>
        <w:pStyle w:val="ae"/>
        <w:ind w:left="851"/>
      </w:pPr>
    </w:p>
    <w:p w14:paraId="4C547104" w14:textId="77777777" w:rsidR="001F594D" w:rsidRDefault="001F594D" w:rsidP="00EC6564">
      <w:pPr>
        <w:pStyle w:val="B4"/>
        <w:ind w:left="0" w:firstLine="0"/>
      </w:pPr>
      <w:r>
        <w:t>upon indication from SCG MAC that consistent uplink LBT failure has occurred</w:t>
      </w:r>
    </w:p>
    <w:p w14:paraId="5E80847D" w14:textId="77777777" w:rsidR="001F594D" w:rsidRDefault="001F594D" w:rsidP="00EC6564">
      <w:pPr>
        <w:pStyle w:val="B4"/>
        <w:ind w:left="0" w:firstLine="0"/>
      </w:pPr>
    </w:p>
    <w:p w14:paraId="71FDB1E7" w14:textId="036787AE" w:rsidR="001F594D" w:rsidRDefault="001F594D" w:rsidP="00EC6564">
      <w:pPr>
        <w:pStyle w:val="ae"/>
      </w:pPr>
      <w:r>
        <w:rPr>
          <w:b/>
        </w:rPr>
        <w:t>[Comments]</w:t>
      </w:r>
      <w:r>
        <w:t>:</w:t>
      </w:r>
    </w:p>
  </w:comment>
  <w:comment w:id="924" w:author="ZTE" w:date="2020-04-12T00:08:00Z" w:initials="ZTE">
    <w:p w14:paraId="4DBE397B" w14:textId="55874A44"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1F594D" w:rsidRDefault="001F594D">
      <w:pPr>
        <w:pStyle w:val="ae"/>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1F594D" w:rsidRDefault="001F594D">
      <w:pPr>
        <w:pStyle w:val="ae"/>
      </w:pPr>
      <w:r>
        <w:rPr>
          <w:b/>
        </w:rPr>
        <w:t>[Proposed Change]</w:t>
      </w:r>
      <w:r>
        <w:t>: See proposals in contribution.</w:t>
      </w:r>
    </w:p>
    <w:p w14:paraId="619E6C09" w14:textId="77777777" w:rsidR="001F594D" w:rsidRDefault="001F594D">
      <w:pPr>
        <w:pStyle w:val="ae"/>
      </w:pPr>
      <w:r>
        <w:rPr>
          <w:b/>
        </w:rPr>
        <w:t>[Comments]</w:t>
      </w:r>
      <w:r>
        <w:t xml:space="preserve">: </w:t>
      </w:r>
    </w:p>
    <w:p w14:paraId="083D1F1D" w14:textId="47A6B5EF" w:rsidR="001F594D" w:rsidRPr="00DF3856" w:rsidRDefault="001F594D">
      <w:pPr>
        <w:pStyle w:val="ae"/>
      </w:pPr>
    </w:p>
  </w:comment>
  <w:comment w:id="931" w:author="Ericsson (Pradeepa)" w:date="2020-03-30T11:00:00Z" w:initials="E">
    <w:p w14:paraId="0E4D77A9" w14:textId="77777777" w:rsidR="001F594D" w:rsidRDefault="001F594D"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1F594D" w:rsidRDefault="001F594D" w:rsidP="00B82905">
      <w:pPr>
        <w:pStyle w:val="ae"/>
        <w:ind w:leftChars="270" w:left="540"/>
      </w:pPr>
      <w:r>
        <w:rPr>
          <w:b/>
        </w:rPr>
        <w:t>[Description]</w:t>
      </w:r>
      <w:r>
        <w:t xml:space="preserve">: </w:t>
      </w:r>
    </w:p>
    <w:p w14:paraId="5105DFE4" w14:textId="77777777" w:rsidR="001F594D" w:rsidRDefault="001F594D" w:rsidP="00B82905">
      <w:pPr>
        <w:pStyle w:val="ae"/>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1F594D" w:rsidRDefault="001F594D" w:rsidP="00B82905">
      <w:pPr>
        <w:pStyle w:val="ae"/>
        <w:ind w:leftChars="270" w:left="540"/>
      </w:pPr>
      <w:r>
        <w:rPr>
          <w:b/>
        </w:rPr>
        <w:t>[Proposed Change]</w:t>
      </w:r>
      <w:r>
        <w:t xml:space="preserve">: </w:t>
      </w:r>
    </w:p>
    <w:p w14:paraId="4AE6B339" w14:textId="77777777" w:rsidR="001F594D" w:rsidRDefault="001F594D" w:rsidP="00B82905">
      <w:pPr>
        <w:pStyle w:val="ae"/>
        <w:ind w:leftChars="270" w:left="540"/>
      </w:pPr>
      <w:r>
        <w:t>Original text:</w:t>
      </w:r>
    </w:p>
    <w:p w14:paraId="0F766D0C"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1F594D" w:rsidRDefault="001F594D" w:rsidP="00B82905">
      <w:pPr>
        <w:pStyle w:val="ae"/>
        <w:ind w:leftChars="270" w:left="540"/>
      </w:pPr>
      <w:r>
        <w:t>Proposed text:</w:t>
      </w:r>
    </w:p>
    <w:p w14:paraId="7E299F9B"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1F594D" w:rsidRDefault="001F594D" w:rsidP="00B82905">
      <w:pPr>
        <w:pStyle w:val="ae"/>
        <w:ind w:leftChars="270" w:left="540"/>
      </w:pPr>
    </w:p>
    <w:p w14:paraId="41584360" w14:textId="77777777" w:rsidR="001F594D" w:rsidRDefault="001F594D" w:rsidP="00B82905">
      <w:pPr>
        <w:pStyle w:val="ae"/>
        <w:ind w:leftChars="270" w:left="540"/>
      </w:pPr>
      <w:r>
        <w:rPr>
          <w:b/>
        </w:rPr>
        <w:t>[Comments]</w:t>
      </w:r>
      <w:r>
        <w:t xml:space="preserve">: </w:t>
      </w:r>
    </w:p>
    <w:p w14:paraId="721D8FBD" w14:textId="77777777" w:rsidR="001F594D" w:rsidRPr="00833A46" w:rsidRDefault="001F594D" w:rsidP="00B82905">
      <w:pPr>
        <w:pStyle w:val="ae"/>
        <w:ind w:leftChars="360" w:left="720"/>
      </w:pPr>
    </w:p>
  </w:comment>
  <w:comment w:id="975" w:author="CATT(Jayson)" w:date="2020-04-10T06:56:00Z" w:initials="C">
    <w:p w14:paraId="33AEB37E" w14:textId="172DECA1"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1F594D" w:rsidRDefault="001F594D">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1F594D" w:rsidRDefault="001F594D">
      <w:pPr>
        <w:pStyle w:val="ae"/>
        <w:ind w:leftChars="270" w:left="540"/>
        <w:rPr>
          <w:lang w:eastAsia="zh-CN"/>
        </w:rPr>
      </w:pPr>
      <w:r>
        <w:rPr>
          <w:b/>
        </w:rPr>
        <w:t>[Proposed Change]</w:t>
      </w:r>
      <w:r>
        <w:t>:</w:t>
      </w:r>
    </w:p>
    <w:p w14:paraId="527C84AF"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1F594D" w:rsidRDefault="001F594D" w:rsidP="00DA13E6">
      <w:pPr>
        <w:pStyle w:val="ae"/>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1F594D" w:rsidRDefault="001F594D">
      <w:pPr>
        <w:pStyle w:val="ae"/>
        <w:ind w:leftChars="270" w:left="540"/>
      </w:pPr>
      <w:r>
        <w:rPr>
          <w:b/>
        </w:rPr>
        <w:t>[Comments]</w:t>
      </w:r>
      <w:r>
        <w:t xml:space="preserve">: </w:t>
      </w:r>
    </w:p>
    <w:p w14:paraId="61263548" w14:textId="4DA35675" w:rsidR="001F594D" w:rsidRPr="002D6A57" w:rsidRDefault="001F594D">
      <w:pPr>
        <w:pStyle w:val="ae"/>
        <w:ind w:leftChars="360" w:left="720"/>
      </w:pPr>
    </w:p>
  </w:comment>
  <w:comment w:id="976" w:author="CATT(Jayson)" w:date="2020-04-10T07:23:00Z" w:initials="C">
    <w:p w14:paraId="7D9415D9" w14:textId="77777777" w:rsidR="001F594D" w:rsidRDefault="001F594D"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1F594D" w:rsidRDefault="001F594D"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1F594D" w:rsidRDefault="001F594D" w:rsidP="00B63406">
      <w:pPr>
        <w:pStyle w:val="ae"/>
        <w:rPr>
          <w:lang w:eastAsia="zh-CN"/>
        </w:rPr>
      </w:pPr>
      <w:r>
        <w:rPr>
          <w:b/>
        </w:rPr>
        <w:t>[Proposed Change]</w:t>
      </w:r>
      <w:r>
        <w:t xml:space="preserve">: </w:t>
      </w:r>
    </w:p>
    <w:p w14:paraId="6FDC2D9D" w14:textId="2991B499" w:rsidR="001F594D" w:rsidRDefault="001F594D" w:rsidP="00B63406">
      <w:pPr>
        <w:pStyle w:val="ae"/>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1F594D" w:rsidRDefault="001F594D">
      <w:pPr>
        <w:pStyle w:val="ae"/>
      </w:pPr>
      <w:r>
        <w:rPr>
          <w:b/>
        </w:rPr>
        <w:t>[Comments]</w:t>
      </w:r>
      <w:r>
        <w:t xml:space="preserve">: </w:t>
      </w:r>
    </w:p>
    <w:p w14:paraId="07A677EE" w14:textId="55E52845" w:rsidR="001F594D" w:rsidRPr="00B63406" w:rsidRDefault="001F594D">
      <w:pPr>
        <w:pStyle w:val="ae"/>
      </w:pPr>
    </w:p>
  </w:comment>
  <w:comment w:id="978" w:author="Ericsson (Pradeepa)" w:date="2020-03-30T07:17:00Z" w:initials="E">
    <w:p w14:paraId="4A1A4680" w14:textId="77777777" w:rsidR="001F594D" w:rsidRDefault="001F594D"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1F594D" w:rsidRDefault="001F594D" w:rsidP="00B82905">
      <w:pPr>
        <w:pStyle w:val="ae"/>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1F594D" w:rsidRDefault="001F594D" w:rsidP="00B82905">
      <w:pPr>
        <w:pStyle w:val="ae"/>
        <w:ind w:leftChars="270" w:left="540"/>
      </w:pPr>
      <w:r>
        <w:rPr>
          <w:b/>
        </w:rPr>
        <w:t>[Proposed Change]</w:t>
      </w:r>
      <w:r>
        <w:t xml:space="preserve">: </w:t>
      </w:r>
    </w:p>
    <w:p w14:paraId="45CB6EB6" w14:textId="77777777" w:rsidR="001F594D" w:rsidRDefault="001F594D" w:rsidP="00B82905">
      <w:pPr>
        <w:pStyle w:val="ae"/>
        <w:ind w:leftChars="270" w:left="540"/>
      </w:pPr>
      <w:r>
        <w:t>Original Text:</w:t>
      </w:r>
    </w:p>
    <w:p w14:paraId="2863137C" w14:textId="77777777" w:rsidR="001F594D" w:rsidRDefault="001F594D" w:rsidP="00B82905">
      <w:pPr>
        <w:pStyle w:val="ae"/>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1F594D" w:rsidRDefault="001F594D" w:rsidP="00B82905">
      <w:pPr>
        <w:pStyle w:val="ae"/>
        <w:ind w:leftChars="270" w:left="540"/>
      </w:pPr>
      <w:r>
        <w:t>Proposed text:</w:t>
      </w:r>
    </w:p>
    <w:p w14:paraId="268E04D9" w14:textId="77777777" w:rsidR="001F594D" w:rsidRDefault="001F594D" w:rsidP="00B82905">
      <w:pPr>
        <w:pStyle w:val="ae"/>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1F594D" w:rsidRDefault="001F594D" w:rsidP="00B82905">
      <w:pPr>
        <w:pStyle w:val="ae"/>
        <w:ind w:leftChars="270" w:left="540"/>
      </w:pPr>
      <w:r>
        <w:rPr>
          <w:b/>
        </w:rPr>
        <w:t>[Comments]</w:t>
      </w:r>
      <w:r>
        <w:t xml:space="preserve">: </w:t>
      </w:r>
    </w:p>
    <w:p w14:paraId="4D730B8A" w14:textId="77777777" w:rsidR="001F594D" w:rsidRPr="00194EE1" w:rsidRDefault="001F594D" w:rsidP="00B82905">
      <w:pPr>
        <w:pStyle w:val="ae"/>
        <w:ind w:leftChars="360" w:left="720"/>
      </w:pPr>
    </w:p>
  </w:comment>
  <w:comment w:id="985" w:author="Samsung (Sangbum Kim)" w:date="2020-04-10T14:04:00Z" w:initials="S">
    <w:p w14:paraId="3B3995C9" w14:textId="77777777" w:rsidR="001F594D" w:rsidRDefault="001F594D"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1F594D" w:rsidRDefault="001F594D" w:rsidP="00F466EC">
      <w:pPr>
        <w:pStyle w:val="ae"/>
      </w:pPr>
      <w:r>
        <w:rPr>
          <w:b/>
        </w:rPr>
        <w:t>[Description]</w:t>
      </w:r>
      <w:r>
        <w:t>: Upon</w:t>
      </w:r>
      <w:r w:rsidRPr="00834B1F">
        <w:t xml:space="preserve"> resume failure, UE sets the plm</w:t>
      </w:r>
      <w:r>
        <w:t>n-Identity to RPLMN because it is available</w:t>
      </w:r>
      <w:r w:rsidRPr="00834B1F">
        <w:t>.</w:t>
      </w:r>
    </w:p>
    <w:p w14:paraId="093859F1" w14:textId="77777777" w:rsidR="001F594D" w:rsidRDefault="001F594D" w:rsidP="00F466EC">
      <w:pPr>
        <w:pStyle w:val="ae"/>
      </w:pPr>
      <w:r>
        <w:rPr>
          <w:b/>
        </w:rPr>
        <w:t>[Proposed Change]</w:t>
      </w:r>
      <w:r>
        <w:t xml:space="preserve">: </w:t>
      </w:r>
    </w:p>
    <w:p w14:paraId="51DF2AAC" w14:textId="77777777" w:rsidR="001F594D" w:rsidRPr="004D3F00" w:rsidRDefault="001F594D"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1F594D" w:rsidRPr="00B70333" w:rsidRDefault="001F594D"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1F594D" w:rsidRPr="004D3F00" w:rsidRDefault="001F594D"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1F594D" w:rsidRDefault="001F594D" w:rsidP="00F466EC">
      <w:pPr>
        <w:pStyle w:val="ae"/>
      </w:pPr>
    </w:p>
    <w:p w14:paraId="32E2E6AF" w14:textId="77777777" w:rsidR="001F594D" w:rsidRDefault="001F594D">
      <w:pPr>
        <w:pStyle w:val="ae"/>
      </w:pPr>
      <w:r>
        <w:rPr>
          <w:b/>
        </w:rPr>
        <w:t>[Comments]</w:t>
      </w:r>
      <w:r>
        <w:t xml:space="preserve">: </w:t>
      </w:r>
    </w:p>
    <w:p w14:paraId="597B3BAC" w14:textId="3277A432" w:rsidR="001F594D" w:rsidRPr="00F466EC" w:rsidRDefault="001F594D">
      <w:pPr>
        <w:pStyle w:val="ae"/>
      </w:pPr>
    </w:p>
  </w:comment>
  <w:comment w:id="986" w:author="Ericsson (Pradeepa)" w:date="2020-03-30T11:24:00Z" w:initials="E">
    <w:p w14:paraId="5C99BE64" w14:textId="77777777" w:rsidR="001F594D" w:rsidRDefault="001F594D"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1F594D" w:rsidRDefault="001F594D" w:rsidP="00B82905">
      <w:pPr>
        <w:pStyle w:val="ae"/>
        <w:ind w:leftChars="270" w:left="540"/>
      </w:pPr>
      <w:r>
        <w:rPr>
          <w:b/>
        </w:rPr>
        <w:t>[Description]</w:t>
      </w:r>
      <w:r>
        <w:t>: TAC information is missing and needs to be added for easier identification of the failed cell of the CEF report.</w:t>
      </w:r>
    </w:p>
    <w:p w14:paraId="129639C1" w14:textId="77777777" w:rsidR="001F594D" w:rsidRDefault="001F594D" w:rsidP="00B82905">
      <w:pPr>
        <w:pStyle w:val="ae"/>
        <w:ind w:leftChars="270" w:left="540"/>
      </w:pPr>
      <w:r>
        <w:rPr>
          <w:b/>
        </w:rPr>
        <w:t>[Proposed Change]</w:t>
      </w:r>
      <w:r>
        <w:t xml:space="preserve">: </w:t>
      </w:r>
    </w:p>
    <w:p w14:paraId="2832685F" w14:textId="77777777" w:rsidR="001F594D" w:rsidRDefault="001F594D" w:rsidP="00B82905">
      <w:pPr>
        <w:pStyle w:val="ae"/>
        <w:ind w:leftChars="270" w:left="540"/>
      </w:pPr>
      <w:r>
        <w:t>Existing text:</w:t>
      </w:r>
    </w:p>
    <w:p w14:paraId="30DAD463"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1F594D" w:rsidRDefault="001F594D" w:rsidP="00B82905">
      <w:pPr>
        <w:pStyle w:val="ae"/>
        <w:ind w:leftChars="270" w:left="540"/>
      </w:pPr>
    </w:p>
    <w:p w14:paraId="24669015" w14:textId="77777777" w:rsidR="001F594D" w:rsidRDefault="001F594D" w:rsidP="00B82905">
      <w:pPr>
        <w:pStyle w:val="ae"/>
        <w:ind w:leftChars="270" w:left="540"/>
      </w:pPr>
      <w:r>
        <w:t>Proposed text:</w:t>
      </w:r>
    </w:p>
    <w:p w14:paraId="0DB23865"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1F594D" w:rsidRDefault="001F594D" w:rsidP="00B82905">
      <w:pPr>
        <w:pStyle w:val="B3"/>
        <w:ind w:leftChars="695" w:left="1674"/>
      </w:pPr>
      <w:r>
        <w:t>Existing text:</w:t>
      </w:r>
    </w:p>
    <w:p w14:paraId="315123C5" w14:textId="77777777" w:rsidR="001F594D" w:rsidRDefault="001F594D" w:rsidP="00B82905">
      <w:pPr>
        <w:pStyle w:val="PL"/>
        <w:ind w:leftChars="270" w:left="540"/>
      </w:pPr>
      <w:r>
        <w:t xml:space="preserve">MeasResultFailedCell-r16 ::=                        </w:t>
      </w:r>
      <w:r>
        <w:rPr>
          <w:color w:val="993366"/>
        </w:rPr>
        <w:t>SEQUENCE</w:t>
      </w:r>
      <w:r>
        <w:t xml:space="preserve"> {</w:t>
      </w:r>
    </w:p>
    <w:p w14:paraId="10D60A7F" w14:textId="77777777" w:rsidR="001F594D" w:rsidRPr="00FC3A69" w:rsidRDefault="001F594D"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1F594D" w:rsidRDefault="001F594D"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1F594D" w:rsidRDefault="001F594D" w:rsidP="00B82905">
      <w:pPr>
        <w:pStyle w:val="PL"/>
        <w:ind w:leftChars="270" w:left="540"/>
      </w:pPr>
      <w:r>
        <w:t xml:space="preserve">    measResult-r16                              </w:t>
      </w:r>
      <w:r>
        <w:rPr>
          <w:color w:val="993366"/>
        </w:rPr>
        <w:t>SEQUENCE</w:t>
      </w:r>
      <w:r>
        <w:t xml:space="preserve"> {</w:t>
      </w:r>
    </w:p>
    <w:p w14:paraId="372F1B8B" w14:textId="77777777" w:rsidR="001F594D" w:rsidRDefault="001F594D" w:rsidP="00B82905">
      <w:pPr>
        <w:pStyle w:val="PL"/>
        <w:ind w:leftChars="270" w:left="540"/>
      </w:pPr>
      <w:r>
        <w:t xml:space="preserve">        cellResults-r16                             </w:t>
      </w:r>
      <w:r>
        <w:rPr>
          <w:color w:val="993366"/>
        </w:rPr>
        <w:t>SEQUENCE</w:t>
      </w:r>
      <w:r>
        <w:t>{</w:t>
      </w:r>
    </w:p>
    <w:p w14:paraId="25406DAD" w14:textId="77777777" w:rsidR="001F594D" w:rsidRDefault="001F594D" w:rsidP="00B82905">
      <w:pPr>
        <w:pStyle w:val="PL"/>
        <w:ind w:leftChars="270" w:left="540"/>
      </w:pPr>
      <w:r>
        <w:t xml:space="preserve">            resultsSSB-Cell-r16                         MeasQuantityResults                                                 </w:t>
      </w:r>
      <w:r>
        <w:rPr>
          <w:color w:val="993366"/>
        </w:rPr>
        <w:t>OPTIONAL</w:t>
      </w:r>
    </w:p>
    <w:p w14:paraId="33BC58F2" w14:textId="77777777" w:rsidR="001F594D" w:rsidRDefault="001F594D" w:rsidP="00B82905">
      <w:pPr>
        <w:pStyle w:val="PL"/>
        <w:ind w:leftChars="270" w:left="540"/>
      </w:pPr>
      <w:r>
        <w:t xml:space="preserve">        },</w:t>
      </w:r>
    </w:p>
    <w:p w14:paraId="5BAD003F" w14:textId="77777777" w:rsidR="001F594D" w:rsidRDefault="001F594D" w:rsidP="00B82905">
      <w:pPr>
        <w:pStyle w:val="PL"/>
        <w:ind w:leftChars="270" w:left="540"/>
      </w:pPr>
      <w:r>
        <w:t xml:space="preserve">        rsIndexResults-r16                          </w:t>
      </w:r>
      <w:r>
        <w:rPr>
          <w:color w:val="993366"/>
        </w:rPr>
        <w:t>SEQUENCE</w:t>
      </w:r>
      <w:r>
        <w:t>{</w:t>
      </w:r>
    </w:p>
    <w:p w14:paraId="16EF63E8" w14:textId="77777777" w:rsidR="001F594D" w:rsidRDefault="001F594D" w:rsidP="00B82905">
      <w:pPr>
        <w:pStyle w:val="PL"/>
        <w:ind w:leftChars="270" w:left="540"/>
      </w:pPr>
      <w:r>
        <w:t xml:space="preserve">            resultsSSB-Indexes-r16                      ResultsPerSSB-IndexList                                             </w:t>
      </w:r>
      <w:r>
        <w:rPr>
          <w:color w:val="993366"/>
        </w:rPr>
        <w:t>OPTIONAL</w:t>
      </w:r>
    </w:p>
    <w:p w14:paraId="78D867C9" w14:textId="77777777" w:rsidR="001F594D" w:rsidRDefault="001F594D" w:rsidP="00B82905">
      <w:pPr>
        <w:pStyle w:val="PL"/>
        <w:ind w:leftChars="270" w:left="540"/>
      </w:pPr>
      <w:r>
        <w:t xml:space="preserve">        }                                                                                                               </w:t>
      </w:r>
      <w:r>
        <w:rPr>
          <w:color w:val="993366"/>
        </w:rPr>
        <w:t>OPTIONAL</w:t>
      </w:r>
    </w:p>
    <w:p w14:paraId="2112862E" w14:textId="77777777" w:rsidR="001F594D" w:rsidRDefault="001F594D" w:rsidP="00B82905">
      <w:pPr>
        <w:pStyle w:val="PL"/>
        <w:ind w:leftChars="270" w:left="540"/>
      </w:pPr>
      <w:r>
        <w:t xml:space="preserve">    }</w:t>
      </w:r>
    </w:p>
    <w:p w14:paraId="5EB24570" w14:textId="77777777" w:rsidR="001F594D" w:rsidRDefault="001F594D" w:rsidP="00B82905">
      <w:pPr>
        <w:pStyle w:val="PL"/>
        <w:ind w:leftChars="270" w:left="540"/>
      </w:pPr>
      <w:r>
        <w:t>}</w:t>
      </w:r>
    </w:p>
    <w:p w14:paraId="781EB266" w14:textId="77777777" w:rsidR="001F594D" w:rsidRDefault="001F594D" w:rsidP="00B82905">
      <w:pPr>
        <w:pStyle w:val="B3"/>
        <w:ind w:leftChars="695" w:left="1674"/>
      </w:pPr>
    </w:p>
    <w:p w14:paraId="4CAEF5A7" w14:textId="77777777" w:rsidR="001F594D" w:rsidRDefault="001F594D" w:rsidP="00B82905">
      <w:pPr>
        <w:pStyle w:val="B3"/>
        <w:ind w:leftChars="695" w:left="1674"/>
      </w:pPr>
      <w:r>
        <w:t xml:space="preserve">Proposed text: </w:t>
      </w:r>
    </w:p>
    <w:p w14:paraId="6F12F895" w14:textId="77777777" w:rsidR="001F594D" w:rsidRDefault="001F594D" w:rsidP="00B82905">
      <w:pPr>
        <w:pStyle w:val="PL"/>
        <w:ind w:leftChars="270" w:left="540"/>
      </w:pPr>
      <w:r>
        <w:t xml:space="preserve">MeasResultFailedCell-r16 ::=                        </w:t>
      </w:r>
      <w:r>
        <w:rPr>
          <w:color w:val="993366"/>
        </w:rPr>
        <w:t>SEQUENCE</w:t>
      </w:r>
      <w:r>
        <w:t xml:space="preserve"> {</w:t>
      </w:r>
    </w:p>
    <w:p w14:paraId="45D76211" w14:textId="77777777" w:rsidR="001F594D" w:rsidRDefault="001F594D"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1F594D" w:rsidRDefault="001F594D" w:rsidP="00B82905">
      <w:pPr>
        <w:pStyle w:val="PL"/>
        <w:ind w:leftChars="270" w:left="540"/>
      </w:pPr>
      <w:r>
        <w:t xml:space="preserve">    physCellId-r16                              PhysCellId                                                                  </w:t>
      </w:r>
      <w:r>
        <w:rPr>
          <w:color w:val="993366"/>
        </w:rPr>
        <w:t>OPTIONAL</w:t>
      </w:r>
      <w:r>
        <w:t>,</w:t>
      </w:r>
    </w:p>
    <w:p w14:paraId="2FB57155" w14:textId="77777777" w:rsidR="001F594D" w:rsidRDefault="001F594D" w:rsidP="00B82905">
      <w:pPr>
        <w:pStyle w:val="PL"/>
        <w:ind w:leftChars="270" w:left="540"/>
      </w:pPr>
      <w:r>
        <w:t xml:space="preserve">    measResult-r16                              </w:t>
      </w:r>
      <w:r>
        <w:rPr>
          <w:color w:val="993366"/>
        </w:rPr>
        <w:t>SEQUENCE</w:t>
      </w:r>
      <w:r>
        <w:t xml:space="preserve"> {</w:t>
      </w:r>
    </w:p>
    <w:p w14:paraId="5EC9A969" w14:textId="77777777" w:rsidR="001F594D" w:rsidRDefault="001F594D" w:rsidP="00B82905">
      <w:pPr>
        <w:pStyle w:val="PL"/>
        <w:ind w:leftChars="270" w:left="540"/>
      </w:pPr>
      <w:r>
        <w:t xml:space="preserve">        cellResults-r16                             </w:t>
      </w:r>
      <w:r>
        <w:rPr>
          <w:color w:val="993366"/>
        </w:rPr>
        <w:t>SEQUENCE</w:t>
      </w:r>
      <w:r>
        <w:t>{</w:t>
      </w:r>
    </w:p>
    <w:p w14:paraId="797511AF" w14:textId="77777777" w:rsidR="001F594D" w:rsidRDefault="001F594D" w:rsidP="00B82905">
      <w:pPr>
        <w:pStyle w:val="PL"/>
        <w:ind w:leftChars="270" w:left="540"/>
      </w:pPr>
      <w:r>
        <w:t xml:space="preserve">            resultsSSB-Cell-r16                         MeasQuantityResults                                                 </w:t>
      </w:r>
      <w:r>
        <w:rPr>
          <w:color w:val="993366"/>
        </w:rPr>
        <w:t>OPTIONAL</w:t>
      </w:r>
    </w:p>
    <w:p w14:paraId="1B346009" w14:textId="77777777" w:rsidR="001F594D" w:rsidRDefault="001F594D" w:rsidP="00B82905">
      <w:pPr>
        <w:pStyle w:val="PL"/>
        <w:ind w:leftChars="270" w:left="540"/>
      </w:pPr>
      <w:r>
        <w:t xml:space="preserve">        },</w:t>
      </w:r>
    </w:p>
    <w:p w14:paraId="4354FDAE" w14:textId="77777777" w:rsidR="001F594D" w:rsidRDefault="001F594D" w:rsidP="00B82905">
      <w:pPr>
        <w:pStyle w:val="PL"/>
        <w:ind w:leftChars="270" w:left="540"/>
      </w:pPr>
      <w:r>
        <w:t xml:space="preserve">        rsIndexResults-r16                          </w:t>
      </w:r>
      <w:r>
        <w:rPr>
          <w:color w:val="993366"/>
        </w:rPr>
        <w:t>SEQUENCE</w:t>
      </w:r>
      <w:r>
        <w:t>{</w:t>
      </w:r>
    </w:p>
    <w:p w14:paraId="2E94CFD5" w14:textId="77777777" w:rsidR="001F594D" w:rsidRDefault="001F594D" w:rsidP="00B82905">
      <w:pPr>
        <w:pStyle w:val="PL"/>
        <w:ind w:leftChars="270" w:left="540"/>
      </w:pPr>
      <w:r>
        <w:t xml:space="preserve">            resultsSSB-Indexes-r16                      ResultsPerSSB-IndexList                                             </w:t>
      </w:r>
      <w:r>
        <w:rPr>
          <w:color w:val="993366"/>
        </w:rPr>
        <w:t>OPTIONAL</w:t>
      </w:r>
    </w:p>
    <w:p w14:paraId="1DF5ED22" w14:textId="77777777" w:rsidR="001F594D" w:rsidRDefault="001F594D" w:rsidP="00B82905">
      <w:pPr>
        <w:pStyle w:val="PL"/>
        <w:ind w:leftChars="270" w:left="540"/>
      </w:pPr>
      <w:r>
        <w:t xml:space="preserve">        }                                                                                                               </w:t>
      </w:r>
      <w:r>
        <w:rPr>
          <w:color w:val="993366"/>
        </w:rPr>
        <w:t>OPTIONAL</w:t>
      </w:r>
    </w:p>
    <w:p w14:paraId="7E96E127" w14:textId="77777777" w:rsidR="001F594D" w:rsidRDefault="001F594D" w:rsidP="00B82905">
      <w:pPr>
        <w:pStyle w:val="PL"/>
        <w:ind w:leftChars="270" w:left="540"/>
      </w:pPr>
      <w:r>
        <w:t xml:space="preserve">    }</w:t>
      </w:r>
    </w:p>
    <w:p w14:paraId="7D489105" w14:textId="77777777" w:rsidR="001F594D" w:rsidRDefault="001F594D" w:rsidP="00B82905">
      <w:pPr>
        <w:pStyle w:val="B3"/>
        <w:ind w:leftChars="695" w:left="1674"/>
      </w:pPr>
      <w:r>
        <w:t>}</w:t>
      </w:r>
    </w:p>
    <w:p w14:paraId="63F076C2" w14:textId="77777777" w:rsidR="001F594D" w:rsidRPr="001007E3" w:rsidRDefault="001F594D" w:rsidP="00B82905">
      <w:pPr>
        <w:pStyle w:val="B3"/>
        <w:ind w:leftChars="695" w:left="1674"/>
      </w:pPr>
    </w:p>
    <w:p w14:paraId="1B08D9C1" w14:textId="77777777" w:rsidR="001F594D" w:rsidRDefault="001F594D" w:rsidP="00B82905">
      <w:pPr>
        <w:pStyle w:val="ae"/>
        <w:ind w:leftChars="270" w:left="540"/>
      </w:pPr>
      <w:r>
        <w:rPr>
          <w:b/>
        </w:rPr>
        <w:t>[Comments]</w:t>
      </w:r>
      <w:r>
        <w:t xml:space="preserve">: </w:t>
      </w:r>
    </w:p>
    <w:p w14:paraId="3D967C75" w14:textId="77777777" w:rsidR="001F594D" w:rsidRPr="00317C33" w:rsidRDefault="001F594D" w:rsidP="00B82905">
      <w:pPr>
        <w:pStyle w:val="ae"/>
        <w:ind w:leftChars="360" w:left="720"/>
      </w:pPr>
    </w:p>
  </w:comment>
  <w:comment w:id="987" w:author="Samsung (Sangbum Kim)" w:date="2020-04-10T15:16:00Z" w:initials="S">
    <w:p w14:paraId="466646EC" w14:textId="7075D2A0" w:rsidR="001F594D" w:rsidRDefault="001F594D"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1F594D" w:rsidRDefault="001F594D" w:rsidP="00EF74AC">
      <w:pPr>
        <w:pStyle w:val="ae"/>
      </w:pPr>
      <w:r>
        <w:rPr>
          <w:b/>
        </w:rPr>
        <w:t>[Description]</w:t>
      </w:r>
      <w:r>
        <w:t xml:space="preserve">: the following texts are repeated in 5.3.3.7, 5.3.13.5, 5.7.3.4, 5.7.3.5 and 5.7.3a.3. </w:t>
      </w:r>
    </w:p>
    <w:p w14:paraId="26C01F15" w14:textId="77777777" w:rsidR="001F594D" w:rsidRDefault="001F594D" w:rsidP="00EF74AC">
      <w:pPr>
        <w:pStyle w:val="ae"/>
      </w:pPr>
      <w:r>
        <w:t>2&gt; if available, set the locationInfo as follows:</w:t>
      </w:r>
    </w:p>
    <w:p w14:paraId="33753D00" w14:textId="77777777" w:rsidR="001F594D" w:rsidRDefault="001F594D" w:rsidP="00EF74AC">
      <w:pPr>
        <w:pStyle w:val="ae"/>
      </w:pPr>
      <w:r>
        <w:t>3&gt; if available, set the commonLocationInfo to include the detailed location information;</w:t>
      </w:r>
    </w:p>
    <w:p w14:paraId="33B1F0B5" w14:textId="77777777" w:rsidR="001F594D" w:rsidRDefault="001F594D" w:rsidP="00EF74AC">
      <w:pPr>
        <w:pStyle w:val="ae"/>
      </w:pPr>
      <w:r>
        <w:t>3&gt; if available, set the bt-LocationInfo to include the Bluetooth measurement results, in order of decreasing RSSI for Bluetooth beacons;</w:t>
      </w:r>
    </w:p>
    <w:p w14:paraId="4C6C2313" w14:textId="77777777" w:rsidR="001F594D" w:rsidRDefault="001F594D" w:rsidP="00EF74AC">
      <w:pPr>
        <w:pStyle w:val="ae"/>
      </w:pPr>
      <w:r>
        <w:t>3&gt; if available, set the wlan-LocationInfo to include the WLAN measurement results, in order of decreasing RSSI for WLAN APs.</w:t>
      </w:r>
    </w:p>
    <w:p w14:paraId="6B8A6924" w14:textId="77777777" w:rsidR="001F594D" w:rsidRDefault="001F594D" w:rsidP="00EF74AC">
      <w:pPr>
        <w:pStyle w:val="ae"/>
      </w:pPr>
      <w:r>
        <w:t>3&gt; if available, set the sensor-LocationInfo to include the sensor measurement results.</w:t>
      </w:r>
    </w:p>
    <w:p w14:paraId="37F070BB" w14:textId="77777777" w:rsidR="001F594D" w:rsidRDefault="001F594D" w:rsidP="00EF74AC">
      <w:pPr>
        <w:pStyle w:val="ae"/>
      </w:pPr>
    </w:p>
    <w:p w14:paraId="1E218A15" w14:textId="77777777" w:rsidR="001F594D" w:rsidRDefault="001F594D" w:rsidP="00EF74AC">
      <w:pPr>
        <w:pStyle w:val="ae"/>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1F594D" w:rsidRDefault="001F594D" w:rsidP="00EF74AC">
      <w:pPr>
        <w:pStyle w:val="ae"/>
      </w:pPr>
      <w:r>
        <w:t>if available, set the locationinfo as in 5.3.3.7</w:t>
      </w:r>
    </w:p>
    <w:p w14:paraId="701DA91B" w14:textId="2B262DA5" w:rsidR="001F594D" w:rsidRDefault="001F594D" w:rsidP="00EF74AC">
      <w:pPr>
        <w:pStyle w:val="ae"/>
      </w:pPr>
      <w:r>
        <w:rPr>
          <w:b/>
        </w:rPr>
        <w:t xml:space="preserve"> [Comments]</w:t>
      </w:r>
      <w:r>
        <w:t xml:space="preserve">: </w:t>
      </w:r>
    </w:p>
    <w:p w14:paraId="2FBAA5BB" w14:textId="4450F040" w:rsidR="001F594D" w:rsidRPr="00EF74AC" w:rsidRDefault="001F594D">
      <w:pPr>
        <w:pStyle w:val="ae"/>
      </w:pPr>
    </w:p>
  </w:comment>
  <w:comment w:id="988" w:author="CATT(Jayson)" w:date="2020-04-09T08:11:00Z" w:initials="C">
    <w:p w14:paraId="574D4B96" w14:textId="5636E97D"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1F594D" w:rsidRDefault="001F594D">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1F594D" w:rsidRDefault="001F594D">
      <w:pPr>
        <w:pStyle w:val="ae"/>
        <w:ind w:leftChars="270" w:left="540"/>
        <w:rPr>
          <w:lang w:eastAsia="zh-CN"/>
        </w:rPr>
      </w:pPr>
      <w:r>
        <w:rPr>
          <w:b/>
        </w:rPr>
        <w:t>[Proposed Change]</w:t>
      </w:r>
      <w:r>
        <w:t xml:space="preserve">: </w:t>
      </w:r>
    </w:p>
    <w:p w14:paraId="307A0E5A"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1F594D" w:rsidRDefault="001F594D" w:rsidP="00DA13E6">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1F594D" w:rsidRDefault="001F594D">
      <w:pPr>
        <w:pStyle w:val="ae"/>
        <w:ind w:leftChars="270" w:left="540"/>
      </w:pPr>
      <w:r>
        <w:rPr>
          <w:b/>
        </w:rPr>
        <w:t>[Comments]</w:t>
      </w:r>
      <w:r>
        <w:t xml:space="preserve">: </w:t>
      </w:r>
    </w:p>
    <w:p w14:paraId="2FDBB993" w14:textId="1BC316FF" w:rsidR="001F594D" w:rsidRPr="000E1830" w:rsidRDefault="001F594D">
      <w:pPr>
        <w:pStyle w:val="ae"/>
        <w:ind w:leftChars="360" w:left="720"/>
      </w:pPr>
    </w:p>
  </w:comment>
  <w:comment w:id="991" w:author="CATT(Jayson)" w:date="2020-04-10T07:24:00Z" w:initials="C">
    <w:p w14:paraId="3B7118F1" w14:textId="77777777" w:rsidR="001F594D" w:rsidRDefault="001F594D"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1F594D" w:rsidRDefault="001F594D"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1F594D" w:rsidRDefault="001F594D" w:rsidP="00B63406">
      <w:pPr>
        <w:pStyle w:val="ae"/>
        <w:rPr>
          <w:lang w:eastAsia="zh-CN"/>
        </w:rPr>
      </w:pPr>
      <w:r>
        <w:rPr>
          <w:b/>
        </w:rPr>
        <w:t>[Proposed Change]</w:t>
      </w:r>
      <w:r>
        <w:t xml:space="preserve">: </w:t>
      </w:r>
    </w:p>
    <w:p w14:paraId="583FDC90" w14:textId="684B6A4B" w:rsidR="001F594D" w:rsidRDefault="001F594D" w:rsidP="00B63406">
      <w:pPr>
        <w:pStyle w:val="ae"/>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1F594D" w:rsidRDefault="001F594D">
      <w:pPr>
        <w:pStyle w:val="ae"/>
      </w:pPr>
      <w:r>
        <w:rPr>
          <w:b/>
        </w:rPr>
        <w:t>[Comments]</w:t>
      </w:r>
      <w:r>
        <w:t xml:space="preserve">: </w:t>
      </w:r>
    </w:p>
    <w:p w14:paraId="55CA2606" w14:textId="2B01A798" w:rsidR="001F594D" w:rsidRPr="00B63406" w:rsidRDefault="001F594D">
      <w:pPr>
        <w:pStyle w:val="ae"/>
      </w:pPr>
    </w:p>
  </w:comment>
  <w:comment w:id="1045" w:author="Ericsson (Ajmal)" w:date="2020-04-13T11:49:00Z" w:initials="E">
    <w:p w14:paraId="09E27541" w14:textId="7B5C8245" w:rsidR="001F594D" w:rsidRDefault="001F594D">
      <w:pPr>
        <w:pStyle w:val="ae"/>
      </w:pPr>
      <w:r>
        <w:rPr>
          <w:rStyle w:val="ad"/>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1F594D" w:rsidRDefault="001F594D">
      <w:pPr>
        <w:pStyle w:val="ae"/>
      </w:pPr>
      <w:r>
        <w:rPr>
          <w:b/>
        </w:rPr>
        <w:t>[Description]</w:t>
      </w:r>
      <w:r>
        <w:t>: RAN2 agreed that the IAB-MT will not be under UAC.</w:t>
      </w:r>
    </w:p>
    <w:p w14:paraId="25D8E312" w14:textId="5BC75D5E" w:rsidR="001F594D" w:rsidRDefault="001F594D">
      <w:pPr>
        <w:pStyle w:val="ae"/>
      </w:pPr>
      <w:r>
        <w:rPr>
          <w:b/>
        </w:rPr>
        <w:t>[Proposed Change]</w:t>
      </w:r>
      <w:r>
        <w:t>: Add the following procedural text: “</w:t>
      </w:r>
      <w:r w:rsidRPr="00B56F59">
        <w:rPr>
          <w:b/>
          <w:bCs/>
          <w:highlight w:val="green"/>
        </w:rPr>
        <w:t>This procedure does not apply to IAB-nodes</w:t>
      </w:r>
      <w:r>
        <w:t>.”</w:t>
      </w:r>
    </w:p>
    <w:p w14:paraId="76AA5E6A" w14:textId="77777777" w:rsidR="001F594D" w:rsidRDefault="001F594D">
      <w:pPr>
        <w:pStyle w:val="ae"/>
      </w:pPr>
      <w:r>
        <w:rPr>
          <w:b/>
        </w:rPr>
        <w:t>[Comments]</w:t>
      </w:r>
      <w:r>
        <w:t xml:space="preserve">: </w:t>
      </w:r>
    </w:p>
    <w:p w14:paraId="4E6A9F6A" w14:textId="7260625C" w:rsidR="001F594D" w:rsidRPr="005A54E0" w:rsidRDefault="001F594D">
      <w:pPr>
        <w:pStyle w:val="ae"/>
      </w:pPr>
    </w:p>
  </w:comment>
  <w:comment w:id="1173" w:author="Ericsson (Tony)" w:date="2020-04-01T15:59:00Z" w:initials="E">
    <w:p w14:paraId="429C8B9D" w14:textId="77777777" w:rsidR="001F594D" w:rsidRDefault="001F594D"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1F594D" w:rsidRDefault="001F594D" w:rsidP="00B82905">
      <w:pPr>
        <w:pStyle w:val="ae"/>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1F594D" w:rsidRDefault="001F594D" w:rsidP="00B82905">
      <w:pPr>
        <w:pStyle w:val="ae"/>
        <w:ind w:leftChars="270" w:left="540"/>
      </w:pPr>
      <w:r>
        <w:rPr>
          <w:b/>
        </w:rPr>
        <w:t>[Proposed Change]</w:t>
      </w:r>
      <w:r>
        <w:t>: We propose to rephrase the following sentence and have it as a NOTE. Propose changes are as follow:</w:t>
      </w:r>
    </w:p>
    <w:p w14:paraId="6ABA8795" w14:textId="77777777" w:rsidR="001F594D" w:rsidRPr="000A3CA5" w:rsidRDefault="001F594D"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1F594D" w:rsidRDefault="001F594D" w:rsidP="00B82905">
      <w:pPr>
        <w:pStyle w:val="ae"/>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1F594D" w:rsidRDefault="001F594D" w:rsidP="00B82905">
      <w:pPr>
        <w:pStyle w:val="ae"/>
        <w:ind w:leftChars="270" w:left="540"/>
      </w:pPr>
      <w:r>
        <w:rPr>
          <w:b/>
        </w:rPr>
        <w:t>[Comments]</w:t>
      </w:r>
      <w:r>
        <w:t>: This proposal will be include in the Draft CR we will bring in issue E047</w:t>
      </w:r>
    </w:p>
    <w:p w14:paraId="1DD927AB" w14:textId="77777777" w:rsidR="001F594D" w:rsidRPr="000A3CA5" w:rsidRDefault="001F594D" w:rsidP="00B82905">
      <w:pPr>
        <w:pStyle w:val="ae"/>
        <w:ind w:leftChars="360" w:left="720"/>
      </w:pPr>
    </w:p>
  </w:comment>
  <w:comment w:id="1210" w:author="Ericsson (Tony)" w:date="2020-04-01T17:13:00Z" w:initials="E">
    <w:p w14:paraId="721966CE" w14:textId="77777777" w:rsidR="001F594D" w:rsidRDefault="001F594D"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1F594D" w:rsidRDefault="001F594D" w:rsidP="00B82905">
      <w:pPr>
        <w:pStyle w:val="ae"/>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1F594D" w:rsidRDefault="001F594D" w:rsidP="00B82905">
      <w:pPr>
        <w:pStyle w:val="ae"/>
        <w:ind w:leftChars="270" w:left="540"/>
      </w:pPr>
      <w:r>
        <w:rPr>
          <w:b/>
        </w:rPr>
        <w:t>[Proposed Change]</w:t>
      </w:r>
      <w:r>
        <w:t>: We are planning to bring a CR for addressing this issue.</w:t>
      </w:r>
    </w:p>
    <w:p w14:paraId="7B6B37C0" w14:textId="77777777" w:rsidR="001F594D" w:rsidRDefault="001F594D" w:rsidP="00B82905">
      <w:pPr>
        <w:pStyle w:val="ae"/>
        <w:ind w:leftChars="270" w:left="540"/>
      </w:pPr>
      <w:r>
        <w:rPr>
          <w:b/>
        </w:rPr>
        <w:t>[Comments]</w:t>
      </w:r>
      <w:r>
        <w:t xml:space="preserve">: </w:t>
      </w:r>
    </w:p>
    <w:p w14:paraId="5B46B869" w14:textId="77777777" w:rsidR="001F594D" w:rsidRPr="00AB77E2" w:rsidRDefault="001F594D" w:rsidP="00B82905">
      <w:pPr>
        <w:pStyle w:val="ae"/>
        <w:ind w:leftChars="360" w:left="720"/>
      </w:pPr>
    </w:p>
  </w:comment>
  <w:comment w:id="1241" w:author="Samsung (Milos)" w:date="2020-04-09T15:50:00Z" w:initials="S">
    <w:p w14:paraId="0343E8AF" w14:textId="18DB4948"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1F594D" w:rsidRDefault="001F594D">
      <w:pPr>
        <w:pStyle w:val="ae"/>
      </w:pPr>
      <w:r>
        <w:rPr>
          <w:b/>
        </w:rPr>
        <w:t>[Description]</w:t>
      </w:r>
      <w:r>
        <w:t>: T</w:t>
      </w:r>
      <w:r w:rsidRPr="00972418">
        <w:t>here is no corresponding section on</w:t>
      </w:r>
      <w:r>
        <w:t xml:space="preserve"> (or description of)</w:t>
      </w:r>
      <w:r w:rsidRPr="00972418">
        <w:t xml:space="preserve"> smtc3.</w:t>
      </w:r>
    </w:p>
    <w:p w14:paraId="5FD609BB" w14:textId="2D6D96FC" w:rsidR="001F594D" w:rsidRDefault="001F594D">
      <w:pPr>
        <w:pStyle w:val="ae"/>
      </w:pPr>
      <w:r>
        <w:rPr>
          <w:b/>
        </w:rPr>
        <w:t>[Proposed Change]</w:t>
      </w:r>
      <w:r>
        <w:t>: Add the relevant description.</w:t>
      </w:r>
    </w:p>
    <w:p w14:paraId="299525E9" w14:textId="77777777" w:rsidR="001F594D" w:rsidRDefault="001F594D">
      <w:pPr>
        <w:pStyle w:val="ae"/>
      </w:pPr>
      <w:r>
        <w:rPr>
          <w:b/>
        </w:rPr>
        <w:t>[Comments]</w:t>
      </w:r>
      <w:r>
        <w:t xml:space="preserve">: </w:t>
      </w:r>
    </w:p>
    <w:p w14:paraId="70DE6363" w14:textId="07BAEFFB" w:rsidR="001F594D" w:rsidRPr="00972418" w:rsidRDefault="001F594D">
      <w:pPr>
        <w:pStyle w:val="ae"/>
      </w:pPr>
    </w:p>
  </w:comment>
  <w:comment w:id="1264" w:author="CATT" w:date="2020-04-09T11:48:00Z" w:initials="C">
    <w:p w14:paraId="71818E72" w14:textId="7F33C8E5" w:rsidR="001F594D" w:rsidRDefault="001F594D"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1F594D" w:rsidRDefault="001F594D" w:rsidP="00DB126A">
      <w:pPr>
        <w:pStyle w:val="ae"/>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1F594D" w:rsidRDefault="001F594D" w:rsidP="00DB126A">
      <w:pPr>
        <w:pStyle w:val="ae"/>
        <w:ind w:leftChars="270" w:left="540"/>
        <w:rPr>
          <w:lang w:eastAsia="zh-CN"/>
        </w:rPr>
      </w:pPr>
      <w:r>
        <w:rPr>
          <w:b/>
        </w:rPr>
        <w:t>[Proposed Change]</w:t>
      </w:r>
      <w:r>
        <w:t xml:space="preserve">: </w:t>
      </w:r>
    </w:p>
    <w:p w14:paraId="68A0036F" w14:textId="77777777" w:rsidR="001F594D" w:rsidRDefault="001F594D" w:rsidP="00DB126A">
      <w:pPr>
        <w:pStyle w:val="ae"/>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1F594D" w:rsidRDefault="001F594D" w:rsidP="00DB126A">
      <w:pPr>
        <w:pStyle w:val="ae"/>
        <w:ind w:leftChars="270" w:left="540"/>
      </w:pPr>
      <w:r>
        <w:rPr>
          <w:b/>
        </w:rPr>
        <w:t>[Comments]</w:t>
      </w:r>
      <w:r>
        <w:t xml:space="preserve">: </w:t>
      </w:r>
    </w:p>
    <w:p w14:paraId="5D7A1C5B" w14:textId="77777777" w:rsidR="001F594D" w:rsidRPr="00D83D68" w:rsidRDefault="001F594D" w:rsidP="00DB126A">
      <w:pPr>
        <w:pStyle w:val="ae"/>
        <w:ind w:leftChars="360" w:left="720"/>
      </w:pPr>
    </w:p>
  </w:comment>
  <w:comment w:id="1267" w:author="ZTE" w:date="2020-04-12T00:51:00Z" w:initials="ZTE">
    <w:p w14:paraId="7A2FBF0C" w14:textId="77777777" w:rsidR="001F594D" w:rsidRDefault="001F594D" w:rsidP="00CA64A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1F594D" w:rsidRDefault="001F594D" w:rsidP="00CA64A4">
      <w:pPr>
        <w:pStyle w:val="ae"/>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1F594D" w:rsidRDefault="001F594D" w:rsidP="00CA64A4">
      <w:pPr>
        <w:pStyle w:val="ae"/>
      </w:pPr>
      <w:r>
        <w:rPr>
          <w:b/>
        </w:rPr>
        <w:t>[Proposed Change]</w:t>
      </w:r>
      <w:r>
        <w:t>:</w:t>
      </w:r>
    </w:p>
    <w:p w14:paraId="2B552068" w14:textId="77777777" w:rsidR="001F594D" w:rsidRDefault="001F594D"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1F594D" w:rsidRDefault="001F594D"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1F594D" w:rsidRDefault="001F594D"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1F594D" w:rsidRDefault="001F594D"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1F594D" w:rsidRDefault="001F594D">
      <w:pPr>
        <w:pStyle w:val="ae"/>
      </w:pPr>
      <w:r>
        <w:rPr>
          <w:b/>
        </w:rPr>
        <w:t>[Comments]</w:t>
      </w:r>
      <w:r>
        <w:t xml:space="preserve">: </w:t>
      </w:r>
    </w:p>
    <w:p w14:paraId="3DD4CEFD" w14:textId="5FE2C5EE" w:rsidR="001F594D" w:rsidRPr="00CA64A4" w:rsidRDefault="001F594D">
      <w:pPr>
        <w:pStyle w:val="ae"/>
      </w:pPr>
    </w:p>
  </w:comment>
  <w:comment w:id="1273" w:author="Ericsson (Pradeepa)" w:date="2020-04-06T10:45:00Z" w:initials="E">
    <w:p w14:paraId="652F90F6" w14:textId="66F41CF0" w:rsidR="001F594D" w:rsidRDefault="001F594D"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1F594D" w:rsidRDefault="001F594D" w:rsidP="0018332B">
      <w:pPr>
        <w:pStyle w:val="ae"/>
        <w:ind w:leftChars="270" w:left="540"/>
      </w:pPr>
      <w:r>
        <w:rPr>
          <w:b/>
        </w:rPr>
        <w:t>[Description]</w:t>
      </w:r>
      <w:r>
        <w:t xml:space="preserve">: </w:t>
      </w:r>
    </w:p>
    <w:p w14:paraId="5F1E3518" w14:textId="77777777" w:rsidR="001F594D" w:rsidRDefault="001F594D" w:rsidP="0018332B">
      <w:pPr>
        <w:pStyle w:val="ae"/>
        <w:ind w:leftChars="270" w:left="540"/>
      </w:pPr>
      <w:r>
        <w:t>The procedural text captures the following:</w:t>
      </w:r>
    </w:p>
    <w:p w14:paraId="24E7C1A5" w14:textId="77777777" w:rsidR="001F594D" w:rsidRDefault="001F594D" w:rsidP="0018332B">
      <w:pPr>
        <w:pStyle w:val="ae"/>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1F594D" w:rsidRDefault="001F594D" w:rsidP="0018332B">
      <w:pPr>
        <w:pStyle w:val="ae"/>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1F594D" w:rsidRDefault="001F594D" w:rsidP="0018332B">
      <w:pPr>
        <w:pStyle w:val="ae"/>
        <w:ind w:leftChars="270" w:left="540"/>
      </w:pPr>
      <w:r>
        <w:rPr>
          <w:b/>
        </w:rPr>
        <w:t>[Proposed Change]</w:t>
      </w:r>
      <w:r>
        <w:t xml:space="preserve">: </w:t>
      </w:r>
    </w:p>
    <w:p w14:paraId="31E35B84" w14:textId="77777777" w:rsidR="001F594D" w:rsidRDefault="001F594D" w:rsidP="0018332B">
      <w:pPr>
        <w:pStyle w:val="ae"/>
        <w:ind w:leftChars="270" w:left="540"/>
      </w:pPr>
      <w:r>
        <w:t>Existing text:</w:t>
      </w:r>
    </w:p>
    <w:p w14:paraId="7A3A98D0" w14:textId="77777777" w:rsidR="001F594D" w:rsidRPr="00325D1F" w:rsidRDefault="001F594D"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1F594D" w:rsidRDefault="001F594D" w:rsidP="0018332B">
      <w:pPr>
        <w:pStyle w:val="ae"/>
        <w:ind w:leftChars="270" w:left="540"/>
      </w:pPr>
      <w:r>
        <w:t>Proposed text:</w:t>
      </w:r>
    </w:p>
    <w:p w14:paraId="28DFDE66" w14:textId="77777777" w:rsidR="001F594D" w:rsidRPr="005238DE" w:rsidRDefault="001F594D"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1F594D" w:rsidRDefault="001F594D"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1F594D" w:rsidRDefault="001F594D"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1F594D" w:rsidRDefault="001F594D"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1F594D" w:rsidRDefault="001F594D"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1F594D" w:rsidRDefault="001F594D" w:rsidP="0018332B">
      <w:pPr>
        <w:pStyle w:val="ae"/>
        <w:ind w:leftChars="270" w:left="540"/>
      </w:pPr>
    </w:p>
    <w:p w14:paraId="5FBC7D18" w14:textId="77777777" w:rsidR="001F594D" w:rsidRDefault="001F594D" w:rsidP="0018332B">
      <w:pPr>
        <w:pStyle w:val="ae"/>
        <w:ind w:leftChars="270" w:left="540"/>
      </w:pPr>
      <w:r>
        <w:rPr>
          <w:b/>
        </w:rPr>
        <w:t>[Comments]</w:t>
      </w:r>
      <w:r>
        <w:t xml:space="preserve">: </w:t>
      </w:r>
    </w:p>
    <w:p w14:paraId="5D17F183" w14:textId="77777777" w:rsidR="001F594D" w:rsidRPr="00171CE3" w:rsidRDefault="001F594D" w:rsidP="0018332B">
      <w:pPr>
        <w:pStyle w:val="ae"/>
        <w:ind w:leftChars="360" w:left="720"/>
      </w:pPr>
    </w:p>
  </w:comment>
  <w:comment w:id="1356" w:author="OPPO (Qianxi)" w:date="2020-04-07T12:08:00Z" w:initials="OPPO (QL)">
    <w:p w14:paraId="70E71C38" w14:textId="5E6FB648" w:rsidR="001F594D" w:rsidRDefault="001F594D"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1F594D" w:rsidRDefault="001F594D" w:rsidP="001C0030">
      <w:pPr>
        <w:pStyle w:val="ae"/>
        <w:ind w:leftChars="180" w:left="360"/>
      </w:pPr>
      <w:r>
        <w:rPr>
          <w:b/>
        </w:rPr>
        <w:t>[Description]</w:t>
      </w:r>
      <w:r>
        <w:t>: apparently this should be c1-threshold instead of s1-threshold.</w:t>
      </w:r>
    </w:p>
    <w:p w14:paraId="45453A9C" w14:textId="77777777" w:rsidR="001F594D" w:rsidRDefault="001F594D" w:rsidP="001C0030">
      <w:pPr>
        <w:pStyle w:val="ae"/>
        <w:ind w:leftChars="180" w:left="360"/>
      </w:pPr>
      <w:r>
        <w:rPr>
          <w:b/>
        </w:rPr>
        <w:t>[Proposed Change]</w:t>
      </w:r>
      <w:r>
        <w:t>: Correct to c1-threshold.</w:t>
      </w:r>
    </w:p>
    <w:p w14:paraId="0BE6501C" w14:textId="77777777" w:rsidR="001F594D" w:rsidRDefault="001F594D" w:rsidP="001C0030">
      <w:pPr>
        <w:pStyle w:val="ae"/>
        <w:ind w:leftChars="180" w:left="360"/>
      </w:pPr>
      <w:r>
        <w:rPr>
          <w:b/>
        </w:rPr>
        <w:t>[Comments]</w:t>
      </w:r>
      <w:r>
        <w:t xml:space="preserve">: </w:t>
      </w:r>
    </w:p>
    <w:p w14:paraId="1D9C090E" w14:textId="77777777" w:rsidR="001F594D" w:rsidRPr="00CB5F31" w:rsidRDefault="001F594D" w:rsidP="001C0030">
      <w:pPr>
        <w:pStyle w:val="ae"/>
        <w:ind w:leftChars="270" w:left="540"/>
      </w:pPr>
    </w:p>
  </w:comment>
  <w:comment w:id="1361" w:author="OPPO (Qianxi)" w:date="2020-04-07T12:10:00Z" w:initials="OPPO (QL)">
    <w:p w14:paraId="19340B87" w14:textId="5836825E" w:rsidR="001F594D" w:rsidRDefault="001F594D"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1F594D" w:rsidRDefault="001F594D" w:rsidP="006D34E0">
      <w:pPr>
        <w:pStyle w:val="ae"/>
        <w:ind w:leftChars="180" w:left="360"/>
      </w:pPr>
      <w:r>
        <w:rPr>
          <w:b/>
        </w:rPr>
        <w:t>[Description]</w:t>
      </w:r>
      <w:r>
        <w:t>: apparently this should be c2-threshold instead of v2-threshold</w:t>
      </w:r>
    </w:p>
    <w:p w14:paraId="43D71F74" w14:textId="77777777" w:rsidR="001F594D" w:rsidRDefault="001F594D" w:rsidP="006D34E0">
      <w:pPr>
        <w:pStyle w:val="ae"/>
        <w:ind w:leftChars="180" w:left="360"/>
      </w:pPr>
      <w:r>
        <w:rPr>
          <w:b/>
        </w:rPr>
        <w:t>[Proposed Change]</w:t>
      </w:r>
      <w:r>
        <w:t>: correct to c2-threshold</w:t>
      </w:r>
    </w:p>
    <w:p w14:paraId="2EDE8CC5" w14:textId="77777777" w:rsidR="001F594D" w:rsidRDefault="001F594D" w:rsidP="006D34E0">
      <w:pPr>
        <w:pStyle w:val="ae"/>
        <w:ind w:leftChars="180" w:left="360"/>
      </w:pPr>
      <w:r>
        <w:rPr>
          <w:b/>
        </w:rPr>
        <w:t>[Comments]</w:t>
      </w:r>
      <w:r>
        <w:t xml:space="preserve">: </w:t>
      </w:r>
    </w:p>
    <w:p w14:paraId="2ACB1D10" w14:textId="77777777" w:rsidR="001F594D" w:rsidRPr="00CB5F31" w:rsidRDefault="001F594D" w:rsidP="006D34E0">
      <w:pPr>
        <w:pStyle w:val="ae"/>
        <w:ind w:leftChars="270" w:left="540"/>
      </w:pPr>
    </w:p>
  </w:comment>
  <w:comment w:id="1382" w:author="Intel" w:date="2020-04-10T10:14:00Z" w:initials="I">
    <w:p w14:paraId="241A9854" w14:textId="77777777" w:rsidR="001F594D" w:rsidRDefault="001F594D" w:rsidP="00EC6564">
      <w:pPr>
        <w:pStyle w:val="ae"/>
      </w:pPr>
      <w:r>
        <w:rPr>
          <w:rStyle w:val="ad"/>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1F594D" w:rsidRDefault="001F594D" w:rsidP="00EC6564">
      <w:pPr>
        <w:pStyle w:val="ae"/>
      </w:pPr>
      <w:r>
        <w:rPr>
          <w:b/>
        </w:rPr>
        <w:t>[Description]</w:t>
      </w:r>
      <w:r>
        <w:t xml:space="preserve">: </w:t>
      </w:r>
    </w:p>
    <w:p w14:paraId="18D2ED9E" w14:textId="77777777" w:rsidR="001F594D" w:rsidRDefault="001F594D" w:rsidP="00EC6564">
      <w:pPr>
        <w:pStyle w:val="ae"/>
      </w:pPr>
      <w:r>
        <w:t>This is not aligned with the ASN.1:</w:t>
      </w:r>
    </w:p>
    <w:p w14:paraId="6EF290A6" w14:textId="77777777" w:rsidR="001F594D" w:rsidRDefault="001F594D" w:rsidP="00EC6564">
      <w:pPr>
        <w:pStyle w:val="ae"/>
      </w:pPr>
    </w:p>
    <w:p w14:paraId="6AA430B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1F594D" w:rsidRDefault="001F594D" w:rsidP="00EC6564">
      <w:pPr>
        <w:pStyle w:val="ae"/>
      </w:pPr>
    </w:p>
    <w:p w14:paraId="427A652D" w14:textId="77777777" w:rsidR="001F594D" w:rsidRDefault="001F594D" w:rsidP="00EC6564">
      <w:pPr>
        <w:pStyle w:val="ae"/>
      </w:pPr>
      <w:r>
        <w:t>Where TAC is not optional.</w:t>
      </w:r>
    </w:p>
    <w:p w14:paraId="6C883A20" w14:textId="77777777" w:rsidR="001F594D" w:rsidRDefault="001F594D" w:rsidP="00EC6564">
      <w:pPr>
        <w:pStyle w:val="ae"/>
      </w:pPr>
    </w:p>
    <w:p w14:paraId="412AD91B" w14:textId="77777777" w:rsidR="001F594D" w:rsidRDefault="001F594D" w:rsidP="00EC6564">
      <w:pPr>
        <w:pStyle w:val="ae"/>
      </w:pPr>
      <w:r>
        <w:rPr>
          <w:b/>
        </w:rPr>
        <w:t>[Proposed Change]</w:t>
      </w:r>
      <w:r>
        <w:t>: We propose to change the procedural text as follow:</w:t>
      </w:r>
    </w:p>
    <w:p w14:paraId="23D7C7D6" w14:textId="77777777" w:rsidR="001F594D" w:rsidRDefault="001F594D" w:rsidP="00EC6564">
      <w:pPr>
        <w:pStyle w:val="ae"/>
        <w:ind w:left="851"/>
      </w:pPr>
    </w:p>
    <w:p w14:paraId="281A2D38" w14:textId="77777777" w:rsidR="001F594D" w:rsidRPr="00331BBB" w:rsidRDefault="001F594D"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ad"/>
          <w:rFonts w:eastAsia="宋体"/>
          <w:lang w:eastAsia="en-US"/>
        </w:rPr>
        <w:annotationRef/>
      </w:r>
    </w:p>
    <w:p w14:paraId="0F4573F8" w14:textId="77777777" w:rsidR="001F594D" w:rsidRDefault="001F594D" w:rsidP="00EC6564">
      <w:pPr>
        <w:pStyle w:val="B4"/>
        <w:ind w:left="0" w:firstLine="0"/>
      </w:pPr>
    </w:p>
    <w:p w14:paraId="28BA1FD6" w14:textId="767EB487" w:rsidR="001F594D" w:rsidRDefault="001F594D" w:rsidP="00EC6564">
      <w:pPr>
        <w:pStyle w:val="ae"/>
      </w:pPr>
      <w:r>
        <w:rPr>
          <w:b/>
        </w:rPr>
        <w:t>[Comments]</w:t>
      </w:r>
      <w:r>
        <w:t>:</w:t>
      </w:r>
    </w:p>
  </w:comment>
  <w:comment w:id="1445" w:author="Ericsson (Pradeepa)" w:date="2020-03-30T12:40:00Z" w:initials="E">
    <w:p w14:paraId="07D9993D" w14:textId="77777777" w:rsidR="001F594D" w:rsidRDefault="001F594D"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1F594D" w:rsidRDefault="001F594D" w:rsidP="00B82905">
      <w:pPr>
        <w:pStyle w:val="ae"/>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1F594D" w:rsidRDefault="001F594D" w:rsidP="00B82905">
      <w:pPr>
        <w:pStyle w:val="ae"/>
        <w:ind w:leftChars="180" w:left="360"/>
      </w:pPr>
      <w:r>
        <w:rPr>
          <w:b/>
        </w:rPr>
        <w:t>[Proposed Change]</w:t>
      </w:r>
      <w:r>
        <w:t xml:space="preserve">: </w:t>
      </w:r>
    </w:p>
    <w:p w14:paraId="5498A566" w14:textId="77777777" w:rsidR="001F594D" w:rsidRDefault="001F594D" w:rsidP="00B82905">
      <w:pPr>
        <w:pStyle w:val="ae"/>
        <w:ind w:leftChars="180" w:left="360"/>
      </w:pPr>
      <w:r>
        <w:t>Existing text:</w:t>
      </w:r>
    </w:p>
    <w:p w14:paraId="7F0E14CA" w14:textId="77777777" w:rsidR="001F594D" w:rsidRDefault="001F594D" w:rsidP="00B82905">
      <w:pPr>
        <w:ind w:leftChars="180" w:left="360"/>
      </w:pPr>
      <w:r>
        <w:t xml:space="preserve">Upon receiving the </w:t>
      </w:r>
      <w:r>
        <w:rPr>
          <w:i/>
          <w:iCs/>
        </w:rPr>
        <w:t>LoggedMeasurementConfiguration</w:t>
      </w:r>
      <w:r>
        <w:t xml:space="preserve"> message the UE shall:</w:t>
      </w:r>
    </w:p>
    <w:p w14:paraId="5A40884F"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1F594D" w:rsidRDefault="001F594D" w:rsidP="00B82905">
      <w:pPr>
        <w:pStyle w:val="B1"/>
        <w:ind w:leftChars="322" w:left="928"/>
        <w:rPr>
          <w:lang w:val="en-US"/>
        </w:rPr>
      </w:pPr>
      <w:r>
        <w:rPr>
          <w:lang w:val="en-US"/>
        </w:rPr>
        <w:t>1&gt;</w:t>
      </w:r>
      <w:r>
        <w:rPr>
          <w:lang w:val="en-US"/>
        </w:rPr>
        <w:tab/>
        <w:t>else:</w:t>
      </w:r>
    </w:p>
    <w:p w14:paraId="051D8DF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1F594D" w:rsidRPr="0054135D" w:rsidRDefault="001F594D" w:rsidP="00B82905">
      <w:pPr>
        <w:pStyle w:val="ae"/>
        <w:ind w:leftChars="180" w:left="360"/>
        <w:rPr>
          <w:lang w:val="en-US"/>
        </w:rPr>
      </w:pPr>
    </w:p>
    <w:p w14:paraId="568F4ABD" w14:textId="77777777" w:rsidR="001F594D" w:rsidRDefault="001F594D" w:rsidP="00B82905">
      <w:pPr>
        <w:pStyle w:val="ae"/>
        <w:ind w:leftChars="180" w:left="360"/>
      </w:pPr>
      <w:r>
        <w:t>Proposed text:</w:t>
      </w:r>
    </w:p>
    <w:p w14:paraId="5233250D" w14:textId="77777777" w:rsidR="001F594D" w:rsidRDefault="001F594D" w:rsidP="00B82905">
      <w:pPr>
        <w:ind w:leftChars="180" w:left="360"/>
      </w:pPr>
      <w:r>
        <w:t xml:space="preserve">Upon receiving the </w:t>
      </w:r>
      <w:r>
        <w:rPr>
          <w:i/>
          <w:iCs/>
        </w:rPr>
        <w:t>LoggedMeasurementConfiguration</w:t>
      </w:r>
      <w:r>
        <w:t xml:space="preserve"> message the UE shall:</w:t>
      </w:r>
    </w:p>
    <w:p w14:paraId="0F214F40"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1F594D" w:rsidRDefault="001F594D" w:rsidP="00B82905">
      <w:pPr>
        <w:pStyle w:val="B1"/>
        <w:ind w:leftChars="322" w:left="928"/>
        <w:rPr>
          <w:lang w:val="en-US"/>
        </w:rPr>
      </w:pPr>
      <w:r>
        <w:rPr>
          <w:lang w:val="en-US"/>
        </w:rPr>
        <w:t>1&gt;</w:t>
      </w:r>
      <w:r>
        <w:rPr>
          <w:lang w:val="en-US"/>
        </w:rPr>
        <w:tab/>
        <w:t>else:</w:t>
      </w:r>
    </w:p>
    <w:p w14:paraId="6E7D613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1F594D" w:rsidRDefault="001F594D"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1F594D" w:rsidRPr="0054135D" w:rsidRDefault="001F594D" w:rsidP="00B82905">
      <w:pPr>
        <w:pStyle w:val="ae"/>
        <w:ind w:leftChars="180" w:left="360"/>
        <w:rPr>
          <w:lang w:val="en-US"/>
        </w:rPr>
      </w:pPr>
    </w:p>
    <w:p w14:paraId="0702A70C" w14:textId="77777777" w:rsidR="001F594D" w:rsidRPr="0054135D" w:rsidRDefault="001F594D" w:rsidP="00B82905">
      <w:pPr>
        <w:pStyle w:val="ae"/>
        <w:ind w:leftChars="180" w:left="360"/>
        <w:rPr>
          <w:lang w:val="en-US"/>
        </w:rPr>
      </w:pPr>
    </w:p>
    <w:p w14:paraId="0BCF358E" w14:textId="77777777" w:rsidR="001F594D" w:rsidRDefault="001F594D" w:rsidP="00B82905">
      <w:pPr>
        <w:pStyle w:val="ae"/>
        <w:ind w:leftChars="180" w:left="360"/>
      </w:pPr>
      <w:r>
        <w:rPr>
          <w:b/>
        </w:rPr>
        <w:t>[Comments]</w:t>
      </w:r>
      <w:r>
        <w:t xml:space="preserve">: </w:t>
      </w:r>
    </w:p>
    <w:p w14:paraId="274632EC" w14:textId="77777777" w:rsidR="001F594D" w:rsidRPr="00F80D5F" w:rsidRDefault="001F594D" w:rsidP="00B82905">
      <w:pPr>
        <w:pStyle w:val="ae"/>
        <w:ind w:leftChars="270" w:left="540"/>
      </w:pPr>
    </w:p>
  </w:comment>
  <w:comment w:id="1446" w:author="Ericsson (Pradeepa)" w:date="2020-03-30T13:07:00Z" w:initials="E">
    <w:p w14:paraId="647E77FB" w14:textId="4BF06770" w:rsidR="001F594D" w:rsidRDefault="001F594D"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1F594D" w:rsidRDefault="001F594D" w:rsidP="00B558DA">
      <w:pPr>
        <w:pStyle w:val="ae"/>
        <w:ind w:leftChars="180" w:left="360"/>
      </w:pPr>
      <w:r>
        <w:rPr>
          <w:b/>
        </w:rPr>
        <w:t>[Description]</w:t>
      </w:r>
      <w:r>
        <w:t xml:space="preserve">: </w:t>
      </w:r>
    </w:p>
    <w:p w14:paraId="0A38CA94" w14:textId="77777777" w:rsidR="001F594D" w:rsidRDefault="001F594D" w:rsidP="00B558DA">
      <w:pPr>
        <w:pStyle w:val="ae"/>
        <w:ind w:leftChars="180" w:left="360"/>
      </w:pPr>
      <w:r>
        <w:t>reportType is something that needs to be stored in VarLogMeasConfig not in VarLogMeasReport.</w:t>
      </w:r>
    </w:p>
    <w:p w14:paraId="3FC035E8" w14:textId="77777777" w:rsidR="001F594D" w:rsidRDefault="001F594D" w:rsidP="00B558DA">
      <w:pPr>
        <w:pStyle w:val="ae"/>
        <w:ind w:leftChars="180" w:left="360"/>
      </w:pPr>
      <w:r>
        <w:rPr>
          <w:b/>
        </w:rPr>
        <w:t>[Proposed Change]</w:t>
      </w:r>
      <w:r>
        <w:t xml:space="preserve">: </w:t>
      </w:r>
    </w:p>
    <w:p w14:paraId="4BE0CA37" w14:textId="77777777" w:rsidR="001F594D" w:rsidRDefault="001F594D" w:rsidP="00B558DA">
      <w:pPr>
        <w:pStyle w:val="ae"/>
        <w:ind w:leftChars="180" w:left="360"/>
      </w:pPr>
      <w:r>
        <w:t>Exisitng text:</w:t>
      </w:r>
    </w:p>
    <w:p w14:paraId="09BA7E05"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1F594D" w:rsidRPr="004C66AA" w:rsidRDefault="001F594D" w:rsidP="00B558DA">
      <w:pPr>
        <w:pStyle w:val="ae"/>
        <w:ind w:leftChars="180" w:left="360"/>
        <w:rPr>
          <w:lang w:val="en-US"/>
        </w:rPr>
      </w:pPr>
    </w:p>
    <w:p w14:paraId="424366A2" w14:textId="77777777" w:rsidR="001F594D" w:rsidRDefault="001F594D" w:rsidP="00B558DA">
      <w:pPr>
        <w:pStyle w:val="ae"/>
        <w:ind w:leftChars="180" w:left="360"/>
      </w:pPr>
      <w:r>
        <w:t>Proposed text:</w:t>
      </w:r>
    </w:p>
    <w:p w14:paraId="2EC5380F"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1F594D" w:rsidRDefault="001F594D"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1F594D" w:rsidRDefault="001F594D" w:rsidP="00B558DA">
      <w:pPr>
        <w:pStyle w:val="B1"/>
        <w:ind w:leftChars="180" w:left="360" w:firstLine="0"/>
        <w:rPr>
          <w:lang w:val="en-US"/>
        </w:rPr>
      </w:pPr>
    </w:p>
    <w:p w14:paraId="30A79667" w14:textId="77777777" w:rsidR="001F594D" w:rsidRPr="004C66AA" w:rsidRDefault="001F594D" w:rsidP="00B558DA">
      <w:pPr>
        <w:pStyle w:val="ae"/>
        <w:ind w:leftChars="180" w:left="360"/>
        <w:rPr>
          <w:lang w:val="en-US"/>
        </w:rPr>
      </w:pPr>
    </w:p>
    <w:p w14:paraId="2841CD54" w14:textId="77777777" w:rsidR="001F594D" w:rsidRDefault="001F594D" w:rsidP="00B558DA">
      <w:pPr>
        <w:pStyle w:val="ae"/>
        <w:ind w:leftChars="180" w:left="360"/>
      </w:pPr>
      <w:r>
        <w:rPr>
          <w:b/>
        </w:rPr>
        <w:t>[Comments]</w:t>
      </w:r>
      <w:r>
        <w:t xml:space="preserve">: </w:t>
      </w:r>
    </w:p>
    <w:p w14:paraId="7F6ED62B" w14:textId="77777777" w:rsidR="001F594D" w:rsidRPr="00FB39DB" w:rsidRDefault="001F594D" w:rsidP="00B558DA">
      <w:pPr>
        <w:pStyle w:val="ae"/>
        <w:ind w:leftChars="270" w:left="540"/>
      </w:pPr>
    </w:p>
  </w:comment>
  <w:comment w:id="1482" w:author="Ericsson (Pradeepa)" w:date="2020-03-30T13:44:00Z" w:initials="E">
    <w:p w14:paraId="69E4388D" w14:textId="50A2BB5E" w:rsidR="001F594D" w:rsidRDefault="001F594D"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1F594D" w:rsidRDefault="001F594D" w:rsidP="00B558DA">
      <w:pPr>
        <w:pStyle w:val="ae"/>
        <w:ind w:leftChars="180" w:left="360"/>
      </w:pPr>
      <w:r>
        <w:rPr>
          <w:b/>
        </w:rPr>
        <w:t>[Description]</w:t>
      </w:r>
      <w:r>
        <w:t>:</w:t>
      </w:r>
    </w:p>
    <w:p w14:paraId="6F506606" w14:textId="77777777" w:rsidR="001F594D" w:rsidRDefault="001F594D" w:rsidP="00B558DA">
      <w:pPr>
        <w:pStyle w:val="ae"/>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1F594D" w:rsidRDefault="001F594D" w:rsidP="00B558DA">
      <w:pPr>
        <w:pStyle w:val="ae"/>
        <w:ind w:leftChars="180" w:left="360"/>
      </w:pPr>
      <w:r>
        <w:rPr>
          <w:b/>
        </w:rPr>
        <w:t>[Proposed Change]</w:t>
      </w:r>
      <w:r>
        <w:t xml:space="preserve">: </w:t>
      </w:r>
    </w:p>
    <w:p w14:paraId="56DD51D6" w14:textId="77777777" w:rsidR="001F594D" w:rsidRDefault="001F594D" w:rsidP="00B558DA">
      <w:pPr>
        <w:pStyle w:val="ae"/>
        <w:ind w:leftChars="180" w:left="360"/>
      </w:pPr>
      <w:r>
        <w:t>Existing text:</w:t>
      </w:r>
    </w:p>
    <w:p w14:paraId="03995D61" w14:textId="77777777" w:rsidR="001F594D" w:rsidRDefault="001F594D"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1F594D" w:rsidRDefault="001F594D" w:rsidP="00B558DA">
      <w:pPr>
        <w:pStyle w:val="ae"/>
        <w:ind w:leftChars="180" w:left="360"/>
      </w:pPr>
      <w:r>
        <w:t>Proposed text:</w:t>
      </w:r>
    </w:p>
    <w:p w14:paraId="716693DD" w14:textId="59C0F86E" w:rsidR="001F594D" w:rsidRDefault="001F594D"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1F594D" w:rsidRPr="00942D76" w:rsidRDefault="001F594D" w:rsidP="00B558DA">
      <w:pPr>
        <w:pStyle w:val="ae"/>
        <w:ind w:leftChars="180" w:left="360"/>
        <w:rPr>
          <w:lang w:val="en-US"/>
        </w:rPr>
      </w:pPr>
    </w:p>
    <w:p w14:paraId="407F6AF5" w14:textId="77777777" w:rsidR="001F594D" w:rsidRDefault="001F594D" w:rsidP="00B558DA">
      <w:pPr>
        <w:pStyle w:val="ae"/>
        <w:ind w:leftChars="180" w:left="360"/>
      </w:pPr>
      <w:r>
        <w:rPr>
          <w:b/>
        </w:rPr>
        <w:t>[Comments]</w:t>
      </w:r>
      <w:r>
        <w:t xml:space="preserve">: </w:t>
      </w:r>
    </w:p>
    <w:p w14:paraId="73371CF5" w14:textId="77777777" w:rsidR="001F594D" w:rsidRPr="00287741" w:rsidRDefault="001F594D" w:rsidP="00B558DA">
      <w:pPr>
        <w:pStyle w:val="ae"/>
        <w:ind w:leftChars="270" w:left="540"/>
      </w:pPr>
    </w:p>
  </w:comment>
  <w:comment w:id="1483" w:author="Ericsson (Pradeepa)" w:date="2020-03-30T13:53:00Z" w:initials="E">
    <w:p w14:paraId="18F33A24" w14:textId="6F5070CC" w:rsidR="001F594D" w:rsidRDefault="001F594D"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1F594D" w:rsidRDefault="001F594D" w:rsidP="00B558DA">
      <w:pPr>
        <w:pStyle w:val="ae"/>
        <w:ind w:leftChars="180" w:left="360"/>
      </w:pPr>
      <w:r>
        <w:rPr>
          <w:b/>
        </w:rPr>
        <w:t>[Description]</w:t>
      </w:r>
      <w:r>
        <w:t>: The procedural text is not clear as to what indicates outOfCoverage and this needs to be clarified.</w:t>
      </w:r>
    </w:p>
    <w:p w14:paraId="0E09C708" w14:textId="77777777" w:rsidR="001F594D" w:rsidRDefault="001F594D" w:rsidP="00B558DA">
      <w:pPr>
        <w:pStyle w:val="ae"/>
        <w:ind w:leftChars="180" w:left="360"/>
      </w:pPr>
      <w:r>
        <w:rPr>
          <w:b/>
        </w:rPr>
        <w:t>[Proposed Change]</w:t>
      </w:r>
      <w:r>
        <w:t xml:space="preserve">: </w:t>
      </w:r>
    </w:p>
    <w:p w14:paraId="28252851" w14:textId="77777777" w:rsidR="001F594D" w:rsidRDefault="001F594D" w:rsidP="00B558DA">
      <w:pPr>
        <w:pStyle w:val="ae"/>
        <w:ind w:leftChars="180" w:left="360"/>
      </w:pPr>
      <w:r>
        <w:t>Existing text:</w:t>
      </w:r>
    </w:p>
    <w:p w14:paraId="34887DEC"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1F594D" w:rsidRPr="009A25E1" w:rsidRDefault="001F594D" w:rsidP="00B558DA">
      <w:pPr>
        <w:pStyle w:val="ae"/>
        <w:ind w:leftChars="180" w:left="360"/>
        <w:rPr>
          <w:lang w:val="en-US"/>
        </w:rPr>
      </w:pPr>
    </w:p>
    <w:p w14:paraId="6A2FD9FA" w14:textId="77777777" w:rsidR="001F594D" w:rsidRDefault="001F594D" w:rsidP="00B558DA">
      <w:pPr>
        <w:pStyle w:val="ae"/>
        <w:ind w:leftChars="180" w:left="360"/>
      </w:pPr>
      <w:r>
        <w:t>Proposed text:</w:t>
      </w:r>
    </w:p>
    <w:p w14:paraId="48CA4222"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1F594D" w:rsidRPr="009A25E1" w:rsidRDefault="001F594D" w:rsidP="00B558DA">
      <w:pPr>
        <w:pStyle w:val="ae"/>
        <w:ind w:leftChars="180" w:left="360"/>
        <w:rPr>
          <w:lang w:val="en-US"/>
        </w:rPr>
      </w:pPr>
    </w:p>
    <w:p w14:paraId="50F61204" w14:textId="77777777" w:rsidR="001F594D" w:rsidRDefault="001F594D" w:rsidP="00B558DA">
      <w:pPr>
        <w:pStyle w:val="ae"/>
        <w:ind w:leftChars="180" w:left="360"/>
      </w:pPr>
      <w:r>
        <w:rPr>
          <w:b/>
        </w:rPr>
        <w:t>[Comments]</w:t>
      </w:r>
      <w:r>
        <w:t xml:space="preserve">: </w:t>
      </w:r>
    </w:p>
    <w:p w14:paraId="0B1E0CF5" w14:textId="77777777" w:rsidR="001F594D" w:rsidRPr="004E5F90" w:rsidRDefault="001F594D" w:rsidP="00B558DA">
      <w:pPr>
        <w:pStyle w:val="ae"/>
        <w:ind w:leftChars="270" w:left="540"/>
      </w:pPr>
    </w:p>
  </w:comment>
  <w:comment w:id="1484" w:author="Ericsson (Pradeepa)" w:date="2020-03-30T14:03:00Z" w:initials="E">
    <w:p w14:paraId="7287172D" w14:textId="77777777" w:rsidR="001F594D" w:rsidRDefault="001F594D"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1F594D" w:rsidRDefault="001F594D" w:rsidP="00B558DA">
      <w:pPr>
        <w:pStyle w:val="ae"/>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1F594D" w:rsidRDefault="001F594D" w:rsidP="00B558DA">
      <w:pPr>
        <w:pStyle w:val="ae"/>
        <w:ind w:leftChars="180" w:left="360"/>
      </w:pPr>
      <w:r>
        <w:rPr>
          <w:b/>
        </w:rPr>
        <w:t>[Proposed Change]</w:t>
      </w:r>
      <w:r>
        <w:t xml:space="preserve">: </w:t>
      </w:r>
    </w:p>
    <w:p w14:paraId="67942CBB" w14:textId="77777777" w:rsidR="001F594D" w:rsidRDefault="001F594D" w:rsidP="00B558DA">
      <w:pPr>
        <w:pStyle w:val="ae"/>
        <w:ind w:leftChars="180" w:left="360"/>
      </w:pPr>
      <w:r>
        <w:t>Existing text:</w:t>
      </w:r>
    </w:p>
    <w:p w14:paraId="3A84E72A" w14:textId="77777777" w:rsidR="001F594D" w:rsidRDefault="001F594D"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DengXian"/>
          <w:lang w:val="en-US"/>
        </w:rPr>
        <w:t xml:space="preserve"> only when the UE is in any cell selection state</w:t>
      </w:r>
      <w:r>
        <w:rPr>
          <w:rFonts w:eastAsia="宋体" w:hint="eastAsia"/>
          <w:lang w:val="en-US"/>
        </w:rPr>
        <w:t>;</w:t>
      </w:r>
    </w:p>
    <w:p w14:paraId="17A4F8F2" w14:textId="77777777" w:rsidR="001F594D" w:rsidRDefault="001F594D" w:rsidP="00B558DA">
      <w:pPr>
        <w:pStyle w:val="ae"/>
        <w:ind w:leftChars="180" w:left="360"/>
      </w:pPr>
      <w:r>
        <w:t>Proposed text:</w:t>
      </w:r>
    </w:p>
    <w:p w14:paraId="2EEF28B8" w14:textId="77777777" w:rsidR="001F594D" w:rsidRDefault="001F594D"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DengXian"/>
          <w:lang w:val="en-US"/>
        </w:rPr>
        <w:t xml:space="preserve"> only when the UE is in any cell selection state</w:t>
      </w:r>
      <w:r>
        <w:rPr>
          <w:rFonts w:eastAsia="宋体" w:hint="eastAsia"/>
          <w:lang w:val="en-US"/>
        </w:rPr>
        <w:t>;</w:t>
      </w:r>
    </w:p>
    <w:p w14:paraId="27F9D54A" w14:textId="77777777" w:rsidR="001F594D" w:rsidRDefault="001F594D"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1F594D" w:rsidRDefault="001F594D" w:rsidP="00B558DA">
      <w:pPr>
        <w:pStyle w:val="ae"/>
        <w:ind w:leftChars="180" w:left="360"/>
      </w:pPr>
      <w:r>
        <w:rPr>
          <w:b/>
        </w:rPr>
        <w:t xml:space="preserve"> [Comments]</w:t>
      </w:r>
      <w:r>
        <w:t xml:space="preserve">: </w:t>
      </w:r>
    </w:p>
    <w:p w14:paraId="3F0C8D17" w14:textId="77777777" w:rsidR="001F594D" w:rsidRPr="00041A8D" w:rsidRDefault="001F594D" w:rsidP="00B558DA">
      <w:pPr>
        <w:pStyle w:val="ae"/>
        <w:ind w:leftChars="270" w:left="540"/>
      </w:pPr>
    </w:p>
  </w:comment>
  <w:comment w:id="1485" w:author="Samsung (Sangbum Kim)" w:date="2020-04-10T14:05:00Z" w:initials="S">
    <w:p w14:paraId="78DE14A4" w14:textId="77777777" w:rsidR="001F594D" w:rsidRDefault="001F594D"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1F594D" w:rsidRDefault="001F594D" w:rsidP="00F466EC">
      <w:pPr>
        <w:pStyle w:val="ae"/>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1F594D" w:rsidRDefault="001F594D" w:rsidP="00F466EC">
      <w:pPr>
        <w:pStyle w:val="ae"/>
      </w:pPr>
      <w:r>
        <w:rPr>
          <w:b/>
        </w:rPr>
        <w:t>[Proposed Change]</w:t>
      </w:r>
      <w:r>
        <w:t>: update the following:</w:t>
      </w:r>
    </w:p>
    <w:p w14:paraId="372C4A96" w14:textId="77777777" w:rsidR="001F594D" w:rsidRPr="00F15BFB" w:rsidRDefault="001F594D"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1F594D" w:rsidRPr="00F15BFB" w:rsidRDefault="001F594D"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1F594D" w:rsidRDefault="001F594D" w:rsidP="00F466EC">
      <w:pPr>
        <w:pStyle w:val="ae"/>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1F594D" w:rsidRDefault="001F594D" w:rsidP="00F466EC">
      <w:pPr>
        <w:pStyle w:val="ae"/>
      </w:pPr>
      <w:r>
        <w:rPr>
          <w:b/>
        </w:rPr>
        <w:t xml:space="preserve"> [Comments]</w:t>
      </w:r>
      <w:r>
        <w:t xml:space="preserve">: </w:t>
      </w:r>
    </w:p>
    <w:p w14:paraId="4EB05B69" w14:textId="12F35626" w:rsidR="001F594D" w:rsidRPr="00F466EC" w:rsidRDefault="001F594D">
      <w:pPr>
        <w:pStyle w:val="ae"/>
      </w:pPr>
    </w:p>
  </w:comment>
  <w:comment w:id="1486" w:author="Ericsson (Pradeepa)" w:date="2020-03-30T14:16:00Z" w:initials="E">
    <w:p w14:paraId="7EDC0405" w14:textId="125EC093" w:rsidR="001F594D" w:rsidRDefault="001F594D"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1F594D" w:rsidRDefault="001F594D" w:rsidP="00B558DA">
      <w:pPr>
        <w:pStyle w:val="ae"/>
        <w:ind w:leftChars="180" w:left="360"/>
      </w:pPr>
      <w:r>
        <w:rPr>
          <w:b/>
        </w:rPr>
        <w:t>[Description]</w:t>
      </w:r>
      <w:r>
        <w:t xml:space="preserve">: The procedural text is unclear as to what is indicated as </w:t>
      </w:r>
      <w:r w:rsidRPr="00345B5D">
        <w:rPr>
          <w:i/>
          <w:iCs/>
        </w:rPr>
        <w:t>eventL1</w:t>
      </w:r>
    </w:p>
    <w:p w14:paraId="7C14DA08" w14:textId="77777777" w:rsidR="001F594D" w:rsidRDefault="001F594D" w:rsidP="00B558DA">
      <w:pPr>
        <w:pStyle w:val="ae"/>
        <w:ind w:leftChars="180" w:left="360"/>
      </w:pPr>
      <w:r>
        <w:rPr>
          <w:b/>
        </w:rPr>
        <w:t>[Proposed Change]</w:t>
      </w:r>
      <w:r>
        <w:t xml:space="preserve">: </w:t>
      </w:r>
    </w:p>
    <w:p w14:paraId="46FD5081" w14:textId="77777777" w:rsidR="001F594D" w:rsidRDefault="001F594D" w:rsidP="00B558DA">
      <w:pPr>
        <w:pStyle w:val="ae"/>
        <w:ind w:leftChars="180" w:left="360"/>
      </w:pPr>
      <w:r>
        <w:t>Existing text:</w:t>
      </w:r>
    </w:p>
    <w:p w14:paraId="7F063868"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1F594D" w:rsidRPr="00345B5D" w:rsidRDefault="001F594D" w:rsidP="00B558DA">
      <w:pPr>
        <w:pStyle w:val="ae"/>
        <w:ind w:leftChars="180" w:left="360"/>
        <w:rPr>
          <w:lang w:val="en-US"/>
        </w:rPr>
      </w:pPr>
    </w:p>
    <w:p w14:paraId="4B37ED89" w14:textId="77777777" w:rsidR="001F594D" w:rsidRDefault="001F594D" w:rsidP="00B558DA">
      <w:pPr>
        <w:pStyle w:val="ae"/>
        <w:ind w:leftChars="180" w:left="360"/>
      </w:pPr>
      <w:r>
        <w:t>Proposed text:</w:t>
      </w:r>
    </w:p>
    <w:p w14:paraId="17EE1470" w14:textId="36B82106" w:rsidR="001F594D" w:rsidRPr="00345B5D" w:rsidRDefault="001F594D" w:rsidP="00B558DA">
      <w:pPr>
        <w:pStyle w:val="ae"/>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1F594D" w:rsidRDefault="001F594D" w:rsidP="00B558DA">
      <w:pPr>
        <w:pStyle w:val="ae"/>
        <w:ind w:leftChars="180" w:left="360"/>
      </w:pPr>
      <w:r>
        <w:rPr>
          <w:b/>
        </w:rPr>
        <w:t>[Comments]</w:t>
      </w:r>
      <w:r>
        <w:t xml:space="preserve">: </w:t>
      </w:r>
    </w:p>
    <w:p w14:paraId="54580996" w14:textId="77777777" w:rsidR="001F594D" w:rsidRPr="00345B5D" w:rsidRDefault="001F594D" w:rsidP="00B558DA">
      <w:pPr>
        <w:pStyle w:val="ae"/>
        <w:ind w:leftChars="270" w:left="540"/>
        <w:rPr>
          <w:lang w:val="en-US"/>
        </w:rPr>
      </w:pPr>
    </w:p>
  </w:comment>
  <w:comment w:id="1487" w:author="Ericsson (Pradeepa)" w:date="2020-04-09T07:57:00Z" w:initials="E">
    <w:p w14:paraId="2C4CAA61" w14:textId="1879F031" w:rsidR="001F594D" w:rsidRDefault="001F594D"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1F594D" w:rsidRDefault="001F594D" w:rsidP="00B558DA">
      <w:pPr>
        <w:pStyle w:val="ae"/>
        <w:ind w:leftChars="180" w:left="360"/>
      </w:pPr>
      <w:r>
        <w:rPr>
          <w:b/>
        </w:rPr>
        <w:t>[Description]</w:t>
      </w:r>
      <w:r>
        <w:t>: Wrong fields are mentioned in the procedural text related to location information inclusion in logged MDT logging.</w:t>
      </w:r>
    </w:p>
    <w:p w14:paraId="3BC18970" w14:textId="77777777" w:rsidR="001F594D" w:rsidRDefault="001F594D" w:rsidP="00B558DA">
      <w:pPr>
        <w:pStyle w:val="ae"/>
        <w:ind w:leftChars="180" w:left="360"/>
      </w:pPr>
      <w:r>
        <w:rPr>
          <w:b/>
        </w:rPr>
        <w:t>[Proposed Change]</w:t>
      </w:r>
      <w:r>
        <w:t xml:space="preserve">: </w:t>
      </w:r>
    </w:p>
    <w:p w14:paraId="0AC26FEC" w14:textId="77777777" w:rsidR="001F594D" w:rsidRDefault="001F594D" w:rsidP="00B558DA">
      <w:pPr>
        <w:pStyle w:val="ae"/>
        <w:ind w:leftChars="180" w:left="360"/>
      </w:pPr>
      <w:r>
        <w:t>Existing text:</w:t>
      </w:r>
    </w:p>
    <w:p w14:paraId="604C693B"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1F594D" w:rsidRDefault="001F594D"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1F594D" w:rsidRDefault="001F594D" w:rsidP="00B558DA">
      <w:pPr>
        <w:pStyle w:val="ae"/>
        <w:ind w:leftChars="180" w:left="360"/>
      </w:pPr>
    </w:p>
    <w:p w14:paraId="63705E3D" w14:textId="77777777" w:rsidR="001F594D" w:rsidRDefault="001F594D" w:rsidP="00B558DA">
      <w:pPr>
        <w:pStyle w:val="ae"/>
        <w:ind w:leftChars="180" w:left="360"/>
      </w:pPr>
      <w:r>
        <w:t>Proposed text:</w:t>
      </w:r>
    </w:p>
    <w:p w14:paraId="68DC3681"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1F594D" w:rsidRPr="0054194E" w:rsidRDefault="001F594D"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1F594D" w:rsidRDefault="001F594D" w:rsidP="00B558DA">
      <w:pPr>
        <w:pStyle w:val="B4"/>
        <w:ind w:leftChars="747" w:left="1778"/>
      </w:pPr>
      <w:r>
        <w:t>4&gt;</w:t>
      </w:r>
      <w:r>
        <w:tab/>
        <w:t>include the locationTimestamp;</w:t>
      </w:r>
    </w:p>
    <w:p w14:paraId="393B51AF" w14:textId="77777777" w:rsidR="001F594D" w:rsidRDefault="001F594D" w:rsidP="00B558DA">
      <w:pPr>
        <w:pStyle w:val="B4"/>
        <w:ind w:leftChars="747" w:left="1778"/>
      </w:pPr>
      <w:r>
        <w:t>4&gt;</w:t>
      </w:r>
      <w:r>
        <w:tab/>
        <w:t xml:space="preserve">include the </w:t>
      </w:r>
      <w:r>
        <w:rPr>
          <w:i/>
          <w:iCs/>
        </w:rPr>
        <w:t>locationCoordinate</w:t>
      </w:r>
      <w:r>
        <w:t>, if available;</w:t>
      </w:r>
    </w:p>
    <w:p w14:paraId="33B97EEA" w14:textId="77777777" w:rsidR="001F594D" w:rsidRDefault="001F594D" w:rsidP="00B558DA">
      <w:pPr>
        <w:pStyle w:val="B4"/>
        <w:ind w:leftChars="747" w:left="1778"/>
      </w:pPr>
      <w:r>
        <w:t>4&gt;</w:t>
      </w:r>
      <w:r>
        <w:tab/>
        <w:t xml:space="preserve">include the </w:t>
      </w:r>
      <w:r>
        <w:rPr>
          <w:i/>
          <w:iCs/>
        </w:rPr>
        <w:t>velocityEstimate</w:t>
      </w:r>
      <w:r>
        <w:t>, if available;</w:t>
      </w:r>
    </w:p>
    <w:p w14:paraId="6E46B6C3" w14:textId="77777777" w:rsidR="001F594D" w:rsidRDefault="001F594D" w:rsidP="00B558DA">
      <w:pPr>
        <w:pStyle w:val="B4"/>
        <w:ind w:leftChars="747" w:left="1778"/>
      </w:pPr>
      <w:r>
        <w:t>4&gt;</w:t>
      </w:r>
      <w:r>
        <w:tab/>
        <w:t xml:space="preserve">include the </w:t>
      </w:r>
      <w:r>
        <w:rPr>
          <w:i/>
          <w:iCs/>
        </w:rPr>
        <w:t>locationError</w:t>
      </w:r>
      <w:r>
        <w:t>, if available;</w:t>
      </w:r>
    </w:p>
    <w:p w14:paraId="29DE5C4A" w14:textId="77777777" w:rsidR="001F594D" w:rsidRDefault="001F594D" w:rsidP="00B558DA">
      <w:pPr>
        <w:pStyle w:val="B4"/>
        <w:ind w:leftChars="747" w:left="1778"/>
      </w:pPr>
      <w:r>
        <w:t>4&gt;</w:t>
      </w:r>
      <w:r>
        <w:tab/>
        <w:t xml:space="preserve">include the </w:t>
      </w:r>
      <w:r>
        <w:rPr>
          <w:i/>
          <w:iCs/>
        </w:rPr>
        <w:t>locationSource</w:t>
      </w:r>
      <w:r>
        <w:t>, if available;</w:t>
      </w:r>
    </w:p>
    <w:p w14:paraId="528749B0" w14:textId="77777777" w:rsidR="001F594D" w:rsidRDefault="001F594D" w:rsidP="00B558DA">
      <w:pPr>
        <w:pStyle w:val="B4"/>
        <w:ind w:leftChars="747" w:left="1778"/>
      </w:pPr>
      <w:r>
        <w:t>4&gt;</w:t>
      </w:r>
      <w:r>
        <w:tab/>
        <w:t xml:space="preserve">if available, include the </w:t>
      </w:r>
      <w:r>
        <w:rPr>
          <w:i/>
          <w:iCs/>
        </w:rPr>
        <w:t>gnss-TOD-msec</w:t>
      </w:r>
      <w:r>
        <w:t>;</w:t>
      </w:r>
    </w:p>
    <w:p w14:paraId="2B22D7BB" w14:textId="77777777" w:rsidR="001F594D" w:rsidRPr="0054194E" w:rsidRDefault="001F594D" w:rsidP="00B558DA">
      <w:pPr>
        <w:pStyle w:val="ae"/>
        <w:ind w:leftChars="180" w:left="360"/>
        <w:rPr>
          <w:lang w:val="en-US"/>
        </w:rPr>
      </w:pPr>
    </w:p>
    <w:p w14:paraId="72BADEE6" w14:textId="77777777" w:rsidR="001F594D" w:rsidRDefault="001F594D" w:rsidP="00B558DA">
      <w:pPr>
        <w:pStyle w:val="ae"/>
        <w:ind w:leftChars="180" w:left="360"/>
        <w:rPr>
          <w:lang w:eastAsia="zh-CN"/>
        </w:rPr>
      </w:pPr>
      <w:r>
        <w:rPr>
          <w:b/>
        </w:rPr>
        <w:t>[Comments]</w:t>
      </w:r>
      <w:r>
        <w:t xml:space="preserve">: </w:t>
      </w:r>
    </w:p>
    <w:p w14:paraId="06CDC32C" w14:textId="77777777" w:rsidR="001F594D" w:rsidRDefault="001F594D" w:rsidP="00672351">
      <w:pPr>
        <w:pStyle w:val="ae"/>
        <w:ind w:leftChars="180" w:left="360"/>
        <w:rPr>
          <w:lang w:eastAsia="zh-CN"/>
        </w:rPr>
      </w:pPr>
      <w:r>
        <w:rPr>
          <w:rFonts w:hint="eastAsia"/>
          <w:lang w:eastAsia="zh-CN"/>
        </w:rPr>
        <w:t>CATT: We share the similar view with Ericsson, but improving the wording further</w:t>
      </w:r>
    </w:p>
    <w:p w14:paraId="1EC514E7" w14:textId="77777777" w:rsidR="001F594D" w:rsidRDefault="001F594D" w:rsidP="00672351">
      <w:pPr>
        <w:pStyle w:val="ae"/>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1F594D" w:rsidRPr="00F537EB" w:rsidRDefault="001F594D"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1F594D" w:rsidRDefault="001F594D" w:rsidP="00672351">
      <w:pPr>
        <w:pStyle w:val="ae"/>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1F594D" w:rsidRPr="00D87BD8" w:rsidRDefault="001F594D" w:rsidP="00672351">
      <w:pPr>
        <w:pStyle w:val="ae"/>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1F594D" w:rsidRDefault="001F594D" w:rsidP="00672351">
      <w:pPr>
        <w:pStyle w:val="ae"/>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1F594D" w:rsidRPr="00982660" w:rsidRDefault="001F594D" w:rsidP="00B558DA">
      <w:pPr>
        <w:pStyle w:val="ae"/>
        <w:ind w:leftChars="270" w:left="540"/>
      </w:pPr>
    </w:p>
  </w:comment>
  <w:comment w:id="1488" w:author="Ericsson (Pradeepa)" w:date="2020-03-30T14:34:00Z" w:initials="E">
    <w:p w14:paraId="424B74BE" w14:textId="77777777" w:rsidR="001F594D" w:rsidRDefault="001F594D"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1F594D" w:rsidRDefault="001F594D" w:rsidP="0018332B">
      <w:pPr>
        <w:pStyle w:val="ae"/>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1F594D" w:rsidRDefault="001F594D" w:rsidP="0018332B">
      <w:pPr>
        <w:pStyle w:val="ae"/>
        <w:ind w:leftChars="180" w:left="360"/>
      </w:pPr>
      <w:r>
        <w:rPr>
          <w:b/>
        </w:rPr>
        <w:t>[Proposed Change]</w:t>
      </w:r>
      <w:r>
        <w:t xml:space="preserve">: </w:t>
      </w:r>
    </w:p>
    <w:p w14:paraId="29700965" w14:textId="77777777" w:rsidR="001F594D" w:rsidRDefault="001F594D" w:rsidP="0018332B">
      <w:pPr>
        <w:pStyle w:val="ae"/>
        <w:ind w:leftChars="180" w:left="360"/>
      </w:pPr>
      <w:r>
        <w:t>Existing text:</w:t>
      </w:r>
    </w:p>
    <w:p w14:paraId="4A2535EB"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1F594D" w:rsidRDefault="001F594D" w:rsidP="0018332B">
      <w:pPr>
        <w:pStyle w:val="ae"/>
        <w:ind w:leftChars="180" w:left="360"/>
      </w:pPr>
      <w:r>
        <w:t>Proposed text:</w:t>
      </w:r>
    </w:p>
    <w:p w14:paraId="564C4B9A"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1F594D" w:rsidRDefault="001F594D" w:rsidP="0018332B">
      <w:pPr>
        <w:pStyle w:val="ae"/>
        <w:ind w:leftChars="180" w:left="360"/>
      </w:pPr>
      <w:r>
        <w:rPr>
          <w:b/>
        </w:rPr>
        <w:t>[Comments]</w:t>
      </w:r>
      <w:r>
        <w:t xml:space="preserve">: </w:t>
      </w:r>
    </w:p>
    <w:p w14:paraId="57BA2089" w14:textId="77777777" w:rsidR="001F594D" w:rsidRPr="00235818" w:rsidRDefault="001F594D" w:rsidP="0018332B">
      <w:pPr>
        <w:pStyle w:val="ae"/>
        <w:ind w:leftChars="270" w:left="540"/>
      </w:pPr>
    </w:p>
  </w:comment>
  <w:comment w:id="1489" w:author="Ericsson (Pradeepa)" w:date="2020-03-30T14:51:00Z" w:initials="E">
    <w:p w14:paraId="58E98C02" w14:textId="68725D95" w:rsidR="001F594D" w:rsidRDefault="001F594D"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1F594D" w:rsidRDefault="001F594D" w:rsidP="009F4EE3">
      <w:pPr>
        <w:pStyle w:val="ae"/>
        <w:ind w:leftChars="180" w:left="360"/>
      </w:pPr>
      <w:r>
        <w:rPr>
          <w:b/>
        </w:rPr>
        <w:t>[Description]</w:t>
      </w:r>
      <w:r>
        <w:t>: Extended RSRQ is not supported in NR and the procedural text associated to it should be removed.</w:t>
      </w:r>
    </w:p>
    <w:p w14:paraId="130BBD8E" w14:textId="77777777" w:rsidR="001F594D" w:rsidRDefault="001F594D" w:rsidP="009F4EE3">
      <w:pPr>
        <w:pStyle w:val="ae"/>
        <w:ind w:leftChars="180" w:left="360"/>
      </w:pPr>
      <w:r>
        <w:rPr>
          <w:b/>
        </w:rPr>
        <w:t>[Proposed Change]</w:t>
      </w:r>
      <w:r>
        <w:t xml:space="preserve">: </w:t>
      </w:r>
    </w:p>
    <w:p w14:paraId="4473BE49" w14:textId="77777777" w:rsidR="001F594D" w:rsidRDefault="001F594D" w:rsidP="009F4EE3">
      <w:pPr>
        <w:pStyle w:val="ae"/>
        <w:ind w:leftChars="180" w:left="360"/>
      </w:pPr>
      <w:r>
        <w:t>Existing text:</w:t>
      </w:r>
    </w:p>
    <w:p w14:paraId="2757DE39" w14:textId="77777777" w:rsidR="001F594D" w:rsidRDefault="001F594D"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1F594D" w:rsidRDefault="001F594D" w:rsidP="009F4EE3">
      <w:pPr>
        <w:pStyle w:val="ae"/>
        <w:ind w:leftChars="180" w:left="360"/>
      </w:pPr>
      <w:r>
        <w:t>Proposed text:</w:t>
      </w:r>
    </w:p>
    <w:p w14:paraId="002196E3" w14:textId="77777777" w:rsidR="001F594D" w:rsidRPr="007F165C" w:rsidRDefault="001F594D"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1F594D" w:rsidRDefault="001F594D" w:rsidP="009F4EE3">
      <w:pPr>
        <w:pStyle w:val="ae"/>
        <w:ind w:leftChars="180" w:left="360"/>
      </w:pPr>
      <w:r>
        <w:rPr>
          <w:b/>
        </w:rPr>
        <w:t>[Comments]</w:t>
      </w:r>
      <w:r>
        <w:t xml:space="preserve">: </w:t>
      </w:r>
    </w:p>
    <w:p w14:paraId="379BD0D1" w14:textId="77777777" w:rsidR="001F594D" w:rsidRPr="00187D40" w:rsidRDefault="001F594D" w:rsidP="009F4EE3">
      <w:pPr>
        <w:pStyle w:val="ae"/>
        <w:ind w:leftChars="270" w:left="540"/>
      </w:pPr>
    </w:p>
  </w:comment>
  <w:comment w:id="1561" w:author="Z(GY)" w:date="2020-04-13T15:56:00Z" w:initials="Z">
    <w:p w14:paraId="0276297E" w14:textId="77777777" w:rsidR="001F594D" w:rsidRDefault="001F594D" w:rsidP="008930AA">
      <w:pPr>
        <w:pStyle w:val="ae"/>
      </w:pPr>
      <w:r>
        <w:rPr>
          <w:rStyle w:val="ad"/>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1F594D" w:rsidRDefault="001F594D" w:rsidP="008930AA">
      <w:pPr>
        <w:pStyle w:val="ae"/>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1F594D" w:rsidRDefault="001F594D" w:rsidP="008930AA">
      <w:pPr>
        <w:pStyle w:val="ae"/>
      </w:pPr>
      <w:r>
        <w:rPr>
          <w:b/>
        </w:rPr>
        <w:t>[Proposed Change]</w:t>
      </w:r>
      <w:r>
        <w:t>: Change the UE action as follows:</w:t>
      </w:r>
    </w:p>
    <w:p w14:paraId="17487D33" w14:textId="77777777" w:rsidR="001F594D" w:rsidRPr="00C86139" w:rsidRDefault="001F594D"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1F594D" w:rsidRPr="00C86139" w:rsidRDefault="001F594D"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1F594D" w:rsidRPr="00C86139" w:rsidRDefault="001F594D"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1F594D" w:rsidRDefault="001F594D"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1F594D" w:rsidRDefault="001F594D" w:rsidP="008930AA">
      <w:pPr>
        <w:pStyle w:val="ae"/>
      </w:pPr>
      <w:r>
        <w:rPr>
          <w:b/>
        </w:rPr>
        <w:t>[Comments]</w:t>
      </w:r>
      <w:r>
        <w:t xml:space="preserve">: </w:t>
      </w:r>
    </w:p>
    <w:p w14:paraId="6B587D58" w14:textId="77777777" w:rsidR="001F594D" w:rsidRPr="00521D6A" w:rsidRDefault="001F594D" w:rsidP="008930AA">
      <w:pPr>
        <w:pStyle w:val="ae"/>
      </w:pPr>
    </w:p>
  </w:comment>
  <w:comment w:id="1668" w:author="CATT(Jayson)" w:date="2020-04-10T06:56:00Z" w:initials="C">
    <w:p w14:paraId="28D957D4" w14:textId="1F6F3DD2"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1F594D" w:rsidRDefault="001F594D">
      <w:pPr>
        <w:pStyle w:val="ae"/>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1F594D" w:rsidRDefault="001F594D">
      <w:pPr>
        <w:pStyle w:val="ae"/>
        <w:ind w:leftChars="180" w:left="360"/>
        <w:rPr>
          <w:lang w:eastAsia="zh-CN"/>
        </w:rPr>
      </w:pPr>
      <w:r>
        <w:rPr>
          <w:b/>
        </w:rPr>
        <w:t>[Proposed Change]</w:t>
      </w:r>
      <w:r>
        <w:t xml:space="preserve">: </w:t>
      </w:r>
    </w:p>
    <w:p w14:paraId="2FE28FEF" w14:textId="7F16F887" w:rsidR="001F594D" w:rsidRPr="00D663AF" w:rsidRDefault="001F594D"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1F594D" w:rsidRPr="00D663AF" w:rsidRDefault="001F594D"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1F594D" w:rsidRDefault="001F594D" w:rsidP="000E1830">
      <w:pPr>
        <w:pStyle w:val="ae"/>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1F594D" w:rsidRDefault="001F594D">
      <w:pPr>
        <w:pStyle w:val="ae"/>
        <w:ind w:leftChars="180" w:left="360"/>
      </w:pPr>
      <w:r>
        <w:rPr>
          <w:b/>
        </w:rPr>
        <w:t>[Comments]</w:t>
      </w:r>
      <w:r>
        <w:t xml:space="preserve">: </w:t>
      </w:r>
    </w:p>
    <w:p w14:paraId="71F3C478" w14:textId="2781944F" w:rsidR="001F594D" w:rsidRPr="000E1830" w:rsidRDefault="001F594D">
      <w:pPr>
        <w:pStyle w:val="ae"/>
        <w:ind w:leftChars="270" w:left="540"/>
      </w:pPr>
    </w:p>
  </w:comment>
  <w:comment w:id="1674" w:author="Intel" w:date="2020-04-10T10:16:00Z" w:initials="I">
    <w:p w14:paraId="15A33224" w14:textId="581DA2AB" w:rsidR="001F594D" w:rsidRDefault="001F594D" w:rsidP="00363BB7">
      <w:pPr>
        <w:pStyle w:val="ae"/>
      </w:pPr>
      <w:r>
        <w:rPr>
          <w:rStyle w:val="ad"/>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1F594D" w:rsidRDefault="001F594D" w:rsidP="00363BB7">
      <w:pPr>
        <w:pStyle w:val="ae"/>
      </w:pPr>
      <w:r>
        <w:rPr>
          <w:b/>
        </w:rPr>
        <w:t>[Description]</w:t>
      </w:r>
      <w:r>
        <w:t xml:space="preserve">: </w:t>
      </w:r>
    </w:p>
    <w:p w14:paraId="68D241ED" w14:textId="77777777" w:rsidR="001F594D" w:rsidRDefault="001F594D" w:rsidP="00363BB7">
      <w:pPr>
        <w:pStyle w:val="ae"/>
      </w:pPr>
      <w:r>
        <w:t>Need to add the following for NRNR-u DC case as LBT may occur on SCG :</w:t>
      </w:r>
    </w:p>
    <w:p w14:paraId="653811B7" w14:textId="77777777" w:rsidR="001F594D" w:rsidRDefault="001F594D" w:rsidP="00363BB7">
      <w:pPr>
        <w:pStyle w:val="ae"/>
      </w:pPr>
    </w:p>
    <w:p w14:paraId="330C738C"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1F594D" w:rsidRPr="00F537EB" w:rsidRDefault="001F594D"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1F594D" w:rsidRDefault="001F594D" w:rsidP="00363BB7">
      <w:pPr>
        <w:pStyle w:val="ae"/>
      </w:pPr>
    </w:p>
    <w:p w14:paraId="7DFE7CCE" w14:textId="77777777" w:rsidR="001F594D" w:rsidRDefault="001F594D" w:rsidP="00363BB7">
      <w:pPr>
        <w:pStyle w:val="ae"/>
      </w:pPr>
    </w:p>
    <w:p w14:paraId="2706F8C1" w14:textId="77777777" w:rsidR="001F594D" w:rsidRDefault="001F594D" w:rsidP="00363BB7">
      <w:pPr>
        <w:pStyle w:val="ae"/>
      </w:pPr>
      <w:r>
        <w:rPr>
          <w:b/>
        </w:rPr>
        <w:t>[Proposed Change]</w:t>
      </w:r>
      <w:r>
        <w:t>: Propose to add:</w:t>
      </w:r>
    </w:p>
    <w:p w14:paraId="5181B8CA" w14:textId="77777777" w:rsidR="001F594D" w:rsidRDefault="001F594D" w:rsidP="00363BB7">
      <w:pPr>
        <w:pStyle w:val="ae"/>
      </w:pPr>
    </w:p>
    <w:p w14:paraId="789AEB74"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1F594D" w:rsidRDefault="001F594D"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1F594D" w:rsidRDefault="001F594D" w:rsidP="00363BB7">
      <w:pPr>
        <w:pStyle w:val="B4"/>
        <w:ind w:left="0" w:firstLine="0"/>
      </w:pPr>
    </w:p>
    <w:p w14:paraId="205A722D" w14:textId="2C8947C0" w:rsidR="001F594D" w:rsidRDefault="001F594D" w:rsidP="00363BB7">
      <w:pPr>
        <w:pStyle w:val="ae"/>
      </w:pPr>
      <w:r>
        <w:rPr>
          <w:b/>
        </w:rPr>
        <w:t>[Comments]</w:t>
      </w:r>
      <w:r>
        <w:t>:</w:t>
      </w:r>
    </w:p>
  </w:comment>
  <w:comment w:id="1675" w:author="CATT(Jayson)" w:date="2020-04-09T08:11:00Z" w:initials="C">
    <w:p w14:paraId="7B106509" w14:textId="3950A998"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1F594D" w:rsidRDefault="001F594D">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1F594D" w:rsidRDefault="001F594D">
      <w:pPr>
        <w:pStyle w:val="ae"/>
        <w:ind w:leftChars="180" w:left="360"/>
        <w:rPr>
          <w:lang w:eastAsia="zh-CN"/>
        </w:rPr>
      </w:pPr>
      <w:r>
        <w:rPr>
          <w:b/>
        </w:rPr>
        <w:t>[Proposed Change]</w:t>
      </w:r>
      <w:r>
        <w:t xml:space="preserve">: </w:t>
      </w:r>
    </w:p>
    <w:p w14:paraId="7EC68795" w14:textId="58191ECA" w:rsidR="001F594D" w:rsidRDefault="001F594D"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1F594D" w:rsidRPr="004C69D9" w:rsidRDefault="001F594D"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1F594D" w:rsidRDefault="001F594D" w:rsidP="00D663AF">
      <w:pPr>
        <w:pStyle w:val="ae"/>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1F594D" w:rsidRDefault="001F594D">
      <w:pPr>
        <w:pStyle w:val="ae"/>
        <w:ind w:leftChars="180" w:left="360"/>
      </w:pPr>
      <w:r>
        <w:rPr>
          <w:b/>
        </w:rPr>
        <w:t>[Comments]</w:t>
      </w:r>
      <w:r>
        <w:t xml:space="preserve">: </w:t>
      </w:r>
    </w:p>
    <w:p w14:paraId="67F5B0E5" w14:textId="6E48F2F2" w:rsidR="001F594D" w:rsidRPr="00D663AF" w:rsidRDefault="001F594D">
      <w:pPr>
        <w:pStyle w:val="ae"/>
        <w:ind w:leftChars="270" w:left="540"/>
      </w:pPr>
    </w:p>
  </w:comment>
  <w:comment w:id="1702" w:author="CATT(Jayson)" w:date="2020-04-09T08:11:00Z" w:initials="C">
    <w:p w14:paraId="4808FF04" w14:textId="6686F678"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1F594D" w:rsidRDefault="001F594D">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1F594D" w:rsidRDefault="001F594D">
      <w:pPr>
        <w:pStyle w:val="ae"/>
        <w:ind w:leftChars="180" w:left="360"/>
        <w:rPr>
          <w:lang w:eastAsia="zh-CN"/>
        </w:rPr>
      </w:pPr>
      <w:r>
        <w:rPr>
          <w:b/>
        </w:rPr>
        <w:t>[Proposed Change]</w:t>
      </w:r>
      <w:r>
        <w:t xml:space="preserve">: </w:t>
      </w:r>
    </w:p>
    <w:p w14:paraId="57B405B9" w14:textId="419B5C13" w:rsidR="001F594D" w:rsidRDefault="001F594D"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1F594D" w:rsidRPr="004C69D9" w:rsidRDefault="001F594D"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1F594D" w:rsidRDefault="001F594D" w:rsidP="00AE746E">
      <w:pPr>
        <w:pStyle w:val="ae"/>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1F594D" w:rsidRDefault="001F594D">
      <w:pPr>
        <w:pStyle w:val="ae"/>
        <w:ind w:leftChars="180" w:left="360"/>
      </w:pPr>
      <w:r>
        <w:rPr>
          <w:b/>
        </w:rPr>
        <w:t>[Comments]</w:t>
      </w:r>
      <w:r>
        <w:t xml:space="preserve">: </w:t>
      </w:r>
    </w:p>
    <w:p w14:paraId="02D74401" w14:textId="7F0469A3" w:rsidR="001F594D" w:rsidRPr="00AE746E" w:rsidRDefault="001F594D">
      <w:pPr>
        <w:pStyle w:val="ae"/>
        <w:ind w:leftChars="270" w:left="540"/>
      </w:pPr>
    </w:p>
  </w:comment>
  <w:comment w:id="1726" w:author="Google (EricChen)" w:date="2020-04-09T10:03:00Z" w:initials="G">
    <w:p w14:paraId="4A536BA0" w14:textId="43DEF75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1F594D" w:rsidRDefault="001F594D" w:rsidP="006D6BEF">
      <w:pPr>
        <w:pStyle w:val="ae"/>
        <w:ind w:leftChars="180" w:left="360"/>
      </w:pPr>
      <w:r>
        <w:rPr>
          <w:b/>
        </w:rPr>
        <w:t>[Description]</w:t>
      </w:r>
      <w:r>
        <w:t>: According to 5.3.10.3, there are more than 3 RLF causes that will trigger fast MCG link recovery.</w:t>
      </w:r>
    </w:p>
    <w:p w14:paraId="4F4817D8" w14:textId="160DC1FE" w:rsidR="001F594D" w:rsidRPr="00F537EB" w:rsidRDefault="001F594D"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1F594D" w:rsidRPr="00F537EB" w:rsidRDefault="001F594D"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1F594D"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1F594D" w:rsidRPr="00A8170E" w:rsidRDefault="001F594D"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1F594D" w:rsidRPr="00A8170E" w:rsidRDefault="001F594D"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1F594D" w:rsidRDefault="001F594D" w:rsidP="006D6BEF">
      <w:pPr>
        <w:pStyle w:val="ae"/>
        <w:ind w:leftChars="180" w:left="360"/>
      </w:pPr>
    </w:p>
    <w:p w14:paraId="43212339" w14:textId="77777777" w:rsidR="001F594D" w:rsidRDefault="001F594D">
      <w:pPr>
        <w:pStyle w:val="ae"/>
        <w:ind w:leftChars="180" w:left="360"/>
      </w:pPr>
      <w:r>
        <w:rPr>
          <w:b/>
        </w:rPr>
        <w:t>[Comments]</w:t>
      </w:r>
      <w:r>
        <w:t xml:space="preserve">: </w:t>
      </w:r>
    </w:p>
    <w:p w14:paraId="7D93CDE2" w14:textId="618B96B2" w:rsidR="001F594D" w:rsidRPr="006D6BEF" w:rsidRDefault="001F594D">
      <w:pPr>
        <w:pStyle w:val="ae"/>
        <w:ind w:leftChars="270" w:left="540"/>
      </w:pPr>
    </w:p>
  </w:comment>
  <w:comment w:id="1734" w:author="ZTE" w:date="2020-04-12T00:18:00Z" w:initials="ZTE">
    <w:p w14:paraId="1D3A1CE5" w14:textId="242F6276"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1F594D" w:rsidRDefault="001F594D">
      <w:pPr>
        <w:pStyle w:val="ae"/>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1F594D" w:rsidRDefault="001F594D">
      <w:pPr>
        <w:pStyle w:val="ae"/>
      </w:pPr>
      <w:r>
        <w:rPr>
          <w:b/>
        </w:rPr>
        <w:t>[Proposed Change]</w:t>
      </w:r>
      <w:r>
        <w:t xml:space="preserve">: </w:t>
      </w:r>
    </w:p>
    <w:p w14:paraId="63358BA6" w14:textId="77777777" w:rsidR="001F594D" w:rsidRDefault="001F594D">
      <w:pPr>
        <w:pStyle w:val="ae"/>
      </w:pPr>
      <w:r>
        <w:rPr>
          <w:b/>
        </w:rPr>
        <w:t>[Comments]</w:t>
      </w:r>
      <w:r>
        <w:t xml:space="preserve">: </w:t>
      </w:r>
    </w:p>
    <w:p w14:paraId="7750FF7B" w14:textId="5094455B" w:rsidR="001F594D" w:rsidRPr="00986F0C" w:rsidRDefault="001F594D">
      <w:pPr>
        <w:pStyle w:val="ae"/>
      </w:pPr>
    </w:p>
  </w:comment>
  <w:comment w:id="1736" w:author="Z(QZH)" w:date="2020-04-13T12:51:00Z" w:initials="Z">
    <w:p w14:paraId="68A43A5C" w14:textId="77777777" w:rsidR="001F594D" w:rsidRDefault="001F594D" w:rsidP="00A57519">
      <w:pPr>
        <w:pStyle w:val="ae"/>
      </w:pPr>
      <w:r>
        <w:rPr>
          <w:rStyle w:val="ad"/>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1F594D" w:rsidRPr="00814EDC" w:rsidRDefault="001F594D" w:rsidP="00A57519">
      <w:pPr>
        <w:rPr>
          <w:rFonts w:eastAsia="宋体"/>
          <w:lang w:eastAsia="en-US"/>
        </w:rPr>
      </w:pPr>
      <w:r>
        <w:rPr>
          <w:b/>
        </w:rPr>
        <w:t>[Description]</w:t>
      </w:r>
      <w:r>
        <w:t xml:space="preserve">: </w:t>
      </w:r>
      <w:r>
        <w:rPr>
          <w:rFonts w:eastAsia="宋体"/>
          <w:lang w:eastAsia="en-US"/>
        </w:rPr>
        <w:t>location information is introduced in SCG Failure information to help locate the place where the SCG failure happens and therefore assi</w:t>
      </w:r>
      <w:r>
        <w:rPr>
          <w:rFonts w:eastAsia="宋体" w:hint="eastAsia"/>
          <w:lang w:val="en-US" w:eastAsia="zh-CN"/>
        </w:rPr>
        <w:t>s</w:t>
      </w:r>
      <w:r>
        <w:rPr>
          <w:rFonts w:eastAsia="宋体"/>
          <w:lang w:eastAsia="en-US"/>
        </w:rPr>
        <w:t xml:space="preserve">t the optimization of SN configuration, for similar reason location information shall also be </w:t>
      </w:r>
      <w:r>
        <w:rPr>
          <w:rFonts w:eastAsia="宋体" w:hint="eastAsia"/>
          <w:lang w:val="en-US" w:eastAsia="zh-CN"/>
        </w:rPr>
        <w:t>included</w:t>
      </w:r>
      <w:r>
        <w:rPr>
          <w:rFonts w:eastAsia="宋体"/>
          <w:lang w:eastAsia="en-US"/>
        </w:rPr>
        <w:t xml:space="preserve"> in MCG failure information</w:t>
      </w:r>
      <w:r>
        <w:rPr>
          <w:rFonts w:eastAsia="宋体" w:hint="eastAsia"/>
          <w:lang w:val="en-US" w:eastAsia="zh-CN"/>
        </w:rPr>
        <w:t xml:space="preserve"> to help optimize MN configuration.</w:t>
      </w:r>
      <w:r>
        <w:rPr>
          <w:rFonts w:eastAsia="宋体"/>
          <w:lang w:eastAsia="en-US"/>
        </w:rPr>
        <w:t xml:space="preserve"> </w:t>
      </w:r>
    </w:p>
    <w:p w14:paraId="18AABB22" w14:textId="77777777" w:rsidR="001F594D" w:rsidRDefault="001F594D" w:rsidP="00A57519">
      <w:pPr>
        <w:pStyle w:val="ae"/>
      </w:pPr>
      <w:r>
        <w:rPr>
          <w:b/>
        </w:rPr>
        <w:t>[Proposed Change]</w:t>
      </w:r>
      <w:r>
        <w:t xml:space="preserve">: </w:t>
      </w:r>
    </w:p>
    <w:p w14:paraId="68D9B4D5" w14:textId="77777777" w:rsidR="001F594D" w:rsidRDefault="001F594D" w:rsidP="00A57519">
      <w:pPr>
        <w:rPr>
          <w:rFonts w:eastAsia="宋体"/>
        </w:rPr>
      </w:pPr>
      <w:r>
        <w:rPr>
          <w:rFonts w:eastAsia="宋体" w:hint="eastAsia"/>
          <w:lang w:eastAsia="zh-CN"/>
        </w:rPr>
        <w:t>P</w:t>
      </w:r>
      <w:r>
        <w:rPr>
          <w:rFonts w:eastAsia="宋体"/>
          <w:lang w:eastAsia="zh-CN"/>
        </w:rPr>
        <w:t>roposed text :</w:t>
      </w:r>
    </w:p>
    <w:p w14:paraId="02FB330A" w14:textId="77777777" w:rsidR="001F594D" w:rsidRDefault="001F594D" w:rsidP="00A57519">
      <w:pPr>
        <w:ind w:left="568" w:hanging="284"/>
      </w:pPr>
      <w:r>
        <w:t>1&gt;</w:t>
      </w:r>
      <w:r>
        <w:tab/>
        <w:t xml:space="preserve">if SRB1 is configured as split SRB and </w:t>
      </w:r>
      <w:r>
        <w:rPr>
          <w:i/>
        </w:rPr>
        <w:t>pdcp-Duplication</w:t>
      </w:r>
      <w:r>
        <w:t xml:space="preserve"> is not configured:</w:t>
      </w:r>
    </w:p>
    <w:p w14:paraId="79E1AA12" w14:textId="77777777" w:rsidR="001F594D" w:rsidRDefault="001F594D" w:rsidP="00A57519">
      <w:pPr>
        <w:ind w:left="851" w:hanging="284"/>
      </w:pPr>
      <w:r>
        <w:t>2&gt;</w:t>
      </w:r>
      <w:r>
        <w:tab/>
        <w:t xml:space="preserve">if </w:t>
      </w:r>
      <w:r>
        <w:rPr>
          <w:i/>
          <w:iCs/>
        </w:rPr>
        <w:t>primaryPath</w:t>
      </w:r>
      <w:r>
        <w:t xml:space="preserve"> refers to the MCG:</w:t>
      </w:r>
    </w:p>
    <w:p w14:paraId="61467185" w14:textId="77777777" w:rsidR="001F594D" w:rsidRDefault="001F594D"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1F594D" w:rsidRDefault="001F594D"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1F594D" w:rsidRDefault="001F594D"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1F594D" w:rsidRPr="00814EDC" w:rsidRDefault="001F594D"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1F594D" w:rsidRDefault="001F594D" w:rsidP="00A57519">
      <w:pPr>
        <w:pStyle w:val="ae"/>
      </w:pPr>
      <w:r>
        <w:rPr>
          <w:b/>
        </w:rPr>
        <w:t>[Comments]</w:t>
      </w:r>
      <w:r>
        <w:t xml:space="preserve">: </w:t>
      </w:r>
    </w:p>
    <w:p w14:paraId="591386DF" w14:textId="77777777" w:rsidR="001F594D" w:rsidRPr="00814EDC" w:rsidRDefault="001F594D" w:rsidP="00A57519">
      <w:pPr>
        <w:pStyle w:val="ae"/>
      </w:pPr>
    </w:p>
  </w:comment>
  <w:comment w:id="1765" w:author="Z(GY)" w:date="2020-04-13T16:07:00Z" w:initials="Z">
    <w:p w14:paraId="5CE18576" w14:textId="77777777" w:rsidR="001F594D" w:rsidRDefault="001F594D" w:rsidP="008930AA">
      <w:pPr>
        <w:pStyle w:val="ae"/>
      </w:pPr>
      <w:r>
        <w:rPr>
          <w:rStyle w:val="ad"/>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1F594D" w:rsidRDefault="001F594D" w:rsidP="008930AA">
      <w:pPr>
        <w:pStyle w:val="ae"/>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1F594D" w:rsidRDefault="001F594D" w:rsidP="008930AA">
      <w:pPr>
        <w:pStyle w:val="ae"/>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1F594D" w:rsidRDefault="001F594D" w:rsidP="008930AA">
      <w:pPr>
        <w:pStyle w:val="ae"/>
      </w:pPr>
      <w:r>
        <w:rPr>
          <w:b/>
        </w:rPr>
        <w:t>[Comments]</w:t>
      </w:r>
      <w:r>
        <w:t xml:space="preserve">: </w:t>
      </w:r>
    </w:p>
    <w:p w14:paraId="14E3C3C5" w14:textId="77777777" w:rsidR="001F594D" w:rsidRPr="00C47B39" w:rsidRDefault="001F594D" w:rsidP="008930AA">
      <w:pPr>
        <w:pStyle w:val="ae"/>
      </w:pPr>
    </w:p>
  </w:comment>
  <w:comment w:id="1770" w:author="Ericsson (Tony)" w:date="2020-04-06T13:53:00Z" w:initials="E">
    <w:p w14:paraId="349D0D93" w14:textId="77777777" w:rsidR="001F594D" w:rsidRDefault="001F594D"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1F594D" w:rsidRDefault="001F594D" w:rsidP="009F4EE3">
      <w:pPr>
        <w:pStyle w:val="ae"/>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1F594D" w:rsidRDefault="001F594D" w:rsidP="009F4EE3">
      <w:pPr>
        <w:pStyle w:val="ae"/>
        <w:ind w:leftChars="180" w:left="360"/>
      </w:pPr>
      <w:r>
        <w:rPr>
          <w:b/>
        </w:rPr>
        <w:t>[Proposed Change]</w:t>
      </w:r>
      <w:r>
        <w:t>: The following changes to the procedural text are proposed:</w:t>
      </w:r>
    </w:p>
    <w:p w14:paraId="707E3EFE" w14:textId="77777777" w:rsidR="001F594D" w:rsidRDefault="001F594D" w:rsidP="009F4EE3">
      <w:pPr>
        <w:pStyle w:val="ae"/>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1F594D" w:rsidRPr="00B25D29" w:rsidRDefault="001F594D" w:rsidP="009F4EE3">
      <w:pPr>
        <w:pStyle w:val="4"/>
        <w:ind w:leftChars="180" w:left="1778"/>
        <w:rPr>
          <w:color w:val="00B050"/>
        </w:rPr>
      </w:pPr>
      <w:r w:rsidRPr="00B25D29">
        <w:rPr>
          <w:color w:val="00B050"/>
        </w:rPr>
        <w:t>5.7.4a.1</w:t>
      </w:r>
      <w:r w:rsidRPr="00B25D29">
        <w:rPr>
          <w:color w:val="00B050"/>
        </w:rPr>
        <w:tab/>
        <w:t>Initiation</w:t>
      </w:r>
    </w:p>
    <w:p w14:paraId="55D1A774" w14:textId="77777777" w:rsidR="001F594D" w:rsidRPr="00B25D29" w:rsidRDefault="001F594D"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1F594D" w:rsidRPr="00B25D29" w:rsidRDefault="001F594D" w:rsidP="009F4EE3">
      <w:pPr>
        <w:ind w:leftChars="180" w:left="360"/>
        <w:rPr>
          <w:color w:val="00B050"/>
        </w:rPr>
      </w:pPr>
      <w:r w:rsidRPr="00B25D29">
        <w:rPr>
          <w:color w:val="00B050"/>
        </w:rPr>
        <w:t>Upon initiating the procedure, the UE shall:</w:t>
      </w:r>
    </w:p>
    <w:p w14:paraId="37358192" w14:textId="77777777" w:rsidR="001F594D" w:rsidRPr="00B25D29" w:rsidRDefault="001F594D"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1F594D" w:rsidRPr="00B25D29" w:rsidRDefault="001F594D"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1F594D" w:rsidRDefault="001F594D" w:rsidP="009F4EE3">
      <w:pPr>
        <w:pStyle w:val="ae"/>
        <w:ind w:leftChars="180" w:left="360"/>
      </w:pPr>
      <w:r>
        <w:rPr>
          <w:b/>
        </w:rPr>
        <w:t>[Comments]</w:t>
      </w:r>
      <w:r>
        <w:t xml:space="preserve">: </w:t>
      </w:r>
    </w:p>
    <w:p w14:paraId="55526179" w14:textId="77777777" w:rsidR="001F594D" w:rsidRPr="00B25D29" w:rsidRDefault="001F594D" w:rsidP="009F4EE3">
      <w:pPr>
        <w:pStyle w:val="ae"/>
        <w:ind w:leftChars="270" w:left="540"/>
      </w:pPr>
    </w:p>
  </w:comment>
  <w:comment w:id="1836" w:author="Samsung (Himke)" w:date="2020-04-10T00:42:00Z" w:initials="SU">
    <w:p w14:paraId="72FC5F8F" w14:textId="77777777" w:rsidR="001F594D" w:rsidRDefault="001F594D"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1F594D" w:rsidRDefault="001F594D" w:rsidP="00834D81">
      <w:pPr>
        <w:pStyle w:val="ae"/>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1F594D" w:rsidRDefault="001F594D" w:rsidP="00834D81">
      <w:pPr>
        <w:pStyle w:val="ae"/>
      </w:pPr>
      <w:r>
        <w:rPr>
          <w:b/>
        </w:rPr>
        <w:t>[Proposed Change]</w:t>
      </w:r>
      <w:r>
        <w:t xml:space="preserve">: </w:t>
      </w:r>
    </w:p>
    <w:p w14:paraId="36E6B588" w14:textId="09286AF9" w:rsidR="001F594D" w:rsidRDefault="001F594D"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1F594D" w:rsidRPr="00F537EB" w:rsidRDefault="001F594D"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1F594D" w:rsidRPr="00F537EB" w:rsidRDefault="001F594D"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1F594D" w:rsidRPr="00F537EB" w:rsidRDefault="001F594D" w:rsidP="001655CB">
      <w:pPr>
        <w:pStyle w:val="B2"/>
      </w:pPr>
      <w:r w:rsidRPr="00F537EB">
        <w:t>2&gt;</w:t>
      </w:r>
      <w:r w:rsidRPr="00F537EB">
        <w:tab/>
        <w:t>else:</w:t>
      </w:r>
    </w:p>
    <w:p w14:paraId="4A18B6DF"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1F594D" w:rsidRPr="00211F8E" w:rsidRDefault="001F594D"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1F594D" w:rsidRPr="00F537EB" w:rsidRDefault="001F594D"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1F594D" w:rsidRPr="00F537EB" w:rsidRDefault="001F594D" w:rsidP="001655CB">
      <w:pPr>
        <w:pStyle w:val="B2"/>
      </w:pPr>
      <w:r w:rsidRPr="00F537EB">
        <w:t>2&gt;</w:t>
      </w:r>
      <w:r w:rsidRPr="00F537EB">
        <w:tab/>
        <w:t>else:</w:t>
      </w:r>
    </w:p>
    <w:p w14:paraId="4FB77021"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1F594D" w:rsidRDefault="001F594D" w:rsidP="00834D81">
      <w:pPr>
        <w:pStyle w:val="ae"/>
        <w:rPr>
          <w:lang w:eastAsia="zh-CN"/>
        </w:rPr>
      </w:pPr>
    </w:p>
    <w:p w14:paraId="23D6213C" w14:textId="77777777" w:rsidR="001F594D" w:rsidRPr="00E43117" w:rsidRDefault="001F594D" w:rsidP="00834D81">
      <w:pPr>
        <w:pStyle w:val="ae"/>
      </w:pPr>
    </w:p>
  </w:comment>
  <w:comment w:id="1857" w:author="Samsung (Sangbum Kim)" w:date="2020-04-10T14:07:00Z" w:initials="S">
    <w:p w14:paraId="1478A0C4" w14:textId="77777777" w:rsidR="001F594D" w:rsidRDefault="001F594D"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1F594D" w:rsidRDefault="001F594D" w:rsidP="00F466EC">
      <w:pPr>
        <w:pStyle w:val="ae"/>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1F594D" w:rsidRDefault="001F594D" w:rsidP="00F466EC">
      <w:pPr>
        <w:pStyle w:val="ae"/>
      </w:pPr>
      <w:r>
        <w:rPr>
          <w:b/>
        </w:rPr>
        <w:t>[Proposed Change]</w:t>
      </w:r>
      <w:r>
        <w:t xml:space="preserve">: </w:t>
      </w:r>
    </w:p>
    <w:p w14:paraId="424CE3B4" w14:textId="77777777" w:rsidR="001F594D" w:rsidRPr="00983473" w:rsidRDefault="001F594D"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1F594D" w:rsidRPr="00983473" w:rsidRDefault="001F594D"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1F594D" w:rsidRPr="005A6581" w:rsidRDefault="001F594D"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1F594D" w:rsidRDefault="001F594D" w:rsidP="00F466EC">
      <w:pPr>
        <w:pStyle w:val="ae"/>
      </w:pPr>
    </w:p>
    <w:p w14:paraId="04B92CD0" w14:textId="77777777" w:rsidR="001F594D" w:rsidRDefault="001F594D">
      <w:pPr>
        <w:pStyle w:val="ae"/>
      </w:pPr>
      <w:r>
        <w:rPr>
          <w:b/>
        </w:rPr>
        <w:t>[Comments]</w:t>
      </w:r>
      <w:r>
        <w:t xml:space="preserve">: </w:t>
      </w:r>
    </w:p>
    <w:p w14:paraId="3FA4A821" w14:textId="09B1CAAE" w:rsidR="001F594D" w:rsidRPr="00F466EC" w:rsidRDefault="001F594D">
      <w:pPr>
        <w:pStyle w:val="ae"/>
      </w:pPr>
    </w:p>
  </w:comment>
  <w:comment w:id="1858" w:author="CATT(Jayson)" w:date="2020-04-10T07:25:00Z" w:initials="C">
    <w:p w14:paraId="190E7CB3" w14:textId="77777777" w:rsidR="001F594D" w:rsidRDefault="001F594D"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1F594D" w:rsidRDefault="001F594D" w:rsidP="00B63406">
      <w:pPr>
        <w:pStyle w:val="ae"/>
        <w:rPr>
          <w:lang w:eastAsia="zh-CN"/>
        </w:rPr>
      </w:pPr>
      <w:r>
        <w:rPr>
          <w:b/>
        </w:rPr>
        <w:t>[Description]</w:t>
      </w:r>
      <w:r>
        <w:t xml:space="preserve">: </w:t>
      </w:r>
    </w:p>
    <w:p w14:paraId="3B7E6BAE" w14:textId="77777777" w:rsidR="001F594D" w:rsidRDefault="001F594D"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3"/>
        <w:tblW w:w="0" w:type="auto"/>
        <w:tblInd w:w="102" w:type="dxa"/>
        <w:tblLook w:val="04A0" w:firstRow="1" w:lastRow="0" w:firstColumn="1" w:lastColumn="0" w:noHBand="0" w:noVBand="1"/>
      </w:tblPr>
      <w:tblGrid>
        <w:gridCol w:w="9454"/>
      </w:tblGrid>
      <w:tr w:rsidR="001F594D"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1F594D" w:rsidRDefault="001F594D"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1F594D" w:rsidRDefault="001F594D"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1F594D" w:rsidRDefault="001F594D" w:rsidP="00B63406">
      <w:pPr>
        <w:pStyle w:val="ae"/>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1F594D" w:rsidRDefault="001F594D" w:rsidP="00B63406">
      <w:pPr>
        <w:pStyle w:val="ae"/>
        <w:rPr>
          <w:lang w:eastAsia="zh-CN"/>
        </w:rPr>
      </w:pPr>
      <w:r>
        <w:rPr>
          <w:b/>
        </w:rPr>
        <w:t>[Proposed Change]</w:t>
      </w:r>
      <w:r>
        <w:t xml:space="preserve">: </w:t>
      </w:r>
    </w:p>
    <w:p w14:paraId="5AABD459" w14:textId="77777777" w:rsidR="001F594D" w:rsidRPr="00F537EB" w:rsidRDefault="001F594D"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1F594D" w:rsidRDefault="001F594D" w:rsidP="00B63406">
      <w:pPr>
        <w:pStyle w:val="ae"/>
        <w:rPr>
          <w:lang w:eastAsia="zh-CN"/>
        </w:rPr>
      </w:pPr>
      <w:r>
        <w:rPr>
          <w:rFonts w:hint="eastAsia"/>
          <w:lang w:eastAsia="zh-CN"/>
        </w:rPr>
        <w:t>[Omit part]</w:t>
      </w:r>
    </w:p>
    <w:p w14:paraId="1296C5F5" w14:textId="77777777" w:rsidR="001F594D" w:rsidRPr="00F537EB" w:rsidRDefault="001F594D" w:rsidP="00B63406">
      <w:pPr>
        <w:pStyle w:val="B1"/>
      </w:pPr>
      <w:r w:rsidRPr="00F537EB">
        <w:t>1&gt;</w:t>
      </w:r>
      <w:r w:rsidRPr="00F537EB">
        <w:tab/>
        <w:t>upon entering NR (in RRC_IDLE, RRC_INACTIVE or RRC_CONNECTED) while previously out of service:</w:t>
      </w:r>
    </w:p>
    <w:p w14:paraId="3D34FBDB" w14:textId="77777777" w:rsidR="001F594D" w:rsidRPr="00F537EB" w:rsidRDefault="001F594D"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1F594D" w:rsidRDefault="001F594D" w:rsidP="00B63406">
      <w:pPr>
        <w:pStyle w:val="ae"/>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1F594D" w:rsidRDefault="001F594D">
      <w:pPr>
        <w:pStyle w:val="ae"/>
      </w:pPr>
      <w:r>
        <w:rPr>
          <w:b/>
        </w:rPr>
        <w:t>[Comments]</w:t>
      </w:r>
      <w:r>
        <w:t xml:space="preserve">: </w:t>
      </w:r>
    </w:p>
    <w:p w14:paraId="30399F01" w14:textId="74CF45EC" w:rsidR="001F594D" w:rsidRPr="00B63406" w:rsidRDefault="001F594D">
      <w:pPr>
        <w:pStyle w:val="ae"/>
      </w:pPr>
    </w:p>
  </w:comment>
  <w:comment w:id="1878" w:author="CATT(Jayson)" w:date="2020-04-10T06:57:00Z" w:initials="C">
    <w:p w14:paraId="4807C0EF" w14:textId="7984D068" w:rsidR="001F594D" w:rsidRDefault="001F594D"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1F594D" w:rsidRDefault="001F594D" w:rsidP="00961828">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1F594D" w:rsidRDefault="001F594D" w:rsidP="00961828">
      <w:pPr>
        <w:pStyle w:val="ae"/>
        <w:ind w:leftChars="180" w:left="360"/>
        <w:rPr>
          <w:lang w:eastAsia="zh-CN"/>
        </w:rPr>
      </w:pPr>
      <w:r>
        <w:rPr>
          <w:b/>
        </w:rPr>
        <w:t>[Proposed Change]</w:t>
      </w:r>
      <w:r>
        <w:t xml:space="preserve">: </w:t>
      </w:r>
    </w:p>
    <w:p w14:paraId="0B630D24"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1F594D" w:rsidRPr="009C2BCF" w:rsidRDefault="001F594D"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1F594D" w:rsidRDefault="001F594D" w:rsidP="00961828">
      <w:pPr>
        <w:pStyle w:val="ae"/>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1F594D" w:rsidRDefault="001F594D">
      <w:pPr>
        <w:pStyle w:val="ae"/>
        <w:ind w:leftChars="180" w:left="360"/>
      </w:pPr>
      <w:r>
        <w:rPr>
          <w:b/>
        </w:rPr>
        <w:t>[Comments]</w:t>
      </w:r>
      <w:r>
        <w:t xml:space="preserve">: </w:t>
      </w:r>
    </w:p>
    <w:p w14:paraId="72CF901C" w14:textId="6E785C49" w:rsidR="001F594D" w:rsidRPr="00961828" w:rsidRDefault="001F594D">
      <w:pPr>
        <w:pStyle w:val="ae"/>
        <w:ind w:leftChars="270" w:left="540"/>
      </w:pPr>
    </w:p>
  </w:comment>
  <w:comment w:id="1879" w:author="Ericsson (Pradeepa)" w:date="2020-03-30T12:13:00Z" w:initials="E">
    <w:p w14:paraId="79826D8B" w14:textId="0D02B545" w:rsidR="001F594D" w:rsidRDefault="001F594D"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1F594D" w:rsidRDefault="001F594D" w:rsidP="002A583B">
      <w:pPr>
        <w:pStyle w:val="ae"/>
        <w:ind w:leftChars="180" w:left="360"/>
      </w:pPr>
      <w:r>
        <w:rPr>
          <w:b/>
        </w:rPr>
        <w:t>[Description]</w:t>
      </w:r>
      <w:r>
        <w:t xml:space="preserve">: </w:t>
      </w:r>
    </w:p>
    <w:p w14:paraId="7FC4A977" w14:textId="77777777" w:rsidR="001F594D" w:rsidRDefault="001F594D" w:rsidP="002A583B">
      <w:pPr>
        <w:pStyle w:val="ae"/>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1F594D" w:rsidRDefault="001F594D" w:rsidP="002A583B">
      <w:pPr>
        <w:pStyle w:val="ae"/>
        <w:ind w:leftChars="180" w:left="360"/>
      </w:pPr>
      <w:r>
        <w:rPr>
          <w:b/>
        </w:rPr>
        <w:t>[Proposed Change]</w:t>
      </w:r>
      <w:r>
        <w:t xml:space="preserve">: </w:t>
      </w:r>
    </w:p>
    <w:p w14:paraId="20C0B5CC" w14:textId="77777777" w:rsidR="001F594D" w:rsidRDefault="001F594D" w:rsidP="002A583B">
      <w:pPr>
        <w:pStyle w:val="ae"/>
        <w:ind w:leftChars="180" w:left="360"/>
      </w:pPr>
      <w:r>
        <w:t>Existing text:</w:t>
      </w:r>
    </w:p>
    <w:p w14:paraId="1C0B1400"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1F594D" w:rsidRDefault="001F594D" w:rsidP="002A583B">
      <w:pPr>
        <w:pStyle w:val="ae"/>
        <w:ind w:leftChars="180" w:left="360"/>
      </w:pPr>
      <w:r>
        <w:t>Proposed text:</w:t>
      </w:r>
    </w:p>
    <w:p w14:paraId="4FF7526F"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1F594D" w:rsidRPr="00421BFA" w:rsidRDefault="001F594D"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1F594D" w:rsidRDefault="001F594D" w:rsidP="002A583B">
      <w:pPr>
        <w:pStyle w:val="ae"/>
        <w:ind w:leftChars="180" w:left="360"/>
      </w:pPr>
    </w:p>
    <w:p w14:paraId="767156A3" w14:textId="77777777" w:rsidR="001F594D" w:rsidRDefault="001F594D" w:rsidP="002A583B">
      <w:pPr>
        <w:pStyle w:val="ae"/>
        <w:ind w:leftChars="180" w:left="360"/>
      </w:pPr>
      <w:r>
        <w:rPr>
          <w:b/>
        </w:rPr>
        <w:t>[Comments]</w:t>
      </w:r>
      <w:r>
        <w:t xml:space="preserve">: </w:t>
      </w:r>
    </w:p>
    <w:p w14:paraId="7515ABA4" w14:textId="77777777" w:rsidR="001F594D" w:rsidRPr="00BF4649" w:rsidRDefault="001F594D" w:rsidP="002A583B">
      <w:pPr>
        <w:pStyle w:val="ae"/>
        <w:ind w:leftChars="270" w:left="540"/>
      </w:pPr>
    </w:p>
  </w:comment>
  <w:comment w:id="1880" w:author="CATT(Jayson)" w:date="2020-04-10T07:29:00Z" w:initials="C">
    <w:p w14:paraId="34F93A52" w14:textId="77777777" w:rsidR="001F594D" w:rsidRDefault="001F594D"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1F594D" w:rsidRDefault="001F594D"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1F594D" w:rsidRDefault="001F594D" w:rsidP="001D742E">
      <w:pPr>
        <w:pStyle w:val="ae"/>
        <w:rPr>
          <w:lang w:eastAsia="zh-CN"/>
        </w:rPr>
      </w:pPr>
      <w:r>
        <w:rPr>
          <w:b/>
        </w:rPr>
        <w:t>[Proposed Change]</w:t>
      </w:r>
      <w:r>
        <w:t xml:space="preserve">: </w:t>
      </w:r>
    </w:p>
    <w:p w14:paraId="185A0E9E" w14:textId="651A830C" w:rsidR="001F594D" w:rsidRDefault="001F594D" w:rsidP="001D742E">
      <w:pPr>
        <w:pStyle w:val="ae"/>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1F594D" w:rsidRDefault="001F594D">
      <w:pPr>
        <w:pStyle w:val="ae"/>
      </w:pPr>
      <w:r>
        <w:rPr>
          <w:b/>
        </w:rPr>
        <w:t>[Comments]</w:t>
      </w:r>
      <w:r>
        <w:t xml:space="preserve">: </w:t>
      </w:r>
    </w:p>
    <w:p w14:paraId="536324E3" w14:textId="6AA7A16F" w:rsidR="001F594D" w:rsidRPr="001D742E" w:rsidRDefault="001F594D">
      <w:pPr>
        <w:pStyle w:val="ae"/>
      </w:pPr>
    </w:p>
  </w:comment>
  <w:comment w:id="1881" w:author="CATT(Jayson)" w:date="2020-04-10T07:30:00Z" w:initials="C">
    <w:p w14:paraId="40547D8B" w14:textId="77777777" w:rsidR="001F594D" w:rsidRDefault="001F594D"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1F594D" w:rsidRDefault="001F594D"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1F594D" w:rsidRDefault="001F594D" w:rsidP="001D742E">
      <w:pPr>
        <w:pStyle w:val="ae"/>
        <w:rPr>
          <w:lang w:eastAsia="zh-CN"/>
        </w:rPr>
      </w:pPr>
      <w:r>
        <w:rPr>
          <w:b/>
        </w:rPr>
        <w:t>[Proposed Change]</w:t>
      </w:r>
      <w:r>
        <w:t xml:space="preserve">: </w:t>
      </w:r>
    </w:p>
    <w:p w14:paraId="11E0F312" w14:textId="481D92E0" w:rsidR="001F594D" w:rsidRDefault="001F594D" w:rsidP="001D742E">
      <w:pPr>
        <w:pStyle w:val="ae"/>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1F594D" w:rsidRDefault="001F594D">
      <w:pPr>
        <w:pStyle w:val="ae"/>
      </w:pPr>
      <w:r>
        <w:rPr>
          <w:b/>
        </w:rPr>
        <w:t>[Comments]</w:t>
      </w:r>
      <w:r>
        <w:t xml:space="preserve">: </w:t>
      </w:r>
    </w:p>
    <w:p w14:paraId="4522624A" w14:textId="26501BC7" w:rsidR="001F594D" w:rsidRPr="001D742E" w:rsidRDefault="001F594D">
      <w:pPr>
        <w:pStyle w:val="ae"/>
      </w:pPr>
    </w:p>
  </w:comment>
  <w:comment w:id="1887" w:author="Nokia" w:date="2020-04-10T11:01:00Z" w:initials="Nokia">
    <w:p w14:paraId="7C007795" w14:textId="0707702E" w:rsidR="001F594D" w:rsidRDefault="001F594D">
      <w:pPr>
        <w:pStyle w:val="ae"/>
      </w:pPr>
      <w:r>
        <w:rPr>
          <w:rStyle w:val="ad"/>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1F594D" w:rsidRDefault="001F594D">
      <w:pPr>
        <w:pStyle w:val="ae"/>
      </w:pPr>
      <w:r>
        <w:rPr>
          <w:b/>
        </w:rPr>
        <w:t>[Description]</w:t>
      </w:r>
      <w:r>
        <w:t>: Restriction to successful random access procedures leads to several consequences to UE behaviour. The restriction didn’t seem to be explicitly agreed during WI</w:t>
      </w:r>
    </w:p>
    <w:p w14:paraId="1D7DF28E" w14:textId="027E0D3F" w:rsidR="001F594D" w:rsidRDefault="001F594D">
      <w:pPr>
        <w:pStyle w:val="ae"/>
      </w:pPr>
      <w:r>
        <w:rPr>
          <w:b/>
        </w:rPr>
        <w:t>[Proposed Change]</w:t>
      </w:r>
      <w:r>
        <w:t>: Allow also failed random access procedures. Agree TP in R2-2003163</w:t>
      </w:r>
    </w:p>
    <w:p w14:paraId="4A817359" w14:textId="77777777" w:rsidR="001F594D" w:rsidRDefault="001F594D">
      <w:pPr>
        <w:pStyle w:val="ae"/>
      </w:pPr>
      <w:r>
        <w:rPr>
          <w:b/>
        </w:rPr>
        <w:t>[Comments]</w:t>
      </w:r>
      <w:r>
        <w:t xml:space="preserve">: </w:t>
      </w:r>
    </w:p>
    <w:p w14:paraId="5BD7794F" w14:textId="34FF8AED" w:rsidR="001F594D" w:rsidRPr="00E464BA" w:rsidRDefault="001F594D">
      <w:pPr>
        <w:pStyle w:val="ae"/>
      </w:pPr>
    </w:p>
  </w:comment>
  <w:comment w:id="1888" w:author="Ericsson" w:date="2020-04-03T09:45:00Z" w:initials="E">
    <w:p w14:paraId="20ECA07F" w14:textId="100D7282" w:rsidR="001F594D" w:rsidRDefault="001F594D"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1F594D" w:rsidRDefault="001F594D" w:rsidP="00903C3B">
      <w:pPr>
        <w:pStyle w:val="ae"/>
        <w:ind w:leftChars="180" w:left="360"/>
      </w:pPr>
      <w:r>
        <w:rPr>
          <w:b/>
        </w:rPr>
        <w:t>[Description]</w:t>
      </w:r>
      <w:r>
        <w:t xml:space="preserve">: </w:t>
      </w:r>
    </w:p>
    <w:p w14:paraId="1A6A8446" w14:textId="77777777" w:rsidR="001F594D" w:rsidRDefault="001F594D" w:rsidP="00903C3B">
      <w:pPr>
        <w:pStyle w:val="ae"/>
        <w:ind w:leftChars="180" w:left="360"/>
      </w:pPr>
      <w:r>
        <w:t xml:space="preserve">The current procedural text allows RA-Report to be generated for both 4 step and 2 step RA. The RA Report is not discussed for 2 step RA </w:t>
      </w:r>
    </w:p>
    <w:p w14:paraId="03613A30" w14:textId="77777777" w:rsidR="001F594D" w:rsidRDefault="001F594D" w:rsidP="00903C3B">
      <w:pPr>
        <w:pStyle w:val="ae"/>
        <w:ind w:leftChars="180" w:left="360"/>
      </w:pPr>
      <w:r>
        <w:rPr>
          <w:b/>
        </w:rPr>
        <w:t>[Proposed Change]</w:t>
      </w:r>
      <w:r>
        <w:t xml:space="preserve">: </w:t>
      </w:r>
    </w:p>
    <w:p w14:paraId="4402053A" w14:textId="77777777" w:rsidR="001F594D" w:rsidRDefault="001F594D" w:rsidP="00903C3B">
      <w:pPr>
        <w:pStyle w:val="ae"/>
        <w:ind w:leftChars="180" w:left="360"/>
      </w:pPr>
      <w:r>
        <w:t xml:space="preserve">Current text: </w:t>
      </w:r>
    </w:p>
    <w:p w14:paraId="1C8F47FB" w14:textId="77777777" w:rsidR="001F594D" w:rsidRDefault="001F594D" w:rsidP="00903C3B">
      <w:pPr>
        <w:pStyle w:val="ae"/>
        <w:ind w:leftChars="180" w:left="360"/>
        <w:rPr>
          <w:lang w:val="en-US" w:eastAsia="zh-CN"/>
        </w:rPr>
      </w:pPr>
      <w:r>
        <w:rPr>
          <w:lang w:val="en-US" w:eastAsia="zh-CN"/>
        </w:rPr>
        <w:t>The UE shall:</w:t>
      </w:r>
    </w:p>
    <w:p w14:paraId="3FC92DB8" w14:textId="77777777" w:rsidR="001F594D" w:rsidRDefault="001F594D" w:rsidP="00903C3B">
      <w:pPr>
        <w:pStyle w:val="ae"/>
        <w:ind w:leftChars="180" w:left="360"/>
        <w:rPr>
          <w:lang w:val="en-US" w:eastAsia="zh-CN"/>
        </w:rPr>
      </w:pPr>
      <w:r>
        <w:rPr>
          <w:lang w:val="en-US" w:eastAsia="zh-CN"/>
        </w:rPr>
        <w:t>Proposed text:</w:t>
      </w:r>
    </w:p>
    <w:p w14:paraId="6E0426B5" w14:textId="77777777" w:rsidR="001F594D" w:rsidRDefault="001F594D" w:rsidP="00AD1333">
      <w:pPr>
        <w:pStyle w:val="ae"/>
        <w:ind w:leftChars="180" w:left="360"/>
      </w:pPr>
      <w:r>
        <w:rPr>
          <w:lang w:val="en-US" w:eastAsia="zh-CN"/>
        </w:rPr>
        <w:t>Upon successfully performing 4 step random access procedure, the UE shall:</w:t>
      </w:r>
    </w:p>
    <w:p w14:paraId="23EBB4E7" w14:textId="53909DD7" w:rsidR="001F594D" w:rsidRDefault="001F594D" w:rsidP="00903C3B">
      <w:pPr>
        <w:pStyle w:val="ae"/>
        <w:ind w:leftChars="180" w:left="360"/>
      </w:pPr>
    </w:p>
    <w:p w14:paraId="2487B938" w14:textId="77777777" w:rsidR="001F594D" w:rsidRDefault="001F594D" w:rsidP="00903C3B">
      <w:pPr>
        <w:pStyle w:val="ae"/>
        <w:ind w:leftChars="180" w:left="360"/>
      </w:pPr>
      <w:r>
        <w:rPr>
          <w:b/>
        </w:rPr>
        <w:t>[Comments]</w:t>
      </w:r>
      <w:r>
        <w:t xml:space="preserve">: </w:t>
      </w:r>
    </w:p>
    <w:p w14:paraId="05D94EC6" w14:textId="77777777" w:rsidR="001F594D" w:rsidRPr="004D4D3C" w:rsidRDefault="001F594D" w:rsidP="00903C3B">
      <w:pPr>
        <w:pStyle w:val="ae"/>
        <w:ind w:leftChars="270" w:left="540"/>
      </w:pPr>
    </w:p>
  </w:comment>
  <w:comment w:id="1889" w:author="Nokia" w:date="2020-04-09T09:49:00Z" w:initials="Nokia">
    <w:p w14:paraId="5767A05C" w14:textId="3AC71778" w:rsidR="001F594D" w:rsidRDefault="001F594D">
      <w:pPr>
        <w:pStyle w:val="ae"/>
      </w:pPr>
      <w:r>
        <w:rPr>
          <w:rStyle w:val="ad"/>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1F594D" w:rsidRDefault="001F594D">
      <w:pPr>
        <w:pStyle w:val="ae"/>
        <w:ind w:leftChars="180" w:left="360"/>
      </w:pPr>
      <w:r>
        <w:rPr>
          <w:b/>
        </w:rPr>
        <w:t>[Description]</w:t>
      </w:r>
      <w:r>
        <w:t>: “else” branch is missing, leaving UE behaviour unspecified.Additionally, the sentence should refer to maxRAReport</w:t>
      </w:r>
    </w:p>
    <w:p w14:paraId="3A9E0584" w14:textId="0444305B" w:rsidR="001F594D" w:rsidRDefault="001F594D">
      <w:pPr>
        <w:pStyle w:val="ae"/>
        <w:ind w:leftChars="180" w:left="360"/>
      </w:pPr>
      <w:r>
        <w:rPr>
          <w:b/>
        </w:rPr>
        <w:t>[Proposed Change]</w:t>
      </w:r>
      <w:r>
        <w:t>: Add else branch. Agree TP in R2-2003164</w:t>
      </w:r>
    </w:p>
    <w:p w14:paraId="26F51D85" w14:textId="77777777" w:rsidR="001F594D" w:rsidRDefault="001F594D">
      <w:pPr>
        <w:pStyle w:val="ae"/>
        <w:ind w:leftChars="180" w:left="360"/>
      </w:pPr>
      <w:r>
        <w:rPr>
          <w:b/>
        </w:rPr>
        <w:t>[Comments]</w:t>
      </w:r>
      <w:r>
        <w:t xml:space="preserve">: </w:t>
      </w:r>
    </w:p>
    <w:p w14:paraId="5FBC837D" w14:textId="3A4C94CC" w:rsidR="001F594D" w:rsidRPr="00B75EF2" w:rsidRDefault="001F594D">
      <w:pPr>
        <w:pStyle w:val="ae"/>
        <w:ind w:leftChars="270" w:left="540"/>
      </w:pPr>
    </w:p>
  </w:comment>
  <w:comment w:id="1890" w:author="Samsung (Sangbum Kim)" w:date="2020-04-10T14:09:00Z" w:initials="S">
    <w:p w14:paraId="0761AD52" w14:textId="77777777" w:rsidR="001F594D" w:rsidRDefault="001F594D"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1F594D" w:rsidRDefault="001F594D" w:rsidP="00F466EC">
      <w:pPr>
        <w:pStyle w:val="ae"/>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1F594D" w:rsidRDefault="001F594D" w:rsidP="00F466EC">
      <w:pPr>
        <w:pStyle w:val="ae"/>
      </w:pPr>
      <w:r>
        <w:rPr>
          <w:b/>
        </w:rPr>
        <w:t>[Proposed Change]</w:t>
      </w:r>
      <w:r>
        <w:t xml:space="preserve">: </w:t>
      </w:r>
    </w:p>
    <w:p w14:paraId="1B4EA2A9"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1F594D" w:rsidRDefault="001F594D"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1F594D" w:rsidRDefault="001F594D" w:rsidP="00F466EC">
      <w:pPr>
        <w:pStyle w:val="ae"/>
      </w:pPr>
    </w:p>
    <w:p w14:paraId="0686C5BE" w14:textId="77777777" w:rsidR="001F594D" w:rsidRDefault="001F594D">
      <w:pPr>
        <w:pStyle w:val="ae"/>
      </w:pPr>
      <w:r>
        <w:rPr>
          <w:b/>
        </w:rPr>
        <w:t>[Comments]</w:t>
      </w:r>
      <w:r>
        <w:t xml:space="preserve">: </w:t>
      </w:r>
    </w:p>
    <w:p w14:paraId="75BC4E40" w14:textId="5647409E" w:rsidR="001F594D" w:rsidRPr="00F466EC" w:rsidRDefault="001F594D">
      <w:pPr>
        <w:pStyle w:val="ae"/>
      </w:pPr>
    </w:p>
  </w:comment>
  <w:comment w:id="1891" w:author="Samsung (Sangbum Kim)" w:date="2020-04-10T14:09:00Z" w:initials="S">
    <w:p w14:paraId="01030D4C" w14:textId="77777777" w:rsidR="001F594D" w:rsidRDefault="001F594D"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1F594D" w:rsidRDefault="001F594D" w:rsidP="00F466EC">
      <w:pPr>
        <w:pStyle w:val="ae"/>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1F594D" w:rsidRDefault="001F594D" w:rsidP="00F466EC">
      <w:pPr>
        <w:pStyle w:val="ae"/>
      </w:pPr>
      <w:r>
        <w:rPr>
          <w:b/>
        </w:rPr>
        <w:t>[Proposed Change]</w:t>
      </w:r>
      <w:r>
        <w:t xml:space="preserve">: </w:t>
      </w:r>
    </w:p>
    <w:p w14:paraId="43DF7B28"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1F594D" w:rsidRPr="00E16609" w:rsidRDefault="001F594D"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1F594D" w:rsidRDefault="001F594D" w:rsidP="00F466EC">
      <w:pPr>
        <w:pStyle w:val="ae"/>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1F594D" w:rsidRDefault="001F594D" w:rsidP="00F466EC">
      <w:pPr>
        <w:pStyle w:val="ae"/>
      </w:pPr>
      <w:r>
        <w:t xml:space="preserve"> </w:t>
      </w:r>
    </w:p>
    <w:p w14:paraId="340B1A93" w14:textId="77777777" w:rsidR="001F594D" w:rsidRDefault="001F594D">
      <w:pPr>
        <w:pStyle w:val="ae"/>
      </w:pPr>
      <w:r>
        <w:rPr>
          <w:b/>
        </w:rPr>
        <w:t>[Comments]</w:t>
      </w:r>
      <w:r>
        <w:t xml:space="preserve">: </w:t>
      </w:r>
    </w:p>
    <w:p w14:paraId="61A92AF1" w14:textId="6DD5898F" w:rsidR="001F594D" w:rsidRPr="00F466EC" w:rsidRDefault="001F594D">
      <w:pPr>
        <w:pStyle w:val="ae"/>
      </w:pPr>
    </w:p>
  </w:comment>
  <w:comment w:id="1892" w:author="Samsung (Sangbum Kim)" w:date="2020-04-10T13:51:00Z" w:initials="S">
    <w:p w14:paraId="63468673" w14:textId="77777777" w:rsidR="001F594D" w:rsidRDefault="001F594D"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1F594D" w:rsidRDefault="001F594D" w:rsidP="006459AE">
      <w:pPr>
        <w:pStyle w:val="ae"/>
      </w:pPr>
      <w:r>
        <w:rPr>
          <w:b/>
        </w:rPr>
        <w:t>[Description]</w:t>
      </w:r>
      <w:r>
        <w:t xml:space="preserve">: This bullet describes what to stored in VarRA-Report, where multiple of places where plmn-identity can be stored. </w:t>
      </w:r>
    </w:p>
    <w:p w14:paraId="6DAD85D4" w14:textId="77777777" w:rsidR="001F594D" w:rsidRDefault="001F594D" w:rsidP="006459AE">
      <w:pPr>
        <w:pStyle w:val="ae"/>
      </w:pPr>
      <w:r>
        <w:rPr>
          <w:b/>
        </w:rPr>
        <w:t>[Proposed Change]</w:t>
      </w:r>
      <w:r>
        <w:t>: Clarify that it is plmn-IdentityList where plmn-Identity is stored</w:t>
      </w:r>
    </w:p>
    <w:p w14:paraId="5534ADB3" w14:textId="34F41326" w:rsidR="001F594D" w:rsidRDefault="001F594D" w:rsidP="006459AE">
      <w:pPr>
        <w:pStyle w:val="ae"/>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1F594D" w:rsidRDefault="001F594D">
      <w:pPr>
        <w:pStyle w:val="ae"/>
      </w:pPr>
      <w:r>
        <w:rPr>
          <w:b/>
        </w:rPr>
        <w:t>[Comments]</w:t>
      </w:r>
      <w:r>
        <w:t xml:space="preserve">: </w:t>
      </w:r>
    </w:p>
    <w:p w14:paraId="63E5B1EF" w14:textId="3D5637BB" w:rsidR="001F594D" w:rsidRPr="006459AE" w:rsidRDefault="001F594D">
      <w:pPr>
        <w:pStyle w:val="ae"/>
      </w:pPr>
    </w:p>
  </w:comment>
  <w:comment w:id="1893" w:author="Ericsson (Pradeepa)" w:date="2020-03-30T08:54:00Z" w:initials="E">
    <w:p w14:paraId="73F348F6" w14:textId="5A480544" w:rsidR="001F594D" w:rsidRDefault="001F594D"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1F594D" w:rsidRDefault="001F594D" w:rsidP="009F4EE3">
      <w:pPr>
        <w:pStyle w:val="ae"/>
        <w:ind w:leftChars="180" w:left="360"/>
      </w:pPr>
      <w:r>
        <w:rPr>
          <w:b/>
        </w:rPr>
        <w:t>[Description]</w:t>
      </w:r>
      <w:r>
        <w:t xml:space="preserve">: </w:t>
      </w:r>
    </w:p>
    <w:p w14:paraId="3D0C33E5" w14:textId="77777777" w:rsidR="001F594D" w:rsidRDefault="001F594D" w:rsidP="009F4EE3">
      <w:pPr>
        <w:pStyle w:val="ae"/>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1F594D" w:rsidRDefault="001F594D" w:rsidP="009F4EE3">
      <w:pPr>
        <w:pStyle w:val="ae"/>
        <w:ind w:leftChars="180" w:left="360"/>
      </w:pPr>
      <w:r>
        <w:rPr>
          <w:b/>
        </w:rPr>
        <w:t>[Proposed Change]</w:t>
      </w:r>
      <w:r>
        <w:t xml:space="preserve">: </w:t>
      </w:r>
    </w:p>
    <w:p w14:paraId="798E45E9" w14:textId="77777777" w:rsidR="001F594D" w:rsidRDefault="001F594D" w:rsidP="009F4EE3">
      <w:pPr>
        <w:pStyle w:val="ae"/>
        <w:ind w:leftChars="180" w:left="360"/>
      </w:pPr>
      <w:r>
        <w:t>Original text:</w:t>
      </w:r>
    </w:p>
    <w:p w14:paraId="621CF3D4"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1F594D" w:rsidRDefault="001F594D" w:rsidP="009F4EE3">
      <w:pPr>
        <w:pStyle w:val="ae"/>
        <w:ind w:leftChars="180" w:left="360"/>
      </w:pPr>
      <w:r>
        <w:t>Proposed text:</w:t>
      </w:r>
    </w:p>
    <w:p w14:paraId="5DB83560"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1F594D" w:rsidRDefault="001F594D" w:rsidP="009F4EE3">
      <w:pPr>
        <w:pStyle w:val="ae"/>
        <w:ind w:leftChars="180" w:left="360"/>
      </w:pPr>
    </w:p>
    <w:p w14:paraId="3D66F345" w14:textId="77777777" w:rsidR="001F594D" w:rsidRDefault="001F594D" w:rsidP="009F4EE3">
      <w:pPr>
        <w:pStyle w:val="ae"/>
        <w:ind w:leftChars="180" w:left="360"/>
      </w:pPr>
      <w:r>
        <w:rPr>
          <w:b/>
        </w:rPr>
        <w:t>[Comments]</w:t>
      </w:r>
      <w:r>
        <w:t xml:space="preserve">: </w:t>
      </w:r>
    </w:p>
    <w:p w14:paraId="318F828C" w14:textId="77777777" w:rsidR="001F594D" w:rsidRPr="00DB2208" w:rsidRDefault="001F594D" w:rsidP="009F4EE3">
      <w:pPr>
        <w:pStyle w:val="ae"/>
        <w:ind w:leftChars="270" w:left="540"/>
      </w:pPr>
    </w:p>
  </w:comment>
  <w:comment w:id="1903" w:author="MediaTek (Nathan)" w:date="2020-04-10T15:04:00Z" w:initials="M">
    <w:p w14:paraId="1F54B417" w14:textId="7F606992"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1F594D" w:rsidRDefault="001F594D">
      <w:pPr>
        <w:pStyle w:val="ae"/>
      </w:pPr>
      <w:r>
        <w:rPr>
          <w:b/>
        </w:rPr>
        <w:t>[Description]</w:t>
      </w:r>
      <w:r>
        <w:t>: Sidelink SRBs could be numbered.</w:t>
      </w:r>
    </w:p>
    <w:p w14:paraId="349065BF" w14:textId="552AAF6F" w:rsidR="001F594D" w:rsidRDefault="001F594D">
      <w:pPr>
        <w:pStyle w:val="ae"/>
      </w:pPr>
      <w:r>
        <w:rPr>
          <w:b/>
        </w:rPr>
        <w:t>[Proposed Change]</w:t>
      </w:r>
      <w:r>
        <w:t>: Replace “One sidelink SRB” with “SL-SRB0/1/2/3” respectively.  This would also need to propagate to the message definitions in section 6.6.2.</w:t>
      </w:r>
    </w:p>
    <w:p w14:paraId="758C1A49" w14:textId="77777777" w:rsidR="001F594D" w:rsidRDefault="001F594D">
      <w:pPr>
        <w:pStyle w:val="ae"/>
      </w:pPr>
      <w:r>
        <w:rPr>
          <w:b/>
        </w:rPr>
        <w:t>[Comments]</w:t>
      </w:r>
      <w:r>
        <w:t xml:space="preserve">: </w:t>
      </w:r>
    </w:p>
    <w:p w14:paraId="0969E91A" w14:textId="57BFD646" w:rsidR="001F594D" w:rsidRPr="00741187" w:rsidRDefault="001F594D">
      <w:pPr>
        <w:pStyle w:val="ae"/>
      </w:pPr>
    </w:p>
  </w:comment>
  <w:comment w:id="1923" w:author="Ericsson (Tony)" w:date="2020-04-06T14:28:00Z" w:initials="E">
    <w:p w14:paraId="6622502A" w14:textId="77777777" w:rsidR="001F594D" w:rsidRDefault="001F594D"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1F594D" w:rsidRDefault="001F594D" w:rsidP="009F4EE3">
      <w:pPr>
        <w:pStyle w:val="ae"/>
        <w:ind w:leftChars="180" w:left="360"/>
      </w:pPr>
      <w:r>
        <w:rPr>
          <w:b/>
        </w:rPr>
        <w:t>[Description]</w:t>
      </w:r>
      <w:r>
        <w:t>: UE actions if the stored version of SIB12 is not valid anymore are missing and should be added.</w:t>
      </w:r>
    </w:p>
    <w:p w14:paraId="03355BB3" w14:textId="77777777" w:rsidR="001F594D" w:rsidRDefault="001F594D" w:rsidP="009F4EE3">
      <w:pPr>
        <w:pStyle w:val="ae"/>
        <w:ind w:leftChars="180" w:left="360"/>
      </w:pPr>
      <w:r>
        <w:rPr>
          <w:b/>
        </w:rPr>
        <w:t>[Proposed Change]</w:t>
      </w:r>
      <w:r>
        <w:t>: The following changes to the procedural text are proposed:</w:t>
      </w:r>
    </w:p>
    <w:p w14:paraId="310B98CD" w14:textId="77777777" w:rsidR="001F594D" w:rsidRDefault="001F594D"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1F594D" w:rsidRPr="002D3B27" w:rsidRDefault="001F594D"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1F594D" w:rsidRDefault="001F594D" w:rsidP="009F4EE3">
      <w:pPr>
        <w:pStyle w:val="ae"/>
        <w:ind w:leftChars="180" w:left="360" w:firstLine="284"/>
      </w:pPr>
      <w:r w:rsidRPr="002D3B27">
        <w:rPr>
          <w:color w:val="00B050"/>
        </w:rPr>
        <w:t>2&gt; else:</w:t>
      </w:r>
    </w:p>
    <w:p w14:paraId="32173057"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0BA5C791"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1F594D" w:rsidRDefault="001F594D" w:rsidP="009F4EE3">
      <w:pPr>
        <w:pStyle w:val="ae"/>
        <w:ind w:leftChars="180" w:left="360"/>
      </w:pPr>
      <w:r>
        <w:rPr>
          <w:b/>
        </w:rPr>
        <w:t>[Comments]</w:t>
      </w:r>
      <w:r>
        <w:t xml:space="preserve">: </w:t>
      </w:r>
    </w:p>
    <w:p w14:paraId="15DA34E2" w14:textId="77777777" w:rsidR="001F594D" w:rsidRPr="002D3B27" w:rsidRDefault="001F594D" w:rsidP="009F4EE3">
      <w:pPr>
        <w:pStyle w:val="ae"/>
        <w:ind w:leftChars="270" w:left="540"/>
      </w:pPr>
    </w:p>
  </w:comment>
  <w:comment w:id="1924" w:author="Ericsson (Tony)" w:date="2020-04-06T14:28:00Z" w:initials="E">
    <w:p w14:paraId="64F8928B" w14:textId="77777777" w:rsidR="001F594D" w:rsidRDefault="001F594D"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1F594D" w:rsidRDefault="001F594D" w:rsidP="009F4EE3">
      <w:pPr>
        <w:pStyle w:val="ae"/>
        <w:ind w:leftChars="180" w:left="360"/>
      </w:pPr>
      <w:r>
        <w:rPr>
          <w:b/>
        </w:rPr>
        <w:t>[Description]</w:t>
      </w:r>
      <w:r>
        <w:t>: UE actions if the stored version of SIB12 is not valid anymore are missing and should be added.</w:t>
      </w:r>
    </w:p>
    <w:p w14:paraId="31E76CD8" w14:textId="77777777" w:rsidR="001F594D" w:rsidRDefault="001F594D" w:rsidP="009F4EE3">
      <w:pPr>
        <w:pStyle w:val="ae"/>
        <w:ind w:leftChars="180" w:left="360"/>
      </w:pPr>
      <w:r>
        <w:rPr>
          <w:b/>
        </w:rPr>
        <w:t>[Proposed Change]</w:t>
      </w:r>
      <w:r>
        <w:t>: The following changes to the procedural text are proposed:</w:t>
      </w:r>
    </w:p>
    <w:p w14:paraId="16475B49" w14:textId="77777777" w:rsidR="001F594D" w:rsidRDefault="001F594D"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1F594D" w:rsidRPr="002D3B27" w:rsidRDefault="001F594D"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1F594D" w:rsidRDefault="001F594D" w:rsidP="009F4EE3">
      <w:pPr>
        <w:pStyle w:val="ae"/>
        <w:ind w:leftChars="180" w:left="360" w:firstLine="284"/>
      </w:pPr>
      <w:r w:rsidRPr="002D3B27">
        <w:rPr>
          <w:color w:val="00B050"/>
        </w:rPr>
        <w:t>2&gt; else:</w:t>
      </w:r>
    </w:p>
    <w:p w14:paraId="5BFC956B"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1E335B64"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1F594D" w:rsidRDefault="001F594D" w:rsidP="009F4EE3">
      <w:pPr>
        <w:pStyle w:val="ae"/>
        <w:ind w:leftChars="180" w:left="360"/>
      </w:pPr>
      <w:r>
        <w:rPr>
          <w:b/>
        </w:rPr>
        <w:t>[Comments]</w:t>
      </w:r>
      <w:r>
        <w:t xml:space="preserve">: </w:t>
      </w:r>
    </w:p>
    <w:p w14:paraId="1ABD7C93" w14:textId="77777777" w:rsidR="001F594D" w:rsidRPr="002D3B27" w:rsidRDefault="001F594D" w:rsidP="009F4EE3">
      <w:pPr>
        <w:pStyle w:val="ae"/>
        <w:ind w:leftChars="270" w:left="540"/>
      </w:pPr>
    </w:p>
  </w:comment>
  <w:comment w:id="1929" w:author="Ericsson (Tony)" w:date="2020-04-06T17:05:00Z" w:initials="E">
    <w:p w14:paraId="3A0152A8" w14:textId="77777777" w:rsidR="001F594D" w:rsidRDefault="001F594D"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1F594D" w:rsidRDefault="001F594D" w:rsidP="009F4EE3">
      <w:pPr>
        <w:pStyle w:val="ae"/>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1F594D" w:rsidRDefault="001F594D" w:rsidP="009F4EE3">
      <w:pPr>
        <w:pStyle w:val="ae"/>
        <w:ind w:leftChars="180" w:left="360"/>
      </w:pPr>
      <w:r>
        <w:t>Further, the way how the sl-Failure is implemented in the ASN.1 needs to be revised as a separate IE for this is needed.</w:t>
      </w:r>
    </w:p>
    <w:p w14:paraId="14C075F3" w14:textId="77777777" w:rsidR="001F594D" w:rsidRDefault="001F594D" w:rsidP="009F4EE3">
      <w:pPr>
        <w:pStyle w:val="ae"/>
        <w:ind w:leftChars="180" w:left="360"/>
      </w:pPr>
      <w:r>
        <w:rPr>
          <w:b/>
        </w:rPr>
        <w:t>[Proposed Change]</w:t>
      </w:r>
      <w:r>
        <w:t>: We will bring a contribution to address this issue.</w:t>
      </w:r>
    </w:p>
    <w:p w14:paraId="3679B622" w14:textId="77777777" w:rsidR="001F594D" w:rsidRDefault="001F594D" w:rsidP="009F4EE3">
      <w:pPr>
        <w:pStyle w:val="ae"/>
        <w:ind w:leftChars="180" w:left="360"/>
      </w:pPr>
      <w:r>
        <w:rPr>
          <w:b/>
        </w:rPr>
        <w:t>[Comments]</w:t>
      </w:r>
      <w:r>
        <w:t xml:space="preserve">: </w:t>
      </w:r>
    </w:p>
    <w:p w14:paraId="764CFB6F" w14:textId="77777777" w:rsidR="001F594D" w:rsidRPr="00DF1F8C" w:rsidRDefault="001F594D" w:rsidP="009F4EE3">
      <w:pPr>
        <w:pStyle w:val="ae"/>
        <w:ind w:leftChars="270" w:left="540"/>
      </w:pPr>
    </w:p>
  </w:comment>
  <w:comment w:id="1934" w:author="Ericsson (Tony)" w:date="2020-04-06T14:42:00Z" w:initials="E">
    <w:p w14:paraId="05CE93F8" w14:textId="77777777" w:rsidR="001F594D" w:rsidRDefault="001F594D"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1F594D" w:rsidRDefault="001F594D" w:rsidP="009F4EE3">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1F594D" w:rsidRDefault="001F594D" w:rsidP="009F4EE3">
      <w:pPr>
        <w:pStyle w:val="ae"/>
        <w:ind w:leftChars="180" w:left="360"/>
      </w:pPr>
      <w:r>
        <w:rPr>
          <w:b/>
        </w:rPr>
        <w:t>[Proposed Change]</w:t>
      </w:r>
      <w:r>
        <w:t>: We will bring a CR to address this issue.</w:t>
      </w:r>
    </w:p>
    <w:p w14:paraId="35DEE7B2" w14:textId="77777777" w:rsidR="001F594D" w:rsidRDefault="001F594D" w:rsidP="009F4EE3">
      <w:pPr>
        <w:pStyle w:val="ae"/>
        <w:ind w:leftChars="180" w:left="360"/>
      </w:pPr>
      <w:r>
        <w:rPr>
          <w:b/>
        </w:rPr>
        <w:t>[Comments]</w:t>
      </w:r>
      <w:r>
        <w:t xml:space="preserve">: </w:t>
      </w:r>
    </w:p>
    <w:p w14:paraId="436B5E66" w14:textId="77777777" w:rsidR="001F594D" w:rsidRPr="004969AA" w:rsidRDefault="001F594D" w:rsidP="009F4EE3">
      <w:pPr>
        <w:pStyle w:val="ae"/>
        <w:ind w:leftChars="270" w:left="540"/>
      </w:pPr>
    </w:p>
  </w:comment>
  <w:comment w:id="1953" w:author="Ericsson (Tony)" w:date="2020-04-03T14:51:00Z" w:initials="E">
    <w:p w14:paraId="12E4541F" w14:textId="77777777" w:rsidR="001F594D" w:rsidRDefault="001F594D"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1F594D" w:rsidRDefault="001F594D" w:rsidP="009F4EE3">
      <w:pPr>
        <w:pStyle w:val="ae"/>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1F594D" w:rsidRPr="00F2102A" w:rsidRDefault="001F594D" w:rsidP="009F4EE3">
      <w:pPr>
        <w:pStyle w:val="ae"/>
        <w:ind w:leftChars="180" w:left="360"/>
      </w:pPr>
      <w:r w:rsidRPr="00F2102A">
        <w:rPr>
          <w:highlight w:val="green"/>
          <w:lang w:val="en-US"/>
        </w:rPr>
        <w:t>Agreements</w:t>
      </w:r>
      <w:r w:rsidRPr="00F2102A">
        <w:rPr>
          <w:b/>
          <w:bCs/>
          <w:highlight w:val="green"/>
          <w:lang w:val="en-US"/>
        </w:rPr>
        <w:t>:</w:t>
      </w:r>
    </w:p>
    <w:p w14:paraId="60073550" w14:textId="77777777" w:rsidR="001F594D" w:rsidRPr="00F2102A" w:rsidRDefault="001F594D" w:rsidP="009F4EE3">
      <w:pPr>
        <w:pStyle w:val="ae"/>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1F594D" w:rsidRPr="00F2102A" w:rsidRDefault="001F594D" w:rsidP="009F4EE3">
      <w:pPr>
        <w:pStyle w:val="ae"/>
        <w:numPr>
          <w:ilvl w:val="1"/>
          <w:numId w:val="7"/>
        </w:numPr>
        <w:ind w:leftChars="720" w:left="1800"/>
      </w:pPr>
      <w:r w:rsidRPr="00F2102A">
        <w:rPr>
          <w:lang w:val="en-US"/>
        </w:rPr>
        <w:t>FFS SSIDs used for each priority</w:t>
      </w:r>
    </w:p>
    <w:p w14:paraId="65BFEAB8" w14:textId="77777777" w:rsidR="001F594D" w:rsidRPr="00F2102A" w:rsidRDefault="001F594D" w:rsidP="009F4EE3">
      <w:pPr>
        <w:pStyle w:val="ae"/>
        <w:numPr>
          <w:ilvl w:val="1"/>
          <w:numId w:val="7"/>
        </w:numPr>
        <w:ind w:leftChars="720" w:left="1800"/>
      </w:pPr>
      <w:r w:rsidRPr="00F2102A">
        <w:rPr>
          <w:lang w:val="en-US"/>
        </w:rPr>
        <w:t>FFS other potential impacts due to P3/P4/P5</w:t>
      </w:r>
    </w:p>
    <w:p w14:paraId="0E9C725C" w14:textId="77777777" w:rsidR="001F594D" w:rsidRPr="00F2102A" w:rsidRDefault="001F594D" w:rsidP="009F4EE3">
      <w:pPr>
        <w:pStyle w:val="ae"/>
        <w:numPr>
          <w:ilvl w:val="0"/>
          <w:numId w:val="7"/>
        </w:numPr>
        <w:ind w:leftChars="360" w:left="1080"/>
      </w:pPr>
      <w:r w:rsidRPr="00F2102A">
        <w:rPr>
          <w:lang w:val="en-US"/>
        </w:rPr>
        <w:t>FFS whether there is an issue with prioritization among references of the same priority</w:t>
      </w:r>
    </w:p>
    <w:p w14:paraId="22DBDAE9" w14:textId="77777777" w:rsidR="001F594D" w:rsidRPr="00F2102A" w:rsidRDefault="001F594D" w:rsidP="009F4EE3">
      <w:pPr>
        <w:pStyle w:val="ae"/>
        <w:ind w:leftChars="180" w:left="360"/>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1F594D" w:rsidRPr="00F2102A" w:rsidRDefault="001F594D" w:rsidP="009F4EE3">
      <w:pPr>
        <w:pStyle w:val="ae"/>
        <w:ind w:leftChars="180" w:left="360"/>
      </w:pPr>
      <w:r w:rsidRPr="00F2102A">
        <w:rPr>
          <w:b/>
          <w:bCs/>
          <w:lang w:val="en-US"/>
        </w:rPr>
        <w:t> </w:t>
      </w:r>
    </w:p>
    <w:p w14:paraId="658C76F4" w14:textId="77777777" w:rsidR="001F594D" w:rsidRPr="00F2102A" w:rsidRDefault="001F594D" w:rsidP="009F4EE3">
      <w:pPr>
        <w:pStyle w:val="ae"/>
        <w:ind w:leftChars="180" w:left="360"/>
      </w:pPr>
      <w:r w:rsidRPr="00F2102A">
        <w:rPr>
          <w:highlight w:val="green"/>
          <w:lang w:val="en-US"/>
        </w:rPr>
        <w:t>Agreements</w:t>
      </w:r>
      <w:r w:rsidRPr="00F2102A">
        <w:rPr>
          <w:b/>
          <w:bCs/>
          <w:highlight w:val="green"/>
          <w:lang w:val="en-US"/>
        </w:rPr>
        <w:t>:</w:t>
      </w:r>
    </w:p>
    <w:p w14:paraId="58BC4DA6" w14:textId="77777777" w:rsidR="001F594D" w:rsidRPr="00F2102A" w:rsidRDefault="001F594D" w:rsidP="009F4EE3">
      <w:pPr>
        <w:pStyle w:val="ae"/>
        <w:ind w:leftChars="180" w:left="360"/>
      </w:pPr>
      <w:r w:rsidRPr="00F2102A">
        <w:rPr>
          <w:lang w:val="en-US"/>
        </w:rPr>
        <w:t>672 SL-SSIDs are divided into 2 sets to indicate different synchronization priorities following a similar approach as in LTE-V2X: </w:t>
      </w:r>
    </w:p>
    <w:p w14:paraId="4AFBBF6E" w14:textId="77777777" w:rsidR="001F594D" w:rsidRPr="00F2102A" w:rsidRDefault="001F594D" w:rsidP="009F4EE3">
      <w:pPr>
        <w:pStyle w:val="ae"/>
        <w:ind w:leftChars="180" w:left="360"/>
      </w:pPr>
      <w:r w:rsidRPr="00F2102A">
        <w:rPr>
          <w:lang w:val="fi-FI"/>
        </w:rPr>
        <w:t>•          Set id_net {0, 1, …, 335}</w:t>
      </w:r>
    </w:p>
    <w:p w14:paraId="36EBCEE8" w14:textId="77777777" w:rsidR="001F594D" w:rsidRPr="00F2102A" w:rsidRDefault="001F594D" w:rsidP="009F4EE3">
      <w:pPr>
        <w:pStyle w:val="ae"/>
        <w:ind w:leftChars="180" w:left="360"/>
      </w:pPr>
      <w:r w:rsidRPr="00F2102A">
        <w:rPr>
          <w:lang w:val="fi-FI"/>
        </w:rPr>
        <w:t>•          Set id_oon{336, 337, 338, …, 671}</w:t>
      </w:r>
    </w:p>
    <w:p w14:paraId="0F6D5BFF" w14:textId="77777777" w:rsidR="001F594D" w:rsidRPr="00F2102A" w:rsidRDefault="001F594D" w:rsidP="009F4EE3">
      <w:pPr>
        <w:pStyle w:val="ae"/>
        <w:ind w:leftChars="180" w:left="360"/>
      </w:pPr>
      <w:r w:rsidRPr="00F2102A">
        <w:rPr>
          <w:lang w:val="en-US"/>
        </w:rPr>
        <w:t>•          The usage of 0 is the same as 0 as in LTE</w:t>
      </w:r>
    </w:p>
    <w:p w14:paraId="716F0493" w14:textId="77777777" w:rsidR="001F594D" w:rsidRPr="00F2102A" w:rsidRDefault="001F594D" w:rsidP="009F4EE3">
      <w:pPr>
        <w:pStyle w:val="ae"/>
        <w:ind w:leftChars="180" w:left="360"/>
      </w:pPr>
      <w:r w:rsidRPr="00F2102A">
        <w:rPr>
          <w:lang w:val="en-US"/>
        </w:rPr>
        <w:t>•          The usage of 336 is the same as 168 as in LTE</w:t>
      </w:r>
    </w:p>
    <w:p w14:paraId="4B0F6B6B" w14:textId="77777777" w:rsidR="001F594D" w:rsidRPr="00F2102A" w:rsidRDefault="001F594D" w:rsidP="009F4EE3">
      <w:pPr>
        <w:pStyle w:val="ae"/>
        <w:ind w:leftChars="180" w:left="360"/>
      </w:pPr>
      <w:r w:rsidRPr="00F2102A">
        <w:rPr>
          <w:lang w:val="en-US"/>
        </w:rPr>
        <w:t>•          The usage of 337 is the same as 169 as in LTE</w:t>
      </w:r>
    </w:p>
    <w:p w14:paraId="2998D6FE" w14:textId="77777777" w:rsidR="001F594D" w:rsidRDefault="001F594D" w:rsidP="009F4EE3">
      <w:pPr>
        <w:pStyle w:val="ae"/>
        <w:ind w:leftChars="180" w:left="360"/>
      </w:pPr>
      <w:r>
        <w:rPr>
          <w:b/>
        </w:rPr>
        <w:t>[Proposed Change]</w:t>
      </w:r>
      <w:r>
        <w:t>: We will bring a CR to address this issue.</w:t>
      </w:r>
    </w:p>
    <w:p w14:paraId="677C900F" w14:textId="77777777" w:rsidR="001F594D" w:rsidRDefault="001F594D" w:rsidP="009F4EE3">
      <w:pPr>
        <w:pStyle w:val="ae"/>
        <w:ind w:leftChars="180" w:left="360"/>
      </w:pPr>
      <w:r>
        <w:rPr>
          <w:b/>
        </w:rPr>
        <w:t>[Comments]</w:t>
      </w:r>
      <w:r>
        <w:t xml:space="preserve">: </w:t>
      </w:r>
    </w:p>
    <w:p w14:paraId="30AF7BB9" w14:textId="77777777" w:rsidR="001F594D" w:rsidRPr="00F2102A" w:rsidRDefault="001F594D" w:rsidP="009F4EE3">
      <w:pPr>
        <w:pStyle w:val="ae"/>
        <w:ind w:leftChars="270" w:left="540"/>
      </w:pPr>
    </w:p>
  </w:comment>
  <w:comment w:id="1962" w:author="Ericsson (Tony)" w:date="2020-04-06T15:02:00Z" w:initials="E">
    <w:p w14:paraId="0B60F9FB" w14:textId="77777777" w:rsidR="001F594D" w:rsidRDefault="001F594D"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1F594D" w:rsidRDefault="001F594D" w:rsidP="00903C3B">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1F594D" w:rsidRDefault="001F594D" w:rsidP="00903C3B">
      <w:pPr>
        <w:pStyle w:val="ae"/>
        <w:ind w:leftChars="180" w:left="360"/>
      </w:pPr>
      <w:r>
        <w:rPr>
          <w:b/>
        </w:rPr>
        <w:t>[Proposed Change]</w:t>
      </w:r>
      <w:r>
        <w:t>: We will bring a CR to address this issue.</w:t>
      </w:r>
    </w:p>
    <w:p w14:paraId="15333471" w14:textId="77777777" w:rsidR="001F594D" w:rsidRDefault="001F594D" w:rsidP="00903C3B">
      <w:pPr>
        <w:pStyle w:val="ae"/>
        <w:ind w:leftChars="180" w:left="360"/>
      </w:pPr>
      <w:r>
        <w:rPr>
          <w:b/>
        </w:rPr>
        <w:t>[Comments]</w:t>
      </w:r>
      <w:r>
        <w:t xml:space="preserve">: </w:t>
      </w:r>
    </w:p>
    <w:p w14:paraId="686F9E47" w14:textId="77777777" w:rsidR="001F594D" w:rsidRPr="0096778F" w:rsidRDefault="001F594D" w:rsidP="00903C3B">
      <w:pPr>
        <w:pStyle w:val="ae"/>
        <w:ind w:leftChars="270" w:left="540"/>
      </w:pPr>
    </w:p>
  </w:comment>
  <w:comment w:id="2007" w:author="Ericsson (Tony)" w:date="2020-04-06T16:33:00Z" w:initials="E">
    <w:p w14:paraId="608E9D65" w14:textId="77777777" w:rsidR="001F594D" w:rsidRDefault="001F594D"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1F594D" w:rsidRDefault="001F594D" w:rsidP="00903C3B">
      <w:pPr>
        <w:pStyle w:val="ae"/>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1F594D" w:rsidRDefault="001F594D" w:rsidP="00903C3B">
      <w:pPr>
        <w:pStyle w:val="ae"/>
        <w:ind w:leftChars="180" w:left="360"/>
      </w:pPr>
      <w:r>
        <w:rPr>
          <w:b/>
        </w:rPr>
        <w:t>[Proposed Change]</w:t>
      </w:r>
      <w:r>
        <w:t>: We will provide a contribution to section 5.8.9.1 for addressing this issue.</w:t>
      </w:r>
    </w:p>
    <w:p w14:paraId="21C7C6D5" w14:textId="77777777" w:rsidR="001F594D" w:rsidRDefault="001F594D" w:rsidP="00903C3B">
      <w:pPr>
        <w:pStyle w:val="ae"/>
        <w:ind w:leftChars="180" w:left="360"/>
      </w:pPr>
      <w:r>
        <w:rPr>
          <w:b/>
        </w:rPr>
        <w:t>[Comments]</w:t>
      </w:r>
      <w:r>
        <w:t xml:space="preserve">: </w:t>
      </w:r>
    </w:p>
    <w:p w14:paraId="08238E5B" w14:textId="77777777" w:rsidR="001F594D" w:rsidRPr="00262B5A" w:rsidRDefault="001F594D" w:rsidP="00903C3B">
      <w:pPr>
        <w:pStyle w:val="ae"/>
        <w:ind w:leftChars="270" w:left="540"/>
      </w:pPr>
    </w:p>
  </w:comment>
  <w:comment w:id="2008" w:author="Samsung(Hyunjeong)" w:date="2020-04-09T14:54:00Z" w:initials="Samsung">
    <w:p w14:paraId="26C9ADB9" w14:textId="5B0FCB69"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1F594D" w:rsidRDefault="001F594D" w:rsidP="002717B0">
      <w:pPr>
        <w:pStyle w:val="ae"/>
        <w:ind w:leftChars="180" w:left="360"/>
      </w:pPr>
      <w:r>
        <w:rPr>
          <w:b/>
        </w:rPr>
        <w:t>[Description]</w:t>
      </w:r>
      <w:r>
        <w:t xml:space="preserve">: </w:t>
      </w:r>
      <w:r w:rsidRPr="005C6AF0">
        <w:t>NR sidelink measurement and report configuration is provided by SIB12 and preconfiguration</w:t>
      </w:r>
      <w:r>
        <w:t>.</w:t>
      </w:r>
    </w:p>
    <w:p w14:paraId="08335A2F" w14:textId="77777777" w:rsidR="001F594D" w:rsidRDefault="001F594D" w:rsidP="002717B0">
      <w:pPr>
        <w:pStyle w:val="ae"/>
        <w:ind w:leftChars="180" w:left="360"/>
      </w:pPr>
      <w:r>
        <w:rPr>
          <w:b/>
        </w:rPr>
        <w:t>[Proposed Change]</w:t>
      </w:r>
      <w:r>
        <w:t xml:space="preserve">: </w:t>
      </w:r>
    </w:p>
    <w:p w14:paraId="3517842F" w14:textId="77777777" w:rsidR="001F594D" w:rsidRDefault="001F594D" w:rsidP="002717B0">
      <w:pPr>
        <w:pStyle w:val="ae"/>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1F594D" w:rsidRDefault="001F594D" w:rsidP="002717B0">
      <w:pPr>
        <w:pStyle w:val="ae"/>
        <w:ind w:leftChars="180" w:left="360"/>
      </w:pPr>
      <w:r>
        <w:t>2&gt; set the sl-MeasConfig according to the stored NR sidelink measurement configuration information;</w:t>
      </w:r>
    </w:p>
    <w:p w14:paraId="699763EF" w14:textId="77777777" w:rsidR="001F594D" w:rsidRDefault="001F594D" w:rsidP="002717B0">
      <w:pPr>
        <w:pStyle w:val="ae"/>
        <w:ind w:leftChars="180" w:left="360"/>
      </w:pPr>
      <w:r>
        <w:rPr>
          <w:b/>
        </w:rPr>
        <w:t>[Comments]</w:t>
      </w:r>
      <w:r>
        <w:t xml:space="preserve">: </w:t>
      </w:r>
    </w:p>
    <w:p w14:paraId="46DE0DAB" w14:textId="51DA4B4D" w:rsidR="001F594D" w:rsidRPr="002717B0" w:rsidRDefault="001F594D">
      <w:pPr>
        <w:pStyle w:val="ae"/>
        <w:ind w:leftChars="270" w:left="540"/>
      </w:pPr>
    </w:p>
  </w:comment>
  <w:comment w:id="2009" w:author="OPPO (Qianxi)" w:date="2020-04-07T12:33:00Z" w:initials="OPPO (QL)">
    <w:p w14:paraId="5238094F" w14:textId="55EB5CB8" w:rsidR="001F594D" w:rsidRDefault="001F594D"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1F594D" w:rsidRDefault="001F594D" w:rsidP="006A7890">
      <w:pPr>
        <w:pStyle w:val="ae"/>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1F594D" w:rsidRDefault="001F594D" w:rsidP="006A7890">
      <w:pPr>
        <w:pStyle w:val="ae"/>
        <w:ind w:leftChars="180" w:left="360"/>
      </w:pPr>
      <w:r>
        <w:rPr>
          <w:b/>
        </w:rPr>
        <w:t>[Proposed Change]</w:t>
      </w:r>
      <w:r>
        <w:t>: change the sentence as “start timer t400 for the destination”.</w:t>
      </w:r>
    </w:p>
    <w:p w14:paraId="7902BE0D" w14:textId="77777777" w:rsidR="001F594D" w:rsidRDefault="001F594D" w:rsidP="006A7890">
      <w:pPr>
        <w:pStyle w:val="ae"/>
        <w:ind w:leftChars="180" w:left="360"/>
      </w:pPr>
      <w:r>
        <w:rPr>
          <w:b/>
        </w:rPr>
        <w:t>[Comments]</w:t>
      </w:r>
      <w:r>
        <w:t xml:space="preserve">: </w:t>
      </w:r>
    </w:p>
    <w:p w14:paraId="7941E032" w14:textId="77777777" w:rsidR="001F594D" w:rsidRPr="00D53816" w:rsidRDefault="001F594D" w:rsidP="006A7890">
      <w:pPr>
        <w:pStyle w:val="ae"/>
        <w:ind w:leftChars="270" w:left="540"/>
      </w:pPr>
    </w:p>
  </w:comment>
  <w:comment w:id="2014" w:author="OPPO (Qianxi)" w:date="2020-04-07T12:25:00Z" w:initials="OPPO (QL)">
    <w:p w14:paraId="55E2D09C" w14:textId="79F63F95" w:rsidR="001F594D" w:rsidRDefault="001F594D"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1F594D" w:rsidRDefault="001F594D" w:rsidP="005178B7">
      <w:pPr>
        <w:pStyle w:val="ae"/>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1F594D" w:rsidRDefault="001F594D" w:rsidP="005178B7">
      <w:pPr>
        <w:pStyle w:val="ae"/>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1F594D" w:rsidRDefault="001F594D" w:rsidP="005178B7">
      <w:pPr>
        <w:pStyle w:val="ae"/>
        <w:ind w:leftChars="180" w:left="360"/>
      </w:pPr>
      <w:r>
        <w:rPr>
          <w:b/>
        </w:rPr>
        <w:t>[Comments]</w:t>
      </w:r>
      <w:r>
        <w:t xml:space="preserve">: </w:t>
      </w:r>
    </w:p>
    <w:p w14:paraId="4F10C647" w14:textId="77777777" w:rsidR="001F594D" w:rsidRPr="005D03D8" w:rsidRDefault="001F594D" w:rsidP="005178B7">
      <w:pPr>
        <w:pStyle w:val="ae"/>
        <w:ind w:leftChars="270" w:left="540"/>
      </w:pPr>
    </w:p>
  </w:comment>
  <w:comment w:id="2051" w:author="Ericsson (Tony)" w:date="2020-04-06T16:48:00Z" w:initials="E">
    <w:p w14:paraId="40492E52" w14:textId="77777777" w:rsidR="001F594D" w:rsidRDefault="001F594D"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1F594D" w:rsidRDefault="001F594D" w:rsidP="00903C3B">
      <w:pPr>
        <w:pStyle w:val="ae"/>
        <w:ind w:leftChars="180" w:left="360"/>
      </w:pPr>
      <w:r>
        <w:rPr>
          <w:b/>
        </w:rPr>
        <w:t>[Description]</w:t>
      </w:r>
      <w:r>
        <w:t>: In the last RAN2#109e meeting we took the following agreements:</w:t>
      </w:r>
    </w:p>
    <w:p w14:paraId="01A17EA1" w14:textId="77777777" w:rsidR="001F594D" w:rsidRDefault="001F594D" w:rsidP="00903C3B">
      <w:pPr>
        <w:ind w:leftChars="180" w:left="360"/>
      </w:pPr>
      <w:r>
        <w:t>3:</w:t>
      </w:r>
      <w:r>
        <w:tab/>
        <w:t>The RRC connected TX UE reports a new failure cause to the NW upon the reception of RRCReconfigurationFailureSidelink from the RX UE.</w:t>
      </w:r>
    </w:p>
    <w:p w14:paraId="2B839612" w14:textId="77777777" w:rsidR="001F594D" w:rsidRDefault="001F594D"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1F594D" w:rsidRDefault="001F594D" w:rsidP="00903C3B">
      <w:pPr>
        <w:pStyle w:val="ae"/>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1F594D" w:rsidRDefault="001F594D" w:rsidP="00903C3B">
      <w:pPr>
        <w:pStyle w:val="ae"/>
        <w:ind w:leftChars="180" w:left="360"/>
      </w:pPr>
      <w:r>
        <w:rPr>
          <w:b/>
        </w:rPr>
        <w:t>[Proposed Change]</w:t>
      </w:r>
      <w:r>
        <w:t>: We will bring a contribution to address this issue.</w:t>
      </w:r>
    </w:p>
    <w:p w14:paraId="50D62724" w14:textId="77777777" w:rsidR="001F594D" w:rsidRDefault="001F594D" w:rsidP="00903C3B">
      <w:pPr>
        <w:pStyle w:val="ae"/>
        <w:ind w:leftChars="180" w:left="360"/>
      </w:pPr>
      <w:r>
        <w:rPr>
          <w:b/>
        </w:rPr>
        <w:t>[Comments]</w:t>
      </w:r>
      <w:r>
        <w:t xml:space="preserve">: </w:t>
      </w:r>
    </w:p>
    <w:p w14:paraId="42A87143" w14:textId="77777777" w:rsidR="001F594D" w:rsidRPr="003A1F56" w:rsidRDefault="001F594D" w:rsidP="00903C3B">
      <w:pPr>
        <w:pStyle w:val="ae"/>
        <w:ind w:leftChars="270" w:left="540"/>
      </w:pPr>
    </w:p>
  </w:comment>
  <w:comment w:id="2170" w:author="OPPO (Qianxi)" w:date="2020-04-07T12:13:00Z" w:initials="OPPO (QL)">
    <w:p w14:paraId="16C2AD58" w14:textId="3220ABF4" w:rsidR="001F594D" w:rsidRDefault="001F594D"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1F594D" w:rsidRDefault="001F594D" w:rsidP="005178B7">
      <w:pPr>
        <w:pStyle w:val="ae"/>
        <w:ind w:leftChars="180" w:left="360"/>
      </w:pPr>
      <w:r>
        <w:rPr>
          <w:b/>
        </w:rPr>
        <w:t>[Description]</w:t>
      </w:r>
      <w:r>
        <w:t>: since L and W are of the same value configured by same IE, we see no need for two variables, i.e., a single variable of L is enough.</w:t>
      </w:r>
    </w:p>
    <w:p w14:paraId="75C49EDA" w14:textId="77777777" w:rsidR="001F594D" w:rsidRDefault="001F594D" w:rsidP="005178B7">
      <w:pPr>
        <w:pStyle w:val="ae"/>
        <w:ind w:leftChars="180" w:left="360"/>
      </w:pPr>
      <w:r>
        <w:rPr>
          <w:b/>
        </w:rPr>
        <w:t>[Proposed Change]</w:t>
      </w:r>
      <w:r>
        <w:t>: Remove all W related description in this section, but use L only instead.</w:t>
      </w:r>
    </w:p>
    <w:p w14:paraId="130F0856" w14:textId="77777777" w:rsidR="001F594D" w:rsidRDefault="001F594D" w:rsidP="005178B7">
      <w:pPr>
        <w:pStyle w:val="ae"/>
        <w:ind w:leftChars="180" w:left="360"/>
      </w:pPr>
      <w:r>
        <w:rPr>
          <w:b/>
        </w:rPr>
        <w:t>[Comments]</w:t>
      </w:r>
      <w:r>
        <w:t xml:space="preserve">: </w:t>
      </w:r>
    </w:p>
    <w:p w14:paraId="42BF7786" w14:textId="77777777" w:rsidR="001F594D" w:rsidRPr="007F01DD" w:rsidRDefault="001F594D" w:rsidP="005178B7">
      <w:pPr>
        <w:pStyle w:val="ae"/>
        <w:ind w:leftChars="270" w:left="540"/>
      </w:pPr>
    </w:p>
  </w:comment>
  <w:comment w:id="2293" w:author="Huawei" w:date="2020-04-12T17:20:00Z" w:initials="H">
    <w:p w14:paraId="68EB0E1B" w14:textId="795430C0"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1F594D" w:rsidRDefault="001F594D">
      <w:pPr>
        <w:pStyle w:val="ae"/>
      </w:pPr>
      <w:r>
        <w:rPr>
          <w:b/>
        </w:rPr>
        <w:t>[Description]</w:t>
      </w:r>
      <w:r>
        <w:t>: There is no support for on-demand SI req</w:t>
      </w:r>
      <w:r w:rsidRPr="00D57517">
        <w:t>uest for positining in RRC_CONNECTED</w:t>
      </w:r>
      <w:r>
        <w:t>, we would like to address this.</w:t>
      </w:r>
    </w:p>
    <w:p w14:paraId="36576BBB" w14:textId="4177F01D" w:rsidR="001F594D" w:rsidRDefault="001F594D">
      <w:pPr>
        <w:pStyle w:val="ae"/>
      </w:pPr>
      <w:r>
        <w:rPr>
          <w:b/>
        </w:rPr>
        <w:t>[Proposed Change]</w:t>
      </w:r>
      <w:r>
        <w:t>: v39: See Tdoc.</w:t>
      </w:r>
    </w:p>
    <w:p w14:paraId="61110C8E" w14:textId="77777777" w:rsidR="001F594D" w:rsidRDefault="001F594D">
      <w:pPr>
        <w:pStyle w:val="ae"/>
      </w:pPr>
      <w:r>
        <w:rPr>
          <w:b/>
        </w:rPr>
        <w:t>[Comments]</w:t>
      </w:r>
      <w:r>
        <w:t xml:space="preserve">: </w:t>
      </w:r>
    </w:p>
    <w:p w14:paraId="42909B64" w14:textId="103BCC15" w:rsidR="001F594D" w:rsidRPr="00D57517" w:rsidRDefault="001F594D">
      <w:pPr>
        <w:pStyle w:val="ae"/>
      </w:pPr>
    </w:p>
  </w:comment>
  <w:comment w:id="2294" w:author="Huawei" w:date="2020-04-12T17:18:00Z" w:initials="H">
    <w:p w14:paraId="47998F04" w14:textId="18BD97F8"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1F594D" w:rsidRDefault="001F594D">
      <w:pPr>
        <w:pStyle w:val="ae"/>
      </w:pPr>
      <w:r>
        <w:rPr>
          <w:b/>
        </w:rPr>
        <w:t>[Description]</w:t>
      </w:r>
      <w:r>
        <w:t>: Need to solve the FFSs.</w:t>
      </w:r>
    </w:p>
    <w:p w14:paraId="1EF9761F" w14:textId="70C391F3" w:rsidR="001F594D" w:rsidRDefault="001F594D">
      <w:pPr>
        <w:pStyle w:val="ae"/>
      </w:pPr>
      <w:r>
        <w:rPr>
          <w:b/>
        </w:rPr>
        <w:t>[Proposed Change]</w:t>
      </w:r>
      <w:r>
        <w:t>: v39: See Tdoc.</w:t>
      </w:r>
    </w:p>
    <w:p w14:paraId="6E88CA74" w14:textId="77777777" w:rsidR="001F594D" w:rsidRDefault="001F594D">
      <w:pPr>
        <w:pStyle w:val="ae"/>
      </w:pPr>
      <w:r>
        <w:rPr>
          <w:b/>
        </w:rPr>
        <w:t>[Comments]</w:t>
      </w:r>
      <w:r>
        <w:t xml:space="preserve">: </w:t>
      </w:r>
    </w:p>
    <w:p w14:paraId="5D2D5C0E" w14:textId="0B4844EC" w:rsidR="001F594D" w:rsidRPr="00220CE2" w:rsidRDefault="001F594D">
      <w:pPr>
        <w:pStyle w:val="ae"/>
      </w:pPr>
    </w:p>
  </w:comment>
  <w:comment w:id="2295" w:author="Ericsson (Tony)" w:date="2020-04-03T15:30:00Z" w:initials="E">
    <w:p w14:paraId="4AEEB509" w14:textId="77777777" w:rsidR="001F594D" w:rsidRDefault="001F594D"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1F594D" w:rsidRDefault="001F594D" w:rsidP="00903C3B">
      <w:pPr>
        <w:pStyle w:val="ae"/>
        <w:ind w:leftChars="180" w:left="360"/>
      </w:pPr>
      <w:r>
        <w:rPr>
          <w:b/>
        </w:rPr>
        <w:t>[Description]</w:t>
      </w:r>
      <w:r>
        <w:t>: The size of this field it should be decided after the issue E049 and E050 are sort out.</w:t>
      </w:r>
    </w:p>
    <w:p w14:paraId="27993F2E" w14:textId="77777777" w:rsidR="001F594D" w:rsidRDefault="001F594D" w:rsidP="00903C3B">
      <w:pPr>
        <w:pStyle w:val="ae"/>
        <w:ind w:leftChars="180" w:left="360"/>
      </w:pPr>
      <w:r>
        <w:rPr>
          <w:b/>
        </w:rPr>
        <w:t>[Proposed Change]</w:t>
      </w:r>
      <w:r>
        <w:t xml:space="preserve">: </w:t>
      </w:r>
    </w:p>
    <w:p w14:paraId="3D199988" w14:textId="77777777" w:rsidR="001F594D" w:rsidRDefault="001F594D" w:rsidP="00903C3B">
      <w:pPr>
        <w:pStyle w:val="ae"/>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1F594D" w:rsidRPr="00D82CAC" w:rsidRDefault="001F594D" w:rsidP="00903C3B">
      <w:pPr>
        <w:pStyle w:val="ae"/>
        <w:ind w:leftChars="270" w:left="540"/>
      </w:pPr>
    </w:p>
  </w:comment>
  <w:comment w:id="2296" w:author="Ericsson (Tony)" w:date="2020-04-03T15:23:00Z" w:initials="E">
    <w:p w14:paraId="4E709948" w14:textId="77777777" w:rsidR="001F594D" w:rsidRDefault="001F594D"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1F594D" w:rsidRDefault="001F594D" w:rsidP="00B90D33">
      <w:pPr>
        <w:pStyle w:val="ae"/>
        <w:ind w:leftChars="180" w:left="360"/>
      </w:pPr>
      <w:r>
        <w:rPr>
          <w:b/>
        </w:rPr>
        <w:t>[Description]</w:t>
      </w:r>
      <w:r>
        <w:t>: Whether the SIB9 should be supported on-demand or not is still under discussion in the on-demand SIB and IIoT session.</w:t>
      </w:r>
    </w:p>
    <w:p w14:paraId="54E7EE55" w14:textId="77777777" w:rsidR="001F594D" w:rsidRDefault="001F594D" w:rsidP="00B90D33">
      <w:pPr>
        <w:pStyle w:val="ae"/>
        <w:ind w:leftChars="180" w:left="360"/>
      </w:pPr>
      <w:r>
        <w:rPr>
          <w:b/>
        </w:rPr>
        <w:t>[Proposed Change]</w:t>
      </w:r>
      <w:r>
        <w:t>: We will provide a contribution to address this issue.</w:t>
      </w:r>
    </w:p>
    <w:p w14:paraId="60AF0EE4" w14:textId="77777777" w:rsidR="001F594D" w:rsidRDefault="001F594D" w:rsidP="00B90D33">
      <w:pPr>
        <w:pStyle w:val="ae"/>
        <w:ind w:leftChars="180" w:left="360"/>
      </w:pPr>
      <w:r>
        <w:rPr>
          <w:b/>
        </w:rPr>
        <w:t>[Comments]</w:t>
      </w:r>
      <w:r>
        <w:t xml:space="preserve">: </w:t>
      </w:r>
    </w:p>
    <w:p w14:paraId="36DB1CC4" w14:textId="77777777" w:rsidR="001F594D" w:rsidRPr="00013F4A" w:rsidRDefault="001F594D" w:rsidP="00B90D33">
      <w:pPr>
        <w:pStyle w:val="ae"/>
        <w:ind w:leftChars="270" w:left="540"/>
      </w:pPr>
    </w:p>
  </w:comment>
  <w:comment w:id="2302" w:author="Z(GY)" w:date="2020-04-13T16:09:00Z" w:initials="Z">
    <w:p w14:paraId="6A0F1742" w14:textId="77777777" w:rsidR="001F594D" w:rsidRDefault="001F594D" w:rsidP="008930AA">
      <w:pPr>
        <w:pStyle w:val="ae"/>
      </w:pPr>
      <w:r>
        <w:rPr>
          <w:rStyle w:val="ad"/>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1F594D" w:rsidRDefault="001F594D" w:rsidP="008930AA">
      <w:pPr>
        <w:pStyle w:val="ae"/>
      </w:pPr>
      <w:r>
        <w:rPr>
          <w:b/>
        </w:rPr>
        <w:t>[Description]</w:t>
      </w:r>
      <w:r>
        <w:t>: It is not clear to us why the value range is 0-4. Maybe we should change it into 0-3.</w:t>
      </w:r>
    </w:p>
    <w:p w14:paraId="6A4D222D" w14:textId="77777777" w:rsidR="001F594D" w:rsidRDefault="001F594D" w:rsidP="008930AA">
      <w:pPr>
        <w:pStyle w:val="ae"/>
      </w:pPr>
      <w:r>
        <w:rPr>
          <w:b/>
        </w:rPr>
        <w:t>[Proposed Change]</w:t>
      </w:r>
      <w:r>
        <w:t>: Change the value range into 0-3.</w:t>
      </w:r>
    </w:p>
    <w:p w14:paraId="2C24FD6D" w14:textId="77777777" w:rsidR="001F594D" w:rsidRDefault="001F594D" w:rsidP="008930AA">
      <w:pPr>
        <w:pStyle w:val="ae"/>
      </w:pPr>
      <w:r>
        <w:rPr>
          <w:b/>
        </w:rPr>
        <w:t>[Comments]</w:t>
      </w:r>
      <w:r>
        <w:t xml:space="preserve">: </w:t>
      </w:r>
    </w:p>
    <w:p w14:paraId="221B19B6" w14:textId="77777777" w:rsidR="001F594D" w:rsidRPr="00C47B39" w:rsidRDefault="001F594D" w:rsidP="008930AA">
      <w:pPr>
        <w:pStyle w:val="ae"/>
      </w:pPr>
    </w:p>
  </w:comment>
  <w:comment w:id="2313" w:author="Huawei" w:date="2020-04-09T21:41:00Z" w:initials="H">
    <w:p w14:paraId="7C2CECC1" w14:textId="28F65CE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1F594D" w:rsidRDefault="001F594D">
      <w:pPr>
        <w:pStyle w:val="ae"/>
      </w:pPr>
      <w:r>
        <w:rPr>
          <w:b/>
        </w:rPr>
        <w:t>[Description]</w:t>
      </w:r>
      <w:r>
        <w:t>: The suffix "Info" in used in a tremendous number of new names, making them longer while actually bringing no information.</w:t>
      </w:r>
    </w:p>
    <w:p w14:paraId="1B90211F" w14:textId="6BA66C8F" w:rsidR="001F594D" w:rsidRDefault="001F594D">
      <w:pPr>
        <w:pStyle w:val="ae"/>
      </w:pPr>
      <w:r>
        <w:rPr>
          <w:b/>
        </w:rPr>
        <w:t>[Proposed Change]</w:t>
      </w:r>
      <w:r>
        <w:t>: Review the new -r16 parameters and IEs and remove "Info" unless really useful.</w:t>
      </w:r>
    </w:p>
    <w:p w14:paraId="4CC040DA" w14:textId="77777777" w:rsidR="001F594D" w:rsidRDefault="001F594D">
      <w:pPr>
        <w:pStyle w:val="ae"/>
      </w:pPr>
      <w:r>
        <w:rPr>
          <w:b/>
        </w:rPr>
        <w:t>[Comments]</w:t>
      </w:r>
      <w:r>
        <w:t xml:space="preserve">: </w:t>
      </w:r>
    </w:p>
    <w:p w14:paraId="6D5E48B2" w14:textId="2FEA5B60" w:rsidR="001F594D" w:rsidRPr="007537A1" w:rsidRDefault="001F594D">
      <w:pPr>
        <w:pStyle w:val="ae"/>
      </w:pPr>
    </w:p>
  </w:comment>
  <w:comment w:id="2312" w:author="Samsung (Sangkyu)" w:date="2020-04-09T20:36:00Z" w:initials="S">
    <w:p w14:paraId="1200C741" w14:textId="1EA88984"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1F594D" w:rsidRDefault="001F594D">
      <w:pPr>
        <w:pStyle w:val="ae"/>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1F594D" w:rsidRDefault="001F594D">
      <w:pPr>
        <w:pStyle w:val="ae"/>
      </w:pPr>
      <w:r>
        <w:rPr>
          <w:b/>
        </w:rPr>
        <w:t>[Proposed Change]</w:t>
      </w:r>
      <w:r>
        <w:t>: Need code should be “Need R”</w:t>
      </w:r>
    </w:p>
    <w:p w14:paraId="3417F487" w14:textId="77777777" w:rsidR="001F594D" w:rsidRDefault="001F594D">
      <w:pPr>
        <w:pStyle w:val="ae"/>
      </w:pPr>
      <w:r>
        <w:rPr>
          <w:b/>
        </w:rPr>
        <w:t>[Comments]</w:t>
      </w:r>
      <w:r>
        <w:t xml:space="preserve">: </w:t>
      </w:r>
    </w:p>
    <w:p w14:paraId="04EFF1CF" w14:textId="546EA760" w:rsidR="001F594D" w:rsidRPr="00322A6F" w:rsidRDefault="001F594D">
      <w:pPr>
        <w:pStyle w:val="ae"/>
      </w:pPr>
    </w:p>
  </w:comment>
  <w:comment w:id="2314" w:author="Intel" w:date="2020-04-13T21:21:00Z" w:initials="I">
    <w:p w14:paraId="3292B15F" w14:textId="77777777" w:rsidR="001F594D" w:rsidRDefault="001F594D" w:rsidP="00693D5C">
      <w:pPr>
        <w:pStyle w:val="ae"/>
      </w:pPr>
      <w:r>
        <w:rPr>
          <w:rStyle w:val="ad"/>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1F594D" w:rsidRDefault="001F594D" w:rsidP="00693D5C">
      <w:pPr>
        <w:pStyle w:val="ae"/>
      </w:pPr>
      <w:r>
        <w:rPr>
          <w:b/>
        </w:rPr>
        <w:t>[Description]</w:t>
      </w:r>
      <w:r>
        <w:t xml:space="preserve">: There is no need for a late noncritical extension here – it is already covered above.  </w:t>
      </w:r>
    </w:p>
    <w:p w14:paraId="0AEF7B49" w14:textId="77777777" w:rsidR="001F594D" w:rsidRDefault="001F594D" w:rsidP="00693D5C">
      <w:pPr>
        <w:pStyle w:val="ae"/>
      </w:pPr>
      <w:r>
        <w:rPr>
          <w:b/>
        </w:rPr>
        <w:t>[Proposed Change]</w:t>
      </w:r>
      <w:r>
        <w:t>: Delete this late noncritical extension.</w:t>
      </w:r>
    </w:p>
    <w:p w14:paraId="20594403" w14:textId="77777777" w:rsidR="001F594D" w:rsidRDefault="001F594D" w:rsidP="00693D5C">
      <w:pPr>
        <w:pStyle w:val="ae"/>
      </w:pPr>
      <w:r>
        <w:rPr>
          <w:b/>
        </w:rPr>
        <w:t>[Comments]</w:t>
      </w:r>
      <w:r>
        <w:t xml:space="preserve">: </w:t>
      </w:r>
    </w:p>
    <w:p w14:paraId="400614A4" w14:textId="4452ABB9" w:rsidR="001F594D" w:rsidRDefault="001F594D">
      <w:pPr>
        <w:pStyle w:val="ae"/>
      </w:pPr>
    </w:p>
  </w:comment>
  <w:comment w:id="2319" w:author="Intel" w:date="2020-04-13T21:23:00Z" w:initials="I">
    <w:p w14:paraId="5105F384" w14:textId="77777777" w:rsidR="001F594D" w:rsidRDefault="001F594D" w:rsidP="00693D5C">
      <w:pPr>
        <w:pStyle w:val="ae"/>
      </w:pPr>
      <w:r>
        <w:rPr>
          <w:rStyle w:val="ad"/>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1F594D" w:rsidRDefault="001F594D" w:rsidP="00693D5C">
      <w:pPr>
        <w:pStyle w:val="ae"/>
      </w:pPr>
      <w:r>
        <w:rPr>
          <w:b/>
        </w:rPr>
        <w:t>[Description]</w:t>
      </w:r>
      <w:r>
        <w:t>: Missing Need codes.  Since these are containers Need N could be used.</w:t>
      </w:r>
    </w:p>
    <w:p w14:paraId="1D0A04E7" w14:textId="77777777" w:rsidR="001F594D" w:rsidRDefault="001F594D" w:rsidP="00693D5C">
      <w:pPr>
        <w:pStyle w:val="ae"/>
      </w:pPr>
      <w:r>
        <w:rPr>
          <w:b/>
        </w:rPr>
        <w:t>[Proposed Change]</w:t>
      </w:r>
      <w:r>
        <w:t>: Add Need N for all these fields.</w:t>
      </w:r>
    </w:p>
    <w:p w14:paraId="53758FF3" w14:textId="246ADAFA" w:rsidR="001F594D" w:rsidRDefault="001F594D" w:rsidP="00693D5C">
      <w:pPr>
        <w:pStyle w:val="ae"/>
      </w:pPr>
      <w:r>
        <w:rPr>
          <w:b/>
        </w:rPr>
        <w:t>[Comments]</w:t>
      </w:r>
      <w:r>
        <w:t>:</w:t>
      </w:r>
    </w:p>
  </w:comment>
  <w:comment w:id="2320" w:author="Huawei" w:date="2020-04-12T12:17:00Z" w:initials="H">
    <w:p w14:paraId="393659C0" w14:textId="0D99FEA1"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1F594D" w:rsidRDefault="001F594D">
      <w:pPr>
        <w:pStyle w:val="ae"/>
      </w:pPr>
      <w:r>
        <w:rPr>
          <w:b/>
        </w:rPr>
        <w:t>[Description]</w:t>
      </w:r>
      <w:r>
        <w:t>: Missing need codes for this field and the next one.</w:t>
      </w:r>
    </w:p>
    <w:p w14:paraId="0D75F917" w14:textId="503C95E3" w:rsidR="001F594D" w:rsidRDefault="001F594D">
      <w:pPr>
        <w:pStyle w:val="ae"/>
      </w:pPr>
      <w:r>
        <w:rPr>
          <w:b/>
        </w:rPr>
        <w:t>[Proposed Change]</w:t>
      </w:r>
      <w:r>
        <w:t>: v27: Add "-- Need N"</w:t>
      </w:r>
    </w:p>
    <w:p w14:paraId="04DB2039" w14:textId="77777777" w:rsidR="001F594D" w:rsidRDefault="001F594D">
      <w:pPr>
        <w:pStyle w:val="ae"/>
      </w:pPr>
      <w:r>
        <w:rPr>
          <w:b/>
        </w:rPr>
        <w:t>[Comments]</w:t>
      </w:r>
      <w:r>
        <w:t xml:space="preserve">: </w:t>
      </w:r>
    </w:p>
    <w:p w14:paraId="12A998BB" w14:textId="49C0CF3C" w:rsidR="001F594D" w:rsidRPr="005E753A" w:rsidRDefault="001F594D">
      <w:pPr>
        <w:pStyle w:val="ae"/>
      </w:pPr>
    </w:p>
  </w:comment>
  <w:comment w:id="2337" w:author="Samsung (Sangbum Kim)" w:date="2020-04-10T14:11:00Z" w:initials="S">
    <w:p w14:paraId="56549D04" w14:textId="77777777" w:rsidR="001F594D" w:rsidRDefault="001F594D"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1F594D" w:rsidRDefault="001F594D" w:rsidP="00F466EC">
      <w:pPr>
        <w:pStyle w:val="ae"/>
      </w:pPr>
      <w:r>
        <w:rPr>
          <w:b/>
        </w:rPr>
        <w:t>[Description]</w:t>
      </w:r>
      <w:r>
        <w:t>: For the future extension, a</w:t>
      </w:r>
      <w:r w:rsidRPr="00AA3C7B">
        <w:t>dd the nonCriticalExtension and laterNonCriticalExtension fields to the LoggedMeasurementConfiguration message</w:t>
      </w:r>
      <w:r>
        <w:t>.</w:t>
      </w:r>
    </w:p>
    <w:p w14:paraId="5333E618" w14:textId="77777777" w:rsidR="001F594D" w:rsidRDefault="001F594D" w:rsidP="00F466EC">
      <w:pPr>
        <w:pStyle w:val="ae"/>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1F594D" w:rsidRPr="00124D4A" w:rsidRDefault="001F594D" w:rsidP="00F466EC">
      <w:pPr>
        <w:pStyle w:val="ae"/>
        <w:rPr>
          <w:rFonts w:eastAsia="Malgun Gothic"/>
          <w:lang w:eastAsia="ko-KR"/>
        </w:rPr>
      </w:pPr>
      <w:r>
        <w:rPr>
          <w:rFonts w:eastAsia="Malgun Gothic"/>
          <w:lang w:eastAsia="ko-KR"/>
        </w:rPr>
        <w:t>RAN2 can discuss ASN.1 details in R2-2002826.</w:t>
      </w:r>
    </w:p>
    <w:p w14:paraId="2391B1B6" w14:textId="77777777" w:rsidR="001F594D" w:rsidRDefault="001F594D" w:rsidP="00F466EC">
      <w:pPr>
        <w:pStyle w:val="ae"/>
      </w:pPr>
      <w:r>
        <w:rPr>
          <w:b/>
        </w:rPr>
        <w:t>[Proposed Change]</w:t>
      </w:r>
      <w:r>
        <w:t xml:space="preserve">: </w:t>
      </w:r>
    </w:p>
    <w:p w14:paraId="275B675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1F594D" w:rsidRPr="00CE1D1E"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1F594D" w:rsidRDefault="001F594D" w:rsidP="00F466EC">
      <w:pPr>
        <w:pStyle w:val="ae"/>
      </w:pPr>
    </w:p>
    <w:p w14:paraId="090F437C" w14:textId="66F4BF1D" w:rsidR="001F594D" w:rsidRDefault="001F594D" w:rsidP="00F466EC">
      <w:pPr>
        <w:pStyle w:val="ae"/>
      </w:pPr>
    </w:p>
    <w:p w14:paraId="464F80DF" w14:textId="77777777" w:rsidR="001F594D" w:rsidRDefault="001F594D">
      <w:pPr>
        <w:pStyle w:val="ae"/>
      </w:pPr>
      <w:r>
        <w:rPr>
          <w:b/>
        </w:rPr>
        <w:t>[Comments]</w:t>
      </w:r>
      <w:r>
        <w:t xml:space="preserve">: </w:t>
      </w:r>
    </w:p>
    <w:p w14:paraId="43AD64F1" w14:textId="7A165889" w:rsidR="001F594D" w:rsidRPr="00F466EC" w:rsidRDefault="001F594D">
      <w:pPr>
        <w:pStyle w:val="ae"/>
      </w:pPr>
    </w:p>
  </w:comment>
  <w:comment w:id="2339" w:author="Intel" w:date="2020-04-13T21:24:00Z" w:initials="I">
    <w:p w14:paraId="5A540184" w14:textId="77777777" w:rsidR="001F594D" w:rsidRDefault="001F594D" w:rsidP="00693D5C">
      <w:pPr>
        <w:pStyle w:val="ae"/>
      </w:pPr>
      <w:r>
        <w:rPr>
          <w:rStyle w:val="ad"/>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1F594D" w:rsidRDefault="001F594D" w:rsidP="00693D5C">
      <w:pPr>
        <w:pStyle w:val="ae"/>
      </w:pPr>
      <w:r>
        <w:rPr>
          <w:b/>
        </w:rPr>
        <w:t>[Description]</w:t>
      </w:r>
      <w:r>
        <w:t>: Need late and non critical extensions</w:t>
      </w:r>
    </w:p>
    <w:p w14:paraId="7DCB8158" w14:textId="77777777" w:rsidR="001F594D" w:rsidRDefault="001F594D" w:rsidP="00693D5C">
      <w:pPr>
        <w:pStyle w:val="ae"/>
      </w:pPr>
      <w:r>
        <w:rPr>
          <w:b/>
        </w:rPr>
        <w:t>[Proposed Change]</w:t>
      </w:r>
      <w:r>
        <w:t>: Add late and noncritical extensions.</w:t>
      </w:r>
    </w:p>
    <w:p w14:paraId="032E1784" w14:textId="77777777" w:rsidR="001F594D" w:rsidRDefault="001F594D" w:rsidP="00693D5C">
      <w:pPr>
        <w:pStyle w:val="ae"/>
      </w:pPr>
      <w:r>
        <w:rPr>
          <w:b/>
        </w:rPr>
        <w:t>[Comments]</w:t>
      </w:r>
      <w:r>
        <w:t xml:space="preserve">: </w:t>
      </w:r>
    </w:p>
    <w:p w14:paraId="26894208" w14:textId="7AB70552" w:rsidR="001F594D" w:rsidRDefault="001F594D">
      <w:pPr>
        <w:pStyle w:val="ae"/>
      </w:pPr>
    </w:p>
  </w:comment>
  <w:comment w:id="2340" w:author="Intel" w:date="2020-04-13T21:25:00Z" w:initials="I">
    <w:p w14:paraId="23199EFD" w14:textId="77777777" w:rsidR="001F594D" w:rsidRDefault="001F594D" w:rsidP="00693D5C">
      <w:pPr>
        <w:pStyle w:val="ae"/>
      </w:pPr>
      <w:r>
        <w:rPr>
          <w:rStyle w:val="ad"/>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1F594D" w:rsidRDefault="001F594D" w:rsidP="00693D5C">
      <w:pPr>
        <w:pStyle w:val="ae"/>
      </w:pPr>
      <w:r>
        <w:rPr>
          <w:b/>
        </w:rPr>
        <w:t>[Description]</w:t>
      </w:r>
      <w:r>
        <w:t>: Could be useful to add an extension marker for future.</w:t>
      </w:r>
    </w:p>
    <w:p w14:paraId="5BB7D151" w14:textId="77777777" w:rsidR="001F594D" w:rsidRDefault="001F594D" w:rsidP="00693D5C">
      <w:pPr>
        <w:pStyle w:val="ae"/>
      </w:pPr>
      <w:r>
        <w:rPr>
          <w:b/>
        </w:rPr>
        <w:t>[Proposed Change]</w:t>
      </w:r>
      <w:r>
        <w:t xml:space="preserve">: Add extension marker.   Also for </w:t>
      </w:r>
      <w:r w:rsidRPr="00F537EB">
        <w:t>LoggedEventTriggerConfig-r16</w:t>
      </w:r>
      <w:r>
        <w:t>.</w:t>
      </w:r>
    </w:p>
    <w:p w14:paraId="35E5E758" w14:textId="77777777" w:rsidR="001F594D" w:rsidRDefault="001F594D" w:rsidP="00693D5C">
      <w:pPr>
        <w:pStyle w:val="ae"/>
      </w:pPr>
      <w:r>
        <w:rPr>
          <w:b/>
        </w:rPr>
        <w:t>[Comments]</w:t>
      </w:r>
      <w:r>
        <w:t xml:space="preserve">: </w:t>
      </w:r>
    </w:p>
    <w:p w14:paraId="6183F064" w14:textId="1DAA2351" w:rsidR="001F594D" w:rsidRDefault="001F594D">
      <w:pPr>
        <w:pStyle w:val="ae"/>
      </w:pPr>
    </w:p>
  </w:comment>
  <w:comment w:id="2347" w:author="Intel" w:date="2020-04-13T21:26:00Z" w:initials="I">
    <w:p w14:paraId="50FB57F4" w14:textId="77777777" w:rsidR="001F594D" w:rsidRDefault="001F594D" w:rsidP="00693D5C">
      <w:pPr>
        <w:pStyle w:val="ae"/>
      </w:pPr>
      <w:r>
        <w:rPr>
          <w:rStyle w:val="ad"/>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1F594D" w:rsidRDefault="001F594D" w:rsidP="00693D5C">
      <w:pPr>
        <w:pStyle w:val="ae"/>
      </w:pPr>
      <w:r>
        <w:rPr>
          <w:b/>
        </w:rPr>
        <w:t>[Description]</w:t>
      </w:r>
      <w:r>
        <w:t>: late noncritical extension missing</w:t>
      </w:r>
    </w:p>
    <w:p w14:paraId="626EEE2D" w14:textId="77777777" w:rsidR="001F594D" w:rsidRDefault="001F594D" w:rsidP="00693D5C">
      <w:pPr>
        <w:pStyle w:val="ae"/>
      </w:pPr>
      <w:r>
        <w:rPr>
          <w:b/>
        </w:rPr>
        <w:t>[Proposed Change]</w:t>
      </w:r>
      <w:r>
        <w:t xml:space="preserve">: Add latenoncrticalextension.  </w:t>
      </w:r>
    </w:p>
    <w:p w14:paraId="73E9F156" w14:textId="54B42BB5" w:rsidR="001F594D" w:rsidRDefault="001F594D" w:rsidP="00693D5C">
      <w:pPr>
        <w:pStyle w:val="ae"/>
      </w:pPr>
      <w:r>
        <w:rPr>
          <w:b/>
        </w:rPr>
        <w:t>[Comments]</w:t>
      </w:r>
      <w:r>
        <w:t>:</w:t>
      </w:r>
    </w:p>
  </w:comment>
  <w:comment w:id="2348" w:author="Google (EricChen)" w:date="2020-04-09T10:05:00Z" w:initials="G">
    <w:p w14:paraId="59D06D58" w14:textId="326ADD56"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1F594D" w:rsidRDefault="001F594D">
      <w:pPr>
        <w:pStyle w:val="ae"/>
        <w:ind w:leftChars="180" w:left="360"/>
      </w:pPr>
      <w:r>
        <w:rPr>
          <w:b/>
        </w:rPr>
        <w:t>[Description]</w:t>
      </w:r>
      <w:r>
        <w:t>: As specified in G002, there are more than 3 failure types that will trigger fast MCG link recovery.</w:t>
      </w:r>
    </w:p>
    <w:p w14:paraId="7DD63F5B" w14:textId="77777777" w:rsidR="001F594D" w:rsidRPr="00A8170E" w:rsidRDefault="001F594D" w:rsidP="006D6BEF">
      <w:pPr>
        <w:pStyle w:val="ae"/>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1F594D" w:rsidRDefault="001F594D">
      <w:pPr>
        <w:pStyle w:val="ae"/>
        <w:ind w:leftChars="180" w:left="360"/>
      </w:pPr>
      <w:r>
        <w:rPr>
          <w:b/>
        </w:rPr>
        <w:t>[Comments]</w:t>
      </w:r>
      <w:r>
        <w:t xml:space="preserve">: </w:t>
      </w:r>
    </w:p>
    <w:p w14:paraId="2877DFF8" w14:textId="2EABFF9F" w:rsidR="001F594D" w:rsidRPr="006D6BEF" w:rsidRDefault="001F594D">
      <w:pPr>
        <w:pStyle w:val="ae"/>
        <w:ind w:leftChars="270" w:left="540"/>
      </w:pPr>
    </w:p>
  </w:comment>
  <w:comment w:id="2349" w:author="Z(QZH)" w:date="2020-04-13T13:01:00Z" w:initials="Z">
    <w:p w14:paraId="1CCC7FA6" w14:textId="77777777" w:rsidR="001F594D" w:rsidRDefault="001F594D" w:rsidP="00B3655E">
      <w:pPr>
        <w:pStyle w:val="ae"/>
      </w:pPr>
      <w:r>
        <w:rPr>
          <w:rStyle w:val="ad"/>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1F594D" w:rsidRDefault="001F594D" w:rsidP="00B3655E">
      <w:pPr>
        <w:pStyle w:val="ae"/>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1F594D" w:rsidRDefault="001F594D" w:rsidP="00B3655E">
      <w:pPr>
        <w:pStyle w:val="ae"/>
      </w:pPr>
      <w:r>
        <w:rPr>
          <w:b/>
        </w:rPr>
        <w:t>[Proposed Change]</w:t>
      </w:r>
      <w:r>
        <w:t xml:space="preserve">: </w:t>
      </w:r>
    </w:p>
    <w:p w14:paraId="7326391F"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1F594D" w:rsidRDefault="001F594D" w:rsidP="00B3655E">
      <w:pPr>
        <w:pStyle w:val="ae"/>
      </w:pPr>
    </w:p>
    <w:p w14:paraId="3BE29CB9" w14:textId="77777777" w:rsidR="001F594D" w:rsidRDefault="001F594D" w:rsidP="00B3655E">
      <w:pPr>
        <w:pStyle w:val="ae"/>
      </w:pPr>
      <w:r>
        <w:rPr>
          <w:b/>
        </w:rPr>
        <w:t>[Comments]</w:t>
      </w:r>
      <w:r>
        <w:t xml:space="preserve">: </w:t>
      </w:r>
    </w:p>
    <w:p w14:paraId="7FA339A6" w14:textId="77777777" w:rsidR="001F594D" w:rsidRPr="000013DA" w:rsidRDefault="001F594D" w:rsidP="00B3655E">
      <w:pPr>
        <w:pStyle w:val="ae"/>
      </w:pPr>
    </w:p>
  </w:comment>
  <w:comment w:id="2350" w:author="MediaTek (Felix)" w:date="2020-04-12T09:32:00Z" w:initials="Felix">
    <w:p w14:paraId="04F51C46" w14:textId="33921DB0" w:rsidR="001F594D" w:rsidRDefault="001F594D" w:rsidP="00603ACC">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1F594D" w:rsidRDefault="001F594D" w:rsidP="00603ACC">
      <w:pPr>
        <w:pStyle w:val="ae"/>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1F594D" w:rsidRDefault="001F594D" w:rsidP="00603ACC">
      <w:pPr>
        <w:pStyle w:val="ae"/>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1F594D" w:rsidRDefault="001F594D" w:rsidP="00603ACC">
      <w:pPr>
        <w:pStyle w:val="ae"/>
      </w:pPr>
      <w:r>
        <w:rPr>
          <w:b/>
        </w:rPr>
        <w:t>[Comments]</w:t>
      </w:r>
      <w:r>
        <w:t>:</w:t>
      </w:r>
    </w:p>
  </w:comment>
  <w:comment w:id="2387" w:author="CATT(Jayson)" w:date="2020-04-10T06:57:00Z" w:initials="C">
    <w:p w14:paraId="19AFB574" w14:textId="56624AB5" w:rsidR="001F594D" w:rsidRDefault="001F594D"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1F594D" w:rsidRDefault="001F594D"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1F594D" w:rsidRDefault="001F594D" w:rsidP="0037739F">
      <w:pPr>
        <w:pStyle w:val="ae"/>
        <w:ind w:leftChars="180" w:left="360"/>
        <w:rPr>
          <w:lang w:eastAsia="zh-CN"/>
        </w:rPr>
      </w:pPr>
      <w:r>
        <w:rPr>
          <w:b/>
        </w:rPr>
        <w:t>[Proposed Change]</w:t>
      </w:r>
      <w:r>
        <w:t xml:space="preserve">: </w:t>
      </w:r>
    </w:p>
    <w:p w14:paraId="48E8F042" w14:textId="77777777" w:rsidR="001F594D" w:rsidRPr="004B2D7D" w:rsidRDefault="001F594D"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1F594D" w:rsidRPr="00F537EB" w:rsidRDefault="001F594D" w:rsidP="0037739F">
      <w:pPr>
        <w:pStyle w:val="PL"/>
        <w:ind w:leftChars="180" w:left="360"/>
      </w:pPr>
      <w:r w:rsidRPr="004B2D7D">
        <w:rPr>
          <w:strike/>
          <w:color w:val="FF0000"/>
        </w:rPr>
        <w:t xml:space="preserve">    logMeasAvailableWLAN-r16                    ENUMERATED {true}               OPTIONAL,</w:t>
      </w:r>
    </w:p>
    <w:p w14:paraId="1C406934" w14:textId="77777777" w:rsidR="001F594D" w:rsidRPr="00F537EB" w:rsidRDefault="001F594D" w:rsidP="0037739F">
      <w:pPr>
        <w:pStyle w:val="PL"/>
        <w:ind w:leftChars="180" w:left="360"/>
      </w:pPr>
      <w:r w:rsidRPr="00F537EB">
        <w:t xml:space="preserve">    connEstFailInfoAvailable-r16                ENUMERATED {true}               OPTIONAL,</w:t>
      </w:r>
    </w:p>
    <w:p w14:paraId="6E109E92" w14:textId="77777777" w:rsidR="001F594D" w:rsidRDefault="001F594D" w:rsidP="0037739F">
      <w:pPr>
        <w:pStyle w:val="ae"/>
        <w:ind w:leftChars="180" w:left="360"/>
        <w:rPr>
          <w:lang w:eastAsia="zh-CN"/>
        </w:rPr>
      </w:pPr>
    </w:p>
    <w:p w14:paraId="27CEC4CF" w14:textId="77777777" w:rsidR="001F594D" w:rsidRDefault="001F594D">
      <w:pPr>
        <w:pStyle w:val="ae"/>
        <w:ind w:leftChars="180" w:left="360"/>
      </w:pPr>
      <w:r>
        <w:rPr>
          <w:b/>
        </w:rPr>
        <w:t>[Comments]</w:t>
      </w:r>
      <w:r>
        <w:t xml:space="preserve">: </w:t>
      </w:r>
    </w:p>
    <w:p w14:paraId="63C32048" w14:textId="60B8ACEC" w:rsidR="001F594D" w:rsidRPr="0037739F" w:rsidRDefault="001F594D">
      <w:pPr>
        <w:pStyle w:val="ae"/>
        <w:ind w:leftChars="270" w:left="540"/>
      </w:pPr>
    </w:p>
  </w:comment>
  <w:comment w:id="2400" w:author="Intel" w:date="2020-04-13T21:27:00Z" w:initials="I">
    <w:p w14:paraId="454367BF" w14:textId="77777777" w:rsidR="001F594D" w:rsidRDefault="001F594D" w:rsidP="00693D5C">
      <w:pPr>
        <w:pStyle w:val="ae"/>
      </w:pPr>
      <w:r>
        <w:rPr>
          <w:rStyle w:val="ad"/>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1F594D" w:rsidRDefault="001F594D" w:rsidP="00693D5C">
      <w:pPr>
        <w:pStyle w:val="ae"/>
      </w:pPr>
      <w:r>
        <w:rPr>
          <w:b/>
        </w:rPr>
        <w:t>[Description]</w:t>
      </w:r>
      <w:r>
        <w:t>: All Rel-16 configurations need a mechanism for release.  Discussed further in document.</w:t>
      </w:r>
    </w:p>
    <w:p w14:paraId="1D78493D" w14:textId="77777777" w:rsidR="001F594D" w:rsidRDefault="001F594D" w:rsidP="00693D5C">
      <w:pPr>
        <w:pStyle w:val="ae"/>
      </w:pPr>
      <w:r>
        <w:rPr>
          <w:b/>
        </w:rPr>
        <w:t>[Proposed Change]</w:t>
      </w:r>
      <w:r>
        <w:t>: To be decided after discussing the document.</w:t>
      </w:r>
    </w:p>
    <w:p w14:paraId="447B5094" w14:textId="2A9E6A0D" w:rsidR="001F594D" w:rsidRDefault="001F594D" w:rsidP="00693D5C">
      <w:pPr>
        <w:pStyle w:val="ae"/>
      </w:pPr>
      <w:r>
        <w:rPr>
          <w:b/>
        </w:rPr>
        <w:t>[Comments]</w:t>
      </w:r>
      <w:r>
        <w:t>:</w:t>
      </w:r>
    </w:p>
  </w:comment>
  <w:comment w:id="2401" w:author="Ericsson (Ajmal)" w:date="2020-04-13T11:59:00Z" w:initials="E">
    <w:p w14:paraId="68FE03A4" w14:textId="6819F5C0" w:rsidR="001F594D" w:rsidRDefault="001F594D">
      <w:pPr>
        <w:pStyle w:val="ae"/>
      </w:pPr>
      <w:r>
        <w:rPr>
          <w:rStyle w:val="ad"/>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1F594D" w:rsidRDefault="001F594D">
      <w:pPr>
        <w:pStyle w:val="ae"/>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1F594D" w:rsidRPr="00B56F59" w:rsidRDefault="001F594D"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1F594D" w:rsidRDefault="001F594D" w:rsidP="001F0BC0">
      <w:pPr>
        <w:pStyle w:val="ae"/>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1F594D" w:rsidRDefault="001F594D">
      <w:pPr>
        <w:pStyle w:val="ae"/>
      </w:pPr>
      <w:r>
        <w:rPr>
          <w:b/>
        </w:rPr>
        <w:t>[Comments]</w:t>
      </w:r>
      <w:r>
        <w:t xml:space="preserve">: </w:t>
      </w:r>
    </w:p>
    <w:p w14:paraId="6D864054" w14:textId="1FAC7B13" w:rsidR="001F594D" w:rsidRPr="001F0BC0" w:rsidRDefault="001F594D">
      <w:pPr>
        <w:pStyle w:val="ae"/>
      </w:pPr>
    </w:p>
  </w:comment>
  <w:comment w:id="2402" w:author="ZTE" w:date="2020-04-12T00:53:00Z" w:initials="ZTE">
    <w:p w14:paraId="373DD97E" w14:textId="20217585" w:rsidR="001F594D" w:rsidRDefault="001F594D" w:rsidP="00227B6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1F594D" w:rsidRDefault="001F594D" w:rsidP="00227B62">
      <w:pPr>
        <w:pStyle w:val="ae"/>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1F594D" w:rsidRDefault="001F594D" w:rsidP="00227B62">
      <w:pPr>
        <w:pStyle w:val="ae"/>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1F594D" w:rsidRDefault="001F594D">
      <w:pPr>
        <w:pStyle w:val="ae"/>
      </w:pPr>
      <w:r>
        <w:rPr>
          <w:b/>
        </w:rPr>
        <w:t>[Comments]</w:t>
      </w:r>
      <w:r>
        <w:t xml:space="preserve">: </w:t>
      </w:r>
    </w:p>
    <w:p w14:paraId="3878116D" w14:textId="082C8D94" w:rsidR="001F594D" w:rsidRPr="00227B62" w:rsidRDefault="001F594D">
      <w:pPr>
        <w:pStyle w:val="ae"/>
      </w:pPr>
    </w:p>
  </w:comment>
  <w:comment w:id="2403" w:author="ZTE" w:date="2020-04-12T00:52:00Z" w:initials="ZTE">
    <w:p w14:paraId="7DFB9351" w14:textId="7283E797" w:rsidR="001F594D" w:rsidRDefault="001F594D" w:rsidP="007623B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1F594D" w:rsidRDefault="001F594D" w:rsidP="007623B8">
      <w:pPr>
        <w:pStyle w:val="ae"/>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1F594D" w:rsidRDefault="001F594D" w:rsidP="007623B8">
      <w:pPr>
        <w:pStyle w:val="ae"/>
        <w:rPr>
          <w:lang w:val="en-US" w:eastAsia="zh-CN"/>
        </w:rPr>
      </w:pPr>
      <w:r>
        <w:rPr>
          <w:b/>
        </w:rPr>
        <w:t>[Proposed Change]</w:t>
      </w:r>
      <w:r>
        <w:t>:</w:t>
      </w:r>
      <w:r>
        <w:rPr>
          <w:rFonts w:hint="eastAsia"/>
          <w:lang w:val="en-US" w:eastAsia="zh-CN"/>
        </w:rPr>
        <w:t xml:space="preserve"> </w:t>
      </w:r>
    </w:p>
    <w:p w14:paraId="7AF7C163" w14:textId="308ED4BB" w:rsidR="001F594D" w:rsidRPr="007623B8" w:rsidRDefault="001F594D" w:rsidP="007623B8">
      <w:pPr>
        <w:pStyle w:val="ae"/>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1F594D" w:rsidRDefault="001F594D">
      <w:pPr>
        <w:pStyle w:val="ae"/>
      </w:pPr>
      <w:r>
        <w:rPr>
          <w:b/>
        </w:rPr>
        <w:t>[Comments]</w:t>
      </w:r>
      <w:r>
        <w:t xml:space="preserve">: </w:t>
      </w:r>
    </w:p>
    <w:p w14:paraId="734D420E" w14:textId="08B8A43D" w:rsidR="001F594D" w:rsidRPr="007623B8" w:rsidRDefault="001F594D">
      <w:pPr>
        <w:pStyle w:val="ae"/>
      </w:pPr>
    </w:p>
  </w:comment>
  <w:comment w:id="2410" w:author="CATT(Jayson)" w:date="2020-04-10T06:58:00Z" w:initials="C">
    <w:p w14:paraId="131231F7" w14:textId="446829D6" w:rsidR="001F594D" w:rsidRDefault="001F594D"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1F594D" w:rsidRDefault="001F594D" w:rsidP="0037739F">
      <w:pPr>
        <w:pStyle w:val="ae"/>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1F594D" w:rsidRDefault="001F594D" w:rsidP="0037739F">
      <w:pPr>
        <w:pStyle w:val="ae"/>
        <w:ind w:leftChars="180" w:left="360"/>
        <w:rPr>
          <w:lang w:eastAsia="zh-CN"/>
        </w:rPr>
      </w:pPr>
      <w:r>
        <w:rPr>
          <w:b/>
        </w:rPr>
        <w:t>[Proposed Change]</w:t>
      </w:r>
      <w:r>
        <w:t xml:space="preserve">: </w:t>
      </w:r>
    </w:p>
    <w:p w14:paraId="3DAD8CF1"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1F594D" w:rsidRPr="00F537EB" w:rsidRDefault="001F594D" w:rsidP="0037739F">
      <w:pPr>
        <w:pStyle w:val="PL"/>
        <w:ind w:leftChars="180" w:left="360"/>
      </w:pPr>
      <w:r w:rsidRPr="00F537EB">
        <w:t xml:space="preserve">    connEstFailInfoAvailable-r16                ENUMERATED {true}                                                       OPTIONAL,</w:t>
      </w:r>
    </w:p>
    <w:p w14:paraId="0B89949B" w14:textId="77777777" w:rsidR="001F594D" w:rsidRDefault="001F594D" w:rsidP="0037739F">
      <w:pPr>
        <w:pStyle w:val="ae"/>
        <w:ind w:leftChars="180" w:left="360"/>
        <w:rPr>
          <w:lang w:eastAsia="zh-CN"/>
        </w:rPr>
      </w:pPr>
    </w:p>
    <w:p w14:paraId="6F8E374A" w14:textId="77777777" w:rsidR="001F594D" w:rsidRDefault="001F594D">
      <w:pPr>
        <w:pStyle w:val="ae"/>
        <w:ind w:leftChars="180" w:left="360"/>
      </w:pPr>
      <w:r>
        <w:rPr>
          <w:b/>
        </w:rPr>
        <w:t>[Comments]</w:t>
      </w:r>
      <w:r>
        <w:t xml:space="preserve">: </w:t>
      </w:r>
    </w:p>
    <w:p w14:paraId="0D98E0DB" w14:textId="092F1D93" w:rsidR="001F594D" w:rsidRPr="0037739F" w:rsidRDefault="001F594D">
      <w:pPr>
        <w:pStyle w:val="ae"/>
        <w:ind w:leftChars="270" w:left="540"/>
      </w:pPr>
    </w:p>
  </w:comment>
  <w:comment w:id="2425" w:author="Lenovo (Hyung-Nam)" w:date="2020-04-12T14:15:00Z" w:initials="B">
    <w:p w14:paraId="0996C65E" w14:textId="4C96B364" w:rsidR="001F594D" w:rsidRDefault="001F594D">
      <w:pPr>
        <w:pStyle w:val="ae"/>
      </w:pPr>
      <w:r>
        <w:rPr>
          <w:rStyle w:val="ad"/>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1F594D" w:rsidRDefault="001F594D">
      <w:pPr>
        <w:pStyle w:val="ae"/>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1F594D" w:rsidRDefault="001F594D" w:rsidP="00604A7B">
      <w:pPr>
        <w:pStyle w:val="ae"/>
      </w:pPr>
      <w:r>
        <w:rPr>
          <w:b/>
        </w:rPr>
        <w:t>[Proposed Change]</w:t>
      </w:r>
      <w:r>
        <w:t xml:space="preserve">: Replace SetupRelease function by </w:t>
      </w:r>
      <w:r w:rsidRPr="005C1758">
        <w:t>MeasIdleConfigDedicated-r16</w:t>
      </w:r>
      <w:r>
        <w:t xml:space="preserve"> with Need N.</w:t>
      </w:r>
    </w:p>
    <w:p w14:paraId="499A18F4" w14:textId="497F583D" w:rsidR="001F594D" w:rsidRDefault="001F594D">
      <w:pPr>
        <w:pStyle w:val="ae"/>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1F594D" w:rsidRDefault="001F594D">
      <w:pPr>
        <w:pStyle w:val="ae"/>
      </w:pPr>
      <w:r>
        <w:rPr>
          <w:b/>
        </w:rPr>
        <w:t>[Comments]</w:t>
      </w:r>
      <w:r>
        <w:t xml:space="preserve">: </w:t>
      </w:r>
    </w:p>
    <w:p w14:paraId="0BC7B6FC" w14:textId="4636295B" w:rsidR="001F594D" w:rsidRPr="00604A7B" w:rsidRDefault="001F594D">
      <w:pPr>
        <w:pStyle w:val="ae"/>
      </w:pPr>
    </w:p>
  </w:comment>
  <w:comment w:id="2434" w:author="Huawei" w:date="2020-04-12T12:42:00Z" w:initials="H">
    <w:p w14:paraId="6C9DFC6B" w14:textId="3819B62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1F594D" w:rsidRDefault="001F594D">
      <w:pPr>
        <w:pStyle w:val="ae"/>
      </w:pPr>
      <w:r>
        <w:rPr>
          <w:b/>
        </w:rPr>
        <w:t>[Description]</w:t>
      </w:r>
      <w:r>
        <w:t>: In RRCReconfiguration there is:</w:t>
      </w:r>
    </w:p>
    <w:p w14:paraId="25F8552A" w14:textId="333C0CBD" w:rsidR="001F594D" w:rsidRDefault="001F594D">
      <w:pPr>
        <w:pStyle w:val="ae"/>
      </w:pPr>
      <w:r w:rsidRPr="00FA0B60">
        <w:t xml:space="preserve">    mrdc-SecondaryCellGroupConfig               SetupRelease { MRDC-SecondaryCellGroupConfig }                    OPTIONAL,   -- Need M</w:t>
      </w:r>
    </w:p>
    <w:p w14:paraId="63C7BAC1" w14:textId="77777777" w:rsidR="001F594D" w:rsidRDefault="001F594D" w:rsidP="00FA0B60">
      <w:pPr>
        <w:pStyle w:val="ae"/>
      </w:pPr>
      <w:r>
        <w:t>and</w:t>
      </w:r>
    </w:p>
    <w:p w14:paraId="21C17B3D" w14:textId="00547A46" w:rsidR="001F594D" w:rsidRDefault="001F594D" w:rsidP="00FA0B60">
      <w:pPr>
        <w:pStyle w:val="ae"/>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1F594D" w:rsidRDefault="001F594D">
      <w:pPr>
        <w:pStyle w:val="ae"/>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1F594D" w:rsidRDefault="001F594D">
      <w:pPr>
        <w:pStyle w:val="ae"/>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1F594D" w:rsidRDefault="001F594D">
      <w:pPr>
        <w:pStyle w:val="ae"/>
      </w:pPr>
      <w:r>
        <w:rPr>
          <w:b/>
        </w:rPr>
        <w:t>[Comments]</w:t>
      </w:r>
      <w:r>
        <w:t xml:space="preserve">: </w:t>
      </w:r>
    </w:p>
    <w:p w14:paraId="1BFD2D3E" w14:textId="31AEE745" w:rsidR="001F594D" w:rsidRPr="00FA0B60" w:rsidRDefault="001F594D">
      <w:pPr>
        <w:pStyle w:val="ae"/>
      </w:pPr>
    </w:p>
  </w:comment>
  <w:comment w:id="2433" w:author="ZTE" w:date="2020-04-12T01:14:00Z" w:initials="ZTE">
    <w:p w14:paraId="58622564" w14:textId="6055B1AB"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1F594D" w:rsidRDefault="001F594D">
      <w:pPr>
        <w:pStyle w:val="ae"/>
      </w:pPr>
      <w:r>
        <w:rPr>
          <w:b/>
        </w:rPr>
        <w:t>[Description]</w:t>
      </w:r>
      <w:r>
        <w:t>: Based on RAN2#109e agreement, network must include mrdc-SecondaryCellGroup when restoreSCG is included. So a condition is needed.</w:t>
      </w:r>
    </w:p>
    <w:p w14:paraId="4A9EBCF6" w14:textId="5DBD7E03" w:rsidR="001F594D" w:rsidRDefault="001F594D">
      <w:pPr>
        <w:pStyle w:val="ae"/>
      </w:pPr>
      <w:r>
        <w:rPr>
          <w:b/>
        </w:rPr>
        <w:t>[Proposed Change]</w:t>
      </w:r>
      <w:r>
        <w:t>: add “-Cond restoreSCG” here, with explanation that “this field is mandatory present, need M, in case restoreSCG is configured. It is optional present, Need M, otherwise.”</w:t>
      </w:r>
    </w:p>
    <w:p w14:paraId="702FEF03" w14:textId="77777777" w:rsidR="001F594D" w:rsidRDefault="001F594D">
      <w:pPr>
        <w:pStyle w:val="ae"/>
      </w:pPr>
      <w:r>
        <w:rPr>
          <w:b/>
        </w:rPr>
        <w:t>[Comments]</w:t>
      </w:r>
      <w:r>
        <w:t xml:space="preserve">: </w:t>
      </w:r>
    </w:p>
    <w:p w14:paraId="3393368C" w14:textId="67DBA403" w:rsidR="001F594D" w:rsidRPr="00C724B0" w:rsidRDefault="001F594D">
      <w:pPr>
        <w:pStyle w:val="ae"/>
      </w:pPr>
    </w:p>
  </w:comment>
  <w:comment w:id="2441" w:author="Huawei" w:date="2020-04-12T12:20:00Z" w:initials="H">
    <w:p w14:paraId="3907084B" w14:textId="0AA2027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1F594D" w:rsidRDefault="001F594D">
      <w:pPr>
        <w:pStyle w:val="ae"/>
      </w:pPr>
      <w:r>
        <w:rPr>
          <w:b/>
        </w:rPr>
        <w:t>[Description]</w:t>
      </w:r>
      <w:r>
        <w:t>: Missing -r16 suffix for scg-Response, nr-SCG-Response and eutra-SCG-Response.</w:t>
      </w:r>
    </w:p>
    <w:p w14:paraId="2C18196B" w14:textId="349BD0C2" w:rsidR="001F594D" w:rsidRDefault="001F594D">
      <w:pPr>
        <w:pStyle w:val="ae"/>
      </w:pPr>
      <w:r>
        <w:rPr>
          <w:b/>
        </w:rPr>
        <w:t>[Proposed Change]</w:t>
      </w:r>
      <w:r>
        <w:t>: v37: Add the missing -r16 suffixes.</w:t>
      </w:r>
    </w:p>
    <w:p w14:paraId="643E0F37" w14:textId="77777777" w:rsidR="001F594D" w:rsidRDefault="001F594D">
      <w:pPr>
        <w:pStyle w:val="ae"/>
      </w:pPr>
      <w:r>
        <w:rPr>
          <w:b/>
        </w:rPr>
        <w:t>[Comments]</w:t>
      </w:r>
      <w:r>
        <w:t xml:space="preserve">: </w:t>
      </w:r>
    </w:p>
    <w:p w14:paraId="2D5E1377" w14:textId="4C794AF9" w:rsidR="001F594D" w:rsidRPr="00E85EA2" w:rsidRDefault="001F594D">
      <w:pPr>
        <w:pStyle w:val="ae"/>
      </w:pPr>
    </w:p>
  </w:comment>
  <w:comment w:id="2442" w:author="CATT(Jayson)" w:date="2020-04-10T06:58:00Z" w:initials="C">
    <w:p w14:paraId="7C881B78" w14:textId="1AFE46E6" w:rsidR="001F594D" w:rsidRDefault="001F594D"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1F594D" w:rsidRDefault="001F594D"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1F594D" w:rsidRDefault="001F594D" w:rsidP="0037739F">
      <w:pPr>
        <w:pStyle w:val="ae"/>
        <w:ind w:leftChars="180" w:left="360"/>
        <w:rPr>
          <w:lang w:eastAsia="zh-CN"/>
        </w:rPr>
      </w:pPr>
      <w:r>
        <w:rPr>
          <w:b/>
        </w:rPr>
        <w:t>[Proposed Change]</w:t>
      </w:r>
      <w:r>
        <w:t xml:space="preserve">: </w:t>
      </w:r>
    </w:p>
    <w:p w14:paraId="2404B74B"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1F594D" w:rsidRPr="00F537EB" w:rsidRDefault="001F594D" w:rsidP="0037739F">
      <w:pPr>
        <w:pStyle w:val="PL"/>
        <w:ind w:leftChars="180" w:left="360"/>
      </w:pPr>
      <w:r w:rsidRPr="00F537EB">
        <w:t xml:space="preserve">    connEstFailInfoAvailable-r16            ENUMERATED {true}                                                       OPTIONAL,</w:t>
      </w:r>
    </w:p>
    <w:p w14:paraId="040ABAC3" w14:textId="77777777" w:rsidR="001F594D" w:rsidRDefault="001F594D" w:rsidP="0037739F">
      <w:pPr>
        <w:pStyle w:val="ae"/>
        <w:ind w:leftChars="180" w:left="360"/>
        <w:rPr>
          <w:lang w:eastAsia="zh-CN"/>
        </w:rPr>
      </w:pPr>
    </w:p>
    <w:p w14:paraId="785D0E66" w14:textId="77777777" w:rsidR="001F594D" w:rsidRDefault="001F594D">
      <w:pPr>
        <w:pStyle w:val="ae"/>
        <w:ind w:leftChars="180" w:left="360"/>
      </w:pPr>
      <w:r>
        <w:rPr>
          <w:b/>
        </w:rPr>
        <w:t>[Comments]</w:t>
      </w:r>
      <w:r>
        <w:t xml:space="preserve">: </w:t>
      </w:r>
    </w:p>
    <w:p w14:paraId="2D9B909B" w14:textId="6F3C5385" w:rsidR="001F594D" w:rsidRPr="0037739F" w:rsidRDefault="001F594D">
      <w:pPr>
        <w:pStyle w:val="ae"/>
        <w:ind w:leftChars="270" w:left="540"/>
      </w:pPr>
    </w:p>
  </w:comment>
  <w:comment w:id="2467" w:author="CATT(Jayson)" w:date="2020-04-10T06:59:00Z" w:initials="C">
    <w:p w14:paraId="5BCD1143" w14:textId="1F94D51C" w:rsidR="001F594D" w:rsidRDefault="001F594D"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1F594D" w:rsidRDefault="001F594D"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1F594D" w:rsidRDefault="001F594D" w:rsidP="0037739F">
      <w:pPr>
        <w:pStyle w:val="ae"/>
        <w:ind w:leftChars="180" w:left="360"/>
        <w:rPr>
          <w:lang w:eastAsia="zh-CN"/>
        </w:rPr>
      </w:pPr>
      <w:r>
        <w:rPr>
          <w:b/>
        </w:rPr>
        <w:t>[Proposed Change]</w:t>
      </w:r>
      <w:r>
        <w:t xml:space="preserve">: </w:t>
      </w:r>
    </w:p>
    <w:p w14:paraId="050E7C75" w14:textId="77777777" w:rsidR="001F594D" w:rsidRPr="001A3E7B" w:rsidRDefault="001F594D"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1F594D" w:rsidRPr="001A3E7B" w:rsidRDefault="001F594D"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1F594D" w:rsidRDefault="001F594D" w:rsidP="0037739F">
      <w:pPr>
        <w:pStyle w:val="ae"/>
        <w:ind w:leftChars="180" w:left="360"/>
        <w:rPr>
          <w:lang w:eastAsia="zh-CN"/>
        </w:rPr>
      </w:pPr>
      <w:r w:rsidRPr="00F537EB">
        <w:t xml:space="preserve">    </w:t>
      </w:r>
    </w:p>
    <w:p w14:paraId="4CE9400F" w14:textId="77777777" w:rsidR="001F594D" w:rsidRDefault="001F594D">
      <w:pPr>
        <w:pStyle w:val="ae"/>
        <w:ind w:leftChars="180" w:left="360"/>
      </w:pPr>
      <w:r>
        <w:rPr>
          <w:b/>
        </w:rPr>
        <w:t>[Comments]</w:t>
      </w:r>
      <w:r>
        <w:t xml:space="preserve">: </w:t>
      </w:r>
    </w:p>
    <w:p w14:paraId="326D5AA9" w14:textId="7F8C8578" w:rsidR="001F594D" w:rsidRPr="0037739F" w:rsidRDefault="001F594D">
      <w:pPr>
        <w:pStyle w:val="ae"/>
        <w:ind w:leftChars="270" w:left="540"/>
      </w:pPr>
    </w:p>
  </w:comment>
  <w:comment w:id="2487" w:author="Ericsson (Pradeepa)" w:date="2020-03-30T15:19:00Z" w:initials="E">
    <w:p w14:paraId="28A34DA9" w14:textId="77777777" w:rsidR="001F594D" w:rsidRDefault="001F594D"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1F594D" w:rsidRDefault="001F594D" w:rsidP="00B90D33">
      <w:pPr>
        <w:pStyle w:val="ae"/>
        <w:ind w:leftChars="180" w:left="360"/>
      </w:pPr>
      <w:r>
        <w:rPr>
          <w:b/>
        </w:rPr>
        <w:t>[Description]</w:t>
      </w:r>
      <w:r>
        <w:t>: Missing failure type – beamFailureRecoveryFailure in the SCG failure reporting</w:t>
      </w:r>
    </w:p>
    <w:p w14:paraId="0AE6DDAD" w14:textId="77777777" w:rsidR="001F594D" w:rsidRDefault="001F594D" w:rsidP="00B90D33">
      <w:pPr>
        <w:pStyle w:val="ae"/>
        <w:ind w:leftChars="180" w:left="360"/>
      </w:pPr>
      <w:r>
        <w:rPr>
          <w:b/>
        </w:rPr>
        <w:t>[Proposed Change]</w:t>
      </w:r>
      <w:r>
        <w:t xml:space="preserve">: </w:t>
      </w:r>
    </w:p>
    <w:p w14:paraId="55D2DF35" w14:textId="77777777" w:rsidR="001F594D" w:rsidRDefault="001F594D" w:rsidP="00B90D33">
      <w:pPr>
        <w:pStyle w:val="ae"/>
        <w:ind w:leftChars="180" w:left="360"/>
      </w:pPr>
      <w:r>
        <w:t>Existing text:</w:t>
      </w:r>
    </w:p>
    <w:p w14:paraId="15C9D849"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30768259"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1F594D" w:rsidRDefault="001F594D" w:rsidP="00B90D33">
      <w:pPr>
        <w:pStyle w:val="PL"/>
        <w:ind w:leftChars="180" w:left="360"/>
        <w:rPr>
          <w:rFonts w:eastAsia="Malgun Gothic"/>
        </w:rPr>
      </w:pPr>
      <w:r>
        <w:rPr>
          <w:rFonts w:eastAsia="Malgun Gothic"/>
        </w:rPr>
        <w:tab/>
        <w:t>[[</w:t>
      </w:r>
    </w:p>
    <w:p w14:paraId="7FA0906F" w14:textId="77777777" w:rsidR="001F594D" w:rsidRDefault="001F594D"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1F594D" w:rsidRPr="00325D1F" w:rsidRDefault="001F594D" w:rsidP="00B90D33">
      <w:pPr>
        <w:pStyle w:val="PL"/>
        <w:ind w:leftChars="180" w:left="360"/>
        <w:rPr>
          <w:rFonts w:eastAsia="Malgun Gothic"/>
        </w:rPr>
      </w:pPr>
      <w:r>
        <w:rPr>
          <w:rFonts w:eastAsia="Malgun Gothic"/>
        </w:rPr>
        <w:tab/>
        <w:t>]]</w:t>
      </w:r>
    </w:p>
    <w:p w14:paraId="0C06E323" w14:textId="77777777" w:rsidR="001F594D" w:rsidRPr="00325D1F" w:rsidRDefault="001F594D" w:rsidP="00B90D33">
      <w:pPr>
        <w:pStyle w:val="PL"/>
        <w:ind w:leftChars="180" w:left="360"/>
        <w:rPr>
          <w:rFonts w:eastAsia="Malgun Gothic"/>
        </w:rPr>
      </w:pPr>
      <w:r w:rsidRPr="00325D1F">
        <w:rPr>
          <w:rFonts w:eastAsia="Malgun Gothic"/>
        </w:rPr>
        <w:t>}</w:t>
      </w:r>
    </w:p>
    <w:p w14:paraId="7F44631E" w14:textId="77777777" w:rsidR="001F594D" w:rsidRDefault="001F594D" w:rsidP="00B90D33">
      <w:pPr>
        <w:pStyle w:val="ae"/>
        <w:ind w:leftChars="180" w:left="360"/>
      </w:pPr>
    </w:p>
    <w:p w14:paraId="7D9B78F2" w14:textId="77777777" w:rsidR="001F594D" w:rsidRDefault="001F594D" w:rsidP="00B90D33">
      <w:pPr>
        <w:pStyle w:val="ae"/>
        <w:ind w:leftChars="180" w:left="360"/>
      </w:pPr>
      <w:r>
        <w:t>Proposed text:</w:t>
      </w:r>
    </w:p>
    <w:p w14:paraId="507BD047"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79CA7917"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1F594D" w:rsidRDefault="001F594D" w:rsidP="00B90D33">
      <w:pPr>
        <w:pStyle w:val="PL"/>
        <w:ind w:leftChars="180" w:left="360"/>
        <w:rPr>
          <w:rFonts w:eastAsia="Malgun Gothic"/>
        </w:rPr>
      </w:pPr>
      <w:r>
        <w:rPr>
          <w:rFonts w:eastAsia="Malgun Gothic"/>
        </w:rPr>
        <w:tab/>
        <w:t>[[</w:t>
      </w:r>
    </w:p>
    <w:p w14:paraId="0DFCC205" w14:textId="77777777" w:rsidR="001F594D" w:rsidRDefault="001F594D"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1F594D" w:rsidRPr="00325D1F" w:rsidRDefault="001F594D"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1F594D" w:rsidRPr="00325D1F" w:rsidRDefault="001F594D" w:rsidP="00B90D33">
      <w:pPr>
        <w:pStyle w:val="PL"/>
        <w:ind w:leftChars="180" w:left="360"/>
        <w:rPr>
          <w:rFonts w:eastAsia="Malgun Gothic"/>
        </w:rPr>
      </w:pPr>
      <w:r>
        <w:rPr>
          <w:rFonts w:eastAsia="Malgun Gothic"/>
        </w:rPr>
        <w:tab/>
        <w:t>]]</w:t>
      </w:r>
    </w:p>
    <w:p w14:paraId="1F887BBA" w14:textId="77777777" w:rsidR="001F594D" w:rsidRPr="00325D1F" w:rsidRDefault="001F594D" w:rsidP="00B90D33">
      <w:pPr>
        <w:pStyle w:val="PL"/>
        <w:ind w:leftChars="180" w:left="360"/>
        <w:rPr>
          <w:rFonts w:eastAsia="Malgun Gothic"/>
        </w:rPr>
      </w:pPr>
      <w:r w:rsidRPr="00325D1F">
        <w:rPr>
          <w:rFonts w:eastAsia="Malgun Gothic"/>
        </w:rPr>
        <w:t>}</w:t>
      </w:r>
    </w:p>
    <w:p w14:paraId="51FF4E1C" w14:textId="77777777" w:rsidR="001F594D" w:rsidRDefault="001F594D" w:rsidP="00B90D33">
      <w:pPr>
        <w:pStyle w:val="ae"/>
        <w:ind w:leftChars="180" w:left="360"/>
      </w:pPr>
    </w:p>
    <w:p w14:paraId="4A646336" w14:textId="77777777" w:rsidR="001F594D" w:rsidRDefault="001F594D" w:rsidP="00B90D33">
      <w:pPr>
        <w:pStyle w:val="ae"/>
        <w:ind w:leftChars="180" w:left="360"/>
      </w:pPr>
      <w:r>
        <w:rPr>
          <w:b/>
        </w:rPr>
        <w:t>[Comments]</w:t>
      </w:r>
      <w:r>
        <w:t xml:space="preserve">: </w:t>
      </w:r>
    </w:p>
    <w:p w14:paraId="083EDCB2" w14:textId="77777777" w:rsidR="001F594D" w:rsidRPr="00F621DE" w:rsidRDefault="001F594D" w:rsidP="00B90D33">
      <w:pPr>
        <w:pStyle w:val="ae"/>
        <w:ind w:leftChars="270" w:left="540"/>
      </w:pPr>
    </w:p>
  </w:comment>
  <w:comment w:id="2488" w:author="Samsung (Sangbum Kim)" w:date="2020-04-10T14:13:00Z" w:initials="S">
    <w:p w14:paraId="0F00C94E"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1F594D" w:rsidRDefault="001F594D" w:rsidP="00C2484A">
      <w:pPr>
        <w:pStyle w:val="ae"/>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1F594D" w:rsidRDefault="001F594D" w:rsidP="00C2484A">
      <w:pPr>
        <w:pStyle w:val="ae"/>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1F594D" w:rsidRDefault="001F594D" w:rsidP="00C2484A">
      <w:pPr>
        <w:pStyle w:val="ae"/>
      </w:pPr>
      <w:r>
        <w:rPr>
          <w:b/>
        </w:rPr>
        <w:t>[Proposed Change]</w:t>
      </w:r>
      <w:r>
        <w:t>: Remove locationInfo from SCGFailureInformation.</w:t>
      </w:r>
    </w:p>
    <w:p w14:paraId="17C1BA95" w14:textId="286DD7E3" w:rsidR="001F594D" w:rsidRDefault="001F594D" w:rsidP="00C2484A">
      <w:pPr>
        <w:pStyle w:val="ae"/>
      </w:pPr>
      <w:r>
        <w:rPr>
          <w:b/>
        </w:rPr>
        <w:t xml:space="preserve"> [Comments]</w:t>
      </w:r>
      <w:r>
        <w:t xml:space="preserve">: </w:t>
      </w:r>
    </w:p>
    <w:p w14:paraId="61ABBE2E" w14:textId="40EE79C1" w:rsidR="001F594D" w:rsidRPr="00C2484A" w:rsidRDefault="001F594D">
      <w:pPr>
        <w:pStyle w:val="ae"/>
      </w:pPr>
    </w:p>
  </w:comment>
  <w:comment w:id="2522" w:author="Intel" w:date="2020-04-13T21:28:00Z" w:initials="I">
    <w:p w14:paraId="5B98E07D" w14:textId="77777777" w:rsidR="001F594D" w:rsidRDefault="001F594D" w:rsidP="004A14BF">
      <w:pPr>
        <w:pStyle w:val="ae"/>
      </w:pPr>
      <w:r>
        <w:rPr>
          <w:rStyle w:val="ad"/>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1F594D" w:rsidRDefault="001F594D" w:rsidP="004A14BF">
      <w:pPr>
        <w:pStyle w:val="ae"/>
      </w:pPr>
      <w:r>
        <w:rPr>
          <w:b/>
        </w:rPr>
        <w:t>[Description]</w:t>
      </w:r>
      <w:r>
        <w:t>: We normally use Need R in SIBs</w:t>
      </w:r>
    </w:p>
    <w:p w14:paraId="121D5B7F" w14:textId="77777777" w:rsidR="001F594D" w:rsidRDefault="001F594D" w:rsidP="004A14BF">
      <w:pPr>
        <w:pStyle w:val="ae"/>
      </w:pPr>
      <w:r>
        <w:rPr>
          <w:b/>
        </w:rPr>
        <w:t>[Proposed Change]</w:t>
      </w:r>
      <w:r>
        <w:t>: Change to Need R.</w:t>
      </w:r>
    </w:p>
    <w:p w14:paraId="716066BC" w14:textId="0B4BDAE0" w:rsidR="001F594D" w:rsidRDefault="001F594D" w:rsidP="004A14BF">
      <w:pPr>
        <w:pStyle w:val="ae"/>
      </w:pPr>
      <w:r>
        <w:rPr>
          <w:b/>
        </w:rPr>
        <w:t>[Comments]</w:t>
      </w:r>
      <w:r>
        <w:t>:</w:t>
      </w:r>
    </w:p>
  </w:comment>
  <w:comment w:id="2528" w:author="ZTE(Boyuan)" w:date="2020-04-14T08:45:00Z" w:initials="ZTE(By)">
    <w:p w14:paraId="3EA091BC" w14:textId="77777777" w:rsidR="001F594D" w:rsidRDefault="001F594D" w:rsidP="001F594D">
      <w:pPr>
        <w:pStyle w:val="ae"/>
        <w:rPr>
          <w:lang w:val="en-US" w:eastAsia="zh-CN"/>
        </w:rPr>
      </w:pPr>
      <w:r>
        <w:rPr>
          <w:rStyle w:val="ad"/>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1F594D" w:rsidRDefault="001F594D" w:rsidP="001F594D">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1F594D" w:rsidRDefault="001F594D" w:rsidP="001F594D">
      <w:pPr>
        <w:pStyle w:val="ae"/>
        <w:rPr>
          <w:rFonts w:hint="eastAsia"/>
          <w:b/>
          <w:bCs/>
          <w:color w:val="FF0000"/>
        </w:rPr>
      </w:pPr>
      <w:r>
        <w:rPr>
          <w:rFonts w:hint="eastAsia"/>
          <w:b/>
          <w:bCs/>
          <w:color w:val="FF0000"/>
        </w:rPr>
        <w:t>[Proposed Conclusion]:</w:t>
      </w:r>
    </w:p>
    <w:p w14:paraId="5460FED9" w14:textId="77777777" w:rsidR="001F594D" w:rsidRDefault="001F594D" w:rsidP="001F594D">
      <w:pPr>
        <w:pStyle w:val="ae"/>
        <w:rPr>
          <w:rFonts w:hint="eastAsia"/>
        </w:rPr>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1F594D" w:rsidRDefault="001F594D" w:rsidP="00370800">
      <w:pPr>
        <w:rPr>
          <w:rFonts w:eastAsia="Batang"/>
        </w:rPr>
      </w:pPr>
      <w:r>
        <w:rPr>
          <w:b/>
          <w:bCs/>
        </w:rPr>
        <w:t xml:space="preserve">[Proposed Change]: </w:t>
      </w:r>
    </w:p>
    <w:p w14:paraId="15B31B9B" w14:textId="77777777" w:rsidR="001F594D" w:rsidRDefault="001F594D" w:rsidP="001F594D">
      <w:pPr>
        <w:pStyle w:val="PL"/>
        <w:rPr>
          <w:rFonts w:eastAsia="游明朝"/>
        </w:rPr>
      </w:pPr>
      <w:r>
        <w:rPr>
          <w:rFonts w:eastAsia="游明朝"/>
        </w:rPr>
        <w:t>SL-RLC-ModeIndication-r16 ::=</w:t>
      </w:r>
      <w:r>
        <w:t xml:space="preserve">          </w:t>
      </w:r>
      <w:r>
        <w:rPr>
          <w:rFonts w:eastAsia="宋体" w:hint="eastAsia"/>
          <w:color w:val="FF0000"/>
        </w:rPr>
        <w:t>CHOICE</w:t>
      </w:r>
      <w:r>
        <w:rPr>
          <w:rFonts w:eastAsia="游明朝"/>
        </w:rPr>
        <w:t xml:space="preserve"> {</w:t>
      </w:r>
    </w:p>
    <w:p w14:paraId="1336C5EE" w14:textId="77777777" w:rsidR="001F594D" w:rsidRDefault="001F594D" w:rsidP="001F594D">
      <w:pPr>
        <w:pStyle w:val="PL"/>
      </w:pPr>
      <w:r>
        <w:t xml:space="preserve">    sl-AM-Mode-r16                     SEQUENCE {</w:t>
      </w:r>
    </w:p>
    <w:p w14:paraId="3753ECEA" w14:textId="77777777" w:rsidR="001F594D" w:rsidRDefault="001F594D" w:rsidP="001F594D">
      <w:pPr>
        <w:pStyle w:val="PL"/>
      </w:pPr>
      <w:r>
        <w:t xml:space="preserve">        sl-AM-Mode-r16                     ENUMERATED {true},</w:t>
      </w:r>
    </w:p>
    <w:p w14:paraId="29B4A25A" w14:textId="77777777" w:rsidR="001F594D" w:rsidRDefault="001F594D" w:rsidP="001F594D">
      <w:pPr>
        <w:pStyle w:val="PL"/>
        <w:rPr>
          <w:rFonts w:eastAsia="游明朝"/>
        </w:rPr>
      </w:pPr>
      <w:r>
        <w:t xml:space="preserve">        sl-AM-QoS-InfoList-r16             SEQUENCE (SIZE (1..maxNrofSL-QFIsPerDest-r16)) OF SL-QoS-Info-r16</w:t>
      </w:r>
    </w:p>
    <w:p w14:paraId="11C52C44" w14:textId="77777777" w:rsidR="001F594D" w:rsidRDefault="001F594D" w:rsidP="001F594D">
      <w:pPr>
        <w:pStyle w:val="PL"/>
        <w:rPr>
          <w:rFonts w:eastAsia="游明朝"/>
        </w:rPr>
      </w:pPr>
      <w:r>
        <w:t xml:space="preserve">    }                                                                                                                 OPTIONAL,</w:t>
      </w:r>
    </w:p>
    <w:p w14:paraId="543FF0D0" w14:textId="77777777" w:rsidR="001F594D" w:rsidRDefault="001F594D" w:rsidP="001F594D">
      <w:pPr>
        <w:pStyle w:val="PL"/>
      </w:pPr>
      <w:r>
        <w:t xml:space="preserve">    sl-UM-Mode-r16                     SEQUENCE {</w:t>
      </w:r>
    </w:p>
    <w:p w14:paraId="340639AC" w14:textId="77777777" w:rsidR="001F594D" w:rsidRDefault="001F594D" w:rsidP="001F594D">
      <w:pPr>
        <w:pStyle w:val="PL"/>
      </w:pPr>
      <w:r>
        <w:t xml:space="preserve">        sl-UM-Mode-r16                     ENUMERATED {true},</w:t>
      </w:r>
    </w:p>
    <w:p w14:paraId="6DDF5AB7" w14:textId="77777777" w:rsidR="001F594D" w:rsidRDefault="001F594D" w:rsidP="001F594D">
      <w:pPr>
        <w:pStyle w:val="PL"/>
      </w:pPr>
      <w:r>
        <w:t xml:space="preserve">        sl-UM-QoS-InfoList-r16             SEQUENCE (SIZE (1..maxNrofSL-QFIsPerDest-r16)) OF SL-QoS-Info-r16</w:t>
      </w:r>
    </w:p>
    <w:p w14:paraId="2CA81984" w14:textId="77777777" w:rsidR="001F594D" w:rsidRDefault="001F594D" w:rsidP="001F594D">
      <w:pPr>
        <w:pStyle w:val="PL"/>
      </w:pPr>
      <w:r>
        <w:t xml:space="preserve">    }                                                                                                                 OPTIONAL</w:t>
      </w:r>
    </w:p>
    <w:p w14:paraId="47E79A52" w14:textId="77777777" w:rsidR="001F594D" w:rsidRDefault="001F594D" w:rsidP="001F594D">
      <w:pPr>
        <w:pStyle w:val="PL"/>
        <w:rPr>
          <w:b/>
          <w:bCs/>
        </w:rPr>
      </w:pPr>
      <w:r>
        <w:rPr>
          <w:rFonts w:eastAsia="游明朝"/>
        </w:rPr>
        <w:t>}</w:t>
      </w:r>
    </w:p>
    <w:p w14:paraId="1B180C90" w14:textId="77777777" w:rsidR="001F594D" w:rsidRDefault="001F594D" w:rsidP="001F594D">
      <w:pPr>
        <w:pStyle w:val="ae"/>
      </w:pPr>
      <w:r>
        <w:rPr>
          <w:rFonts w:hint="eastAsia"/>
          <w:b/>
          <w:bCs/>
        </w:rPr>
        <w:t>[Comments]:</w:t>
      </w:r>
    </w:p>
    <w:p w14:paraId="6AF11BBD" w14:textId="3EC2046B" w:rsidR="001F594D" w:rsidRDefault="001F594D">
      <w:pPr>
        <w:pStyle w:val="ae"/>
      </w:pPr>
    </w:p>
  </w:comment>
  <w:comment w:id="2529" w:author="Samsung(Hyunjeong)" w:date="2020-04-09T14:56:00Z" w:initials="Samsung">
    <w:p w14:paraId="2AC56709" w14:textId="668363FA"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1F594D" w:rsidRDefault="001F594D" w:rsidP="002717B0">
      <w:pPr>
        <w:pStyle w:val="ae"/>
        <w:ind w:leftChars="180" w:left="360"/>
      </w:pPr>
      <w:r>
        <w:rPr>
          <w:b/>
        </w:rPr>
        <w:t>[Description]</w:t>
      </w:r>
      <w:r>
        <w:t xml:space="preserve">: </w:t>
      </w:r>
      <w:r w:rsidRPr="0042755C">
        <w:t>No need of ENUMERATED {true}</w:t>
      </w:r>
      <w:r>
        <w:t xml:space="preserve"> for sl-AM-Mode-r16 and sl-UM-Mode-r16</w:t>
      </w:r>
    </w:p>
    <w:p w14:paraId="4929C03C" w14:textId="77777777" w:rsidR="001F594D" w:rsidRDefault="001F594D">
      <w:pPr>
        <w:pStyle w:val="ae"/>
        <w:ind w:leftChars="180" w:left="360"/>
      </w:pPr>
      <w:r>
        <w:rPr>
          <w:b/>
        </w:rPr>
        <w:t>[Proposed Change]</w:t>
      </w:r>
      <w:r>
        <w:t xml:space="preserve">: </w:t>
      </w:r>
    </w:p>
    <w:p w14:paraId="045BF4E5" w14:textId="77777777" w:rsidR="001F594D" w:rsidRPr="00F537EB" w:rsidRDefault="001F594D" w:rsidP="002717B0">
      <w:pPr>
        <w:pStyle w:val="PL"/>
        <w:ind w:leftChars="180" w:left="360"/>
      </w:pPr>
      <w:r w:rsidRPr="00F537EB">
        <w:t>sl-AM-Mode-r16                     SEQUENCE {</w:t>
      </w:r>
    </w:p>
    <w:p w14:paraId="56CE9B54" w14:textId="77777777" w:rsidR="001F594D" w:rsidRPr="0042755C" w:rsidRDefault="001F594D" w:rsidP="002717B0">
      <w:pPr>
        <w:pStyle w:val="PL"/>
        <w:ind w:leftChars="180" w:left="360"/>
        <w:rPr>
          <w:strike/>
        </w:rPr>
      </w:pPr>
      <w:r w:rsidRPr="00F537EB">
        <w:t xml:space="preserve">   </w:t>
      </w:r>
      <w:r w:rsidRPr="0042755C">
        <w:rPr>
          <w:strike/>
          <w:color w:val="FF0000"/>
        </w:rPr>
        <w:t>sl-AM-Mode-r16                     ENUMERATED {true},</w:t>
      </w:r>
    </w:p>
    <w:p w14:paraId="4F29D0D0" w14:textId="77777777" w:rsidR="001F594D" w:rsidRPr="00F537EB" w:rsidRDefault="001F594D"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1F594D" w:rsidRPr="00F537EB" w:rsidRDefault="001F594D" w:rsidP="002717B0">
      <w:pPr>
        <w:pStyle w:val="PL"/>
        <w:ind w:leftChars="180" w:left="360"/>
        <w:rPr>
          <w:rFonts w:eastAsiaTheme="minorEastAsia"/>
        </w:rPr>
      </w:pPr>
      <w:r w:rsidRPr="00F537EB">
        <w:t xml:space="preserve">    }                                                                                                                 OPTIONAL,</w:t>
      </w:r>
    </w:p>
    <w:p w14:paraId="39DD5AD9" w14:textId="77777777" w:rsidR="001F594D" w:rsidRPr="00F537EB" w:rsidRDefault="001F594D" w:rsidP="002717B0">
      <w:pPr>
        <w:pStyle w:val="PL"/>
        <w:ind w:leftChars="180" w:left="360"/>
      </w:pPr>
      <w:r w:rsidRPr="00F537EB">
        <w:t>sl-UM-Mode-r16                     SEQUENCE {</w:t>
      </w:r>
    </w:p>
    <w:p w14:paraId="7BF30F9E" w14:textId="77777777" w:rsidR="001F594D" w:rsidRPr="0042755C" w:rsidRDefault="001F594D" w:rsidP="002717B0">
      <w:pPr>
        <w:pStyle w:val="PL"/>
        <w:ind w:leftChars="180" w:left="360"/>
        <w:rPr>
          <w:strike/>
        </w:rPr>
      </w:pPr>
      <w:r w:rsidRPr="00F537EB">
        <w:t xml:space="preserve">    </w:t>
      </w:r>
      <w:r w:rsidRPr="0042755C">
        <w:rPr>
          <w:strike/>
          <w:color w:val="FF0000"/>
        </w:rPr>
        <w:t>sl-UM-Mode-r16                     ENUMERATED {true},</w:t>
      </w:r>
    </w:p>
    <w:p w14:paraId="36AB29F8" w14:textId="77777777" w:rsidR="001F594D" w:rsidRPr="00F537EB" w:rsidRDefault="001F594D" w:rsidP="002717B0">
      <w:pPr>
        <w:pStyle w:val="PL"/>
        <w:ind w:leftChars="180" w:left="360"/>
      </w:pPr>
      <w:r w:rsidRPr="00F537EB">
        <w:t xml:space="preserve">    sl-UM-QoS-InfoList-r16             SEQUENCE (SIZE (1..maxNrofSL-QFIsPerDest-r16)) OF SL-QoS-Info-r16</w:t>
      </w:r>
    </w:p>
    <w:p w14:paraId="5F75D573" w14:textId="77777777" w:rsidR="001F594D" w:rsidRDefault="001F594D" w:rsidP="002717B0">
      <w:pPr>
        <w:pStyle w:val="PL"/>
        <w:ind w:leftChars="180" w:left="360"/>
      </w:pPr>
      <w:r w:rsidRPr="00F537EB">
        <w:t xml:space="preserve">    }                                                                                                             OPTIONAL</w:t>
      </w:r>
    </w:p>
    <w:p w14:paraId="1B4A9DE1" w14:textId="77777777" w:rsidR="001F594D" w:rsidRDefault="001F594D">
      <w:pPr>
        <w:pStyle w:val="ae"/>
        <w:ind w:leftChars="180" w:left="360"/>
      </w:pPr>
      <w:r>
        <w:rPr>
          <w:b/>
        </w:rPr>
        <w:t>[Comments]</w:t>
      </w:r>
      <w:r>
        <w:t xml:space="preserve">: </w:t>
      </w:r>
    </w:p>
    <w:p w14:paraId="6FE1AB7A" w14:textId="360FE82C" w:rsidR="001F594D" w:rsidRPr="002717B0" w:rsidRDefault="001F594D">
      <w:pPr>
        <w:pStyle w:val="ae"/>
        <w:ind w:leftChars="270" w:left="540"/>
      </w:pPr>
    </w:p>
  </w:comment>
  <w:comment w:id="2547" w:author="Samsung (Sangbum Kim)" w:date="2020-04-10T14:32:00Z" w:initials="S">
    <w:p w14:paraId="602BCD2F" w14:textId="77777777" w:rsidR="001F594D" w:rsidRDefault="001F594D"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1F594D" w:rsidRDefault="001F594D"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1F594D" w:rsidRDefault="001F594D" w:rsidP="002A6402">
      <w:pPr>
        <w:pStyle w:val="ae"/>
      </w:pPr>
      <w:r>
        <w:rPr>
          <w:b/>
        </w:rPr>
        <w:t>[Proposed Change]</w:t>
      </w:r>
      <w:r>
        <w:t xml:space="preserve">: Use IE </w:t>
      </w:r>
      <w:r w:rsidRPr="00A64EAC">
        <w:t>MaxCC-Preference-r16</w:t>
      </w:r>
    </w:p>
    <w:p w14:paraId="6F77ED93" w14:textId="55DEA51D" w:rsidR="001F594D" w:rsidRDefault="001F594D" w:rsidP="002A6402">
      <w:pPr>
        <w:pStyle w:val="ae"/>
      </w:pPr>
      <w:r>
        <w:rPr>
          <w:b/>
        </w:rPr>
        <w:t xml:space="preserve"> [Comments]</w:t>
      </w:r>
      <w:r>
        <w:t xml:space="preserve">: </w:t>
      </w:r>
    </w:p>
    <w:p w14:paraId="7B235ED4" w14:textId="39182CB5" w:rsidR="001F594D" w:rsidRPr="002A6402" w:rsidRDefault="001F594D">
      <w:pPr>
        <w:pStyle w:val="ae"/>
      </w:pPr>
    </w:p>
  </w:comment>
  <w:comment w:id="2548" w:author="Samsung (Sangbum Kim)" w:date="2020-04-10T14:32:00Z" w:initials="S">
    <w:p w14:paraId="3CA73112" w14:textId="77777777" w:rsidR="001F594D" w:rsidRDefault="001F594D"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1F594D" w:rsidRDefault="001F594D"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1F594D" w:rsidRDefault="001F594D" w:rsidP="002A6402">
      <w:pPr>
        <w:pStyle w:val="ae"/>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1F594D" w:rsidRDefault="001F594D" w:rsidP="002A6402">
      <w:pPr>
        <w:pStyle w:val="ae"/>
      </w:pPr>
      <w:r>
        <w:rPr>
          <w:b/>
        </w:rPr>
        <w:t xml:space="preserve"> [Comments]</w:t>
      </w:r>
      <w:r>
        <w:t xml:space="preserve">: </w:t>
      </w:r>
    </w:p>
    <w:p w14:paraId="1047DC89" w14:textId="3F1820F1" w:rsidR="001F594D" w:rsidRPr="002A6402" w:rsidRDefault="001F594D">
      <w:pPr>
        <w:pStyle w:val="ae"/>
      </w:pPr>
    </w:p>
  </w:comment>
  <w:comment w:id="2549" w:author="Samsung (Sangbum Kim)" w:date="2020-04-10T14:33:00Z" w:initials="S">
    <w:p w14:paraId="7BA7EB57" w14:textId="77777777" w:rsidR="001F594D" w:rsidRDefault="001F594D"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1F594D" w:rsidRDefault="001F594D" w:rsidP="002A6402">
      <w:pPr>
        <w:pStyle w:val="ae"/>
      </w:pPr>
      <w:r>
        <w:rPr>
          <w:b/>
        </w:rPr>
        <w:t>[Description]</w:t>
      </w:r>
      <w:r>
        <w:t>: The Power saving information should be grouped alike for every UE assistance reporting feature</w:t>
      </w:r>
    </w:p>
    <w:p w14:paraId="3405EDB1" w14:textId="77777777" w:rsidR="001F594D" w:rsidRDefault="001F594D" w:rsidP="002A6402">
      <w:pPr>
        <w:pStyle w:val="ae"/>
      </w:pPr>
      <w:r>
        <w:rPr>
          <w:b/>
        </w:rPr>
        <w:t>[Proposed Change]</w:t>
      </w:r>
      <w:r>
        <w:t>: Create an IE as shown below</w:t>
      </w:r>
    </w:p>
    <w:p w14:paraId="627C62CF"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1F594D" w:rsidRDefault="001F594D" w:rsidP="002A6402">
      <w:pPr>
        <w:pStyle w:val="ae"/>
      </w:pPr>
    </w:p>
    <w:p w14:paraId="456C4CB2" w14:textId="70488AC6" w:rsidR="001F594D" w:rsidRDefault="001F594D" w:rsidP="002A6402">
      <w:pPr>
        <w:pStyle w:val="ae"/>
      </w:pPr>
      <w:r>
        <w:rPr>
          <w:b/>
        </w:rPr>
        <w:t xml:space="preserve"> [Comments]</w:t>
      </w:r>
      <w:r>
        <w:t xml:space="preserve">: </w:t>
      </w:r>
    </w:p>
    <w:p w14:paraId="04AA45BC" w14:textId="708F52E7" w:rsidR="001F594D" w:rsidRPr="002A6402" w:rsidRDefault="001F594D">
      <w:pPr>
        <w:pStyle w:val="ae"/>
      </w:pPr>
    </w:p>
  </w:comment>
  <w:comment w:id="2550" w:author="Samsung(Hyunjeong)" w:date="2020-04-09T14:59:00Z" w:initials="Samsung">
    <w:p w14:paraId="42302418" w14:textId="66FBBB1E"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1F594D" w:rsidRDefault="001F594D">
      <w:pPr>
        <w:pStyle w:val="ae"/>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1F594D" w:rsidRDefault="001F594D">
      <w:pPr>
        <w:pStyle w:val="ae"/>
        <w:ind w:leftChars="180" w:left="360"/>
      </w:pPr>
      <w:r>
        <w:rPr>
          <w:b/>
        </w:rPr>
        <w:t>[Proposed Change]</w:t>
      </w:r>
      <w:r>
        <w:t xml:space="preserve">: </w:t>
      </w:r>
    </w:p>
    <w:p w14:paraId="4B7721AF" w14:textId="77777777" w:rsidR="001F594D" w:rsidRDefault="001F594D" w:rsidP="002717B0">
      <w:pPr>
        <w:pStyle w:val="ae"/>
        <w:ind w:leftChars="180" w:left="360"/>
      </w:pPr>
      <w:r>
        <w:t xml:space="preserve">timingOffset-r16 INTEGER (0..10239)                               </w:t>
      </w:r>
      <w:r w:rsidRPr="0042755C">
        <w:rPr>
          <w:strike/>
          <w:color w:val="FF0000"/>
        </w:rPr>
        <w:t>OPTIONAL</w:t>
      </w:r>
      <w:r>
        <w:t>,</w:t>
      </w:r>
    </w:p>
    <w:p w14:paraId="34541669" w14:textId="77777777" w:rsidR="001F594D" w:rsidRDefault="001F594D" w:rsidP="002717B0">
      <w:pPr>
        <w:pStyle w:val="ae"/>
        <w:ind w:leftChars="180" w:left="360"/>
      </w:pPr>
      <w:r>
        <w:t xml:space="preserve">messageSize-r16  BIT STRING (SIZE (8))                             </w:t>
      </w:r>
      <w:r w:rsidRPr="0042755C">
        <w:rPr>
          <w:strike/>
          <w:color w:val="FF0000"/>
        </w:rPr>
        <w:t>OPTIONAL</w:t>
      </w:r>
      <w:r>
        <w:t>,</w:t>
      </w:r>
    </w:p>
    <w:p w14:paraId="72373848" w14:textId="18EC79D6" w:rsidR="001F594D" w:rsidRDefault="001F594D" w:rsidP="002717B0">
      <w:pPr>
        <w:pStyle w:val="ae"/>
        <w:ind w:leftChars="180" w:left="360"/>
      </w:pPr>
      <w:r>
        <w:t xml:space="preserve">sl-QoS-FlowIdentity-r16  SL-QoS-FlowIdentity-r16                           </w:t>
      </w:r>
      <w:r w:rsidRPr="0042755C">
        <w:rPr>
          <w:strike/>
          <w:color w:val="FF0000"/>
        </w:rPr>
        <w:t>OPTIONAL</w:t>
      </w:r>
    </w:p>
    <w:p w14:paraId="24731A32" w14:textId="77777777" w:rsidR="001F594D" w:rsidRDefault="001F594D">
      <w:pPr>
        <w:pStyle w:val="ae"/>
        <w:ind w:leftChars="180" w:left="360"/>
      </w:pPr>
      <w:r>
        <w:rPr>
          <w:b/>
        </w:rPr>
        <w:t>[Comments]</w:t>
      </w:r>
      <w:r>
        <w:t xml:space="preserve">: </w:t>
      </w:r>
    </w:p>
    <w:p w14:paraId="468A8C1F" w14:textId="6C2D6470" w:rsidR="001F594D" w:rsidRPr="002717B0" w:rsidRDefault="001F594D">
      <w:pPr>
        <w:pStyle w:val="ae"/>
        <w:ind w:leftChars="270" w:left="540"/>
      </w:pPr>
    </w:p>
  </w:comment>
  <w:comment w:id="2551" w:author="Samsung(Hyunjeong)" w:date="2020-04-09T15:00:00Z" w:initials="Samsung">
    <w:p w14:paraId="1FB86C51" w14:textId="1894B977"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1F594D" w:rsidRDefault="001F594D" w:rsidP="002717B0">
      <w:pPr>
        <w:pStyle w:val="ae"/>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1F594D" w:rsidRDefault="001F594D">
      <w:pPr>
        <w:pStyle w:val="ae"/>
        <w:ind w:leftChars="180" w:left="360"/>
      </w:pPr>
      <w:r>
        <w:rPr>
          <w:b/>
        </w:rPr>
        <w:t>[Proposed Change]</w:t>
      </w:r>
      <w:r>
        <w:t xml:space="preserve">: </w:t>
      </w:r>
    </w:p>
    <w:p w14:paraId="2C1C8320" w14:textId="77777777" w:rsidR="001F594D" w:rsidRPr="0042755C" w:rsidRDefault="001F594D"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1F594D" w:rsidRDefault="001F594D" w:rsidP="002717B0">
      <w:pPr>
        <w:pStyle w:val="ae"/>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1F594D" w:rsidRPr="0042755C" w:rsidRDefault="001F594D" w:rsidP="002717B0">
      <w:pPr>
        <w:pStyle w:val="ae"/>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1F594D" w:rsidRPr="0042755C" w:rsidRDefault="001F594D" w:rsidP="002717B0">
      <w:pPr>
        <w:pStyle w:val="ae"/>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1F594D" w:rsidRDefault="001F594D">
      <w:pPr>
        <w:pStyle w:val="ae"/>
        <w:ind w:leftChars="180" w:left="360"/>
      </w:pPr>
      <w:r>
        <w:rPr>
          <w:b/>
        </w:rPr>
        <w:t>[Comments]</w:t>
      </w:r>
      <w:r>
        <w:t xml:space="preserve">: </w:t>
      </w:r>
    </w:p>
    <w:p w14:paraId="430AC95B" w14:textId="2378D34E" w:rsidR="001F594D" w:rsidRPr="002717B0" w:rsidRDefault="001F594D">
      <w:pPr>
        <w:pStyle w:val="ae"/>
        <w:ind w:leftChars="270" w:left="540"/>
      </w:pPr>
    </w:p>
  </w:comment>
  <w:comment w:id="2552" w:author="ZTE(Boyuan)" w:date="2020-04-14T08:47:00Z" w:initials="ZTE(By)">
    <w:p w14:paraId="2FDF209F" w14:textId="77777777" w:rsidR="001F594D" w:rsidRDefault="001F594D" w:rsidP="001F594D">
      <w:pPr>
        <w:pStyle w:val="ae"/>
        <w:rPr>
          <w:lang w:val="en-US" w:eastAsia="zh-CN"/>
        </w:rPr>
      </w:pPr>
      <w:r>
        <w:rPr>
          <w:rStyle w:val="ad"/>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1F594D" w:rsidRDefault="001F594D" w:rsidP="001F594D">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1F594D" w:rsidRDefault="001F594D" w:rsidP="001F594D">
      <w:pPr>
        <w:pStyle w:val="ae"/>
        <w:rPr>
          <w:rFonts w:hint="eastAsia"/>
          <w:b/>
          <w:bCs/>
          <w:color w:val="FF0000"/>
        </w:rPr>
      </w:pPr>
      <w:r>
        <w:rPr>
          <w:rFonts w:hint="eastAsia"/>
          <w:b/>
          <w:bCs/>
          <w:color w:val="FF0000"/>
        </w:rPr>
        <w:t>[Proposed Conclusion]:</w:t>
      </w:r>
    </w:p>
    <w:p w14:paraId="19FA9EEE" w14:textId="77777777" w:rsidR="001F594D" w:rsidRDefault="001F594D" w:rsidP="001F594D">
      <w:pPr>
        <w:pStyle w:val="ae"/>
        <w:rPr>
          <w:rFonts w:hint="eastAsia"/>
        </w:rPr>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1F594D" w:rsidRDefault="001F594D" w:rsidP="00370800">
      <w:pPr>
        <w:rPr>
          <w:b/>
          <w:bCs/>
        </w:rPr>
      </w:pPr>
      <w:r>
        <w:rPr>
          <w:b/>
          <w:bCs/>
        </w:rPr>
        <w:t xml:space="preserve">[Proposed Change]: </w:t>
      </w:r>
    </w:p>
    <w:p w14:paraId="7B4C99B4" w14:textId="77777777" w:rsidR="001F594D" w:rsidRDefault="001F594D" w:rsidP="00370800">
      <w:r>
        <w:t>Removing the field description of sl-DestinationIndex.</w:t>
      </w:r>
    </w:p>
    <w:p w14:paraId="44B19A0F" w14:textId="77777777" w:rsidR="001F594D" w:rsidRDefault="001F594D" w:rsidP="001F594D">
      <w:pPr>
        <w:pStyle w:val="ae"/>
        <w:rPr>
          <w:b/>
          <w:bCs/>
        </w:rPr>
      </w:pPr>
      <w:r>
        <w:rPr>
          <w:rFonts w:hint="eastAsia"/>
          <w:b/>
          <w:bCs/>
        </w:rPr>
        <w:t>[Comments]:</w:t>
      </w:r>
    </w:p>
    <w:p w14:paraId="04A6C2D0" w14:textId="0C8C5884" w:rsidR="001F594D" w:rsidRDefault="001F594D">
      <w:pPr>
        <w:pStyle w:val="ae"/>
      </w:pPr>
    </w:p>
  </w:comment>
  <w:comment w:id="2573" w:author="Intel" w:date="2020-04-13T21:29:00Z" w:initials="I">
    <w:p w14:paraId="3BD68AA7" w14:textId="77777777" w:rsidR="001F594D" w:rsidRDefault="001F594D" w:rsidP="004A14BF">
      <w:pPr>
        <w:pStyle w:val="ae"/>
      </w:pPr>
      <w:r>
        <w:rPr>
          <w:rStyle w:val="ad"/>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1F594D" w:rsidRDefault="001F594D" w:rsidP="004A14BF">
      <w:pPr>
        <w:pStyle w:val="ae"/>
      </w:pPr>
      <w:r>
        <w:rPr>
          <w:b/>
        </w:rPr>
        <w:t>[Description]</w:t>
      </w:r>
      <w:r>
        <w:t>: Missing Need codes.  All of them seem to be one-shot processing in the UE.</w:t>
      </w:r>
    </w:p>
    <w:p w14:paraId="6B1E166A" w14:textId="77777777" w:rsidR="001F594D" w:rsidRDefault="001F594D" w:rsidP="004A14BF">
      <w:pPr>
        <w:pStyle w:val="ae"/>
      </w:pPr>
      <w:r>
        <w:rPr>
          <w:b/>
        </w:rPr>
        <w:t>[Proposed Change]</w:t>
      </w:r>
      <w:r>
        <w:t>: Add Need N for all these fields.</w:t>
      </w:r>
    </w:p>
    <w:p w14:paraId="7C4EDC10" w14:textId="77777777" w:rsidR="001F594D" w:rsidRDefault="001F594D" w:rsidP="004A14BF">
      <w:pPr>
        <w:pStyle w:val="ae"/>
      </w:pPr>
      <w:r>
        <w:rPr>
          <w:b/>
        </w:rPr>
        <w:t>[Comments]</w:t>
      </w:r>
      <w:r>
        <w:t xml:space="preserve">: </w:t>
      </w:r>
    </w:p>
    <w:p w14:paraId="59B6BE39" w14:textId="52AC6CCB" w:rsidR="001F594D" w:rsidRDefault="001F594D">
      <w:pPr>
        <w:pStyle w:val="ae"/>
      </w:pPr>
    </w:p>
  </w:comment>
  <w:comment w:id="2578" w:author="CATT(Jayson)" w:date="2020-04-10T06:59:00Z" w:initials="C">
    <w:p w14:paraId="012799DA" w14:textId="7C3C4C37" w:rsidR="001F594D" w:rsidRDefault="001F594D"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1F594D" w:rsidRDefault="001F594D" w:rsidP="003F376C">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1F594D" w:rsidRDefault="001F594D" w:rsidP="003F376C">
      <w:pPr>
        <w:pStyle w:val="ae"/>
        <w:ind w:leftChars="180" w:left="360"/>
        <w:rPr>
          <w:lang w:eastAsia="zh-CN"/>
        </w:rPr>
      </w:pPr>
      <w:r>
        <w:rPr>
          <w:b/>
        </w:rPr>
        <w:t>[Proposed Change]</w:t>
      </w:r>
      <w:r>
        <w:t xml:space="preserve">: </w:t>
      </w:r>
    </w:p>
    <w:p w14:paraId="7CD53C7A" w14:textId="77777777" w:rsidR="001F594D" w:rsidRPr="001A3E7B" w:rsidRDefault="001F594D"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1F594D" w:rsidRPr="00F537EB" w:rsidRDefault="001F594D" w:rsidP="003F376C">
      <w:pPr>
        <w:pStyle w:val="PL"/>
        <w:ind w:leftChars="180" w:left="360"/>
      </w:pPr>
      <w:r w:rsidRPr="001A3E7B">
        <w:rPr>
          <w:strike/>
          <w:color w:val="FF0000"/>
        </w:rPr>
        <w:t xml:space="preserve">    logMeasAvailableWLAN-r16             ENUMERATED {true}                   OPTIONAL,</w:t>
      </w:r>
    </w:p>
    <w:p w14:paraId="4EFD4052" w14:textId="77777777" w:rsidR="001F594D" w:rsidRDefault="001F594D" w:rsidP="003F376C">
      <w:pPr>
        <w:pStyle w:val="ae"/>
        <w:ind w:leftChars="180" w:left="360"/>
        <w:rPr>
          <w:lang w:eastAsia="zh-CN"/>
        </w:rPr>
      </w:pPr>
    </w:p>
    <w:p w14:paraId="5BA5EF93" w14:textId="77777777" w:rsidR="001F594D" w:rsidRDefault="001F594D">
      <w:pPr>
        <w:pStyle w:val="ae"/>
        <w:ind w:leftChars="180" w:left="360"/>
      </w:pPr>
      <w:r>
        <w:rPr>
          <w:b/>
        </w:rPr>
        <w:t>[Comments]</w:t>
      </w:r>
      <w:r>
        <w:t xml:space="preserve">: </w:t>
      </w:r>
    </w:p>
    <w:p w14:paraId="168C315E" w14:textId="59C452B6" w:rsidR="001F594D" w:rsidRPr="003F376C" w:rsidRDefault="001F594D">
      <w:pPr>
        <w:pStyle w:val="ae"/>
        <w:ind w:leftChars="270" w:left="540"/>
      </w:pPr>
    </w:p>
  </w:comment>
  <w:comment w:id="2579" w:author="Samsung (Sangbum Kim)" w:date="2020-04-10T15:13:00Z" w:initials="S">
    <w:p w14:paraId="6AB564DB" w14:textId="25545179" w:rsidR="001F594D" w:rsidRDefault="001F594D"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1F594D" w:rsidRDefault="001F594D" w:rsidP="00EF74AC">
      <w:pPr>
        <w:pStyle w:val="ae"/>
      </w:pPr>
      <w:r>
        <w:rPr>
          <w:b/>
        </w:rPr>
        <w:t>[Description]</w:t>
      </w:r>
      <w:r>
        <w:t>: In RAN2#109e, RAN2 made the following agrement:</w:t>
      </w:r>
    </w:p>
    <w:p w14:paraId="1343277C" w14:textId="77777777" w:rsidR="001F594D" w:rsidRDefault="001F594D" w:rsidP="00EF74AC">
      <w:pPr>
        <w:pStyle w:val="ae"/>
      </w:pPr>
      <w:r>
        <w:t xml:space="preserve">5 UE configured for the event-triggerd logged MDT logs the cell ID, location information if available and time stamp information on </w:t>
      </w:r>
    </w:p>
    <w:p w14:paraId="124E8728" w14:textId="77777777" w:rsidR="001F594D" w:rsidRDefault="001F594D" w:rsidP="00EF74AC">
      <w:pPr>
        <w:pStyle w:val="ae"/>
      </w:pPr>
      <w:r>
        <w:t xml:space="preserve">  - </w:t>
      </w:r>
      <w:r w:rsidRPr="0068131E">
        <w:rPr>
          <w:color w:val="FF0000"/>
        </w:rPr>
        <w:t>first serving cell after leaving the OOC</w:t>
      </w:r>
    </w:p>
    <w:p w14:paraId="69A3CB77" w14:textId="77777777" w:rsidR="001F594D" w:rsidRDefault="001F594D" w:rsidP="00EF74AC">
      <w:pPr>
        <w:pStyle w:val="ae"/>
      </w:pPr>
      <w:r>
        <w:t>It is the leaving condition.</w:t>
      </w:r>
    </w:p>
    <w:p w14:paraId="4BC18E70" w14:textId="77777777" w:rsidR="001F594D" w:rsidRDefault="001F594D" w:rsidP="00EF74AC">
      <w:pPr>
        <w:pStyle w:val="ae"/>
      </w:pPr>
      <w:r>
        <w:t>Need details for ASN.1, i.e. in current running CR, nothing.</w:t>
      </w:r>
    </w:p>
    <w:p w14:paraId="5B824257" w14:textId="77777777" w:rsidR="001F594D" w:rsidRDefault="001F594D" w:rsidP="00EF74AC">
      <w:pPr>
        <w:pStyle w:val="ae"/>
      </w:pPr>
      <w:r>
        <w:t>For instance, we can introduce a optional field into LogMeasInfo-r16. In last entry (i.e. leaving OOC) only, the IE is present.</w:t>
      </w:r>
    </w:p>
    <w:p w14:paraId="2F37F3C6" w14:textId="77777777" w:rsidR="001F594D" w:rsidRDefault="001F594D" w:rsidP="00EF74AC">
      <w:pPr>
        <w:pStyle w:val="ae"/>
      </w:pPr>
      <w:r>
        <w:rPr>
          <w:b/>
        </w:rPr>
        <w:t>[Proposed Change]</w:t>
      </w:r>
      <w:r>
        <w:t xml:space="preserve">: </w:t>
      </w:r>
    </w:p>
    <w:p w14:paraId="108FC98D" w14:textId="77777777" w:rsidR="001F594D" w:rsidRPr="00F537EB" w:rsidRDefault="001F594D" w:rsidP="00EF74AC">
      <w:pPr>
        <w:pStyle w:val="PL"/>
      </w:pPr>
      <w:r w:rsidRPr="00F537EB">
        <w:t>measResultNeighCells-r16             SEQUENCE {</w:t>
      </w:r>
    </w:p>
    <w:p w14:paraId="7733D8CC" w14:textId="77777777" w:rsidR="001F594D" w:rsidRPr="00F537EB" w:rsidRDefault="001F594D" w:rsidP="00EF74AC">
      <w:pPr>
        <w:pStyle w:val="PL"/>
      </w:pPr>
      <w:r w:rsidRPr="00F537EB">
        <w:t xml:space="preserve">        measResultNeighCellListNR            MeasResultListLogging2NR-r16    OPTIONAL,</w:t>
      </w:r>
    </w:p>
    <w:p w14:paraId="1B10FB41" w14:textId="77777777" w:rsidR="001F594D" w:rsidRPr="00F537EB" w:rsidRDefault="001F594D" w:rsidP="00EF74AC">
      <w:pPr>
        <w:pStyle w:val="PL"/>
      </w:pPr>
      <w:r w:rsidRPr="00F537EB">
        <w:t xml:space="preserve">        measResultNeighCellListEUTRA         MeasResultList2EUTRA-r16        OPTIONAL</w:t>
      </w:r>
    </w:p>
    <w:p w14:paraId="7583AAE0" w14:textId="77777777" w:rsidR="001F594D" w:rsidRPr="00F537EB" w:rsidRDefault="001F594D" w:rsidP="00EF74AC">
      <w:pPr>
        <w:pStyle w:val="PL"/>
      </w:pPr>
      <w:r w:rsidRPr="00F537EB">
        <w:t xml:space="preserve">    },</w:t>
      </w:r>
    </w:p>
    <w:p w14:paraId="573F5167" w14:textId="77777777" w:rsidR="001F594D" w:rsidRDefault="001F594D"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1F594D" w:rsidRPr="00F537EB" w:rsidRDefault="001F594D"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1F594D" w:rsidRPr="00F537EB" w:rsidRDefault="001F594D" w:rsidP="00EF74AC">
      <w:pPr>
        <w:pStyle w:val="PL"/>
      </w:pPr>
      <w:r w:rsidRPr="00F537EB">
        <w:t>}</w:t>
      </w:r>
    </w:p>
    <w:p w14:paraId="53993B64" w14:textId="77777777" w:rsidR="001F594D" w:rsidRDefault="001F594D" w:rsidP="00EF74AC">
      <w:pPr>
        <w:pStyle w:val="ae"/>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1F594D" w:rsidRDefault="001F594D" w:rsidP="00EF74AC">
      <w:pPr>
        <w:pStyle w:val="ae"/>
      </w:pPr>
      <w:r>
        <w:rPr>
          <w:b/>
        </w:rPr>
        <w:t xml:space="preserve"> [Comments]</w:t>
      </w:r>
      <w:r>
        <w:t xml:space="preserve">: </w:t>
      </w:r>
    </w:p>
    <w:p w14:paraId="39AD8FBC" w14:textId="2C18327E" w:rsidR="001F594D" w:rsidRPr="00EF74AC" w:rsidRDefault="001F594D">
      <w:pPr>
        <w:pStyle w:val="ae"/>
      </w:pPr>
    </w:p>
  </w:comment>
  <w:comment w:id="2580" w:author="Ericsson" w:date="2020-04-01T07:11:00Z" w:initials="E">
    <w:p w14:paraId="1D0D1289" w14:textId="77777777" w:rsidR="001F594D" w:rsidRDefault="001F594D"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1F594D" w:rsidRDefault="001F594D" w:rsidP="00B90D33">
      <w:pPr>
        <w:pStyle w:val="ae"/>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1F594D" w:rsidRDefault="001F594D" w:rsidP="00B90D33">
      <w:pPr>
        <w:pStyle w:val="ae"/>
        <w:ind w:leftChars="180" w:left="360"/>
      </w:pPr>
      <w:r>
        <w:rPr>
          <w:b/>
        </w:rPr>
        <w:t>[Proposed Change]</w:t>
      </w:r>
      <w:r>
        <w:t>: Make servCellIdentity OPTIONAL</w:t>
      </w:r>
    </w:p>
    <w:p w14:paraId="124486BD" w14:textId="77777777" w:rsidR="001F594D" w:rsidRDefault="001F594D" w:rsidP="00B90D33">
      <w:pPr>
        <w:pStyle w:val="ae"/>
        <w:ind w:leftChars="180" w:left="360"/>
      </w:pPr>
      <w:r>
        <w:rPr>
          <w:b/>
        </w:rPr>
        <w:t>[Comments]</w:t>
      </w:r>
      <w:r>
        <w:t xml:space="preserve">: </w:t>
      </w:r>
    </w:p>
    <w:p w14:paraId="69F1BE79" w14:textId="77777777" w:rsidR="001F594D" w:rsidRPr="00052F2E" w:rsidRDefault="001F594D" w:rsidP="00B90D33">
      <w:pPr>
        <w:pStyle w:val="ae"/>
        <w:ind w:leftChars="270" w:left="540"/>
      </w:pPr>
    </w:p>
  </w:comment>
  <w:comment w:id="2581" w:author="CATT(Jayson)" w:date="2020-04-10T07:32:00Z" w:initials="C">
    <w:p w14:paraId="2025EEEF" w14:textId="77777777" w:rsidR="001F594D" w:rsidRDefault="001F594D" w:rsidP="00C6582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1F594D" w:rsidRDefault="001F594D" w:rsidP="00C65820">
      <w:pPr>
        <w:pStyle w:val="ae"/>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1F594D" w:rsidRDefault="001F594D" w:rsidP="00C65820">
      <w:pPr>
        <w:pStyle w:val="ae"/>
        <w:rPr>
          <w:lang w:eastAsia="zh-CN"/>
        </w:rPr>
      </w:pPr>
      <w:r>
        <w:rPr>
          <w:b/>
        </w:rPr>
        <w:t>[Proposed Change]</w:t>
      </w:r>
      <w:r>
        <w:t xml:space="preserve">: </w:t>
      </w:r>
    </w:p>
    <w:p w14:paraId="604404B3" w14:textId="77777777" w:rsidR="001F594D" w:rsidRPr="00F537EB" w:rsidRDefault="001F594D"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1F594D" w:rsidRDefault="001F594D" w:rsidP="00C65820">
      <w:pPr>
        <w:pStyle w:val="ae"/>
        <w:rPr>
          <w:lang w:eastAsia="zh-CN"/>
        </w:rPr>
      </w:pPr>
    </w:p>
    <w:p w14:paraId="296AEC48" w14:textId="77777777" w:rsidR="001F594D" w:rsidRDefault="001F594D">
      <w:pPr>
        <w:pStyle w:val="ae"/>
      </w:pPr>
      <w:r>
        <w:rPr>
          <w:b/>
        </w:rPr>
        <w:t>[Comments]</w:t>
      </w:r>
      <w:r>
        <w:t xml:space="preserve">: </w:t>
      </w:r>
    </w:p>
    <w:p w14:paraId="1D9FC185" w14:textId="2E165295" w:rsidR="001F594D" w:rsidRPr="00C65820" w:rsidRDefault="001F594D">
      <w:pPr>
        <w:pStyle w:val="ae"/>
      </w:pPr>
    </w:p>
  </w:comment>
  <w:comment w:id="2582" w:author="Ericsson (Pradeepa)" w:date="2020-03-30T15:40:00Z" w:initials="E">
    <w:p w14:paraId="260304EA" w14:textId="31D77F52" w:rsidR="001F594D" w:rsidRDefault="001F594D"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1F594D" w:rsidRDefault="001F594D" w:rsidP="00B90D33">
      <w:pPr>
        <w:pStyle w:val="ae"/>
        <w:ind w:leftChars="180" w:left="360"/>
      </w:pPr>
      <w:r>
        <w:rPr>
          <w:b/>
        </w:rPr>
        <w:t>[Description]</w:t>
      </w:r>
      <w:r>
        <w:t>: The procedural text mandates the inclusion of perRAInfoList whereas as per the ASN.1 text it is optional. This needs to corrected.</w:t>
      </w:r>
    </w:p>
    <w:p w14:paraId="242B18F5" w14:textId="77777777" w:rsidR="001F594D" w:rsidRDefault="001F594D" w:rsidP="00B90D33">
      <w:pPr>
        <w:pStyle w:val="ae"/>
        <w:ind w:leftChars="180" w:left="360"/>
      </w:pPr>
      <w:r>
        <w:rPr>
          <w:b/>
        </w:rPr>
        <w:t>[Proposed Change]</w:t>
      </w:r>
      <w:r>
        <w:t xml:space="preserve">: </w:t>
      </w:r>
    </w:p>
    <w:p w14:paraId="24693A4F" w14:textId="77777777" w:rsidR="001F594D" w:rsidRDefault="001F594D" w:rsidP="00B90D33">
      <w:pPr>
        <w:pStyle w:val="ae"/>
        <w:ind w:leftChars="180" w:left="360"/>
      </w:pPr>
      <w:r>
        <w:t>Existing text:</w:t>
      </w:r>
    </w:p>
    <w:p w14:paraId="73EEB13A"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7757A08E"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4FEABB2A"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1F594D" w:rsidRDefault="001F594D" w:rsidP="00B90D33">
      <w:pPr>
        <w:pStyle w:val="PL"/>
        <w:ind w:leftChars="180" w:left="360"/>
        <w:rPr>
          <w:lang w:val="en-US"/>
        </w:rPr>
      </w:pPr>
      <w:r>
        <w:rPr>
          <w:color w:val="993366"/>
          <w:lang w:val="en-US"/>
        </w:rPr>
        <w:tab/>
      </w:r>
      <w:r>
        <w:rPr>
          <w:lang w:val="en-US"/>
        </w:rPr>
        <w:t>},</w:t>
      </w:r>
    </w:p>
    <w:p w14:paraId="6BAEFCD7"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1F594D" w:rsidRDefault="001F594D" w:rsidP="00B90D33">
      <w:pPr>
        <w:pStyle w:val="PL"/>
        <w:ind w:leftChars="180" w:left="360"/>
      </w:pPr>
      <w:r>
        <w:rPr>
          <w:lang w:val="en-US"/>
        </w:rPr>
        <w:tab/>
      </w:r>
      <w:r>
        <w:t>timeSinceFailure-r16</w:t>
      </w:r>
      <w:r>
        <w:tab/>
      </w:r>
      <w:r>
        <w:tab/>
      </w:r>
      <w:r>
        <w:tab/>
      </w:r>
      <w:r>
        <w:tab/>
        <w:t>TimeSinceFailure-r16,</w:t>
      </w:r>
    </w:p>
    <w:p w14:paraId="325FCC2E" w14:textId="77777777" w:rsidR="001F594D" w:rsidRDefault="001F594D" w:rsidP="00B90D33">
      <w:pPr>
        <w:pStyle w:val="PL"/>
        <w:ind w:leftChars="180" w:left="360"/>
      </w:pPr>
      <w:r>
        <w:tab/>
        <w:t>...</w:t>
      </w:r>
    </w:p>
    <w:p w14:paraId="2028D828" w14:textId="77777777" w:rsidR="001F594D" w:rsidRDefault="001F594D" w:rsidP="00B90D33">
      <w:pPr>
        <w:pStyle w:val="PL"/>
        <w:ind w:leftChars="180" w:left="360"/>
      </w:pPr>
      <w:r>
        <w:t>}</w:t>
      </w:r>
    </w:p>
    <w:p w14:paraId="59F92908" w14:textId="77777777" w:rsidR="001F594D" w:rsidRDefault="001F594D" w:rsidP="00B90D33">
      <w:pPr>
        <w:pStyle w:val="ae"/>
        <w:ind w:leftChars="180" w:left="360"/>
      </w:pPr>
    </w:p>
    <w:p w14:paraId="46A80214" w14:textId="77777777" w:rsidR="001F594D" w:rsidRDefault="001F594D" w:rsidP="00B90D33">
      <w:pPr>
        <w:pStyle w:val="ae"/>
        <w:ind w:leftChars="180" w:left="360"/>
      </w:pPr>
      <w:r>
        <w:t>Proposed text:</w:t>
      </w:r>
    </w:p>
    <w:p w14:paraId="3664A1DE"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6FBB7888"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12460083"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1F594D" w:rsidRDefault="001F594D" w:rsidP="00B90D33">
      <w:pPr>
        <w:pStyle w:val="PL"/>
        <w:ind w:leftChars="180" w:left="360"/>
        <w:rPr>
          <w:lang w:val="en-US"/>
        </w:rPr>
      </w:pPr>
      <w:r>
        <w:rPr>
          <w:color w:val="993366"/>
          <w:lang w:val="en-US"/>
        </w:rPr>
        <w:tab/>
      </w:r>
      <w:r>
        <w:rPr>
          <w:lang w:val="en-US"/>
        </w:rPr>
        <w:t>},</w:t>
      </w:r>
    </w:p>
    <w:p w14:paraId="0071F5AE"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1F594D" w:rsidRDefault="001F594D" w:rsidP="00B90D33">
      <w:pPr>
        <w:pStyle w:val="PL"/>
        <w:ind w:leftChars="180" w:left="360"/>
      </w:pPr>
      <w:r>
        <w:rPr>
          <w:lang w:val="en-US"/>
        </w:rPr>
        <w:tab/>
      </w:r>
      <w:r>
        <w:t>timeSinceFailure-r16</w:t>
      </w:r>
      <w:r>
        <w:tab/>
      </w:r>
      <w:r>
        <w:tab/>
      </w:r>
      <w:r>
        <w:tab/>
      </w:r>
      <w:r>
        <w:tab/>
        <w:t>TimeSinceFailure-r16,</w:t>
      </w:r>
    </w:p>
    <w:p w14:paraId="6E268BC6" w14:textId="77777777" w:rsidR="001F594D" w:rsidRDefault="001F594D" w:rsidP="00B90D33">
      <w:pPr>
        <w:pStyle w:val="PL"/>
        <w:ind w:leftChars="180" w:left="360"/>
      </w:pPr>
      <w:r>
        <w:tab/>
        <w:t>...</w:t>
      </w:r>
    </w:p>
    <w:p w14:paraId="57CD23F0" w14:textId="77777777" w:rsidR="001F594D" w:rsidRDefault="001F594D" w:rsidP="00B90D33">
      <w:pPr>
        <w:pStyle w:val="PL"/>
        <w:ind w:leftChars="180" w:left="360"/>
      </w:pPr>
      <w:r>
        <w:t>}</w:t>
      </w:r>
    </w:p>
    <w:p w14:paraId="73E89583" w14:textId="77777777" w:rsidR="001F594D" w:rsidRDefault="001F594D" w:rsidP="00B90D33">
      <w:pPr>
        <w:pStyle w:val="ae"/>
        <w:ind w:leftChars="180" w:left="360"/>
      </w:pPr>
    </w:p>
    <w:p w14:paraId="3CBCAEF0" w14:textId="77777777" w:rsidR="001F594D" w:rsidRDefault="001F594D" w:rsidP="00B90D33">
      <w:pPr>
        <w:pStyle w:val="ae"/>
        <w:ind w:leftChars="180" w:left="360"/>
      </w:pPr>
      <w:r>
        <w:rPr>
          <w:b/>
        </w:rPr>
        <w:t>[Comments]</w:t>
      </w:r>
      <w:r>
        <w:t xml:space="preserve">: </w:t>
      </w:r>
    </w:p>
    <w:p w14:paraId="2D8FF9D7" w14:textId="77777777" w:rsidR="001F594D" w:rsidRPr="007227DE" w:rsidRDefault="001F594D" w:rsidP="00B90D33">
      <w:pPr>
        <w:pStyle w:val="ae"/>
        <w:ind w:leftChars="270" w:left="540"/>
      </w:pPr>
    </w:p>
  </w:comment>
  <w:comment w:id="2583" w:author="Ericsson (Pradeepa)" w:date="2020-04-10T07:33:00Z" w:initials="E">
    <w:p w14:paraId="7B74D180" w14:textId="4A10B6A4" w:rsidR="001F594D" w:rsidRDefault="001F594D"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1F594D" w:rsidRDefault="001F594D" w:rsidP="00B90D33">
      <w:pPr>
        <w:pStyle w:val="ae"/>
        <w:ind w:leftChars="180" w:left="360"/>
      </w:pPr>
      <w:r>
        <w:rPr>
          <w:b/>
        </w:rPr>
        <w:t>[Description]</w:t>
      </w:r>
      <w:r>
        <w:t xml:space="preserve">: </w:t>
      </w:r>
    </w:p>
    <w:p w14:paraId="556A3FE6" w14:textId="77777777" w:rsidR="001F594D" w:rsidRDefault="001F594D" w:rsidP="00B90D33">
      <w:pPr>
        <w:pStyle w:val="ae"/>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1F594D" w:rsidRDefault="001F594D" w:rsidP="00B90D33">
      <w:pPr>
        <w:pStyle w:val="ae"/>
        <w:ind w:leftChars="180" w:left="360"/>
      </w:pPr>
      <w:r>
        <w:rPr>
          <w:b/>
        </w:rPr>
        <w:t>[Proposed Change]</w:t>
      </w:r>
      <w:r>
        <w:t xml:space="preserve">: </w:t>
      </w:r>
    </w:p>
    <w:p w14:paraId="065754CD" w14:textId="77777777" w:rsidR="001F594D" w:rsidRDefault="001F594D" w:rsidP="00B90D33">
      <w:pPr>
        <w:pStyle w:val="ae"/>
        <w:ind w:leftChars="180" w:left="360"/>
      </w:pPr>
      <w:r>
        <w:t>Existing text:</w:t>
      </w:r>
    </w:p>
    <w:p w14:paraId="5F5D011B"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1F594D" w:rsidRDefault="001F594D"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1F594D" w:rsidRDefault="001F594D" w:rsidP="00B90D33">
      <w:pPr>
        <w:pStyle w:val="PL"/>
        <w:ind w:leftChars="180" w:left="360"/>
        <w:rPr>
          <w:lang w:eastAsia="zh-CN"/>
        </w:rPr>
      </w:pPr>
      <w:r>
        <w:rPr>
          <w:lang w:eastAsia="zh-CN"/>
        </w:rPr>
        <w:tab/>
        <w:t>...</w:t>
      </w:r>
    </w:p>
    <w:p w14:paraId="3DD382FB" w14:textId="77777777" w:rsidR="001F594D" w:rsidRDefault="001F594D" w:rsidP="00B90D33">
      <w:pPr>
        <w:pStyle w:val="PL"/>
        <w:ind w:leftChars="180" w:left="360"/>
        <w:rPr>
          <w:lang w:eastAsia="zh-CN"/>
        </w:rPr>
      </w:pPr>
      <w:r>
        <w:rPr>
          <w:lang w:eastAsia="zh-CN"/>
        </w:rPr>
        <w:t>}</w:t>
      </w:r>
    </w:p>
    <w:p w14:paraId="76549D63" w14:textId="77777777" w:rsidR="001F594D" w:rsidRDefault="001F594D" w:rsidP="00B90D33">
      <w:pPr>
        <w:pStyle w:val="PL"/>
        <w:ind w:leftChars="180" w:left="360"/>
        <w:rPr>
          <w:lang w:eastAsia="zh-CN"/>
        </w:rPr>
      </w:pPr>
    </w:p>
    <w:p w14:paraId="2726E6BD" w14:textId="77777777" w:rsidR="001F594D" w:rsidRDefault="001F594D" w:rsidP="00B90D33">
      <w:pPr>
        <w:pStyle w:val="ae"/>
        <w:ind w:leftChars="180" w:left="360"/>
      </w:pPr>
    </w:p>
    <w:p w14:paraId="1A6E993C" w14:textId="77777777" w:rsidR="001F594D" w:rsidRDefault="001F594D" w:rsidP="00B90D33">
      <w:pPr>
        <w:pStyle w:val="ae"/>
        <w:ind w:leftChars="180" w:left="360"/>
      </w:pPr>
      <w:r>
        <w:t>Proposed text:</w:t>
      </w:r>
    </w:p>
    <w:p w14:paraId="1FF94B98"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1F594D" w:rsidRPr="00EA1BF0" w:rsidRDefault="001F594D"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1F594D" w:rsidRDefault="001F594D" w:rsidP="00B90D33">
      <w:pPr>
        <w:pStyle w:val="PL"/>
        <w:ind w:leftChars="180" w:left="360"/>
        <w:rPr>
          <w:lang w:eastAsia="zh-CN"/>
        </w:rPr>
      </w:pPr>
      <w:r>
        <w:rPr>
          <w:lang w:eastAsia="zh-CN"/>
        </w:rPr>
        <w:tab/>
        <w:t>...</w:t>
      </w:r>
    </w:p>
    <w:p w14:paraId="0E06EA9D" w14:textId="77777777" w:rsidR="001F594D" w:rsidRDefault="001F594D" w:rsidP="00B90D33">
      <w:pPr>
        <w:pStyle w:val="PL"/>
        <w:ind w:leftChars="180" w:left="360"/>
        <w:rPr>
          <w:lang w:eastAsia="zh-CN"/>
        </w:rPr>
      </w:pPr>
      <w:r>
        <w:rPr>
          <w:lang w:eastAsia="zh-CN"/>
        </w:rPr>
        <w:t>}</w:t>
      </w:r>
    </w:p>
    <w:p w14:paraId="3A633EFC" w14:textId="77777777" w:rsidR="001F594D" w:rsidRDefault="001F594D" w:rsidP="00B90D33">
      <w:pPr>
        <w:pStyle w:val="PL"/>
        <w:ind w:leftChars="180" w:left="360"/>
        <w:rPr>
          <w:lang w:eastAsia="zh-CN"/>
        </w:rPr>
      </w:pPr>
    </w:p>
    <w:p w14:paraId="0C741AFF" w14:textId="77777777" w:rsidR="001F594D" w:rsidRDefault="001F594D" w:rsidP="00B90D33">
      <w:pPr>
        <w:pStyle w:val="ae"/>
        <w:ind w:leftChars="180" w:left="360"/>
      </w:pPr>
    </w:p>
    <w:p w14:paraId="5D3C6D1F" w14:textId="77777777" w:rsidR="001F594D" w:rsidRDefault="001F594D" w:rsidP="00B90D33">
      <w:pPr>
        <w:pStyle w:val="ae"/>
        <w:ind w:leftChars="180" w:left="360"/>
        <w:rPr>
          <w:lang w:eastAsia="zh-CN"/>
        </w:rPr>
      </w:pPr>
      <w:r>
        <w:rPr>
          <w:b/>
        </w:rPr>
        <w:t>[Comments]</w:t>
      </w:r>
      <w:r>
        <w:t xml:space="preserve">: </w:t>
      </w:r>
    </w:p>
    <w:p w14:paraId="31986A0D" w14:textId="668C863B" w:rsidR="001F594D" w:rsidRDefault="001F594D" w:rsidP="00B90D33">
      <w:pPr>
        <w:pStyle w:val="ae"/>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1F594D" w:rsidRPr="00F97A7F" w:rsidRDefault="001F594D" w:rsidP="00B90D33">
      <w:pPr>
        <w:pStyle w:val="ae"/>
        <w:ind w:leftChars="180" w:left="360"/>
      </w:pPr>
    </w:p>
  </w:comment>
  <w:comment w:id="2584" w:author="Ericsson (Pradeepa)" w:date="2020-03-30T16:14:00Z" w:initials="E">
    <w:p w14:paraId="17B0992B" w14:textId="77777777" w:rsidR="001F594D" w:rsidRDefault="001F594D"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1F594D" w:rsidRDefault="001F594D" w:rsidP="00B90D33">
      <w:pPr>
        <w:pStyle w:val="ae"/>
        <w:ind w:leftChars="180" w:left="360"/>
      </w:pPr>
      <w:r>
        <w:rPr>
          <w:b/>
        </w:rPr>
        <w:t>[Description]</w:t>
      </w:r>
      <w:r>
        <w:t xml:space="preserve">: </w:t>
      </w:r>
    </w:p>
    <w:p w14:paraId="6E7E5072" w14:textId="77777777" w:rsidR="001F594D" w:rsidRDefault="001F594D" w:rsidP="00B90D33">
      <w:pPr>
        <w:pStyle w:val="ae"/>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1F594D" w:rsidRDefault="001F594D" w:rsidP="00B90D33">
      <w:pPr>
        <w:pStyle w:val="ae"/>
        <w:ind w:leftChars="180" w:left="360"/>
      </w:pPr>
      <w:r>
        <w:rPr>
          <w:b/>
        </w:rPr>
        <w:t>[Proposed Change]</w:t>
      </w:r>
      <w:r>
        <w:t xml:space="preserve">: </w:t>
      </w:r>
    </w:p>
    <w:p w14:paraId="19D824EA" w14:textId="77777777" w:rsidR="001F594D" w:rsidRDefault="001F594D" w:rsidP="00B90D33">
      <w:pPr>
        <w:pStyle w:val="ae"/>
        <w:ind w:leftChars="180" w:left="360"/>
      </w:pPr>
      <w:r>
        <w:t>Create a new IE measQuantityResultsLogged that does not contain SINR based measurements.</w:t>
      </w:r>
    </w:p>
    <w:p w14:paraId="140CD87D" w14:textId="77777777" w:rsidR="001F594D" w:rsidRDefault="001F594D" w:rsidP="00B90D33">
      <w:pPr>
        <w:pStyle w:val="ae"/>
        <w:ind w:leftChars="180" w:left="360"/>
      </w:pPr>
      <w:r>
        <w:rPr>
          <w:b/>
        </w:rPr>
        <w:t>[Comments]</w:t>
      </w:r>
      <w:r>
        <w:t xml:space="preserve">: </w:t>
      </w:r>
    </w:p>
    <w:p w14:paraId="4BD9DEB8" w14:textId="77777777" w:rsidR="001F594D" w:rsidRPr="00E62D9F" w:rsidRDefault="001F594D" w:rsidP="00B90D33">
      <w:pPr>
        <w:pStyle w:val="ae"/>
        <w:ind w:leftChars="270" w:left="540"/>
      </w:pPr>
    </w:p>
  </w:comment>
  <w:comment w:id="2585" w:author="Ericsson (Pradeepa)" w:date="2020-03-30T16:18:00Z" w:initials="E">
    <w:p w14:paraId="478B8E69" w14:textId="3B905F5B" w:rsidR="001F594D" w:rsidRDefault="001F594D"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1F594D" w:rsidRDefault="001F594D" w:rsidP="00B90D33">
      <w:pPr>
        <w:pStyle w:val="ae"/>
        <w:ind w:leftChars="180" w:left="360"/>
      </w:pPr>
      <w:r>
        <w:rPr>
          <w:b/>
        </w:rPr>
        <w:t>[Description]</w:t>
      </w:r>
      <w:r>
        <w:t xml:space="preserve">: </w:t>
      </w:r>
    </w:p>
    <w:p w14:paraId="5920F3F5" w14:textId="77777777" w:rsidR="001F594D" w:rsidRDefault="001F594D" w:rsidP="00B90D33">
      <w:pPr>
        <w:pStyle w:val="ae"/>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1F594D" w:rsidRDefault="001F594D" w:rsidP="00B90D33">
      <w:pPr>
        <w:pStyle w:val="ae"/>
        <w:ind w:leftChars="180" w:left="360"/>
      </w:pPr>
      <w:r>
        <w:rPr>
          <w:b/>
        </w:rPr>
        <w:t>[Proposed Change]</w:t>
      </w:r>
      <w:r>
        <w:t xml:space="preserve">: </w:t>
      </w:r>
    </w:p>
    <w:p w14:paraId="774697ED" w14:textId="77777777" w:rsidR="001F594D" w:rsidRDefault="001F594D" w:rsidP="00B90D33">
      <w:pPr>
        <w:pStyle w:val="ae"/>
        <w:ind w:leftChars="180" w:left="360"/>
      </w:pPr>
      <w:r>
        <w:t>Exisitng text:</w:t>
      </w:r>
    </w:p>
    <w:p w14:paraId="6A3F4A2B"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1F594D" w:rsidRDefault="001F594D" w:rsidP="00B90D33">
      <w:pPr>
        <w:pStyle w:val="ae"/>
        <w:ind w:leftChars="180" w:left="360"/>
      </w:pPr>
      <w:r>
        <w:rPr>
          <w:lang w:eastAsia="zh-CN"/>
        </w:rPr>
        <w:t xml:space="preserve">    </w:t>
      </w:r>
      <w:r>
        <w:rPr>
          <w:rFonts w:hint="eastAsia"/>
          <w:lang w:eastAsia="zh-CN"/>
        </w:rPr>
        <w:t>}</w:t>
      </w:r>
      <w:r>
        <w:rPr>
          <w:rFonts w:hint="eastAsia"/>
          <w:lang w:eastAsia="zh-CN"/>
        </w:rPr>
        <w:tab/>
      </w:r>
    </w:p>
    <w:p w14:paraId="5D54DF0B" w14:textId="77777777" w:rsidR="001F594D" w:rsidRDefault="001F594D" w:rsidP="00B90D33">
      <w:pPr>
        <w:pStyle w:val="ae"/>
        <w:ind w:leftChars="180" w:left="360"/>
      </w:pPr>
      <w:r>
        <w:t>Proposed text:</w:t>
      </w:r>
    </w:p>
    <w:p w14:paraId="1BFD7E1E"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1F594D" w:rsidRDefault="001F594D" w:rsidP="00B90D33">
      <w:pPr>
        <w:pStyle w:val="ae"/>
        <w:ind w:leftChars="180" w:left="360"/>
      </w:pPr>
      <w:r>
        <w:rPr>
          <w:lang w:eastAsia="zh-CN"/>
        </w:rPr>
        <w:t xml:space="preserve">    </w:t>
      </w:r>
      <w:r>
        <w:rPr>
          <w:rFonts w:hint="eastAsia"/>
          <w:lang w:eastAsia="zh-CN"/>
        </w:rPr>
        <w:t>}</w:t>
      </w:r>
      <w:r>
        <w:rPr>
          <w:rFonts w:hint="eastAsia"/>
          <w:lang w:eastAsia="zh-CN"/>
        </w:rPr>
        <w:tab/>
      </w:r>
    </w:p>
    <w:p w14:paraId="656CC604" w14:textId="77777777" w:rsidR="001F594D" w:rsidRDefault="001F594D" w:rsidP="00B90D33">
      <w:pPr>
        <w:pStyle w:val="ae"/>
        <w:ind w:leftChars="180" w:left="360"/>
      </w:pPr>
      <w:r>
        <w:rPr>
          <w:b/>
        </w:rPr>
        <w:t>[Comments]</w:t>
      </w:r>
      <w:r>
        <w:t xml:space="preserve">: </w:t>
      </w:r>
    </w:p>
    <w:p w14:paraId="18F5656A" w14:textId="77777777" w:rsidR="001F594D" w:rsidRPr="001F31B8" w:rsidRDefault="001F594D" w:rsidP="00B90D33">
      <w:pPr>
        <w:pStyle w:val="ae"/>
        <w:ind w:leftChars="270" w:left="540"/>
      </w:pPr>
    </w:p>
  </w:comment>
  <w:comment w:id="2586" w:author="CATT(Jayson)" w:date="2020-04-10T07:34:00Z" w:initials="C">
    <w:p w14:paraId="1ABAC382" w14:textId="77777777" w:rsidR="001F594D" w:rsidRDefault="001F594D"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1F594D" w:rsidRDefault="001F594D"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1F594D" w:rsidRDefault="001F594D" w:rsidP="004743CC">
      <w:pPr>
        <w:pStyle w:val="ae"/>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1F594D" w:rsidRDefault="001F594D">
      <w:pPr>
        <w:pStyle w:val="ae"/>
      </w:pPr>
      <w:r>
        <w:rPr>
          <w:b/>
        </w:rPr>
        <w:t>[Comments]</w:t>
      </w:r>
      <w:r>
        <w:t xml:space="preserve">: </w:t>
      </w:r>
    </w:p>
    <w:p w14:paraId="32BEC016" w14:textId="49168F29" w:rsidR="001F594D" w:rsidRPr="004743CC" w:rsidRDefault="001F594D">
      <w:pPr>
        <w:pStyle w:val="ae"/>
      </w:pPr>
    </w:p>
  </w:comment>
  <w:comment w:id="2588" w:author="Z(QZH)" w:date="2020-04-13T12:41:00Z" w:initials="Z">
    <w:p w14:paraId="132A503C" w14:textId="77777777" w:rsidR="001F594D" w:rsidRDefault="001F594D" w:rsidP="00B3655E">
      <w:pPr>
        <w:pStyle w:val="ae"/>
      </w:pPr>
      <w:r>
        <w:rPr>
          <w:rStyle w:val="ad"/>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1F594D" w:rsidRDefault="001F594D" w:rsidP="00B3655E">
      <w:pPr>
        <w:pStyle w:val="ae"/>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1F594D" w:rsidRDefault="001F594D" w:rsidP="00B3655E">
      <w:pPr>
        <w:pStyle w:val="ae"/>
      </w:pPr>
      <w:r>
        <w:rPr>
          <w:b/>
        </w:rPr>
        <w:t>[Proposed Change]</w:t>
      </w:r>
      <w:r>
        <w:t xml:space="preserve">: </w:t>
      </w:r>
      <w:r>
        <w:rPr>
          <w:rFonts w:hint="eastAsia"/>
          <w:lang w:val="en-US" w:eastAsia="zh-CN"/>
        </w:rPr>
        <w:t>Please refer to the contribution R2-2002923.</w:t>
      </w:r>
    </w:p>
    <w:p w14:paraId="08EFD206" w14:textId="77777777" w:rsidR="001F594D" w:rsidRDefault="001F594D" w:rsidP="00B3655E">
      <w:pPr>
        <w:pStyle w:val="ae"/>
      </w:pPr>
      <w:r>
        <w:rPr>
          <w:b/>
        </w:rPr>
        <w:t>[Comments]</w:t>
      </w:r>
      <w:r>
        <w:t xml:space="preserve">: </w:t>
      </w:r>
    </w:p>
    <w:p w14:paraId="7358E9F2" w14:textId="77777777" w:rsidR="001F594D" w:rsidRPr="007E7EFE" w:rsidRDefault="001F594D" w:rsidP="00B3655E">
      <w:pPr>
        <w:pStyle w:val="ae"/>
      </w:pPr>
    </w:p>
  </w:comment>
  <w:comment w:id="2590" w:author="Samsung (Sangbum Kim)" w:date="2020-04-10T14:14:00Z" w:initials="S">
    <w:p w14:paraId="41F3C279"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1F594D" w:rsidRDefault="001F594D" w:rsidP="00C2484A">
      <w:pPr>
        <w:pStyle w:val="ae"/>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1F594D" w:rsidRDefault="001F594D" w:rsidP="00C2484A">
      <w:pPr>
        <w:pStyle w:val="ae"/>
      </w:pPr>
      <w:r>
        <w:rPr>
          <w:b/>
        </w:rPr>
        <w:t>[Proposed Change]</w:t>
      </w:r>
      <w:r>
        <w:t>: reuse RA-Report to set the content of RLF report, or introduce new IE including the following parameters:</w:t>
      </w:r>
    </w:p>
    <w:p w14:paraId="605E9CC9" w14:textId="77777777" w:rsidR="001F594D" w:rsidRDefault="001F594D" w:rsidP="00C2484A">
      <w:pPr>
        <w:pStyle w:val="ae"/>
        <w:ind w:left="568" w:firstLine="284"/>
      </w:pPr>
      <w:r>
        <w:t>absoluteFrequencyPointA-r16</w:t>
      </w:r>
      <w:r>
        <w:tab/>
      </w:r>
    </w:p>
    <w:p w14:paraId="28B1BE69" w14:textId="77777777" w:rsidR="001F594D" w:rsidRDefault="001F594D" w:rsidP="00C2484A">
      <w:pPr>
        <w:pStyle w:val="ae"/>
      </w:pPr>
      <w:r>
        <w:t xml:space="preserve">   </w:t>
      </w:r>
      <w:r>
        <w:tab/>
      </w:r>
      <w:r>
        <w:tab/>
        <w:t xml:space="preserve">locationAndBandwidth-r16 </w:t>
      </w:r>
    </w:p>
    <w:p w14:paraId="45E2917E" w14:textId="77777777" w:rsidR="001F594D" w:rsidRDefault="001F594D" w:rsidP="00C2484A">
      <w:pPr>
        <w:pStyle w:val="ae"/>
      </w:pPr>
      <w:r>
        <w:t xml:space="preserve">   </w:t>
      </w:r>
      <w:r>
        <w:tab/>
      </w:r>
      <w:r>
        <w:tab/>
        <w:t xml:space="preserve">subcarrierSpacing-r16 </w:t>
      </w:r>
    </w:p>
    <w:p w14:paraId="1FF47654" w14:textId="77777777" w:rsidR="001F594D" w:rsidRDefault="001F594D" w:rsidP="00C2484A">
      <w:pPr>
        <w:pStyle w:val="ae"/>
      </w:pPr>
      <w:r>
        <w:tab/>
      </w:r>
      <w:r>
        <w:tab/>
      </w:r>
      <w:r>
        <w:tab/>
        <w:t xml:space="preserve">msg1-FrequencyStart-r16 </w:t>
      </w:r>
    </w:p>
    <w:p w14:paraId="006C290B" w14:textId="77777777" w:rsidR="001F594D" w:rsidRDefault="001F594D" w:rsidP="00C2484A">
      <w:pPr>
        <w:pStyle w:val="ae"/>
      </w:pPr>
      <w:r>
        <w:t xml:space="preserve">   </w:t>
      </w:r>
      <w:r>
        <w:tab/>
      </w:r>
      <w:r>
        <w:tab/>
        <w:t xml:space="preserve">msg1-SubcarrierSpacing-r16 </w:t>
      </w:r>
    </w:p>
    <w:p w14:paraId="506F4B22" w14:textId="77777777" w:rsidR="001F594D" w:rsidRDefault="001F594D" w:rsidP="00C2484A">
      <w:pPr>
        <w:pStyle w:val="ae"/>
      </w:pPr>
      <w:r>
        <w:t xml:space="preserve">    </w:t>
      </w:r>
      <w:r>
        <w:tab/>
      </w:r>
      <w:r>
        <w:tab/>
        <w:t xml:space="preserve">msg1-FDM-r16 </w:t>
      </w:r>
    </w:p>
    <w:p w14:paraId="58A243C6" w14:textId="77777777" w:rsidR="001F594D" w:rsidRDefault="001F594D" w:rsidP="00C2484A">
      <w:pPr>
        <w:pStyle w:val="ae"/>
      </w:pPr>
      <w:r>
        <w:tab/>
      </w:r>
      <w:r>
        <w:tab/>
      </w:r>
      <w:r>
        <w:tab/>
        <w:t>perRAInfoList-r16</w:t>
      </w:r>
    </w:p>
    <w:p w14:paraId="6FCF8E4A" w14:textId="640EE1DD" w:rsidR="001F594D" w:rsidRDefault="001F594D" w:rsidP="00C2484A">
      <w:pPr>
        <w:pStyle w:val="ae"/>
      </w:pPr>
      <w:r>
        <w:rPr>
          <w:b/>
        </w:rPr>
        <w:t xml:space="preserve"> [Comments]</w:t>
      </w:r>
      <w:r>
        <w:t xml:space="preserve">: </w:t>
      </w:r>
    </w:p>
    <w:p w14:paraId="31F72F22" w14:textId="33341327" w:rsidR="001F594D" w:rsidRPr="00C2484A" w:rsidRDefault="001F594D">
      <w:pPr>
        <w:pStyle w:val="ae"/>
      </w:pPr>
    </w:p>
  </w:comment>
  <w:comment w:id="2591" w:author="Samsung (Sangbum Kim)" w:date="2020-04-10T14:15:00Z" w:initials="S">
    <w:p w14:paraId="5B250E0F"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1F594D" w:rsidRDefault="001F594D" w:rsidP="00C2484A">
      <w:pPr>
        <w:pStyle w:val="ae"/>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1F594D" w:rsidRDefault="001F594D" w:rsidP="00C2484A">
      <w:pPr>
        <w:pStyle w:val="ae"/>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1F594D" w:rsidRDefault="001F594D" w:rsidP="00C2484A">
      <w:pPr>
        <w:pStyle w:val="ae"/>
      </w:pPr>
    </w:p>
    <w:p w14:paraId="6C0476FE" w14:textId="08186E6D" w:rsidR="001F594D" w:rsidRDefault="001F594D" w:rsidP="00C2484A">
      <w:pPr>
        <w:pStyle w:val="ae"/>
      </w:pPr>
      <w:r>
        <w:rPr>
          <w:b/>
        </w:rPr>
        <w:t xml:space="preserve"> [Comments]</w:t>
      </w:r>
      <w:r>
        <w:t xml:space="preserve">: </w:t>
      </w:r>
    </w:p>
    <w:p w14:paraId="2BD1D840" w14:textId="593F49F1" w:rsidR="001F594D" w:rsidRPr="00C2484A" w:rsidRDefault="001F594D">
      <w:pPr>
        <w:pStyle w:val="ae"/>
      </w:pPr>
    </w:p>
  </w:comment>
  <w:comment w:id="2592" w:author="Samsung (Sangbum Kim)" w:date="2020-04-10T14:15:00Z" w:initials="S">
    <w:p w14:paraId="6D8A3AE9"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1F594D" w:rsidRDefault="001F594D" w:rsidP="00C2484A">
      <w:pPr>
        <w:pStyle w:val="ae"/>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1F594D" w:rsidRDefault="001F594D" w:rsidP="00C2484A">
      <w:pPr>
        <w:pStyle w:val="ae"/>
      </w:pPr>
      <w:r>
        <w:rPr>
          <w:b/>
        </w:rPr>
        <w:t>[Proposed Change]</w:t>
      </w:r>
      <w:r>
        <w:t xml:space="preserve">: add a new field, </w:t>
      </w:r>
      <w:r w:rsidRPr="009E2C8E">
        <w:t>msg1-SubcarrierSpacingBFR-r16</w:t>
      </w:r>
    </w:p>
    <w:p w14:paraId="2082DC4D" w14:textId="72E5252C" w:rsidR="001F594D" w:rsidRDefault="001F594D" w:rsidP="00C2484A">
      <w:pPr>
        <w:pStyle w:val="ae"/>
      </w:pPr>
      <w:r>
        <w:rPr>
          <w:b/>
        </w:rPr>
        <w:t xml:space="preserve"> [Comments]</w:t>
      </w:r>
      <w:r>
        <w:t xml:space="preserve">: </w:t>
      </w:r>
    </w:p>
    <w:p w14:paraId="50CB74A8" w14:textId="4C602BF3" w:rsidR="001F594D" w:rsidRPr="00C2484A" w:rsidRDefault="001F594D">
      <w:pPr>
        <w:pStyle w:val="ae"/>
      </w:pPr>
    </w:p>
  </w:comment>
  <w:comment w:id="2595" w:author="Samsung (Sangbum Kim)" w:date="2020-04-10T14:16:00Z" w:initials="S">
    <w:p w14:paraId="7A5DA0A9"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1F594D" w:rsidRDefault="001F594D" w:rsidP="00C2484A">
      <w:pPr>
        <w:pStyle w:val="ae"/>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1F594D" w:rsidRDefault="001F594D" w:rsidP="00C2484A">
      <w:pPr>
        <w:pStyle w:val="ae"/>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1F594D" w:rsidRDefault="001F594D" w:rsidP="00C2484A">
      <w:pPr>
        <w:pStyle w:val="ae"/>
      </w:pPr>
      <w:r>
        <w:rPr>
          <w:b/>
        </w:rPr>
        <w:t xml:space="preserve"> [Comments]</w:t>
      </w:r>
      <w:r>
        <w:t xml:space="preserve">: </w:t>
      </w:r>
    </w:p>
    <w:p w14:paraId="771E18D9" w14:textId="1FD33474" w:rsidR="001F594D" w:rsidRPr="00C2484A" w:rsidRDefault="001F594D">
      <w:pPr>
        <w:pStyle w:val="ae"/>
      </w:pPr>
    </w:p>
  </w:comment>
  <w:comment w:id="2596" w:author="Samsung (Sangbum Kim)" w:date="2020-04-10T14:17:00Z" w:initials="S">
    <w:p w14:paraId="06B891BD"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1F594D" w:rsidRDefault="001F594D" w:rsidP="00C2484A">
      <w:pPr>
        <w:pStyle w:val="ae"/>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1F594D" w:rsidRDefault="001F594D" w:rsidP="00C2484A">
      <w:pPr>
        <w:pStyle w:val="ae"/>
      </w:pPr>
      <w:r>
        <w:rPr>
          <w:b/>
        </w:rPr>
        <w:t>[Proposed Change]</w:t>
      </w:r>
      <w:r>
        <w:t>: remove PerRAAttemptInfoList in PerRACSI-RSInfo-r16.</w:t>
      </w:r>
    </w:p>
    <w:p w14:paraId="1DE0A049" w14:textId="32B3E1AB" w:rsidR="001F594D" w:rsidRDefault="001F594D" w:rsidP="00C2484A">
      <w:pPr>
        <w:pStyle w:val="ae"/>
      </w:pPr>
      <w:r>
        <w:rPr>
          <w:b/>
        </w:rPr>
        <w:t xml:space="preserve"> [Comments]</w:t>
      </w:r>
      <w:r>
        <w:t xml:space="preserve">: </w:t>
      </w:r>
    </w:p>
    <w:p w14:paraId="2F906D5A" w14:textId="0D6CB175" w:rsidR="001F594D" w:rsidRPr="00C2484A" w:rsidRDefault="001F594D">
      <w:pPr>
        <w:pStyle w:val="ae"/>
      </w:pPr>
    </w:p>
  </w:comment>
  <w:comment w:id="2597" w:author="Samsung (Sangbum Kim)" w:date="2020-04-10T14:18:00Z" w:initials="S">
    <w:p w14:paraId="0F0BE207"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1F594D" w:rsidRDefault="001F594D" w:rsidP="00C2484A">
      <w:pPr>
        <w:pStyle w:val="ae"/>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1F594D" w:rsidRDefault="001F594D" w:rsidP="00C2484A">
      <w:pPr>
        <w:pStyle w:val="ae"/>
      </w:pPr>
      <w:r>
        <w:rPr>
          <w:b/>
        </w:rPr>
        <w:t>[Proposed Change]</w:t>
      </w:r>
      <w:r>
        <w:t>: add an explicit indicator</w:t>
      </w:r>
      <w:r w:rsidRPr="00DC5AEE">
        <w:t xml:space="preserve"> to indicate whether each SSB-based RA attempt is contention based or contention free</w:t>
      </w:r>
    </w:p>
    <w:p w14:paraId="58C042C9" w14:textId="3FDFFD79" w:rsidR="001F594D" w:rsidRDefault="001F594D" w:rsidP="00C2484A">
      <w:pPr>
        <w:pStyle w:val="ae"/>
      </w:pPr>
    </w:p>
    <w:p w14:paraId="07DF208F" w14:textId="77777777" w:rsidR="001F594D" w:rsidRDefault="001F594D">
      <w:pPr>
        <w:pStyle w:val="ae"/>
      </w:pPr>
      <w:r>
        <w:rPr>
          <w:b/>
        </w:rPr>
        <w:t>[Comments]</w:t>
      </w:r>
      <w:r>
        <w:t xml:space="preserve">: </w:t>
      </w:r>
    </w:p>
    <w:p w14:paraId="43624C3D" w14:textId="3B780EDE" w:rsidR="001F594D" w:rsidRPr="00C2484A" w:rsidRDefault="001F594D">
      <w:pPr>
        <w:pStyle w:val="ae"/>
      </w:pPr>
    </w:p>
  </w:comment>
  <w:comment w:id="2598" w:author="Samsung (Sangbum Kim)" w:date="2020-04-10T14:18:00Z" w:initials="S">
    <w:p w14:paraId="030A6F6F"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1F594D" w:rsidRDefault="001F594D" w:rsidP="00C2484A">
      <w:pPr>
        <w:pStyle w:val="ae"/>
      </w:pPr>
      <w:r>
        <w:rPr>
          <w:b/>
        </w:rPr>
        <w:t>[Description]</w:t>
      </w:r>
      <w:r>
        <w:t>: Clarify the following in field description of dlRSRPAboveThreshold</w:t>
      </w:r>
    </w:p>
    <w:p w14:paraId="38E30325" w14:textId="77777777" w:rsidR="001F594D" w:rsidRDefault="001F594D" w:rsidP="00C2484A">
      <w:pPr>
        <w:pStyle w:val="ae"/>
      </w:pPr>
      <w:r>
        <w:t>-</w:t>
      </w:r>
      <w:r>
        <w:tab/>
        <w:t>This field is used to indicate if SS-RSRP of selected SSB is above or below the rsrp-ThresholdSSB.</w:t>
      </w:r>
    </w:p>
    <w:p w14:paraId="77FC8126" w14:textId="77777777" w:rsidR="001F594D" w:rsidRDefault="001F594D" w:rsidP="00C2484A">
      <w:pPr>
        <w:pStyle w:val="ae"/>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1F594D" w:rsidRDefault="001F594D" w:rsidP="00C2484A">
      <w:pPr>
        <w:pStyle w:val="ae"/>
      </w:pPr>
      <w:r>
        <w:rPr>
          <w:b/>
        </w:rPr>
        <w:t>[Proposed Change]</w:t>
      </w:r>
      <w:r>
        <w:t xml:space="preserve">: update the field description of </w:t>
      </w:r>
      <w:r w:rsidRPr="00462328">
        <w:t>dlRSRPAboveThreshold</w:t>
      </w:r>
      <w:r>
        <w:t xml:space="preserve"> as follows:</w:t>
      </w:r>
    </w:p>
    <w:p w14:paraId="146C2C60" w14:textId="77777777" w:rsidR="001F594D" w:rsidRDefault="001F594D" w:rsidP="00C2484A">
      <w:pPr>
        <w:pStyle w:val="TAL"/>
        <w:rPr>
          <w:b/>
          <w:i/>
          <w:lang w:eastAsia="ko-KR"/>
        </w:rPr>
      </w:pPr>
      <w:r>
        <w:rPr>
          <w:b/>
          <w:i/>
          <w:lang w:eastAsia="ko-KR"/>
        </w:rPr>
        <w:t>dlRSRPAboveThreshold</w:t>
      </w:r>
    </w:p>
    <w:p w14:paraId="14EF260F" w14:textId="77777777" w:rsidR="001F594D" w:rsidRDefault="001F594D" w:rsidP="00C2484A">
      <w:pPr>
        <w:pStyle w:val="ae"/>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1F594D" w:rsidRDefault="001F594D" w:rsidP="00C2484A">
      <w:pPr>
        <w:pStyle w:val="ae"/>
      </w:pPr>
      <w:r>
        <w:rPr>
          <w:b/>
        </w:rPr>
        <w:t xml:space="preserve"> [Comments]</w:t>
      </w:r>
      <w:r>
        <w:t xml:space="preserve">: </w:t>
      </w:r>
    </w:p>
    <w:p w14:paraId="16447C16" w14:textId="420CB118" w:rsidR="001F594D" w:rsidRPr="00C2484A" w:rsidRDefault="001F594D">
      <w:pPr>
        <w:pStyle w:val="ae"/>
      </w:pPr>
    </w:p>
  </w:comment>
  <w:comment w:id="2600" w:author="Samsung (Sangbum Kim)" w:date="2020-04-10T14:19:00Z" w:initials="S">
    <w:p w14:paraId="113BEAA5"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1F594D" w:rsidRDefault="001F594D" w:rsidP="00C2484A">
      <w:pPr>
        <w:pStyle w:val="ae"/>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1F594D" w:rsidRDefault="001F594D" w:rsidP="00C2484A">
      <w:pPr>
        <w:pStyle w:val="ae"/>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1F594D" w:rsidRDefault="001F594D" w:rsidP="00C2484A">
      <w:pPr>
        <w:pStyle w:val="ae"/>
      </w:pPr>
      <w:r>
        <w:t>If no, then there are two way forward:</w:t>
      </w:r>
    </w:p>
    <w:p w14:paraId="462A2935" w14:textId="77777777" w:rsidR="001F594D" w:rsidRDefault="001F594D" w:rsidP="00C2484A">
      <w:pPr>
        <w:pStyle w:val="ae"/>
      </w:pPr>
      <w:r>
        <w:t>a)</w:t>
      </w:r>
      <w:r>
        <w:tab/>
        <w:t>Remove inter-system/inter-RAT MRO from RAN3 spec</w:t>
      </w:r>
    </w:p>
    <w:p w14:paraId="5A7BA78D" w14:textId="77777777" w:rsidR="001F594D" w:rsidRDefault="001F594D" w:rsidP="00C2484A">
      <w:pPr>
        <w:pStyle w:val="ae"/>
      </w:pPr>
      <w:r>
        <w:t>b)</w:t>
      </w:r>
      <w:r>
        <w:tab/>
        <w:t xml:space="preserve">UE includes the Re-connection attempt cell in RLF Report. </w:t>
      </w:r>
    </w:p>
    <w:p w14:paraId="54D7A922" w14:textId="77777777" w:rsidR="001F594D" w:rsidRDefault="001F594D" w:rsidP="00C2484A">
      <w:pPr>
        <w:pStyle w:val="ae"/>
      </w:pPr>
      <w:r>
        <w:t>Considering RAN3 has spent a lot of effort and captured the feature in stage 2 and stage 3, it is better to have this ready in Rel-16.</w:t>
      </w:r>
    </w:p>
    <w:p w14:paraId="7080602E" w14:textId="77777777" w:rsidR="001F594D" w:rsidRDefault="001F594D" w:rsidP="00C2484A">
      <w:pPr>
        <w:pStyle w:val="ae"/>
      </w:pPr>
      <w:r>
        <w:rPr>
          <w:b/>
        </w:rPr>
        <w:t>[Proposed Change]</w:t>
      </w:r>
      <w:r>
        <w:t xml:space="preserve">: </w:t>
      </w:r>
      <w:r w:rsidRPr="00753CB3">
        <w:t>includes the Re-connection attempt cell in RLF Report</w:t>
      </w:r>
    </w:p>
    <w:p w14:paraId="0442DF27" w14:textId="07F6B4F5" w:rsidR="001F594D" w:rsidRDefault="001F594D" w:rsidP="00C2484A">
      <w:pPr>
        <w:pStyle w:val="ae"/>
      </w:pPr>
      <w:r>
        <w:rPr>
          <w:b/>
        </w:rPr>
        <w:t xml:space="preserve"> [Comments]</w:t>
      </w:r>
      <w:r>
        <w:t xml:space="preserve">: </w:t>
      </w:r>
    </w:p>
    <w:p w14:paraId="039330C9" w14:textId="5B2A63C8" w:rsidR="001F594D" w:rsidRPr="00C2484A" w:rsidRDefault="001F594D">
      <w:pPr>
        <w:pStyle w:val="ae"/>
      </w:pPr>
    </w:p>
  </w:comment>
  <w:comment w:id="2607" w:author="Ericsson (Pradeepa)" w:date="2020-03-30T16:31:00Z" w:initials="E">
    <w:p w14:paraId="39C7ED76" w14:textId="3C7F51E3" w:rsidR="001F594D" w:rsidRDefault="001F594D"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1F594D" w:rsidRDefault="001F594D" w:rsidP="00173E0B">
      <w:pPr>
        <w:pStyle w:val="ae"/>
        <w:ind w:leftChars="180" w:left="360"/>
      </w:pPr>
      <w:r>
        <w:rPr>
          <w:b/>
        </w:rPr>
        <w:t>[Description]</w:t>
      </w:r>
      <w:r>
        <w:t xml:space="preserve">: </w:t>
      </w:r>
    </w:p>
    <w:p w14:paraId="453F7282" w14:textId="77777777" w:rsidR="001F594D" w:rsidRDefault="001F594D" w:rsidP="00173E0B">
      <w:pPr>
        <w:pStyle w:val="ae"/>
        <w:ind w:leftChars="180" w:left="360"/>
      </w:pPr>
      <w:r>
        <w:t>Inclusion of failedPCell is mandatory for the UE to include as per the procedural text, both in HOF and RLF scenarios. So, remove OPTIONAL</w:t>
      </w:r>
    </w:p>
    <w:p w14:paraId="2E18BD7E" w14:textId="77777777" w:rsidR="001F594D" w:rsidRDefault="001F594D" w:rsidP="00173E0B">
      <w:pPr>
        <w:pStyle w:val="ae"/>
        <w:ind w:leftChars="180" w:left="360"/>
      </w:pPr>
    </w:p>
    <w:p w14:paraId="062A6391" w14:textId="77777777" w:rsidR="001F594D" w:rsidRDefault="001F594D" w:rsidP="00173E0B">
      <w:pPr>
        <w:pStyle w:val="ae"/>
        <w:ind w:leftChars="180" w:left="360"/>
      </w:pPr>
      <w:r>
        <w:rPr>
          <w:b/>
        </w:rPr>
        <w:t>[Proposed Change]</w:t>
      </w:r>
      <w:r>
        <w:t xml:space="preserve">: </w:t>
      </w:r>
    </w:p>
    <w:p w14:paraId="233A6E85" w14:textId="77777777" w:rsidR="001F594D" w:rsidRDefault="001F594D" w:rsidP="00173E0B">
      <w:pPr>
        <w:pStyle w:val="ae"/>
        <w:ind w:leftChars="180" w:left="360"/>
      </w:pPr>
      <w:r>
        <w:t>Existing text:</w:t>
      </w:r>
    </w:p>
    <w:p w14:paraId="13AEAAAD"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1F594D" w:rsidRDefault="001F594D" w:rsidP="00173E0B">
      <w:pPr>
        <w:pStyle w:val="PL"/>
        <w:ind w:leftChars="180" w:left="360"/>
      </w:pPr>
      <w:r>
        <w:tab/>
      </w:r>
      <w:r>
        <w:tab/>
      </w:r>
      <w:r>
        <w:tab/>
        <w:t>cellGlobalId-r16</w:t>
      </w:r>
      <w:r>
        <w:tab/>
      </w:r>
      <w:r>
        <w:tab/>
      </w:r>
      <w:r>
        <w:tab/>
      </w:r>
      <w:r>
        <w:tab/>
      </w:r>
      <w:r>
        <w:tab/>
        <w:t>CGI-InfoNR-LoggingDetailed-r16,</w:t>
      </w:r>
    </w:p>
    <w:p w14:paraId="74BFD6B4"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5E24E96A"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491B6C70" w14:textId="77777777" w:rsidR="001F594D" w:rsidRDefault="001F594D" w:rsidP="00173E0B">
      <w:pPr>
        <w:pStyle w:val="PL"/>
        <w:tabs>
          <w:tab w:val="clear" w:pos="1536"/>
        </w:tabs>
        <w:ind w:leftChars="180" w:left="360"/>
      </w:pPr>
      <w:r>
        <w:tab/>
      </w:r>
      <w:r>
        <w:tab/>
      </w:r>
      <w:r>
        <w:tab/>
        <w:t>}</w:t>
      </w:r>
    </w:p>
    <w:p w14:paraId="3C1BD1DD"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1F594D" w:rsidRDefault="001F594D" w:rsidP="00173E0B">
      <w:pPr>
        <w:pStyle w:val="ae"/>
        <w:ind w:leftChars="180" w:left="360"/>
      </w:pPr>
    </w:p>
    <w:p w14:paraId="783D0858" w14:textId="77777777" w:rsidR="001F594D" w:rsidRDefault="001F594D" w:rsidP="00173E0B">
      <w:pPr>
        <w:pStyle w:val="ae"/>
        <w:ind w:leftChars="180" w:left="360"/>
      </w:pPr>
      <w:r>
        <w:t>Proposed text:</w:t>
      </w:r>
    </w:p>
    <w:p w14:paraId="587619F8"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1F594D" w:rsidRDefault="001F594D" w:rsidP="00173E0B">
      <w:pPr>
        <w:pStyle w:val="PL"/>
        <w:ind w:leftChars="180" w:left="360"/>
      </w:pPr>
      <w:r>
        <w:tab/>
      </w:r>
      <w:r>
        <w:tab/>
      </w:r>
      <w:r>
        <w:tab/>
        <w:t>cellGlobalId-r16</w:t>
      </w:r>
      <w:r>
        <w:tab/>
      </w:r>
      <w:r>
        <w:tab/>
      </w:r>
      <w:r>
        <w:tab/>
      </w:r>
      <w:r>
        <w:tab/>
      </w:r>
      <w:r>
        <w:tab/>
        <w:t>CGI-InfoNR-LoggingDetailed-r16,</w:t>
      </w:r>
    </w:p>
    <w:p w14:paraId="35D6D0AB"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3A583FAE"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668FC2DC" w14:textId="77777777" w:rsidR="001F594D" w:rsidRDefault="001F594D" w:rsidP="00173E0B">
      <w:pPr>
        <w:pStyle w:val="PL"/>
        <w:tabs>
          <w:tab w:val="clear" w:pos="1536"/>
        </w:tabs>
        <w:ind w:leftChars="180" w:left="360"/>
      </w:pPr>
      <w:r>
        <w:tab/>
      </w:r>
      <w:r>
        <w:tab/>
      </w:r>
      <w:r>
        <w:tab/>
        <w:t>}</w:t>
      </w:r>
    </w:p>
    <w:p w14:paraId="34336B28"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1F594D" w:rsidRDefault="001F594D" w:rsidP="00173E0B">
      <w:pPr>
        <w:pStyle w:val="ae"/>
        <w:ind w:leftChars="180" w:left="360"/>
      </w:pPr>
    </w:p>
    <w:p w14:paraId="03C6502C" w14:textId="77777777" w:rsidR="001F594D" w:rsidRDefault="001F594D" w:rsidP="00173E0B">
      <w:pPr>
        <w:pStyle w:val="ae"/>
        <w:ind w:leftChars="180" w:left="360"/>
      </w:pPr>
      <w:r>
        <w:rPr>
          <w:b/>
        </w:rPr>
        <w:t>[Comments]</w:t>
      </w:r>
      <w:r>
        <w:t xml:space="preserve">: </w:t>
      </w:r>
    </w:p>
    <w:p w14:paraId="69FE535E" w14:textId="77777777" w:rsidR="001F594D" w:rsidRPr="00865B63" w:rsidRDefault="001F594D" w:rsidP="00173E0B">
      <w:pPr>
        <w:pStyle w:val="ae"/>
        <w:ind w:leftChars="270" w:left="540"/>
      </w:pPr>
    </w:p>
  </w:comment>
  <w:comment w:id="2612" w:author="Ericsson (Pradeepa)" w:date="2020-03-30T16:36:00Z" w:initials="E">
    <w:p w14:paraId="7D31803D" w14:textId="29DECD5D" w:rsidR="001F594D" w:rsidRDefault="001F594D"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1F594D" w:rsidRDefault="001F594D" w:rsidP="00173E0B">
      <w:pPr>
        <w:pStyle w:val="ae"/>
        <w:ind w:leftChars="180" w:left="360"/>
      </w:pPr>
      <w:r>
        <w:rPr>
          <w:b/>
        </w:rPr>
        <w:t>[Description]</w:t>
      </w:r>
      <w:r>
        <w:t xml:space="preserve">: </w:t>
      </w:r>
    </w:p>
    <w:p w14:paraId="11D5C13B" w14:textId="77777777" w:rsidR="001F594D" w:rsidRDefault="001F594D" w:rsidP="00173E0B">
      <w:pPr>
        <w:pStyle w:val="ae"/>
        <w:ind w:leftChars="180" w:left="360"/>
      </w:pPr>
      <w:r>
        <w:t>Either UE includes HOF as conenctionFailureType or RLF. Therefore, this field should be mandatory.</w:t>
      </w:r>
    </w:p>
    <w:p w14:paraId="50629EEB" w14:textId="77777777" w:rsidR="001F594D" w:rsidRDefault="001F594D" w:rsidP="00173E0B">
      <w:pPr>
        <w:pStyle w:val="ae"/>
        <w:ind w:leftChars="180" w:left="360"/>
      </w:pPr>
      <w:r>
        <w:rPr>
          <w:b/>
        </w:rPr>
        <w:t>[Proposed Change]</w:t>
      </w:r>
      <w:r>
        <w:t xml:space="preserve">: </w:t>
      </w:r>
    </w:p>
    <w:p w14:paraId="727776D5" w14:textId="77777777" w:rsidR="001F594D" w:rsidRDefault="001F594D" w:rsidP="00173E0B">
      <w:pPr>
        <w:pStyle w:val="ae"/>
        <w:ind w:leftChars="180" w:left="360"/>
      </w:pPr>
      <w:r>
        <w:t>Remove OPTIONAL associated to conenctionFailureType in the RLFReport.</w:t>
      </w:r>
    </w:p>
    <w:p w14:paraId="6C16C4EF" w14:textId="77777777" w:rsidR="001F594D" w:rsidRDefault="001F594D" w:rsidP="00173E0B">
      <w:pPr>
        <w:pStyle w:val="ae"/>
        <w:ind w:leftChars="180" w:left="360"/>
      </w:pPr>
      <w:r>
        <w:rPr>
          <w:b/>
        </w:rPr>
        <w:t>[Comments]</w:t>
      </w:r>
      <w:r>
        <w:t xml:space="preserve">: </w:t>
      </w:r>
    </w:p>
    <w:p w14:paraId="408DF2E5" w14:textId="77777777" w:rsidR="001F594D" w:rsidRPr="007F1CB5" w:rsidRDefault="001F594D" w:rsidP="00173E0B">
      <w:pPr>
        <w:pStyle w:val="ae"/>
        <w:ind w:leftChars="270" w:left="540"/>
      </w:pPr>
    </w:p>
  </w:comment>
  <w:comment w:id="2615" w:author="Samsung (Sangbum Kim)" w:date="2020-04-10T14:20:00Z" w:initials="S">
    <w:p w14:paraId="612ADE2A"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1F594D" w:rsidRDefault="001F594D" w:rsidP="00C2484A">
      <w:pPr>
        <w:pStyle w:val="ae"/>
      </w:pPr>
      <w:r>
        <w:rPr>
          <w:b/>
        </w:rPr>
        <w:t>[Description]</w:t>
      </w:r>
      <w:r>
        <w:t xml:space="preserve">: For forwarding LTE RLF report, TAC is required. </w:t>
      </w:r>
    </w:p>
    <w:p w14:paraId="5BEBC5EC" w14:textId="77777777" w:rsidR="001F594D" w:rsidRDefault="001F594D" w:rsidP="00C2484A">
      <w:pPr>
        <w:pStyle w:val="ae"/>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1F594D" w:rsidRDefault="001F594D" w:rsidP="00C2484A">
      <w:pPr>
        <w:pStyle w:val="ae"/>
      </w:pPr>
      <w:r>
        <w:rPr>
          <w:b/>
        </w:rPr>
        <w:t xml:space="preserve"> [Comments]</w:t>
      </w:r>
      <w:r>
        <w:t xml:space="preserve">: </w:t>
      </w:r>
    </w:p>
    <w:p w14:paraId="264D319F" w14:textId="257D24E1" w:rsidR="001F594D" w:rsidRPr="00C2484A" w:rsidRDefault="001F594D">
      <w:pPr>
        <w:pStyle w:val="ae"/>
      </w:pPr>
    </w:p>
  </w:comment>
  <w:comment w:id="2616" w:author="CATT(Jayson)" w:date="2020-04-10T07:36:00Z" w:initials="C">
    <w:p w14:paraId="39958BB2" w14:textId="77777777" w:rsidR="001F594D" w:rsidRDefault="001F594D"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1F594D" w:rsidRDefault="001F594D"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1F594D" w:rsidRDefault="001F594D" w:rsidP="004743CC">
      <w:pPr>
        <w:pStyle w:val="ae"/>
        <w:rPr>
          <w:lang w:eastAsia="zh-CN"/>
        </w:rPr>
      </w:pPr>
      <w:r>
        <w:rPr>
          <w:b/>
        </w:rPr>
        <w:t>[Proposed Change]</w:t>
      </w:r>
      <w:r>
        <w:t xml:space="preserve">: </w:t>
      </w:r>
    </w:p>
    <w:p w14:paraId="3982AC86" w14:textId="77777777" w:rsidR="001F594D" w:rsidRDefault="001F594D" w:rsidP="004743CC">
      <w:pPr>
        <w:pStyle w:val="ae"/>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1F594D" w:rsidRDefault="001F594D" w:rsidP="004743CC">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1F594D" w:rsidRPr="0011264D" w:rsidRDefault="001F594D"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1F594D" w:rsidRPr="0011264D" w:rsidRDefault="001F594D"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1F594D" w:rsidRPr="0011264D" w:rsidRDefault="001F594D"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1F594D" w:rsidRDefault="001F594D" w:rsidP="004743CC">
      <w:pPr>
        <w:pStyle w:val="ae"/>
      </w:pPr>
      <w:r w:rsidRPr="0011264D">
        <w:rPr>
          <w:color w:val="FF0000"/>
        </w:rPr>
        <w:t>}</w:t>
      </w:r>
      <w:r>
        <w:t xml:space="preserve"> </w:t>
      </w:r>
    </w:p>
    <w:p w14:paraId="2D402CD0" w14:textId="77777777" w:rsidR="001F594D" w:rsidRDefault="001F594D">
      <w:pPr>
        <w:pStyle w:val="ae"/>
      </w:pPr>
      <w:r>
        <w:rPr>
          <w:b/>
        </w:rPr>
        <w:t>[Comments]</w:t>
      </w:r>
      <w:r>
        <w:t xml:space="preserve">: </w:t>
      </w:r>
    </w:p>
    <w:p w14:paraId="4FF33479" w14:textId="08EAA81E" w:rsidR="001F594D" w:rsidRPr="004743CC" w:rsidRDefault="001F594D">
      <w:pPr>
        <w:pStyle w:val="ae"/>
      </w:pPr>
    </w:p>
  </w:comment>
  <w:comment w:id="2617" w:author="CATT(Jayson)" w:date="2020-04-10T07:37:00Z" w:initials="C">
    <w:p w14:paraId="0F454DF5" w14:textId="77777777" w:rsidR="001F594D" w:rsidRDefault="001F594D"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1F594D" w:rsidRDefault="001F594D"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1F594D" w:rsidRDefault="001F594D" w:rsidP="004743CC">
      <w:pPr>
        <w:pStyle w:val="ae"/>
        <w:rPr>
          <w:lang w:eastAsia="zh-CN"/>
        </w:rPr>
      </w:pPr>
      <w:r>
        <w:rPr>
          <w:b/>
        </w:rPr>
        <w:t>[Proposed Change]</w:t>
      </w:r>
      <w:r>
        <w:t>:</w:t>
      </w:r>
      <w:r>
        <w:rPr>
          <w:rFonts w:hint="eastAsia"/>
          <w:lang w:eastAsia="zh-CN"/>
        </w:rPr>
        <w:t xml:space="preserve"> </w:t>
      </w:r>
    </w:p>
    <w:p w14:paraId="244A8B46" w14:textId="5175A284" w:rsidR="001F594D" w:rsidRDefault="001F594D" w:rsidP="004743CC">
      <w:pPr>
        <w:pStyle w:val="ae"/>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1F594D" w:rsidRDefault="001F594D">
      <w:pPr>
        <w:pStyle w:val="ae"/>
      </w:pPr>
      <w:r>
        <w:rPr>
          <w:b/>
        </w:rPr>
        <w:t>[Comments]</w:t>
      </w:r>
      <w:r>
        <w:t xml:space="preserve">: </w:t>
      </w:r>
    </w:p>
    <w:p w14:paraId="335F5E66" w14:textId="23743FD4" w:rsidR="001F594D" w:rsidRPr="004743CC" w:rsidRDefault="001F594D">
      <w:pPr>
        <w:pStyle w:val="ae"/>
      </w:pPr>
    </w:p>
  </w:comment>
  <w:comment w:id="2618" w:author="CATT(Jayson)" w:date="2020-04-10T07:38:00Z" w:initials="C">
    <w:p w14:paraId="6775DC88" w14:textId="77777777" w:rsidR="001F594D" w:rsidRDefault="001F594D"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1F594D" w:rsidRDefault="001F594D"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1F594D" w:rsidRDefault="001F594D" w:rsidP="004743CC">
      <w:pPr>
        <w:pStyle w:val="ae"/>
        <w:rPr>
          <w:lang w:eastAsia="zh-CN"/>
        </w:rPr>
      </w:pPr>
      <w:r>
        <w:rPr>
          <w:b/>
        </w:rPr>
        <w:t>[Proposed Change]</w:t>
      </w:r>
      <w:r>
        <w:t>:</w:t>
      </w:r>
      <w:r>
        <w:rPr>
          <w:rFonts w:hint="eastAsia"/>
          <w:lang w:eastAsia="zh-CN"/>
        </w:rPr>
        <w:t xml:space="preserve"> </w:t>
      </w:r>
    </w:p>
    <w:p w14:paraId="3805567B" w14:textId="721247E3" w:rsidR="001F594D" w:rsidRDefault="001F594D" w:rsidP="004743CC">
      <w:pPr>
        <w:pStyle w:val="ae"/>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1F594D" w:rsidRDefault="001F594D">
      <w:pPr>
        <w:pStyle w:val="ae"/>
      </w:pPr>
      <w:r>
        <w:rPr>
          <w:b/>
        </w:rPr>
        <w:t>[Comments]</w:t>
      </w:r>
      <w:r>
        <w:t xml:space="preserve">: </w:t>
      </w:r>
    </w:p>
    <w:p w14:paraId="28E88708" w14:textId="32860136" w:rsidR="001F594D" w:rsidRPr="004743CC" w:rsidRDefault="001F594D">
      <w:pPr>
        <w:pStyle w:val="ae"/>
      </w:pPr>
    </w:p>
  </w:comment>
  <w:comment w:id="2619" w:author="Samsung (Sangbum Kim)" w:date="2020-04-10T15:12:00Z" w:initials="S">
    <w:p w14:paraId="2A37D157" w14:textId="5B043715" w:rsidR="001F594D" w:rsidRDefault="001F594D" w:rsidP="003A1FB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1F594D" w:rsidRDefault="001F594D" w:rsidP="003A1FB2">
      <w:pPr>
        <w:pStyle w:val="ae"/>
      </w:pPr>
      <w:r>
        <w:rPr>
          <w:b/>
        </w:rPr>
        <w:t>[Description]</w:t>
      </w:r>
      <w:r>
        <w:t>: RAN2 made the following agreement:</w:t>
      </w:r>
    </w:p>
    <w:p w14:paraId="12DF138A" w14:textId="77777777" w:rsidR="001F594D" w:rsidRDefault="001F594D" w:rsidP="003A1FB2">
      <w:pPr>
        <w:pStyle w:val="ae"/>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1F594D" w:rsidRPr="00F74043" w:rsidRDefault="001F594D" w:rsidP="003A1FB2">
      <w:pPr>
        <w:pStyle w:val="ae"/>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1F594D" w:rsidRDefault="001F594D" w:rsidP="003A1FB2">
      <w:pPr>
        <w:pStyle w:val="ae"/>
      </w:pPr>
      <w:r>
        <w:rPr>
          <w:b/>
        </w:rPr>
        <w:t>[Proposed Change]</w:t>
      </w:r>
      <w:r>
        <w:t xml:space="preserve">: </w:t>
      </w:r>
    </w:p>
    <w:p w14:paraId="71294496" w14:textId="77777777" w:rsidR="001F594D" w:rsidRDefault="001F594D" w:rsidP="003A1FB2">
      <w:pPr>
        <w:pStyle w:val="ae"/>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1F594D" w:rsidRDefault="001F594D" w:rsidP="003A1FB2">
      <w:pPr>
        <w:pStyle w:val="ae"/>
      </w:pPr>
    </w:p>
    <w:p w14:paraId="6D008C25" w14:textId="77777777" w:rsidR="001F594D" w:rsidRDefault="001F594D">
      <w:pPr>
        <w:pStyle w:val="ae"/>
      </w:pPr>
      <w:r>
        <w:rPr>
          <w:b/>
        </w:rPr>
        <w:t>[Comments]</w:t>
      </w:r>
      <w:r>
        <w:t xml:space="preserve">: </w:t>
      </w:r>
    </w:p>
    <w:p w14:paraId="63866103" w14:textId="65C26098" w:rsidR="001F594D" w:rsidRPr="003A1FB2" w:rsidRDefault="001F594D">
      <w:pPr>
        <w:pStyle w:val="ae"/>
      </w:pPr>
    </w:p>
  </w:comment>
  <w:comment w:id="2620" w:author="Ericsson (Pradeepa)" w:date="2020-03-30T16:41:00Z" w:initials="E">
    <w:p w14:paraId="58CC5D9D" w14:textId="3C2C1AC0" w:rsidR="001F594D" w:rsidRDefault="001F594D"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1F594D" w:rsidRDefault="001F594D" w:rsidP="00173E0B">
      <w:pPr>
        <w:pStyle w:val="ae"/>
        <w:ind w:leftChars="180" w:left="360"/>
      </w:pPr>
      <w:r>
        <w:rPr>
          <w:b/>
        </w:rPr>
        <w:t>[Description]</w:t>
      </w:r>
      <w:r>
        <w:t xml:space="preserve">: </w:t>
      </w:r>
    </w:p>
    <w:p w14:paraId="5AFF79D2" w14:textId="77777777" w:rsidR="001F594D" w:rsidRDefault="001F594D" w:rsidP="00173E0B">
      <w:pPr>
        <w:pStyle w:val="ae"/>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1F594D" w:rsidRDefault="001F594D" w:rsidP="00173E0B">
      <w:pPr>
        <w:pStyle w:val="ae"/>
        <w:ind w:leftChars="180" w:left="360"/>
      </w:pPr>
      <w:r>
        <w:rPr>
          <w:b/>
        </w:rPr>
        <w:t>[Proposed Change]</w:t>
      </w:r>
      <w:r>
        <w:t xml:space="preserve">: </w:t>
      </w:r>
    </w:p>
    <w:p w14:paraId="653F8347" w14:textId="77777777" w:rsidR="001F594D" w:rsidRDefault="001F594D" w:rsidP="00173E0B">
      <w:pPr>
        <w:pStyle w:val="ae"/>
        <w:ind w:leftChars="180" w:left="360"/>
      </w:pPr>
      <w:r>
        <w:t>Existing text:</w:t>
      </w:r>
    </w:p>
    <w:p w14:paraId="509C2929" w14:textId="77777777" w:rsidR="001F594D" w:rsidRDefault="001F594D" w:rsidP="00173E0B">
      <w:pPr>
        <w:pStyle w:val="TAL"/>
        <w:ind w:leftChars="180" w:left="360"/>
        <w:rPr>
          <w:b/>
          <w:i/>
          <w:lang w:eastAsia="ko-KR"/>
        </w:rPr>
      </w:pPr>
      <w:r>
        <w:rPr>
          <w:b/>
          <w:i/>
          <w:lang w:eastAsia="ko-KR"/>
        </w:rPr>
        <w:t>numberOfConnFail</w:t>
      </w:r>
    </w:p>
    <w:p w14:paraId="11E3F917" w14:textId="77777777" w:rsidR="001F594D" w:rsidRDefault="001F594D" w:rsidP="00173E0B">
      <w:pPr>
        <w:pStyle w:val="ae"/>
        <w:ind w:leftChars="180" w:left="360"/>
      </w:pPr>
      <w:r>
        <w:rPr>
          <w:lang w:eastAsia="ko-KR"/>
        </w:rPr>
        <w:t>This field is used to indicate the number of failed connection setup attempts after radio link failure.</w:t>
      </w:r>
    </w:p>
    <w:p w14:paraId="71D7B01C" w14:textId="77777777" w:rsidR="001F594D" w:rsidRDefault="001F594D" w:rsidP="00173E0B">
      <w:pPr>
        <w:pStyle w:val="ae"/>
        <w:ind w:leftChars="180" w:left="360"/>
      </w:pPr>
      <w:r>
        <w:t xml:space="preserve">Proposed text: </w:t>
      </w:r>
    </w:p>
    <w:p w14:paraId="7A8C0A52" w14:textId="77777777" w:rsidR="001F594D" w:rsidRDefault="001F594D" w:rsidP="00173E0B">
      <w:pPr>
        <w:pStyle w:val="TAL"/>
        <w:ind w:leftChars="180" w:left="360"/>
        <w:rPr>
          <w:b/>
          <w:i/>
          <w:lang w:eastAsia="ko-KR"/>
        </w:rPr>
      </w:pPr>
      <w:r>
        <w:rPr>
          <w:b/>
          <w:i/>
          <w:lang w:eastAsia="ko-KR"/>
        </w:rPr>
        <w:t>numberOfConnFail</w:t>
      </w:r>
    </w:p>
    <w:p w14:paraId="6974D835" w14:textId="77777777" w:rsidR="001F594D" w:rsidRDefault="001F594D" w:rsidP="00173E0B">
      <w:pPr>
        <w:pStyle w:val="ae"/>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1F594D" w:rsidRDefault="001F594D" w:rsidP="00173E0B">
      <w:pPr>
        <w:pStyle w:val="ae"/>
        <w:ind w:leftChars="180" w:left="360"/>
      </w:pPr>
      <w:r>
        <w:rPr>
          <w:b/>
        </w:rPr>
        <w:t>[Comments]</w:t>
      </w:r>
      <w:r>
        <w:t xml:space="preserve">: </w:t>
      </w:r>
    </w:p>
    <w:p w14:paraId="44C40A0A" w14:textId="77777777" w:rsidR="001F594D" w:rsidRPr="00DD5C79" w:rsidRDefault="001F594D" w:rsidP="00173E0B">
      <w:pPr>
        <w:pStyle w:val="ae"/>
        <w:ind w:leftChars="270" w:left="540"/>
      </w:pPr>
    </w:p>
  </w:comment>
  <w:comment w:id="2621" w:author="CATT(Jayson)" w:date="2020-04-10T07:39:00Z" w:initials="C">
    <w:p w14:paraId="356CCA97" w14:textId="77777777" w:rsidR="001F594D" w:rsidRDefault="001F594D"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1F594D" w:rsidRDefault="001F594D" w:rsidP="004743CC">
      <w:pPr>
        <w:pStyle w:val="ae"/>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1F594D" w:rsidRDefault="001F594D" w:rsidP="004743CC">
      <w:pPr>
        <w:pStyle w:val="ae"/>
        <w:rPr>
          <w:lang w:eastAsia="zh-CN"/>
        </w:rPr>
      </w:pPr>
      <w:r>
        <w:rPr>
          <w:b/>
        </w:rPr>
        <w:t>[Proposed Change]</w:t>
      </w:r>
      <w:r>
        <w:t>:</w:t>
      </w:r>
      <w:r>
        <w:rPr>
          <w:rFonts w:hint="eastAsia"/>
          <w:lang w:eastAsia="zh-CN"/>
        </w:rPr>
        <w:t xml:space="preserve"> </w:t>
      </w:r>
    </w:p>
    <w:p w14:paraId="770E92BD" w14:textId="739DB7A2" w:rsidR="001F594D" w:rsidRDefault="001F594D" w:rsidP="004743CC">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1F594D" w:rsidRDefault="001F594D">
      <w:pPr>
        <w:pStyle w:val="ae"/>
      </w:pPr>
      <w:r>
        <w:rPr>
          <w:b/>
        </w:rPr>
        <w:t>[Comments]</w:t>
      </w:r>
      <w:r>
        <w:t xml:space="preserve">: </w:t>
      </w:r>
    </w:p>
    <w:p w14:paraId="425CB3CB" w14:textId="41A3898E" w:rsidR="001F594D" w:rsidRPr="004743CC" w:rsidRDefault="001F594D">
      <w:pPr>
        <w:pStyle w:val="ae"/>
      </w:pPr>
    </w:p>
  </w:comment>
  <w:comment w:id="2622" w:author="CATT(Jayson)" w:date="2020-04-10T07:41:00Z" w:initials="C">
    <w:p w14:paraId="3DFF9287" w14:textId="77777777" w:rsidR="001F594D" w:rsidRDefault="001F594D" w:rsidP="00AB6F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1F594D" w:rsidRDefault="001F594D" w:rsidP="00AB6FCF">
      <w:pPr>
        <w:pStyle w:val="ae"/>
        <w:rPr>
          <w:lang w:eastAsia="zh-CN"/>
        </w:rPr>
      </w:pPr>
      <w:r>
        <w:rPr>
          <w:b/>
        </w:rPr>
        <w:t>[Description]</w:t>
      </w:r>
      <w:r>
        <w:t>:</w:t>
      </w:r>
      <w:r>
        <w:rPr>
          <w:rFonts w:hint="eastAsia"/>
          <w:lang w:eastAsia="zh-CN"/>
        </w:rPr>
        <w:t xml:space="preserve"> The failure should only include RLF or HOF.</w:t>
      </w:r>
    </w:p>
    <w:p w14:paraId="2634BD17" w14:textId="77777777" w:rsidR="001F594D" w:rsidRDefault="001F594D" w:rsidP="00AB6FCF">
      <w:pPr>
        <w:pStyle w:val="ae"/>
        <w:rPr>
          <w:lang w:eastAsia="zh-CN"/>
        </w:rPr>
      </w:pPr>
      <w:r>
        <w:rPr>
          <w:b/>
        </w:rPr>
        <w:t>[Proposed Change]</w:t>
      </w:r>
      <w:r>
        <w:t xml:space="preserve">: </w:t>
      </w:r>
    </w:p>
    <w:p w14:paraId="63A6D459" w14:textId="5046E78F" w:rsidR="001F594D" w:rsidRDefault="001F594D" w:rsidP="00AB6FCF">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1F594D" w:rsidRDefault="001F594D">
      <w:pPr>
        <w:pStyle w:val="ae"/>
      </w:pPr>
      <w:r>
        <w:rPr>
          <w:b/>
        </w:rPr>
        <w:t>[Comments]</w:t>
      </w:r>
      <w:r>
        <w:t xml:space="preserve">: </w:t>
      </w:r>
    </w:p>
    <w:p w14:paraId="21BD1E1F" w14:textId="6BAA487B" w:rsidR="001F594D" w:rsidRPr="00AB6FCF" w:rsidRDefault="001F594D">
      <w:pPr>
        <w:pStyle w:val="ae"/>
      </w:pPr>
    </w:p>
  </w:comment>
  <w:comment w:id="2627" w:author="Samsung (Seungri Jin)" w:date="2020-04-09T18:22:00Z" w:initials="S">
    <w:p w14:paraId="6FDF915B" w14:textId="67158E4B"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1F594D" w:rsidRDefault="001F594D">
      <w:pPr>
        <w:pStyle w:val="ae"/>
      </w:pPr>
      <w:r>
        <w:rPr>
          <w:b/>
        </w:rPr>
        <w:t>[Description]</w:t>
      </w:r>
      <w:r>
        <w:t xml:space="preserve">: </w:t>
      </w:r>
      <w:r w:rsidRPr="005D2310">
        <w:t>ULDedicatedMessageSegment</w:t>
      </w:r>
      <w:r>
        <w:t xml:space="preserve"> message could block other important UL message (e.g. measurement report).</w:t>
      </w:r>
    </w:p>
    <w:p w14:paraId="21CB563E" w14:textId="7E1FBDEE" w:rsidR="001F594D" w:rsidRDefault="001F594D" w:rsidP="00797A6A">
      <w:pPr>
        <w:pStyle w:val="ae"/>
      </w:pPr>
      <w:r>
        <w:rPr>
          <w:b/>
        </w:rPr>
        <w:t>[Proposed Change]</w:t>
      </w:r>
      <w:r>
        <w:t>: Change the SRB1 to SRB2 in order to solve the blocking other UL RRC message problem.</w:t>
      </w:r>
    </w:p>
    <w:p w14:paraId="5A81E3A5" w14:textId="77777777" w:rsidR="001F594D" w:rsidRPr="00797A6A" w:rsidRDefault="001F594D">
      <w:pPr>
        <w:pStyle w:val="ae"/>
      </w:pPr>
    </w:p>
    <w:p w14:paraId="364FCFFC" w14:textId="77777777" w:rsidR="001F594D" w:rsidRDefault="001F594D">
      <w:pPr>
        <w:pStyle w:val="ae"/>
      </w:pPr>
      <w:r>
        <w:rPr>
          <w:b/>
        </w:rPr>
        <w:t>[Comments]</w:t>
      </w:r>
      <w:r>
        <w:t xml:space="preserve">: </w:t>
      </w:r>
    </w:p>
    <w:p w14:paraId="1F59FE22" w14:textId="5CFECEC9" w:rsidR="001F594D" w:rsidRPr="00797A6A" w:rsidRDefault="001F594D">
      <w:pPr>
        <w:pStyle w:val="ae"/>
      </w:pPr>
    </w:p>
  </w:comment>
  <w:comment w:id="2671" w:author="Samsung (Sangbum Kim)" w:date="2020-04-10T14:27:00Z" w:initials="S">
    <w:p w14:paraId="58699DB4" w14:textId="77777777" w:rsidR="001F594D" w:rsidRDefault="001F594D"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1F594D" w:rsidRDefault="001F594D" w:rsidP="002A6402">
      <w:pPr>
        <w:pStyle w:val="ae"/>
      </w:pPr>
      <w:r>
        <w:rPr>
          <w:b/>
        </w:rPr>
        <w:t>[Description]</w:t>
      </w:r>
      <w:r>
        <w:t xml:space="preserve">: Condition for IE X should be about the presence condition of IE X only. The principle does not hold here. </w:t>
      </w:r>
    </w:p>
    <w:p w14:paraId="6A134553" w14:textId="77777777" w:rsidR="001F594D" w:rsidRDefault="001F594D" w:rsidP="002A6402">
      <w:pPr>
        <w:pStyle w:val="ae"/>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1F594D" w:rsidRDefault="001F594D" w:rsidP="002A6402">
      <w:pPr>
        <w:pStyle w:val="ae"/>
      </w:pPr>
      <w:r>
        <w:rPr>
          <w:b/>
        </w:rPr>
        <w:t>[Proposed Change]</w:t>
      </w:r>
      <w:r>
        <w:t xml:space="preserve">: Modify the existing condition as below and define it applicable only to </w:t>
      </w:r>
      <w:r w:rsidRPr="00F537EB">
        <w:rPr>
          <w:i/>
        </w:rPr>
        <w:t>lowMobilityEvalutation</w:t>
      </w:r>
    </w:p>
    <w:p w14:paraId="375DD97E" w14:textId="77777777" w:rsidR="001F594D" w:rsidRDefault="001F594D" w:rsidP="002A6402">
      <w:pPr>
        <w:pStyle w:val="ae"/>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1F594D" w:rsidRDefault="001F594D" w:rsidP="002A6402">
      <w:pPr>
        <w:pStyle w:val="ae"/>
      </w:pPr>
      <w:r>
        <w:t xml:space="preserve">New condition OptMandatory2 is defiend as below to be applicable to </w:t>
      </w:r>
      <w:r w:rsidRPr="000533EA">
        <w:t>cellEdgeEvalutation</w:t>
      </w:r>
    </w:p>
    <w:p w14:paraId="51101C99" w14:textId="77777777" w:rsidR="001F594D" w:rsidRDefault="001F594D" w:rsidP="002A6402">
      <w:pPr>
        <w:pStyle w:val="ae"/>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1F594D" w:rsidRDefault="001F594D" w:rsidP="002A6402">
      <w:pPr>
        <w:pStyle w:val="ae"/>
      </w:pPr>
    </w:p>
    <w:p w14:paraId="30C20C6B" w14:textId="350F46DF" w:rsidR="001F594D" w:rsidRDefault="001F594D" w:rsidP="002A6402">
      <w:pPr>
        <w:pStyle w:val="ae"/>
      </w:pPr>
      <w:r>
        <w:rPr>
          <w:b/>
        </w:rPr>
        <w:t xml:space="preserve"> [Comments]</w:t>
      </w:r>
      <w:r>
        <w:t xml:space="preserve">: </w:t>
      </w:r>
    </w:p>
    <w:p w14:paraId="5EB9B3C0" w14:textId="13E0C3BE" w:rsidR="001F594D" w:rsidRPr="002A6402" w:rsidRDefault="001F594D">
      <w:pPr>
        <w:pStyle w:val="ae"/>
      </w:pPr>
    </w:p>
  </w:comment>
  <w:comment w:id="2719" w:author="Z(GY)" w:date="2020-04-13T16:03:00Z" w:initials="Z">
    <w:p w14:paraId="630A57F9" w14:textId="77777777" w:rsidR="001F594D" w:rsidRDefault="001F594D" w:rsidP="008930AA">
      <w:pPr>
        <w:pStyle w:val="ae"/>
      </w:pPr>
      <w:r>
        <w:rPr>
          <w:rStyle w:val="ad"/>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1F594D" w:rsidRDefault="001F594D" w:rsidP="008930AA">
      <w:pPr>
        <w:pStyle w:val="ae"/>
      </w:pPr>
      <w:r>
        <w:rPr>
          <w:b/>
        </w:rPr>
        <w:t>[Description]</w:t>
      </w:r>
      <w:r>
        <w:t xml:space="preserve">: The entry should still be there but the </w:t>
      </w:r>
      <w:r w:rsidRPr="00177C5F">
        <w:rPr>
          <w:i/>
        </w:rPr>
        <w:t>hrnn-16</w:t>
      </w:r>
      <w:r>
        <w:t xml:space="preserve"> should be absent.</w:t>
      </w:r>
    </w:p>
    <w:p w14:paraId="40E8F81D" w14:textId="77777777" w:rsidR="001F594D" w:rsidRDefault="001F594D" w:rsidP="008930AA">
      <w:pPr>
        <w:pStyle w:val="ae"/>
      </w:pPr>
      <w:r>
        <w:rPr>
          <w:b/>
        </w:rPr>
        <w:t>[Proposed Change]</w:t>
      </w:r>
      <w:r>
        <w:t>: Change the last sentence into the following:</w:t>
      </w:r>
    </w:p>
    <w:p w14:paraId="44833C83" w14:textId="77777777" w:rsidR="001F594D" w:rsidRDefault="001F594D" w:rsidP="008930AA">
      <w:pPr>
        <w:pStyle w:val="ae"/>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1F594D" w:rsidRDefault="001F594D" w:rsidP="008930AA">
      <w:pPr>
        <w:pStyle w:val="ae"/>
      </w:pPr>
      <w:r>
        <w:rPr>
          <w:b/>
        </w:rPr>
        <w:t>[Comments]</w:t>
      </w:r>
      <w:r>
        <w:t xml:space="preserve">: </w:t>
      </w:r>
    </w:p>
    <w:p w14:paraId="3B904C7A" w14:textId="77777777" w:rsidR="001F594D" w:rsidRPr="009E0CD3" w:rsidRDefault="001F594D" w:rsidP="008930AA">
      <w:pPr>
        <w:pStyle w:val="ae"/>
      </w:pPr>
    </w:p>
  </w:comment>
  <w:comment w:id="2744" w:author="Huawei" w:date="2020-04-09T21:45:00Z" w:initials="H">
    <w:p w14:paraId="2164736B" w14:textId="3424B42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1F594D" w:rsidRDefault="001F594D">
      <w:pPr>
        <w:pStyle w:val="ae"/>
      </w:pPr>
      <w:r>
        <w:rPr>
          <w:b/>
        </w:rPr>
        <w:t>[Description]</w:t>
      </w:r>
      <w:r>
        <w:t>: "SEQUENCE (SIZE(1..xxx)) OF" is a list. For readability, what comes after should be a type, not another compound structure such as SEQUENCE or CHOICE.</w:t>
      </w:r>
    </w:p>
    <w:p w14:paraId="644D5E30" w14:textId="15BD6BE0" w:rsidR="001F594D" w:rsidRDefault="001F594D">
      <w:pPr>
        <w:pStyle w:val="ae"/>
      </w:pPr>
      <w:r>
        <w:rPr>
          <w:b/>
        </w:rPr>
        <w:t>[Proposed Change]</w:t>
      </w:r>
      <w:r>
        <w:t>: We suggest reviewing the r16 changes and avoiding this. There are a number of occurences in LPP.</w:t>
      </w:r>
    </w:p>
    <w:p w14:paraId="2DAF5BBB" w14:textId="77777777" w:rsidR="001F594D" w:rsidRDefault="001F594D">
      <w:pPr>
        <w:pStyle w:val="ae"/>
      </w:pPr>
      <w:r>
        <w:rPr>
          <w:b/>
        </w:rPr>
        <w:t>[Comments]</w:t>
      </w:r>
      <w:r>
        <w:t xml:space="preserve">: </w:t>
      </w:r>
    </w:p>
    <w:p w14:paraId="0A7FEC33" w14:textId="70595218" w:rsidR="001F594D" w:rsidRPr="00242C9F" w:rsidRDefault="001F594D">
      <w:pPr>
        <w:pStyle w:val="ae"/>
      </w:pPr>
    </w:p>
  </w:comment>
  <w:comment w:id="2750" w:author="MediaTek (Nathan)" w:date="2020-04-10T15:12:00Z" w:initials="M">
    <w:p w14:paraId="4371065C" w14:textId="4EE62A3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1F594D" w:rsidRDefault="001F594D">
      <w:pPr>
        <w:pStyle w:val="ae"/>
      </w:pPr>
      <w:r>
        <w:rPr>
          <w:b/>
        </w:rPr>
        <w:t>[Description]</w:t>
      </w:r>
      <w:r>
        <w:t>: Missing field description for areaScope-r16.  (In the rel-15 SI, we included a field description with the behaviour on absence specified, as suggested by the need code.)</w:t>
      </w:r>
    </w:p>
    <w:p w14:paraId="74E99632" w14:textId="6271F717" w:rsidR="001F594D" w:rsidRDefault="001F594D">
      <w:pPr>
        <w:pStyle w:val="ae"/>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1F594D" w:rsidRDefault="001F594D">
      <w:pPr>
        <w:pStyle w:val="ae"/>
      </w:pPr>
      <w:r>
        <w:rPr>
          <w:b/>
        </w:rPr>
        <w:t>[Comments]</w:t>
      </w:r>
      <w:r>
        <w:t xml:space="preserve">: </w:t>
      </w:r>
    </w:p>
    <w:p w14:paraId="72FE2CE9" w14:textId="25AD5097" w:rsidR="001F594D" w:rsidRPr="00741187" w:rsidRDefault="001F594D">
      <w:pPr>
        <w:pStyle w:val="ae"/>
      </w:pPr>
    </w:p>
  </w:comment>
  <w:comment w:id="2805" w:author="Intel" w:date="2020-04-13T21:30:00Z" w:initials="I">
    <w:p w14:paraId="61F39DAF" w14:textId="77777777" w:rsidR="001F594D" w:rsidRDefault="001F594D" w:rsidP="004A14BF">
      <w:pPr>
        <w:pStyle w:val="ae"/>
      </w:pPr>
      <w:r>
        <w:rPr>
          <w:rStyle w:val="ad"/>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1F594D" w:rsidRDefault="001F594D"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1F594D" w:rsidRDefault="001F594D" w:rsidP="004A14BF">
      <w:pPr>
        <w:spacing w:after="0"/>
        <w:rPr>
          <w:lang w:eastAsia="en-GB"/>
        </w:rPr>
      </w:pPr>
    </w:p>
    <w:p w14:paraId="3A12CB77" w14:textId="77777777" w:rsidR="001F594D" w:rsidRDefault="001F594D"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1F594D" w:rsidRDefault="001F594D" w:rsidP="004A14BF">
      <w:pPr>
        <w:pStyle w:val="ae"/>
      </w:pPr>
      <w:r>
        <w:rPr>
          <w:b/>
        </w:rPr>
        <w:t>[Comments]</w:t>
      </w:r>
      <w:r>
        <w:t xml:space="preserve">: </w:t>
      </w:r>
    </w:p>
    <w:p w14:paraId="31846E5F" w14:textId="408B02C3" w:rsidR="001F594D" w:rsidRDefault="001F594D">
      <w:pPr>
        <w:pStyle w:val="ae"/>
      </w:pPr>
    </w:p>
  </w:comment>
  <w:comment w:id="2804" w:author="Ericsson (Ajmal)" w:date="2020-04-13T12:25:00Z" w:initials="E">
    <w:p w14:paraId="2A9C1EFA" w14:textId="45383FE0" w:rsidR="001F594D" w:rsidRDefault="001F594D">
      <w:pPr>
        <w:pStyle w:val="ae"/>
      </w:pPr>
      <w:r>
        <w:rPr>
          <w:rStyle w:val="ad"/>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1F594D" w:rsidRDefault="001F594D">
      <w:pPr>
        <w:pStyle w:val="ae"/>
      </w:pPr>
      <w:r>
        <w:rPr>
          <w:b/>
        </w:rPr>
        <w:t>[Description]</w:t>
      </w:r>
      <w:r>
        <w:t>: Replace the FFSs with N</w:t>
      </w:r>
      <w:r>
        <w:rPr>
          <w:noProof/>
        </w:rPr>
        <w:t>.</w:t>
      </w:r>
    </w:p>
    <w:p w14:paraId="40214310" w14:textId="616FDC5A" w:rsidR="001F594D" w:rsidRDefault="001F594D">
      <w:pPr>
        <w:pStyle w:val="ae"/>
      </w:pPr>
      <w:r>
        <w:rPr>
          <w:b/>
        </w:rPr>
        <w:t>[Proposed Change]</w:t>
      </w:r>
      <w:r>
        <w:t xml:space="preserve">: OPTIONAL, -- Need N </w:t>
      </w:r>
    </w:p>
    <w:p w14:paraId="7B8A6DC6" w14:textId="77777777" w:rsidR="001F594D" w:rsidRDefault="001F594D">
      <w:pPr>
        <w:pStyle w:val="ae"/>
      </w:pPr>
      <w:r>
        <w:rPr>
          <w:b/>
        </w:rPr>
        <w:t>[Comments]</w:t>
      </w:r>
      <w:r>
        <w:t xml:space="preserve">: </w:t>
      </w:r>
    </w:p>
    <w:p w14:paraId="5B1037D3" w14:textId="195C0DCF" w:rsidR="001F594D" w:rsidRPr="00E01E19" w:rsidRDefault="001F594D">
      <w:pPr>
        <w:pStyle w:val="ae"/>
      </w:pPr>
    </w:p>
  </w:comment>
  <w:comment w:id="2821" w:author="Samsung (Seungri Jin)" w:date="2020-04-09T18:23:00Z" w:initials="S">
    <w:p w14:paraId="20DB5EF6" w14:textId="086F1C5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1F594D" w:rsidRDefault="001F594D">
      <w:pPr>
        <w:pStyle w:val="ae"/>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1F594D" w:rsidRDefault="001F594D">
      <w:pPr>
        <w:pStyle w:val="ae"/>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1F594D" w:rsidRDefault="001F594D">
      <w:pPr>
        <w:pStyle w:val="ae"/>
      </w:pPr>
      <w:r>
        <w:rPr>
          <w:b/>
        </w:rPr>
        <w:t>[Comments]</w:t>
      </w:r>
      <w:r>
        <w:t xml:space="preserve">: </w:t>
      </w:r>
    </w:p>
    <w:p w14:paraId="7A6F654F" w14:textId="5FC5CF96" w:rsidR="001F594D" w:rsidRPr="00797A6A" w:rsidRDefault="001F594D">
      <w:pPr>
        <w:pStyle w:val="ae"/>
      </w:pPr>
    </w:p>
  </w:comment>
  <w:comment w:id="2822" w:author="Intel" w:date="2020-04-13T21:31:00Z" w:initials="I">
    <w:p w14:paraId="5782F96D" w14:textId="77777777" w:rsidR="001F594D" w:rsidRDefault="001F594D" w:rsidP="004A14BF">
      <w:pPr>
        <w:pStyle w:val="ae"/>
      </w:pPr>
      <w:r>
        <w:rPr>
          <w:rStyle w:val="ad"/>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1F594D" w:rsidRDefault="001F594D" w:rsidP="004A14BF">
      <w:pPr>
        <w:pStyle w:val="ae"/>
      </w:pPr>
      <w:r>
        <w:rPr>
          <w:b/>
        </w:rPr>
        <w:t>[Description]</w:t>
      </w:r>
      <w:r>
        <w:t>: Missing Need code.</w:t>
      </w:r>
    </w:p>
    <w:p w14:paraId="7A619714" w14:textId="77777777" w:rsidR="001F594D" w:rsidRDefault="001F594D" w:rsidP="004A14BF">
      <w:pPr>
        <w:pStyle w:val="ae"/>
      </w:pPr>
      <w:r>
        <w:rPr>
          <w:b/>
        </w:rPr>
        <w:t>[Proposed Change]</w:t>
      </w:r>
      <w:r>
        <w:t xml:space="preserve">: Add Need code, M/R, considering how it can be released.  </w:t>
      </w:r>
    </w:p>
    <w:p w14:paraId="231B685E" w14:textId="0CEDCD22" w:rsidR="001F594D" w:rsidRDefault="001F594D" w:rsidP="004A14BF">
      <w:pPr>
        <w:pStyle w:val="ae"/>
      </w:pPr>
      <w:r>
        <w:rPr>
          <w:b/>
        </w:rPr>
        <w:t>[Comments]</w:t>
      </w:r>
      <w:r>
        <w:t>:</w:t>
      </w:r>
    </w:p>
  </w:comment>
  <w:comment w:id="2823" w:author="Huawei" w:date="2020-04-09T22:27:00Z" w:initials="H">
    <w:p w14:paraId="341A9EE3" w14:textId="3DC3E032"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1F594D" w:rsidRDefault="001F594D">
      <w:pPr>
        <w:pStyle w:val="ae"/>
      </w:pPr>
      <w:r>
        <w:rPr>
          <w:b/>
        </w:rPr>
        <w:t>[Description]</w:t>
      </w:r>
      <w:r>
        <w:t>: This kind of case (adding more entries to a list not using ToAddModList) should be solved in a generic manner.</w:t>
      </w:r>
    </w:p>
    <w:p w14:paraId="53D5A25B" w14:textId="77777777" w:rsidR="001F594D" w:rsidRDefault="001F594D">
      <w:pPr>
        <w:pStyle w:val="ae"/>
      </w:pPr>
      <w:r>
        <w:rPr>
          <w:b/>
        </w:rPr>
        <w:t>[Proposed Change]</w:t>
      </w:r>
      <w:r>
        <w:t xml:space="preserve">: </w:t>
      </w:r>
    </w:p>
    <w:p w14:paraId="1498A942" w14:textId="77777777" w:rsidR="001F594D" w:rsidRDefault="001F594D">
      <w:pPr>
        <w:pStyle w:val="ae"/>
      </w:pPr>
      <w:r>
        <w:rPr>
          <w:b/>
        </w:rPr>
        <w:t>[Comments]</w:t>
      </w:r>
      <w:r>
        <w:t xml:space="preserve">: </w:t>
      </w:r>
    </w:p>
    <w:p w14:paraId="3173ACF5" w14:textId="4AF42E15" w:rsidR="001F594D" w:rsidRPr="00FB2761" w:rsidRDefault="001F594D">
      <w:pPr>
        <w:pStyle w:val="ae"/>
      </w:pPr>
    </w:p>
  </w:comment>
  <w:comment w:id="2840" w:author="Ericsson (Ajmal)" w:date="2020-04-13T12:29:00Z" w:initials="E">
    <w:p w14:paraId="1DB1F361" w14:textId="0E1ACAED" w:rsidR="001F594D" w:rsidRDefault="001F594D">
      <w:pPr>
        <w:pStyle w:val="ae"/>
      </w:pPr>
      <w:r>
        <w:rPr>
          <w:rStyle w:val="ad"/>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1F594D" w:rsidRDefault="001F594D">
      <w:pPr>
        <w:pStyle w:val="ae"/>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1F594D" w:rsidRDefault="001F594D">
      <w:pPr>
        <w:pStyle w:val="ae"/>
      </w:pPr>
      <w:r>
        <w:rPr>
          <w:b/>
        </w:rPr>
        <w:t>[Proposed Change]</w:t>
      </w:r>
      <w:r>
        <w:t>:</w:t>
      </w:r>
      <w:r w:rsidRPr="00AC7D6E">
        <w:t xml:space="preserve"> </w:t>
      </w:r>
      <w:r>
        <w:t xml:space="preserve">BH-LogicalChannelIdentity-r16 </w:t>
      </w:r>
    </w:p>
    <w:p w14:paraId="2719F285" w14:textId="77777777" w:rsidR="001F594D" w:rsidRDefault="001F594D">
      <w:pPr>
        <w:pStyle w:val="ae"/>
      </w:pPr>
      <w:r>
        <w:rPr>
          <w:b/>
        </w:rPr>
        <w:t>[Comments]</w:t>
      </w:r>
      <w:r>
        <w:t xml:space="preserve">: </w:t>
      </w:r>
    </w:p>
    <w:p w14:paraId="01E99B63" w14:textId="71DC2F92" w:rsidR="001F594D" w:rsidRPr="00E01E19" w:rsidRDefault="001F594D">
      <w:pPr>
        <w:pStyle w:val="ae"/>
      </w:pPr>
    </w:p>
  </w:comment>
  <w:comment w:id="2841" w:author="Samsung (Milos)" w:date="2020-04-09T15:27:00Z" w:initials="S">
    <w:p w14:paraId="407DD40C" w14:textId="2E366051"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1F594D" w:rsidRDefault="001F594D">
      <w:pPr>
        <w:pStyle w:val="ae"/>
      </w:pPr>
      <w:r>
        <w:rPr>
          <w:b/>
        </w:rPr>
        <w:t>[Description]</w:t>
      </w:r>
      <w:r>
        <w:t xml:space="preserve">: </w:t>
      </w:r>
      <w:r w:rsidRPr="00EB3F71">
        <w:t>Value should be updated according to recent RAN3 agreements</w:t>
      </w:r>
    </w:p>
    <w:p w14:paraId="68B26F2D" w14:textId="7A6589A9" w:rsidR="001F594D" w:rsidRDefault="001F594D">
      <w:pPr>
        <w:pStyle w:val="ae"/>
      </w:pPr>
      <w:r>
        <w:rPr>
          <w:b/>
        </w:rPr>
        <w:t>[Proposed Change]</w:t>
      </w:r>
      <w:r>
        <w:t>: RAN3 agreed to support a maximum of 2^14 different BH RLC channel IDs</w:t>
      </w:r>
    </w:p>
    <w:p w14:paraId="413EC3C9" w14:textId="77777777" w:rsidR="001F594D" w:rsidRDefault="001F594D">
      <w:pPr>
        <w:pStyle w:val="ae"/>
      </w:pPr>
      <w:r>
        <w:rPr>
          <w:b/>
        </w:rPr>
        <w:t>[Comments]</w:t>
      </w:r>
      <w:r>
        <w:t xml:space="preserve">: </w:t>
      </w:r>
    </w:p>
    <w:p w14:paraId="0E94C2B9" w14:textId="1C3891D1" w:rsidR="001F594D" w:rsidRPr="00EB3F71" w:rsidRDefault="001F594D">
      <w:pPr>
        <w:pStyle w:val="ae"/>
      </w:pPr>
    </w:p>
  </w:comment>
  <w:comment w:id="2880" w:author="Z(DF)" w:date="2020-04-13T13:50:00Z" w:initials="Z">
    <w:p w14:paraId="3B43107C" w14:textId="77777777" w:rsidR="001F594D" w:rsidRDefault="001F594D" w:rsidP="00221C94">
      <w:pPr>
        <w:pStyle w:val="ae"/>
      </w:pPr>
      <w:r>
        <w:rPr>
          <w:rStyle w:val="ad"/>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1F594D" w:rsidRDefault="001F594D" w:rsidP="00221C94">
      <w:pPr>
        <w:pStyle w:val="ae"/>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1F594D" w:rsidRDefault="001F594D" w:rsidP="00221C94">
      <w:pPr>
        <w:pStyle w:val="ae"/>
      </w:pPr>
      <w:r>
        <w:rPr>
          <w:b/>
        </w:rPr>
        <w:t>[Proposed Change]</w:t>
      </w:r>
      <w:r>
        <w:t xml:space="preserve">: </w:t>
      </w:r>
    </w:p>
    <w:p w14:paraId="1BC201BD" w14:textId="77777777" w:rsidR="001F594D" w:rsidRDefault="001F594D" w:rsidP="00221C94">
      <w:pPr>
        <w:pStyle w:val="ae"/>
      </w:pPr>
      <w:r>
        <w:t xml:space="preserve">Modify the definition as follows: </w:t>
      </w:r>
    </w:p>
    <w:p w14:paraId="7CC97018" w14:textId="77777777" w:rsidR="001F594D" w:rsidRDefault="001F594D"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1F594D" w:rsidRDefault="001F594D" w:rsidP="00221C94">
      <w:pPr>
        <w:pStyle w:val="ae"/>
      </w:pPr>
    </w:p>
    <w:p w14:paraId="29D6C984" w14:textId="77777777" w:rsidR="001F594D" w:rsidRDefault="001F594D" w:rsidP="00221C94">
      <w:pPr>
        <w:pStyle w:val="ae"/>
      </w:pPr>
      <w:r>
        <w:rPr>
          <w:b/>
        </w:rPr>
        <w:t>[Comments]</w:t>
      </w:r>
      <w:r>
        <w:t xml:space="preserve">: </w:t>
      </w:r>
    </w:p>
    <w:p w14:paraId="2FFD963C" w14:textId="77777777" w:rsidR="001F594D" w:rsidRPr="0093796C" w:rsidRDefault="001F594D" w:rsidP="00221C94">
      <w:pPr>
        <w:pStyle w:val="ae"/>
      </w:pPr>
    </w:p>
  </w:comment>
  <w:comment w:id="2881" w:author="Samsung (Sangkyu)" w:date="2020-04-09T20:42:00Z" w:initials="S">
    <w:p w14:paraId="35EDBEC1" w14:textId="0BD68540"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1F594D" w:rsidRDefault="001F594D">
      <w:pPr>
        <w:pStyle w:val="ae"/>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1F594D" w:rsidRDefault="001F594D">
      <w:pPr>
        <w:pStyle w:val="ae"/>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1F594D" w:rsidRDefault="001F594D">
      <w:pPr>
        <w:pStyle w:val="ae"/>
      </w:pPr>
      <w:r>
        <w:rPr>
          <w:b/>
        </w:rPr>
        <w:t>[Comments]</w:t>
      </w:r>
      <w:r>
        <w:t xml:space="preserve">: </w:t>
      </w:r>
    </w:p>
    <w:p w14:paraId="2E64DACC" w14:textId="7636C618" w:rsidR="001F594D" w:rsidRPr="00322A6F" w:rsidRDefault="001F594D">
      <w:pPr>
        <w:pStyle w:val="ae"/>
      </w:pPr>
    </w:p>
  </w:comment>
  <w:comment w:id="2882" w:author="Z(DF)" w:date="2020-04-13T13:54:00Z" w:initials="Z">
    <w:p w14:paraId="1B7261ED" w14:textId="1101A620" w:rsidR="001F594D" w:rsidRDefault="001F594D" w:rsidP="00445786">
      <w:pPr>
        <w:pStyle w:val="ae"/>
      </w:pPr>
      <w:r>
        <w:rPr>
          <w:rStyle w:val="ad"/>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1F594D" w:rsidRDefault="001F594D" w:rsidP="00445786">
      <w:pPr>
        <w:pStyle w:val="ae"/>
      </w:pPr>
      <w:r>
        <w:rPr>
          <w:b/>
        </w:rPr>
        <w:t>[Description]</w:t>
      </w:r>
      <w:r>
        <w:t xml:space="preserve">: Since there is release list in this IE, it seems the network can add or remove one or more specific SPS. So, the field description seems inaccurate? </w:t>
      </w:r>
    </w:p>
    <w:p w14:paraId="0401FD22" w14:textId="77777777" w:rsidR="001F594D" w:rsidRDefault="001F594D" w:rsidP="00445786">
      <w:pPr>
        <w:pStyle w:val="ae"/>
      </w:pPr>
      <w:r>
        <w:rPr>
          <w:b/>
        </w:rPr>
        <w:t>[Proposed Change]</w:t>
      </w:r>
      <w:r>
        <w:t xml:space="preserve">: </w:t>
      </w:r>
    </w:p>
    <w:p w14:paraId="5B58C649" w14:textId="77777777" w:rsidR="001F594D" w:rsidRDefault="001F594D" w:rsidP="00445786">
      <w:pPr>
        <w:pStyle w:val="ae"/>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1F594D" w:rsidRDefault="001F594D" w:rsidP="00445786">
      <w:pPr>
        <w:pStyle w:val="ae"/>
      </w:pPr>
      <w:r>
        <w:rPr>
          <w:b/>
        </w:rPr>
        <w:t>[Comments]</w:t>
      </w:r>
      <w:r>
        <w:t xml:space="preserve">: </w:t>
      </w:r>
    </w:p>
    <w:p w14:paraId="783D6BD9" w14:textId="77777777" w:rsidR="001F594D" w:rsidRPr="00F84340" w:rsidRDefault="001F594D" w:rsidP="00445786">
      <w:pPr>
        <w:pStyle w:val="ae"/>
      </w:pPr>
    </w:p>
  </w:comment>
  <w:comment w:id="2903" w:author="Samsung (Jaehyuk)" w:date="2020-04-08T19:47:00Z" w:initials="S">
    <w:p w14:paraId="65C42E35" w14:textId="0C9866B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1F594D" w:rsidRDefault="001F594D">
      <w:pPr>
        <w:pStyle w:val="ae"/>
        <w:ind w:leftChars="180" w:left="360"/>
      </w:pPr>
      <w:r>
        <w:rPr>
          <w:b/>
        </w:rPr>
        <w:t>[Description]</w:t>
      </w:r>
      <w:r>
        <w:t>: With ENUMATED with Need M, the field cannot be releaed once it is configured.</w:t>
      </w:r>
    </w:p>
    <w:p w14:paraId="645413F9" w14:textId="6F67C5E2" w:rsidR="001F594D" w:rsidRDefault="001F594D">
      <w:pPr>
        <w:pStyle w:val="ae"/>
        <w:ind w:leftChars="180" w:left="360"/>
      </w:pPr>
      <w:r>
        <w:rPr>
          <w:b/>
        </w:rPr>
        <w:t>[Proposed Change]</w:t>
      </w:r>
      <w:r>
        <w:t>: The field can be changed to BOOLEAN with Need M, so that the field can be released.</w:t>
      </w:r>
    </w:p>
    <w:p w14:paraId="3A2E846C" w14:textId="77777777" w:rsidR="001F594D" w:rsidRDefault="001F594D">
      <w:pPr>
        <w:pStyle w:val="ae"/>
        <w:ind w:leftChars="180" w:left="360"/>
      </w:pPr>
      <w:r>
        <w:rPr>
          <w:b/>
        </w:rPr>
        <w:t>[Comments]</w:t>
      </w:r>
      <w:r>
        <w:t xml:space="preserve">: </w:t>
      </w:r>
    </w:p>
    <w:p w14:paraId="26551C1A" w14:textId="786E4A8A" w:rsidR="001F594D" w:rsidRPr="001A688D" w:rsidRDefault="001F594D">
      <w:pPr>
        <w:pStyle w:val="ae"/>
        <w:ind w:leftChars="270" w:left="540"/>
      </w:pPr>
    </w:p>
  </w:comment>
  <w:comment w:id="2904" w:author="Huawei" w:date="2020-04-12T11:25:00Z" w:initials="H">
    <w:p w14:paraId="5B3444EA" w14:textId="5ACA1623"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1F594D" w:rsidRDefault="001F594D">
      <w:pPr>
        <w:pStyle w:val="ae"/>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1F594D" w:rsidRDefault="001F594D">
      <w:pPr>
        <w:pStyle w:val="ae"/>
      </w:pPr>
      <w:r>
        <w:rPr>
          <w:b/>
        </w:rPr>
        <w:t>[Proposed Change]</w:t>
      </w:r>
      <w:r>
        <w:t>: v37: See Description and Tdoc.</w:t>
      </w:r>
    </w:p>
    <w:p w14:paraId="18615044" w14:textId="77777777" w:rsidR="001F594D" w:rsidRDefault="001F594D">
      <w:pPr>
        <w:pStyle w:val="ae"/>
      </w:pPr>
      <w:r>
        <w:rPr>
          <w:b/>
        </w:rPr>
        <w:t>[Comments]</w:t>
      </w:r>
      <w:r>
        <w:t xml:space="preserve">: </w:t>
      </w:r>
    </w:p>
    <w:p w14:paraId="2C4D113C" w14:textId="55CC4434" w:rsidR="001F594D" w:rsidRPr="00110B26" w:rsidRDefault="001F594D">
      <w:pPr>
        <w:pStyle w:val="ae"/>
      </w:pPr>
    </w:p>
  </w:comment>
  <w:comment w:id="2911" w:author="Z(DF)" w:date="2020-04-13T13:59:00Z" w:initials="Z">
    <w:p w14:paraId="495A6732" w14:textId="77777777" w:rsidR="001F594D" w:rsidRDefault="001F594D" w:rsidP="008126B2">
      <w:pPr>
        <w:pStyle w:val="ae"/>
      </w:pPr>
      <w:r>
        <w:rPr>
          <w:rStyle w:val="ad"/>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1F594D" w:rsidRDefault="001F594D" w:rsidP="008126B2">
      <w:pPr>
        <w:pStyle w:val="ae"/>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1F594D" w:rsidRDefault="001F594D" w:rsidP="008126B2">
      <w:pPr>
        <w:pStyle w:val="ae"/>
      </w:pPr>
      <w:r>
        <w:rPr>
          <w:b/>
        </w:rPr>
        <w:t>[Proposed Change]</w:t>
      </w:r>
      <w:r>
        <w:t xml:space="preserve">: </w:t>
      </w:r>
    </w:p>
    <w:p w14:paraId="15DEDE9C" w14:textId="77777777" w:rsidR="001F594D" w:rsidRDefault="001F594D" w:rsidP="008126B2">
      <w:pPr>
        <w:pStyle w:val="ae"/>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1F594D" w:rsidRDefault="001F594D" w:rsidP="008126B2">
      <w:pPr>
        <w:pStyle w:val="ae"/>
      </w:pPr>
      <w:r>
        <w:rPr>
          <w:b/>
        </w:rPr>
        <w:t>[Comments]</w:t>
      </w:r>
      <w:r>
        <w:t xml:space="preserve">: </w:t>
      </w:r>
    </w:p>
    <w:p w14:paraId="2CBCD64F" w14:textId="77777777" w:rsidR="001F594D" w:rsidRPr="002F1AD2" w:rsidRDefault="001F594D" w:rsidP="008126B2">
      <w:pPr>
        <w:pStyle w:val="ae"/>
      </w:pPr>
    </w:p>
  </w:comment>
  <w:comment w:id="2912" w:author="Samsung (Sangkyu)" w:date="2020-04-09T20:50:00Z" w:initials="S">
    <w:p w14:paraId="3110969B" w14:textId="5F58003F"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1F594D" w:rsidRDefault="001F594D">
      <w:pPr>
        <w:pStyle w:val="ae"/>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1F594D" w:rsidRDefault="001F594D">
      <w:pPr>
        <w:pStyle w:val="ae"/>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1F594D" w:rsidRDefault="001F594D">
      <w:pPr>
        <w:pStyle w:val="ae"/>
      </w:pPr>
      <w:r>
        <w:rPr>
          <w:b/>
        </w:rPr>
        <w:t>[Comments]</w:t>
      </w:r>
      <w:r>
        <w:t xml:space="preserve">: </w:t>
      </w:r>
    </w:p>
    <w:p w14:paraId="533B8452" w14:textId="6A5474C0" w:rsidR="001F594D" w:rsidRPr="000267C4" w:rsidRDefault="001F594D">
      <w:pPr>
        <w:pStyle w:val="ae"/>
      </w:pPr>
    </w:p>
  </w:comment>
  <w:comment w:id="2913" w:author="Z(DF)" w:date="2020-04-13T15:27:00Z" w:initials="Z">
    <w:p w14:paraId="46472254" w14:textId="77777777" w:rsidR="001F594D" w:rsidRDefault="001F594D" w:rsidP="008126B2">
      <w:pPr>
        <w:pStyle w:val="ae"/>
      </w:pPr>
      <w:r>
        <w:rPr>
          <w:rStyle w:val="ad"/>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1F594D" w:rsidRDefault="001F594D" w:rsidP="008126B2">
      <w:pPr>
        <w:pStyle w:val="ae"/>
      </w:pPr>
      <w:r>
        <w:rPr>
          <w:b/>
        </w:rPr>
        <w:t>[Description]</w:t>
      </w:r>
      <w:r>
        <w:t>: Since there is release list in this IE, it seems the network can add or remove this. So, the field description seems inaccurate?</w:t>
      </w:r>
    </w:p>
    <w:p w14:paraId="4A2DF3C1" w14:textId="77777777" w:rsidR="001F594D" w:rsidRDefault="001F594D" w:rsidP="008126B2">
      <w:pPr>
        <w:pStyle w:val="ae"/>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1F594D" w:rsidRDefault="001F594D" w:rsidP="008126B2">
      <w:pPr>
        <w:pStyle w:val="ae"/>
      </w:pPr>
      <w:r>
        <w:rPr>
          <w:b/>
        </w:rPr>
        <w:t>[Comments]</w:t>
      </w:r>
      <w:r>
        <w:t xml:space="preserve">: </w:t>
      </w:r>
    </w:p>
    <w:p w14:paraId="27107C0B" w14:textId="77777777" w:rsidR="001F594D" w:rsidRPr="007569CF" w:rsidRDefault="001F594D" w:rsidP="008126B2">
      <w:pPr>
        <w:pStyle w:val="ae"/>
      </w:pPr>
    </w:p>
  </w:comment>
  <w:comment w:id="2915" w:author="Huawei" w:date="2020-04-08T22:54:00Z" w:initials="H">
    <w:p w14:paraId="165B7DF1" w14:textId="4F878E56"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1F594D" w:rsidRDefault="001F594D" w:rsidP="00944733">
      <w:pPr>
        <w:pStyle w:val="ae"/>
        <w:ind w:leftChars="180" w:left="360"/>
      </w:pPr>
      <w:r>
        <w:rPr>
          <w:b/>
        </w:rPr>
        <w:t>[Description]</w:t>
      </w:r>
      <w:r>
        <w:t>: Agreements:in RAN1#100e.</w:t>
      </w:r>
    </w:p>
    <w:p w14:paraId="0931C262" w14:textId="77777777" w:rsidR="001F594D" w:rsidRDefault="001F594D" w:rsidP="00944733">
      <w:pPr>
        <w:pStyle w:val="ae"/>
        <w:ind w:leftChars="180" w:left="360"/>
      </w:pPr>
      <w:r>
        <w:t xml:space="preserve">When two PUCCH-Configs are configured, </w:t>
      </w:r>
    </w:p>
    <w:p w14:paraId="54FAEE76" w14:textId="77777777" w:rsidR="001F594D" w:rsidRDefault="001F594D" w:rsidP="00944733">
      <w:pPr>
        <w:pStyle w:val="ae"/>
        <w:ind w:leftChars="180" w:left="360"/>
      </w:pPr>
      <w:r>
        <w:t> multi-CSI-PUCCH-Resource list is only configured in the PUCCH-Config used for HARQ-ACK with low priority.</w:t>
      </w:r>
    </w:p>
    <w:p w14:paraId="399AFBEF" w14:textId="77777777" w:rsidR="001F594D" w:rsidRDefault="001F594D" w:rsidP="00944733">
      <w:pPr>
        <w:pStyle w:val="ae"/>
        <w:ind w:leftChars="180" w:left="360"/>
      </w:pPr>
      <w:r>
        <w:t> A PUCCH-ResourceId in the multi-CSI-PUCCH-Resource list refers to a PUCCH-Resource in the PUCCH-Config used for HARQ-ACK with low priority.</w:t>
      </w:r>
    </w:p>
    <w:p w14:paraId="09BFDC37" w14:textId="77777777" w:rsidR="001F594D" w:rsidRDefault="001F594D" w:rsidP="00944733">
      <w:pPr>
        <w:pStyle w:val="ae"/>
        <w:ind w:leftChars="180" w:left="360"/>
      </w:pPr>
    </w:p>
    <w:p w14:paraId="206FDC09" w14:textId="77777777" w:rsidR="001F594D" w:rsidRDefault="001F594D" w:rsidP="00944733">
      <w:pPr>
        <w:pStyle w:val="ae"/>
        <w:ind w:leftChars="180" w:left="360"/>
      </w:pPr>
      <w:r>
        <w:t>Agreements:in RAN1#100e.</w:t>
      </w:r>
    </w:p>
    <w:p w14:paraId="7E5905A1" w14:textId="77777777" w:rsidR="001F594D" w:rsidRDefault="001F594D" w:rsidP="00944733">
      <w:pPr>
        <w:pStyle w:val="ae"/>
        <w:ind w:leftChars="180" w:left="360"/>
      </w:pPr>
      <w:r>
        <w:t>When two PUCCH-Configs are configured, SchedulingRequestResourceConfig can be configured in both PUCCH-Configs</w:t>
      </w:r>
    </w:p>
    <w:p w14:paraId="5817153E" w14:textId="3839F2D1" w:rsidR="001F594D" w:rsidRDefault="001F594D" w:rsidP="00944733">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1F594D" w:rsidRDefault="001F594D">
      <w:pPr>
        <w:pStyle w:val="ae"/>
        <w:ind w:leftChars="180" w:left="360"/>
      </w:pPr>
      <w:r>
        <w:rPr>
          <w:b/>
        </w:rPr>
        <w:t>[Proposed Change]</w:t>
      </w:r>
      <w:r>
        <w:t>: v31 Remove the editor's note. Also see Tdoc.</w:t>
      </w:r>
    </w:p>
    <w:p w14:paraId="059C9AA2" w14:textId="77777777" w:rsidR="001F594D" w:rsidRDefault="001F594D">
      <w:pPr>
        <w:pStyle w:val="ae"/>
        <w:ind w:leftChars="180" w:left="360"/>
      </w:pPr>
      <w:r>
        <w:rPr>
          <w:b/>
        </w:rPr>
        <w:t>[Comments]</w:t>
      </w:r>
      <w:r>
        <w:t xml:space="preserve">: </w:t>
      </w:r>
    </w:p>
    <w:p w14:paraId="28245657" w14:textId="196CFFC3" w:rsidR="001F594D" w:rsidRPr="00944733" w:rsidRDefault="001F594D">
      <w:pPr>
        <w:pStyle w:val="ae"/>
        <w:ind w:leftChars="270" w:left="540"/>
      </w:pPr>
    </w:p>
  </w:comment>
  <w:comment w:id="2916" w:author="Huawei" w:date="2020-04-08T22:55:00Z" w:initials="H">
    <w:p w14:paraId="0C24D990" w14:textId="5575365B"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1F594D" w:rsidRDefault="001F594D" w:rsidP="003535AA">
      <w:pPr>
        <w:pStyle w:val="ae"/>
        <w:ind w:leftChars="180" w:left="360"/>
      </w:pPr>
      <w:r>
        <w:rPr>
          <w:b/>
        </w:rPr>
        <w:t>[Description]</w:t>
      </w:r>
      <w:r>
        <w:t>: Agreements:in RAN1#100e.</w:t>
      </w:r>
    </w:p>
    <w:p w14:paraId="1EF1A1A4" w14:textId="77777777" w:rsidR="001F594D" w:rsidRDefault="001F594D" w:rsidP="003535AA">
      <w:pPr>
        <w:pStyle w:val="ae"/>
        <w:ind w:leftChars="180" w:left="360"/>
      </w:pPr>
      <w:r>
        <w:t xml:space="preserve">When two PUCCH-Configs are configured, </w:t>
      </w:r>
    </w:p>
    <w:p w14:paraId="36D2DFDA" w14:textId="77777777" w:rsidR="001F594D" w:rsidRDefault="001F594D" w:rsidP="003535AA">
      <w:pPr>
        <w:pStyle w:val="ae"/>
        <w:ind w:leftChars="180" w:left="360"/>
      </w:pPr>
      <w:r>
        <w:t> multi-CSI-PUCCH-Resource list is only configured in the PUCCH-Config used for HARQ-ACK with low priority.</w:t>
      </w:r>
    </w:p>
    <w:p w14:paraId="52E28EC7" w14:textId="77777777" w:rsidR="001F594D" w:rsidRDefault="001F594D" w:rsidP="003535AA">
      <w:pPr>
        <w:pStyle w:val="ae"/>
        <w:ind w:leftChars="180" w:left="360"/>
      </w:pPr>
      <w:r>
        <w:t> A PUCCH-ResourceId in the multi-CSI-PUCCH-Resource list refers to a PUCCH-Resource in the PUCCH-Config used for HARQ-ACK with low priority.</w:t>
      </w:r>
    </w:p>
    <w:p w14:paraId="588C474D" w14:textId="77777777" w:rsidR="001F594D" w:rsidRDefault="001F594D" w:rsidP="003535AA">
      <w:pPr>
        <w:pStyle w:val="ae"/>
        <w:ind w:leftChars="180" w:left="360"/>
      </w:pPr>
    </w:p>
    <w:p w14:paraId="18983B1A" w14:textId="77777777" w:rsidR="001F594D" w:rsidRDefault="001F594D" w:rsidP="003535AA">
      <w:pPr>
        <w:pStyle w:val="ae"/>
        <w:ind w:leftChars="180" w:left="360"/>
      </w:pPr>
      <w:r>
        <w:t>Agreements:in RAN1#100e.</w:t>
      </w:r>
    </w:p>
    <w:p w14:paraId="23201E07" w14:textId="77777777" w:rsidR="001F594D" w:rsidRDefault="001F594D" w:rsidP="003535AA">
      <w:pPr>
        <w:pStyle w:val="ae"/>
        <w:ind w:leftChars="180" w:left="360"/>
      </w:pPr>
      <w:r>
        <w:t>When two PUCCH-Configs are configured, SchedulingRequestResourceConfig can be configured in both PUCCH-Configs</w:t>
      </w:r>
    </w:p>
    <w:p w14:paraId="4F45EEA4" w14:textId="222CB442" w:rsidR="001F594D" w:rsidRDefault="001F594D" w:rsidP="003535AA">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1F594D" w:rsidRDefault="001F594D">
      <w:pPr>
        <w:pStyle w:val="ae"/>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1F594D" w:rsidRDefault="001F594D">
      <w:pPr>
        <w:pStyle w:val="ae"/>
        <w:ind w:leftChars="180" w:left="360"/>
      </w:pPr>
      <w:r>
        <w:rPr>
          <w:b/>
        </w:rPr>
        <w:t>[Comments]</w:t>
      </w:r>
      <w:r>
        <w:t xml:space="preserve">: </w:t>
      </w:r>
    </w:p>
    <w:p w14:paraId="05E934D5" w14:textId="41705C4B" w:rsidR="001F594D" w:rsidRPr="003535AA" w:rsidRDefault="001F594D">
      <w:pPr>
        <w:pStyle w:val="ae"/>
        <w:ind w:leftChars="270" w:left="540"/>
      </w:pPr>
    </w:p>
  </w:comment>
  <w:comment w:id="2942" w:author="Windows User" w:date="2020-04-09T10:51:00Z" w:initials="O">
    <w:p w14:paraId="2DDDCD6C" w14:textId="793A35A8" w:rsidR="001F594D" w:rsidRDefault="001F594D">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1F594D" w:rsidRDefault="001F594D" w:rsidP="00F94E4E">
      <w:pPr>
        <w:pStyle w:val="ae"/>
        <w:ind w:leftChars="180" w:left="360"/>
      </w:pPr>
      <w:r>
        <w:rPr>
          <w:b/>
        </w:rPr>
        <w:t>[Description]</w:t>
      </w:r>
      <w:r>
        <w:t>: In last RAN2 meeting, RAN2 agreed:</w:t>
      </w:r>
    </w:p>
    <w:p w14:paraId="7FE74335" w14:textId="77777777" w:rsidR="001F594D" w:rsidRPr="003748E7" w:rsidRDefault="001F594D"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1F594D" w:rsidRDefault="001F594D" w:rsidP="00F94E4E">
      <w:pPr>
        <w:pStyle w:val="ae"/>
        <w:ind w:leftChars="180" w:left="360"/>
        <w:rPr>
          <w:lang w:eastAsia="zh-CN"/>
        </w:rPr>
      </w:pPr>
      <w:r>
        <w:rPr>
          <w:lang w:eastAsia="zh-CN"/>
        </w:rPr>
        <w:t>But the filed description is not clear.</w:t>
      </w:r>
    </w:p>
    <w:p w14:paraId="321A92CE" w14:textId="77777777" w:rsidR="001F594D" w:rsidRDefault="001F594D" w:rsidP="00F94E4E">
      <w:pPr>
        <w:pStyle w:val="ae"/>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F594D"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1F594D" w:rsidRPr="00F537EB" w:rsidRDefault="001F594D"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1F594D"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1F594D" w:rsidRPr="00F537EB" w:rsidRDefault="001F594D" w:rsidP="00F94E4E">
            <w:pPr>
              <w:pStyle w:val="TAL"/>
              <w:spacing w:line="256" w:lineRule="auto"/>
              <w:ind w:leftChars="180" w:left="360"/>
              <w:rPr>
                <w:b/>
                <w:i/>
                <w:lang w:eastAsia="en-GB"/>
              </w:rPr>
            </w:pPr>
            <w:r w:rsidRPr="00F537EB">
              <w:rPr>
                <w:b/>
                <w:i/>
                <w:lang w:eastAsia="en-GB"/>
              </w:rPr>
              <w:t>dormancySCellList</w:t>
            </w:r>
          </w:p>
          <w:p w14:paraId="2A1C58AB" w14:textId="77777777" w:rsidR="001F594D" w:rsidRPr="00F537EB" w:rsidRDefault="001F594D"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1F594D" w:rsidRDefault="001F594D">
      <w:pPr>
        <w:pStyle w:val="ae"/>
        <w:ind w:leftChars="180" w:left="360"/>
      </w:pPr>
    </w:p>
    <w:p w14:paraId="699E568D" w14:textId="77777777" w:rsidR="001F594D" w:rsidRDefault="001F594D">
      <w:pPr>
        <w:pStyle w:val="ae"/>
        <w:ind w:leftChars="180" w:left="360"/>
      </w:pPr>
      <w:r>
        <w:rPr>
          <w:b/>
        </w:rPr>
        <w:t>[Comments]</w:t>
      </w:r>
      <w:r>
        <w:t xml:space="preserve">: </w:t>
      </w:r>
    </w:p>
    <w:p w14:paraId="433D0707" w14:textId="48AB2B06" w:rsidR="001F594D" w:rsidRPr="00F94E4E" w:rsidRDefault="001F594D">
      <w:pPr>
        <w:pStyle w:val="ae"/>
        <w:ind w:leftChars="270" w:left="540"/>
      </w:pPr>
    </w:p>
  </w:comment>
  <w:comment w:id="2943" w:author="Huawei" w:date="2020-04-12T11:58:00Z" w:initials="H">
    <w:p w14:paraId="7480F0BF" w14:textId="7FA100B4"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1F594D" w:rsidRDefault="001F594D">
      <w:pPr>
        <w:pStyle w:val="ae"/>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1F594D" w:rsidRDefault="001F594D">
      <w:pPr>
        <w:pStyle w:val="ae"/>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1F594D" w:rsidRDefault="001F594D">
      <w:pPr>
        <w:pStyle w:val="ae"/>
      </w:pPr>
      <w:r>
        <w:rPr>
          <w:b/>
        </w:rPr>
        <w:t>[Comments]</w:t>
      </w:r>
      <w:r>
        <w:t xml:space="preserve">: </w:t>
      </w:r>
    </w:p>
    <w:p w14:paraId="10B3F014" w14:textId="0C656184" w:rsidR="001F594D" w:rsidRPr="00826A0A" w:rsidRDefault="001F594D">
      <w:pPr>
        <w:pStyle w:val="ae"/>
      </w:pPr>
    </w:p>
  </w:comment>
  <w:comment w:id="2944" w:author="CATT" w:date="2020-04-09T11:55:00Z" w:initials="C">
    <w:p w14:paraId="4133367A" w14:textId="29B8919D" w:rsidR="001F594D" w:rsidRDefault="001F594D"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1F594D" w:rsidRDefault="001F594D" w:rsidP="00694EAA">
      <w:pPr>
        <w:pStyle w:val="ae"/>
        <w:ind w:leftChars="180" w:left="360"/>
        <w:rPr>
          <w:lang w:eastAsia="zh-CN"/>
        </w:rPr>
      </w:pPr>
      <w:r>
        <w:rPr>
          <w:b/>
        </w:rPr>
        <w:t>[Description]</w:t>
      </w:r>
      <w:r>
        <w:t>:</w:t>
      </w:r>
      <w:r>
        <w:rPr>
          <w:rFonts w:hint="eastAsia"/>
          <w:lang w:eastAsia="zh-CN"/>
        </w:rPr>
        <w:t xml:space="preserve"> related to C102</w:t>
      </w:r>
    </w:p>
    <w:p w14:paraId="5F50AD41" w14:textId="77777777" w:rsidR="001F594D" w:rsidRDefault="001F594D" w:rsidP="00694EAA">
      <w:pPr>
        <w:pStyle w:val="ae"/>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1F594D" w:rsidRDefault="001F594D" w:rsidP="00694EAA">
      <w:pPr>
        <w:pStyle w:val="ae"/>
        <w:ind w:leftChars="180" w:left="360"/>
        <w:rPr>
          <w:lang w:eastAsia="zh-CN"/>
        </w:rPr>
      </w:pPr>
      <w:r>
        <w:rPr>
          <w:b/>
        </w:rPr>
        <w:t>[Proposed Change]</w:t>
      </w:r>
      <w:r>
        <w:t xml:space="preserve">: </w:t>
      </w:r>
    </w:p>
    <w:p w14:paraId="47439300" w14:textId="77777777" w:rsidR="001F594D" w:rsidRDefault="001F594D" w:rsidP="00694EAA">
      <w:pPr>
        <w:pStyle w:val="ae"/>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1F594D" w:rsidRDefault="001F594D" w:rsidP="00694EAA">
      <w:pPr>
        <w:pStyle w:val="ae"/>
        <w:ind w:leftChars="180" w:left="360"/>
      </w:pPr>
      <w:r>
        <w:rPr>
          <w:b/>
        </w:rPr>
        <w:t>[Comments]</w:t>
      </w:r>
      <w:r>
        <w:t xml:space="preserve">: </w:t>
      </w:r>
    </w:p>
    <w:p w14:paraId="5BC5C839" w14:textId="77777777" w:rsidR="001F594D" w:rsidRPr="00005FB9" w:rsidRDefault="001F594D" w:rsidP="00694EAA">
      <w:pPr>
        <w:pStyle w:val="ae"/>
        <w:ind w:leftChars="270" w:left="540"/>
      </w:pPr>
    </w:p>
  </w:comment>
  <w:comment w:id="2945" w:author="Intel" w:date="2020-04-13T21:33:00Z" w:initials="I">
    <w:p w14:paraId="1D11163C" w14:textId="77777777" w:rsidR="001F594D" w:rsidRDefault="001F594D" w:rsidP="004A14BF">
      <w:pPr>
        <w:pStyle w:val="ae"/>
      </w:pPr>
      <w:r>
        <w:rPr>
          <w:rStyle w:val="ad"/>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1F594D" w:rsidRDefault="001F594D" w:rsidP="004A14BF">
      <w:pPr>
        <w:pStyle w:val="ae"/>
      </w:pPr>
      <w:r>
        <w:rPr>
          <w:b/>
        </w:rPr>
        <w:t>[Description]</w:t>
      </w:r>
      <w:r>
        <w:t xml:space="preserve">: need code missing.  </w:t>
      </w:r>
    </w:p>
    <w:p w14:paraId="0653C62C" w14:textId="77777777" w:rsidR="001F594D" w:rsidRDefault="001F594D" w:rsidP="004A14BF">
      <w:pPr>
        <w:pStyle w:val="ae"/>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1F594D" w:rsidRDefault="001F594D" w:rsidP="004A14BF">
      <w:pPr>
        <w:pStyle w:val="ae"/>
      </w:pPr>
      <w:r>
        <w:rPr>
          <w:b/>
        </w:rPr>
        <w:t>[Comments]</w:t>
      </w:r>
      <w:r>
        <w:t>:</w:t>
      </w:r>
    </w:p>
  </w:comment>
  <w:comment w:id="2946" w:author="Huawei" w:date="2020-04-12T12:22:00Z" w:initials="H">
    <w:p w14:paraId="3497D8E1" w14:textId="6F5C304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1F594D" w:rsidRDefault="001F594D">
      <w:pPr>
        <w:pStyle w:val="ae"/>
      </w:pPr>
      <w:r>
        <w:rPr>
          <w:b/>
        </w:rPr>
        <w:t>[Description]</w:t>
      </w:r>
      <w:r>
        <w:t>: There is a description in case of absence of the field. In case of absence, it should be released.</w:t>
      </w:r>
    </w:p>
    <w:p w14:paraId="24BDB28D" w14:textId="23C54761" w:rsidR="001F594D" w:rsidRDefault="001F594D">
      <w:pPr>
        <w:pStyle w:val="ae"/>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1F594D" w:rsidRDefault="001F594D">
      <w:pPr>
        <w:pStyle w:val="ae"/>
      </w:pPr>
      <w:r>
        <w:rPr>
          <w:b/>
        </w:rPr>
        <w:t>[Comments]</w:t>
      </w:r>
      <w:r>
        <w:t xml:space="preserve">: </w:t>
      </w:r>
    </w:p>
    <w:p w14:paraId="246E819F" w14:textId="323868B0" w:rsidR="001F594D" w:rsidRPr="00BC49F9" w:rsidRDefault="001F594D">
      <w:pPr>
        <w:pStyle w:val="ae"/>
      </w:pPr>
    </w:p>
  </w:comment>
  <w:comment w:id="2981" w:author="Huawei" w:date="2020-04-07T23:07:00Z" w:initials="H">
    <w:p w14:paraId="61120D8A" w14:textId="28C04CD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1F594D" w:rsidRDefault="001F594D">
      <w:pPr>
        <w:pStyle w:val="ae"/>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1F594D" w:rsidRDefault="001F594D">
      <w:pPr>
        <w:pStyle w:val="ae"/>
        <w:ind w:leftChars="180" w:left="360"/>
      </w:pPr>
      <w:r>
        <w:rPr>
          <w:b/>
        </w:rPr>
        <w:t>[Proposed Change]</w:t>
      </w:r>
      <w:r>
        <w:t>: First discuss whether the RLF reporting when connected to LTE/5GC is supported. If not, 5GC identities could be removed.</w:t>
      </w:r>
    </w:p>
    <w:p w14:paraId="74433689" w14:textId="77777777" w:rsidR="001F594D" w:rsidRDefault="001F594D">
      <w:pPr>
        <w:pStyle w:val="ae"/>
        <w:ind w:leftChars="180" w:left="360"/>
      </w:pPr>
      <w:r>
        <w:rPr>
          <w:b/>
        </w:rPr>
        <w:t>[Comments]</w:t>
      </w:r>
      <w:r>
        <w:t xml:space="preserve">: </w:t>
      </w:r>
    </w:p>
    <w:p w14:paraId="15C7D6B7" w14:textId="242D2DCF" w:rsidR="001F594D" w:rsidRPr="0092112C" w:rsidRDefault="001F594D">
      <w:pPr>
        <w:pStyle w:val="ae"/>
        <w:ind w:leftChars="270" w:left="540"/>
      </w:pPr>
    </w:p>
  </w:comment>
  <w:comment w:id="2982" w:author="Nokia" w:date="2020-04-09T09:12:00Z" w:initials="Nokia">
    <w:p w14:paraId="6E7BBF37" w14:textId="0A72DC07" w:rsidR="001F594D" w:rsidRDefault="001F594D">
      <w:pPr>
        <w:pStyle w:val="ae"/>
      </w:pPr>
      <w:r>
        <w:rPr>
          <w:rStyle w:val="ad"/>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1F594D" w:rsidRDefault="001F594D">
      <w:pPr>
        <w:pStyle w:val="ae"/>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1F594D" w:rsidRDefault="001F594D">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1F594D" w:rsidRDefault="001F594D">
      <w:pPr>
        <w:pStyle w:val="ae"/>
        <w:ind w:leftChars="180" w:left="360"/>
        <w:rPr>
          <w:lang w:val="en-US"/>
        </w:rPr>
      </w:pPr>
      <w:r>
        <w:rPr>
          <w:lang w:val="en-US"/>
        </w:rPr>
        <w:t>Original text:</w:t>
      </w:r>
    </w:p>
    <w:p w14:paraId="1D4CDF4A" w14:textId="77777777" w:rsidR="001F594D" w:rsidRDefault="001F594D" w:rsidP="005430E0">
      <w:pPr>
        <w:pStyle w:val="TAL"/>
        <w:ind w:leftChars="180" w:left="360"/>
        <w:rPr>
          <w:szCs w:val="22"/>
        </w:rPr>
      </w:pPr>
      <w:r>
        <w:rPr>
          <w:b/>
          <w:i/>
          <w:szCs w:val="22"/>
        </w:rPr>
        <w:t>cellIdentity</w:t>
      </w:r>
    </w:p>
    <w:p w14:paraId="1360182F" w14:textId="0772D783" w:rsidR="001F594D" w:rsidRDefault="001F594D" w:rsidP="005430E0">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1F594D" w:rsidRDefault="001F594D" w:rsidP="005430E0">
      <w:pPr>
        <w:pStyle w:val="ae"/>
        <w:ind w:leftChars="180" w:left="360"/>
        <w:rPr>
          <w:lang w:val="en-US"/>
        </w:rPr>
      </w:pPr>
      <w:r>
        <w:rPr>
          <w:lang w:val="en-US"/>
        </w:rPr>
        <w:t>Proposed text:</w:t>
      </w:r>
    </w:p>
    <w:p w14:paraId="38B51426" w14:textId="15D2CAA0" w:rsidR="001F594D" w:rsidRDefault="001F594D" w:rsidP="005430E0">
      <w:pPr>
        <w:pStyle w:val="ae"/>
        <w:ind w:leftChars="180" w:left="360"/>
      </w:pPr>
      <w:r w:rsidRPr="00856555">
        <w:rPr>
          <w:lang w:val="en-US"/>
        </w:rPr>
        <w:t>Unambiguously identify the cell within the context of the PLMN</w:t>
      </w:r>
      <w:r w:rsidRPr="00856555">
        <w:rPr>
          <w:color w:val="FF0000"/>
          <w:lang w:val="en-US"/>
        </w:rPr>
        <w:t>.</w:t>
      </w:r>
    </w:p>
    <w:p w14:paraId="185FC340" w14:textId="5ACB1ADB" w:rsidR="001F594D" w:rsidRDefault="001F594D">
      <w:pPr>
        <w:pStyle w:val="ae"/>
        <w:ind w:leftChars="180" w:left="360"/>
      </w:pPr>
      <w:r>
        <w:rPr>
          <w:b/>
        </w:rPr>
        <w:t>[Proposed Change]</w:t>
      </w:r>
      <w:r>
        <w:t>: Agree TP in R2-2003160</w:t>
      </w:r>
    </w:p>
    <w:p w14:paraId="656C6DA7" w14:textId="77777777" w:rsidR="001F594D" w:rsidRDefault="001F594D">
      <w:pPr>
        <w:pStyle w:val="ae"/>
        <w:ind w:leftChars="180" w:left="360"/>
      </w:pPr>
      <w:r>
        <w:rPr>
          <w:b/>
        </w:rPr>
        <w:t>[Comments]</w:t>
      </w:r>
      <w:r>
        <w:t xml:space="preserve">: </w:t>
      </w:r>
    </w:p>
    <w:p w14:paraId="4C954C67" w14:textId="1644B8A6" w:rsidR="001F594D" w:rsidRPr="005430E0" w:rsidRDefault="001F594D">
      <w:pPr>
        <w:pStyle w:val="ae"/>
        <w:ind w:leftChars="270" w:left="540"/>
      </w:pPr>
    </w:p>
  </w:comment>
  <w:comment w:id="2983" w:author="Nokia" w:date="2020-04-09T09:21:00Z" w:initials="Nokia">
    <w:p w14:paraId="482C243E" w14:textId="56F58353" w:rsidR="001F594D" w:rsidRDefault="001F594D">
      <w:pPr>
        <w:pStyle w:val="ae"/>
      </w:pPr>
      <w:r>
        <w:rPr>
          <w:rStyle w:val="ad"/>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1F594D" w:rsidRPr="005A1799" w:rsidRDefault="001F594D"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1F594D" w:rsidRDefault="001F594D">
      <w:pPr>
        <w:pStyle w:val="ae"/>
        <w:ind w:leftChars="180" w:left="360"/>
      </w:pPr>
      <w:r>
        <w:t>Original text:</w:t>
      </w:r>
    </w:p>
    <w:p w14:paraId="05BD44A8" w14:textId="77777777" w:rsidR="001F594D" w:rsidRDefault="001F594D" w:rsidP="00CD0356">
      <w:pPr>
        <w:pStyle w:val="TAL"/>
        <w:ind w:leftChars="180" w:left="360"/>
        <w:rPr>
          <w:b/>
          <w:bCs/>
          <w:i/>
          <w:iCs/>
        </w:rPr>
      </w:pPr>
      <w:r w:rsidRPr="00764661">
        <w:rPr>
          <w:b/>
          <w:bCs/>
          <w:i/>
          <w:iCs/>
        </w:rPr>
        <w:t>plmn-Identity-eutra-epc, plmn-Identity-eutra-5GC</w:t>
      </w:r>
    </w:p>
    <w:p w14:paraId="119879C4" w14:textId="22A6B624" w:rsidR="001F594D" w:rsidRDefault="001F594D" w:rsidP="00CD0356">
      <w:pPr>
        <w:pStyle w:val="ae"/>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1F594D" w:rsidRDefault="001F594D" w:rsidP="00CD0356">
      <w:pPr>
        <w:pStyle w:val="ae"/>
        <w:ind w:leftChars="180" w:left="360"/>
      </w:pPr>
      <w:r>
        <w:rPr>
          <w:lang w:val="en-US" w:eastAsia="en-GB"/>
        </w:rPr>
        <w:t>Proposed text:</w:t>
      </w:r>
    </w:p>
    <w:p w14:paraId="7DCB3F9F" w14:textId="0C9980A8" w:rsidR="001F594D" w:rsidRDefault="001F594D"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1F594D" w:rsidRDefault="001F594D"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1F594D" w:rsidRDefault="001F594D">
      <w:pPr>
        <w:pStyle w:val="ae"/>
        <w:ind w:leftChars="180" w:left="360"/>
      </w:pPr>
    </w:p>
    <w:p w14:paraId="57BB008A" w14:textId="18F647D8" w:rsidR="001F594D" w:rsidRDefault="001F594D">
      <w:pPr>
        <w:pStyle w:val="ae"/>
        <w:ind w:leftChars="180" w:left="360"/>
      </w:pPr>
      <w:r>
        <w:rPr>
          <w:b/>
        </w:rPr>
        <w:t>[Proposed Change]</w:t>
      </w:r>
      <w:r>
        <w:t>: Agree TP in R2-2003160</w:t>
      </w:r>
    </w:p>
    <w:p w14:paraId="1E1611B4" w14:textId="77777777" w:rsidR="001F594D" w:rsidRDefault="001F594D">
      <w:pPr>
        <w:pStyle w:val="ae"/>
        <w:ind w:leftChars="180" w:left="360"/>
      </w:pPr>
      <w:r>
        <w:rPr>
          <w:b/>
        </w:rPr>
        <w:t>[Comments]</w:t>
      </w:r>
      <w:r>
        <w:t xml:space="preserve">: </w:t>
      </w:r>
    </w:p>
    <w:p w14:paraId="1348A7FD" w14:textId="63FA8D92" w:rsidR="001F594D" w:rsidRPr="005430E0" w:rsidRDefault="001F594D">
      <w:pPr>
        <w:pStyle w:val="ae"/>
        <w:ind w:leftChars="270" w:left="540"/>
      </w:pPr>
    </w:p>
  </w:comment>
  <w:comment w:id="2984" w:author="Nokia" w:date="2020-04-09T09:00:00Z" w:initials="Nokia">
    <w:p w14:paraId="61E157CF" w14:textId="5E2F430B" w:rsidR="001F594D" w:rsidRDefault="001F594D">
      <w:pPr>
        <w:pStyle w:val="ae"/>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1F594D" w:rsidRDefault="001F594D" w:rsidP="00EC4FC0">
      <w:pPr>
        <w:pStyle w:val="af5"/>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1F594D" w:rsidRDefault="001F594D" w:rsidP="00EC4FC0">
      <w:pPr>
        <w:pStyle w:val="af5"/>
        <w:spacing w:before="0" w:beforeAutospacing="0" w:after="180" w:afterAutospacing="0"/>
        <w:ind w:leftChars="180" w:left="360"/>
        <w:rPr>
          <w:sz w:val="20"/>
          <w:szCs w:val="20"/>
        </w:rPr>
      </w:pPr>
      <w:r>
        <w:rPr>
          <w:sz w:val="20"/>
          <w:szCs w:val="20"/>
        </w:rPr>
        <w:t>Oringial text:</w:t>
      </w:r>
    </w:p>
    <w:p w14:paraId="469E1C4C" w14:textId="77777777" w:rsidR="001F594D" w:rsidRDefault="001F594D"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1F594D" w:rsidRDefault="001F594D" w:rsidP="00EC4FC0">
      <w:pPr>
        <w:pStyle w:val="af5"/>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1F594D" w:rsidRDefault="001F594D" w:rsidP="00EC4FC0">
      <w:pPr>
        <w:pStyle w:val="af5"/>
        <w:spacing w:before="0" w:beforeAutospacing="0" w:after="180" w:afterAutospacing="0"/>
        <w:ind w:leftChars="180" w:left="360"/>
        <w:rPr>
          <w:sz w:val="20"/>
          <w:szCs w:val="20"/>
        </w:rPr>
      </w:pPr>
      <w:r>
        <w:rPr>
          <w:sz w:val="20"/>
          <w:szCs w:val="20"/>
        </w:rPr>
        <w:t> </w:t>
      </w:r>
    </w:p>
    <w:p w14:paraId="0488E472" w14:textId="197F5892" w:rsidR="001F594D" w:rsidRDefault="001F594D" w:rsidP="00EC4FC0">
      <w:pPr>
        <w:pStyle w:val="af5"/>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1F594D" w:rsidRDefault="001F594D"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1F594D" w:rsidRDefault="001F594D" w:rsidP="00865199">
      <w:pPr>
        <w:pStyle w:val="af5"/>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1F594D" w:rsidRDefault="001F594D">
      <w:pPr>
        <w:pStyle w:val="ae"/>
        <w:ind w:leftChars="180" w:left="360"/>
      </w:pPr>
    </w:p>
    <w:p w14:paraId="06E33B9C" w14:textId="4E3B26F1" w:rsidR="001F594D" w:rsidRDefault="001F594D">
      <w:pPr>
        <w:pStyle w:val="ae"/>
        <w:ind w:leftChars="180" w:left="360"/>
      </w:pPr>
      <w:r>
        <w:rPr>
          <w:b/>
        </w:rPr>
        <w:t>[Proposed Change]</w:t>
      </w:r>
      <w:r>
        <w:t>: TP in R2-2003160</w:t>
      </w:r>
    </w:p>
    <w:p w14:paraId="75E74DF3" w14:textId="77777777" w:rsidR="001F594D" w:rsidRDefault="001F594D">
      <w:pPr>
        <w:pStyle w:val="ae"/>
        <w:ind w:leftChars="180" w:left="360"/>
      </w:pPr>
      <w:r>
        <w:rPr>
          <w:b/>
        </w:rPr>
        <w:t>[Comments]</w:t>
      </w:r>
      <w:r>
        <w:t xml:space="preserve">: </w:t>
      </w:r>
    </w:p>
    <w:p w14:paraId="4E81ADD5" w14:textId="7F6C3983" w:rsidR="001F594D" w:rsidRPr="00EC4FC0" w:rsidRDefault="001F594D">
      <w:pPr>
        <w:pStyle w:val="ae"/>
        <w:ind w:leftChars="270" w:left="540"/>
      </w:pPr>
    </w:p>
  </w:comment>
  <w:comment w:id="2996" w:author="Samsung (Sangbum Kim)" w:date="2020-04-10T14:21:00Z" w:initials="S">
    <w:p w14:paraId="4DB0399C" w14:textId="77777777" w:rsidR="001F594D" w:rsidRDefault="001F594D"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1F594D" w:rsidRDefault="001F594D" w:rsidP="00C2484A">
      <w:pPr>
        <w:pStyle w:val="ae"/>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1F594D" w:rsidRDefault="001F594D" w:rsidP="00C2484A">
      <w:pPr>
        <w:pStyle w:val="ae"/>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1F594D" w:rsidRDefault="001F594D" w:rsidP="00C2484A">
      <w:pPr>
        <w:pStyle w:val="ae"/>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1F594D" w:rsidRDefault="001F594D" w:rsidP="00C2484A">
      <w:pPr>
        <w:pStyle w:val="ae"/>
      </w:pPr>
      <w:r>
        <w:rPr>
          <w:b/>
        </w:rPr>
        <w:t xml:space="preserve"> [Comments]</w:t>
      </w:r>
      <w:r>
        <w:t xml:space="preserve">: </w:t>
      </w:r>
    </w:p>
    <w:p w14:paraId="4BFC3B2D" w14:textId="571B0EAA" w:rsidR="001F594D" w:rsidRPr="00C2484A" w:rsidRDefault="001F594D">
      <w:pPr>
        <w:pStyle w:val="ae"/>
      </w:pPr>
    </w:p>
  </w:comment>
  <w:comment w:id="2997" w:author="Nokia" w:date="2020-04-09T09:28:00Z" w:initials="Nokia">
    <w:p w14:paraId="45CD15B4" w14:textId="2F766180" w:rsidR="001F594D" w:rsidRDefault="001F594D">
      <w:pPr>
        <w:pStyle w:val="ae"/>
      </w:pPr>
      <w:r>
        <w:rPr>
          <w:rStyle w:val="ad"/>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1F594D" w:rsidRDefault="001F594D"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1F594D" w:rsidRDefault="001F594D">
      <w:pPr>
        <w:pStyle w:val="ae"/>
        <w:ind w:leftChars="180" w:left="360"/>
      </w:pPr>
      <w:r>
        <w:t>All comments from N011, N012, N013 apply to the IE: CGI-Info-Logging and CG-Info-LoggingDetailed</w:t>
      </w:r>
    </w:p>
    <w:p w14:paraId="7FD1C6E8" w14:textId="670B7162" w:rsidR="001F594D" w:rsidRDefault="001F594D">
      <w:pPr>
        <w:pStyle w:val="ae"/>
        <w:ind w:leftChars="180" w:left="360"/>
      </w:pPr>
      <w:r>
        <w:rPr>
          <w:b/>
        </w:rPr>
        <w:t>[Proposed Change]</w:t>
      </w:r>
      <w:r>
        <w:t>:  TP in R2-2003160</w:t>
      </w:r>
    </w:p>
    <w:p w14:paraId="2DEA0E1C" w14:textId="77777777" w:rsidR="001F594D" w:rsidRDefault="001F594D">
      <w:pPr>
        <w:pStyle w:val="ae"/>
        <w:ind w:leftChars="180" w:left="360"/>
      </w:pPr>
      <w:r>
        <w:rPr>
          <w:b/>
        </w:rPr>
        <w:t>[Comments]</w:t>
      </w:r>
      <w:r>
        <w:t xml:space="preserve">: </w:t>
      </w:r>
    </w:p>
    <w:p w14:paraId="2149FB40" w14:textId="08E4003E" w:rsidR="001F594D" w:rsidRPr="00CD0356" w:rsidRDefault="001F594D">
      <w:pPr>
        <w:pStyle w:val="ae"/>
        <w:ind w:leftChars="270" w:left="540"/>
      </w:pPr>
    </w:p>
  </w:comment>
  <w:comment w:id="3002" w:author="CATT(Jayson)" w:date="2020-04-10T07:42:00Z" w:initials="C">
    <w:p w14:paraId="1CC8544A" w14:textId="77777777" w:rsidR="001F594D" w:rsidRDefault="001F594D"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1F594D" w:rsidRDefault="001F594D" w:rsidP="00C47852">
      <w:pPr>
        <w:pStyle w:val="ae"/>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1F594D" w:rsidRDefault="001F594D" w:rsidP="00C47852">
      <w:pPr>
        <w:pStyle w:val="ae"/>
        <w:rPr>
          <w:lang w:eastAsia="zh-CN"/>
        </w:rPr>
      </w:pPr>
      <w:r>
        <w:rPr>
          <w:b/>
        </w:rPr>
        <w:t>[Proposed Change]</w:t>
      </w:r>
      <w:r>
        <w:t>:</w:t>
      </w:r>
      <w:r>
        <w:rPr>
          <w:rFonts w:hint="eastAsia"/>
          <w:lang w:eastAsia="zh-CN"/>
        </w:rPr>
        <w:t xml:space="preserve"> </w:t>
      </w:r>
    </w:p>
    <w:p w14:paraId="1E89E91A" w14:textId="515320CA" w:rsidR="001F594D" w:rsidRDefault="001F594D" w:rsidP="00C47852">
      <w:pPr>
        <w:pStyle w:val="ae"/>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1F594D" w:rsidRDefault="001F594D">
      <w:pPr>
        <w:pStyle w:val="ae"/>
      </w:pPr>
      <w:r>
        <w:rPr>
          <w:b/>
        </w:rPr>
        <w:t>[Comments]</w:t>
      </w:r>
      <w:r>
        <w:t xml:space="preserve">: </w:t>
      </w:r>
    </w:p>
    <w:p w14:paraId="32571A8D" w14:textId="0A284BFF" w:rsidR="001F594D" w:rsidRPr="00C47852" w:rsidRDefault="001F594D">
      <w:pPr>
        <w:pStyle w:val="ae"/>
      </w:pPr>
    </w:p>
  </w:comment>
  <w:comment w:id="3013" w:author="Samsung (Seungri Jin)" w:date="2020-04-09T18:24:00Z" w:initials="S">
    <w:p w14:paraId="2CB92995" w14:textId="1FDC0A9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1F594D" w:rsidRDefault="001F594D">
      <w:pPr>
        <w:pStyle w:val="ae"/>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1F594D" w:rsidRPr="00B222BC" w:rsidRDefault="001F594D" w:rsidP="00797A6A">
      <w:pPr>
        <w:pStyle w:val="ae"/>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1F594D" w:rsidRPr="00797A6A" w:rsidRDefault="001F594D">
      <w:pPr>
        <w:pStyle w:val="ae"/>
      </w:pPr>
    </w:p>
    <w:p w14:paraId="0410A861" w14:textId="77777777" w:rsidR="001F594D" w:rsidRDefault="001F594D">
      <w:pPr>
        <w:pStyle w:val="ae"/>
      </w:pPr>
      <w:r>
        <w:rPr>
          <w:b/>
        </w:rPr>
        <w:t>[Comments]</w:t>
      </w:r>
      <w:r>
        <w:t xml:space="preserve">: </w:t>
      </w:r>
    </w:p>
    <w:p w14:paraId="5E57EE1B" w14:textId="62C393F9" w:rsidR="001F594D" w:rsidRPr="00797A6A" w:rsidRDefault="001F594D">
      <w:pPr>
        <w:pStyle w:val="ae"/>
      </w:pPr>
    </w:p>
  </w:comment>
  <w:comment w:id="3030" w:author="ZTE" w:date="2020-04-12T00:55:00Z" w:initials="ZTE">
    <w:p w14:paraId="682C70D2" w14:textId="77777777" w:rsidR="001F594D" w:rsidRDefault="001F594D" w:rsidP="00C412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1F594D" w:rsidRDefault="001F594D" w:rsidP="00C412C7">
      <w:pPr>
        <w:pStyle w:val="ae"/>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1F594D" w:rsidRDefault="001F594D" w:rsidP="00C412C7">
      <w:pPr>
        <w:pStyle w:val="ae"/>
        <w:rPr>
          <w:lang w:val="en-US" w:eastAsia="zh-CN"/>
        </w:rPr>
      </w:pPr>
      <w:r>
        <w:rPr>
          <w:b/>
        </w:rPr>
        <w:t>[Proposed Change]</w:t>
      </w:r>
      <w:r>
        <w:t>:</w:t>
      </w:r>
      <w:r>
        <w:rPr>
          <w:rFonts w:hint="eastAsia"/>
          <w:lang w:val="en-US" w:eastAsia="zh-CN"/>
        </w:rPr>
        <w:t xml:space="preserve"> </w:t>
      </w:r>
    </w:p>
    <w:p w14:paraId="3A892E2E" w14:textId="77777777" w:rsidR="001F594D" w:rsidRDefault="001F594D"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1F594D" w:rsidRDefault="001F594D"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1F594D" w:rsidRDefault="001F594D" w:rsidP="00C412C7">
      <w:pPr>
        <w:pStyle w:val="ae"/>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7748E668" w14:textId="77777777" w:rsidTr="00FA0B60">
        <w:trPr>
          <w:cantSplit/>
          <w:tblHeader/>
        </w:trPr>
        <w:tc>
          <w:tcPr>
            <w:tcW w:w="14175" w:type="dxa"/>
          </w:tcPr>
          <w:p w14:paraId="44C93D7E" w14:textId="77777777" w:rsidR="001F594D" w:rsidRDefault="001F594D" w:rsidP="00C412C7">
            <w:pPr>
              <w:pStyle w:val="TAH"/>
              <w:rPr>
                <w:lang w:eastAsia="en-GB"/>
              </w:rPr>
            </w:pPr>
            <w:r>
              <w:rPr>
                <w:i/>
                <w:lang w:eastAsia="en-GB"/>
              </w:rPr>
              <w:t xml:space="preserve">CondConfigToAddMod </w:t>
            </w:r>
            <w:r>
              <w:rPr>
                <w:iCs/>
                <w:lang w:eastAsia="en-GB"/>
              </w:rPr>
              <w:t>field descriptions</w:t>
            </w:r>
          </w:p>
        </w:tc>
      </w:tr>
      <w:tr w:rsidR="001F594D" w14:paraId="35C89F46" w14:textId="77777777" w:rsidTr="00FA0B60">
        <w:trPr>
          <w:cantSplit/>
        </w:trPr>
        <w:tc>
          <w:tcPr>
            <w:tcW w:w="14175" w:type="dxa"/>
          </w:tcPr>
          <w:p w14:paraId="42BC299A" w14:textId="77777777" w:rsidR="001F594D" w:rsidRDefault="001F594D" w:rsidP="00C412C7">
            <w:pPr>
              <w:pStyle w:val="TAL"/>
              <w:rPr>
                <w:b/>
                <w:bCs/>
                <w:i/>
                <w:lang w:eastAsia="en-GB"/>
              </w:rPr>
            </w:pPr>
            <w:r>
              <w:rPr>
                <w:b/>
                <w:bCs/>
                <w:i/>
                <w:lang w:eastAsia="en-GB"/>
              </w:rPr>
              <w:t>condExecutionCond</w:t>
            </w:r>
          </w:p>
          <w:p w14:paraId="4794E2AB" w14:textId="48F8ADE6" w:rsidR="001F594D" w:rsidRDefault="001F594D"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1F594D" w14:paraId="04759E07" w14:textId="77777777" w:rsidTr="00FA0B60">
        <w:trPr>
          <w:cantSplit/>
        </w:trPr>
        <w:tc>
          <w:tcPr>
            <w:tcW w:w="14175" w:type="dxa"/>
          </w:tcPr>
          <w:p w14:paraId="6C932282" w14:textId="77777777" w:rsidR="001F594D" w:rsidRDefault="001F594D" w:rsidP="00C412C7">
            <w:pPr>
              <w:pStyle w:val="TAL"/>
            </w:pPr>
            <w:r>
              <w:rPr>
                <w:b/>
                <w:bCs/>
                <w:i/>
                <w:lang w:eastAsia="en-GB"/>
              </w:rPr>
              <w:t>condRRCReconfig</w:t>
            </w:r>
          </w:p>
          <w:p w14:paraId="639FCC83" w14:textId="1BA35594" w:rsidR="001F594D" w:rsidRDefault="001F594D"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1F594D" w:rsidRDefault="001F594D" w:rsidP="00C412C7">
      <w:pPr>
        <w:pStyle w:val="ae"/>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F594D"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1F594D" w:rsidRDefault="001F594D"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1F594D" w:rsidRDefault="001F594D" w:rsidP="00C412C7">
            <w:pPr>
              <w:pStyle w:val="TAH"/>
              <w:rPr>
                <w:rFonts w:eastAsia="Calibri"/>
                <w:color w:val="FF0000"/>
              </w:rPr>
            </w:pPr>
            <w:r>
              <w:rPr>
                <w:rFonts w:eastAsia="Calibri"/>
                <w:color w:val="FF0000"/>
              </w:rPr>
              <w:t>Explanation</w:t>
            </w:r>
          </w:p>
        </w:tc>
      </w:tr>
      <w:tr w:rsidR="001F594D" w14:paraId="23B3FCAA" w14:textId="77777777" w:rsidTr="00FA0B60">
        <w:tc>
          <w:tcPr>
            <w:tcW w:w="4027" w:type="dxa"/>
            <w:shd w:val="clear" w:color="auto" w:fill="auto"/>
          </w:tcPr>
          <w:p w14:paraId="1758ED9C" w14:textId="77777777" w:rsidR="001F594D" w:rsidRDefault="001F594D"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1F594D" w:rsidRDefault="001F594D" w:rsidP="00C412C7">
            <w:pPr>
              <w:pStyle w:val="ae"/>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1F594D" w:rsidRPr="00C412C7" w:rsidRDefault="001F594D" w:rsidP="00C412C7">
      <w:pPr>
        <w:pStyle w:val="ae"/>
      </w:pPr>
    </w:p>
  </w:comment>
  <w:comment w:id="3037" w:author="ZTE" w:date="2020-04-12T00:59:00Z" w:initials="ZTE">
    <w:p w14:paraId="7A560164" w14:textId="77777777" w:rsidR="001F594D" w:rsidRDefault="001F594D" w:rsidP="00F8604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1F594D" w:rsidRDefault="001F594D" w:rsidP="00F86042">
      <w:pPr>
        <w:pStyle w:val="ae"/>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1F594D" w:rsidRDefault="001F594D" w:rsidP="00F86042">
      <w:pPr>
        <w:pStyle w:val="ae"/>
        <w:rPr>
          <w:lang w:val="en-US" w:eastAsia="zh-CN"/>
        </w:rPr>
      </w:pPr>
      <w:r>
        <w:rPr>
          <w:b/>
        </w:rPr>
        <w:t>[Proposed Change]</w:t>
      </w:r>
      <w:r>
        <w:t>:</w:t>
      </w:r>
      <w:r>
        <w:rPr>
          <w:rFonts w:hint="eastAsia"/>
          <w:lang w:val="en-US" w:eastAsia="zh-CN"/>
        </w:rPr>
        <w:t xml:space="preserve"> Add the field description as follows:</w:t>
      </w:r>
    </w:p>
    <w:p w14:paraId="0A56D47B" w14:textId="77777777" w:rsidR="001F594D" w:rsidRDefault="001F594D" w:rsidP="00F86042">
      <w:pPr>
        <w:pStyle w:val="TAL"/>
        <w:rPr>
          <w:b/>
          <w:i/>
        </w:rPr>
      </w:pPr>
      <w:r>
        <w:rPr>
          <w:b/>
          <w:i/>
        </w:rPr>
        <w:t>attemptCondReconf</w:t>
      </w:r>
      <w:r>
        <w:rPr>
          <w:rFonts w:hint="eastAsia"/>
          <w:b/>
          <w:i/>
        </w:rPr>
        <w:t>ig</w:t>
      </w:r>
    </w:p>
    <w:p w14:paraId="40222A35" w14:textId="77777777" w:rsidR="001F594D" w:rsidRDefault="001F594D" w:rsidP="00F86042">
      <w:pPr>
        <w:pStyle w:val="ae"/>
        <w:rPr>
          <w:lang w:val="en-US" w:eastAsia="zh-CN"/>
        </w:rPr>
      </w:pPr>
      <w:r>
        <w:t>If present, the UE shall perform conditional reconfiguration if selected cell is a target candidate cell and it is the first cell selection after failure as described in 5.3.7.3.</w:t>
      </w:r>
    </w:p>
    <w:p w14:paraId="508208B9" w14:textId="77777777" w:rsidR="001F594D" w:rsidRDefault="001F594D">
      <w:pPr>
        <w:pStyle w:val="ae"/>
      </w:pPr>
      <w:r>
        <w:rPr>
          <w:b/>
        </w:rPr>
        <w:t>[Comments]</w:t>
      </w:r>
      <w:r>
        <w:t xml:space="preserve">: </w:t>
      </w:r>
    </w:p>
    <w:p w14:paraId="5600F315" w14:textId="5847AB43" w:rsidR="001F594D" w:rsidRPr="00F86042" w:rsidRDefault="001F594D">
      <w:pPr>
        <w:pStyle w:val="ae"/>
      </w:pPr>
    </w:p>
  </w:comment>
  <w:comment w:id="3038" w:author="ZTE" w:date="2020-04-12T00:56:00Z" w:initials="ZTE">
    <w:p w14:paraId="1C33EB47" w14:textId="77777777" w:rsidR="001F594D" w:rsidRDefault="001F594D" w:rsidP="00E55D5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1F594D" w:rsidRDefault="001F594D" w:rsidP="00E55D50">
      <w:pPr>
        <w:pStyle w:val="ae"/>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1F594D" w:rsidRDefault="001F594D" w:rsidP="00E55D50">
      <w:pPr>
        <w:pStyle w:val="ae"/>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1F594D" w:rsidRDefault="001F594D">
      <w:pPr>
        <w:pStyle w:val="ae"/>
      </w:pPr>
      <w:r>
        <w:rPr>
          <w:b/>
        </w:rPr>
        <w:t>[Comments]</w:t>
      </w:r>
      <w:r>
        <w:t xml:space="preserve">: </w:t>
      </w:r>
    </w:p>
    <w:p w14:paraId="21DA9BB9" w14:textId="73B7EAB7" w:rsidR="001F594D" w:rsidRPr="00E55D50" w:rsidRDefault="001F594D">
      <w:pPr>
        <w:pStyle w:val="ae"/>
      </w:pPr>
    </w:p>
  </w:comment>
  <w:comment w:id="3043" w:author="Windows User" w:date="2020-04-09T10:56:00Z" w:initials="O">
    <w:p w14:paraId="002B0F1A" w14:textId="4FD3F323" w:rsidR="001F594D" w:rsidRDefault="001F594D">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1F594D" w:rsidRDefault="001F594D">
      <w:pPr>
        <w:pStyle w:val="ae"/>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1F594D" w:rsidRDefault="001F594D">
      <w:pPr>
        <w:pStyle w:val="ae"/>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1F594D" w:rsidRDefault="001F594D">
      <w:pPr>
        <w:pStyle w:val="ae"/>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1F594D" w:rsidRPr="00F94E4E" w:rsidRDefault="001F594D">
      <w:pPr>
        <w:pStyle w:val="ae"/>
        <w:ind w:leftChars="270" w:left="540"/>
      </w:pPr>
    </w:p>
  </w:comment>
  <w:comment w:id="3045" w:author="Windows User" w:date="2020-04-09T16:17:00Z" w:initials="O">
    <w:p w14:paraId="2D340673" w14:textId="3966C36B" w:rsidR="001F594D" w:rsidRDefault="001F594D">
      <w:pPr>
        <w:pStyle w:val="ae"/>
      </w:pPr>
      <w:r>
        <w:rPr>
          <w:rStyle w:val="ad"/>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1F594D" w:rsidRDefault="001F594D">
      <w:pPr>
        <w:pStyle w:val="ae"/>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1F594D" w:rsidRDefault="001F594D">
      <w:pPr>
        <w:pStyle w:val="ae"/>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1F594D" w:rsidRDefault="001F594D">
      <w:pPr>
        <w:pStyle w:val="ae"/>
        <w:ind w:leftChars="180" w:left="360"/>
      </w:pPr>
      <w:r>
        <w:rPr>
          <w:b/>
        </w:rPr>
        <w:t>[Comments]</w:t>
      </w:r>
      <w:r>
        <w:t xml:space="preserve">: </w:t>
      </w:r>
    </w:p>
    <w:p w14:paraId="2D8BD4A5" w14:textId="2C249185" w:rsidR="001F594D" w:rsidRPr="007F15A7" w:rsidRDefault="001F594D">
      <w:pPr>
        <w:pStyle w:val="ae"/>
        <w:ind w:leftChars="180" w:left="360"/>
      </w:pPr>
    </w:p>
  </w:comment>
  <w:comment w:id="3046" w:author="vivo (Boubacar)" w:date="2020-04-10T17:49:00Z" w:initials="v">
    <w:p w14:paraId="13D3D586" w14:textId="121E0366"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1F594D" w:rsidRDefault="001F594D"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1F594D" w:rsidRDefault="001F594D" w:rsidP="00936397">
      <w:pPr>
        <w:pStyle w:val="PL"/>
        <w:rPr>
          <w:szCs w:val="16"/>
        </w:rPr>
      </w:pPr>
      <w:r>
        <w:t xml:space="preserve">ConfiguredGrantConfig ::=           </w:t>
      </w:r>
      <w:r>
        <w:rPr>
          <w:color w:val="993366"/>
        </w:rPr>
        <w:t>SEQUENCE</w:t>
      </w:r>
      <w:r>
        <w:t xml:space="preserve"> {</w:t>
      </w:r>
    </w:p>
    <w:p w14:paraId="2C6A1F0F" w14:textId="77777777" w:rsidR="001F594D" w:rsidRDefault="001F594D" w:rsidP="00936397">
      <w:pPr>
        <w:pStyle w:val="PL"/>
        <w:rPr>
          <w:sz w:val="20"/>
          <w:lang w:eastAsia="zh-CN"/>
        </w:rPr>
      </w:pPr>
      <w:r>
        <w:rPr>
          <w:lang w:eastAsia="zh-CN"/>
        </w:rPr>
        <w:t>    Omit</w:t>
      </w:r>
    </w:p>
    <w:p w14:paraId="7E365AF0" w14:textId="77777777" w:rsidR="001F594D" w:rsidRDefault="001F594D" w:rsidP="00936397">
      <w:pPr>
        <w:pStyle w:val="PL"/>
      </w:pPr>
      <w:r>
        <w:rPr>
          <w:lang w:eastAsia="zh-CN"/>
        </w:rPr>
        <w:t xml:space="preserve">    </w:t>
      </w:r>
      <w:r>
        <w:t>betaOffsetCG-UCI-r16                   INTEGER (1..ffsValue)  OPTIONAL,   -- Need R</w:t>
      </w:r>
    </w:p>
    <w:p w14:paraId="064B96E3" w14:textId="77777777" w:rsidR="001F594D" w:rsidRDefault="001F594D" w:rsidP="00936397">
      <w:pPr>
        <w:pStyle w:val="PL"/>
        <w:rPr>
          <w:lang w:eastAsia="zh-CN"/>
        </w:rPr>
      </w:pPr>
      <w:r>
        <w:rPr>
          <w:lang w:eastAsia="zh-CN"/>
        </w:rPr>
        <w:t>    omit</w:t>
      </w:r>
    </w:p>
    <w:p w14:paraId="1CE832F2" w14:textId="77777777" w:rsidR="001F594D" w:rsidRDefault="001F594D" w:rsidP="00936397">
      <w:pPr>
        <w:pStyle w:val="PL"/>
        <w:rPr>
          <w:lang w:eastAsia="zh-CN"/>
        </w:rPr>
      </w:pPr>
      <w:r>
        <w:rPr>
          <w:lang w:eastAsia="zh-CN"/>
        </w:rPr>
        <w:t>}</w:t>
      </w:r>
    </w:p>
    <w:p w14:paraId="12F73566" w14:textId="77777777" w:rsidR="001F594D" w:rsidRDefault="001F594D" w:rsidP="00936397">
      <w:pPr>
        <w:pStyle w:val="PL"/>
        <w:rPr>
          <w:lang w:eastAsia="zh-CN"/>
        </w:rPr>
      </w:pPr>
    </w:p>
    <w:p w14:paraId="30C84879" w14:textId="77777777" w:rsidR="001F594D" w:rsidRDefault="001F594D" w:rsidP="00936397">
      <w:pPr>
        <w:rPr>
          <w:rFonts w:ascii="Calibri"/>
          <w:color w:val="1F497D"/>
          <w:lang w:eastAsia="en-US"/>
        </w:rPr>
      </w:pPr>
    </w:p>
    <w:p w14:paraId="0E910933" w14:textId="77777777" w:rsidR="001F594D" w:rsidRDefault="001F594D"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1F594D" w:rsidRDefault="001F594D" w:rsidP="00936397">
      <w:pPr>
        <w:pStyle w:val="PL"/>
      </w:pPr>
      <w:r>
        <w:t xml:space="preserve">CG-UCI-OnPUSCH ::= </w:t>
      </w:r>
      <w:r>
        <w:rPr>
          <w:color w:val="993366"/>
        </w:rPr>
        <w:t>CHOICE</w:t>
      </w:r>
      <w:r>
        <w:t xml:space="preserve"> {</w:t>
      </w:r>
    </w:p>
    <w:p w14:paraId="32C66CDD" w14:textId="77777777" w:rsidR="001F594D" w:rsidRDefault="001F594D"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1F594D" w:rsidRDefault="001F594D" w:rsidP="00936397">
      <w:pPr>
        <w:pStyle w:val="PL"/>
      </w:pPr>
      <w:r>
        <w:t>    semiStatic                              BetaOffsets</w:t>
      </w:r>
    </w:p>
    <w:p w14:paraId="38B4B3FE" w14:textId="77777777" w:rsidR="001F594D" w:rsidRDefault="001F594D" w:rsidP="00936397">
      <w:pPr>
        <w:pStyle w:val="PL"/>
      </w:pPr>
      <w:r>
        <w:t>}</w:t>
      </w:r>
    </w:p>
    <w:p w14:paraId="7C47C4AF" w14:textId="77777777" w:rsidR="001F594D" w:rsidRDefault="001F594D">
      <w:pPr>
        <w:pStyle w:val="ae"/>
      </w:pPr>
    </w:p>
    <w:p w14:paraId="576F28D9" w14:textId="284FA890" w:rsidR="001F594D" w:rsidRPr="00936397" w:rsidRDefault="001F594D"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1F594D" w:rsidRDefault="001F594D">
      <w:pPr>
        <w:pStyle w:val="ae"/>
      </w:pPr>
      <w:r>
        <w:rPr>
          <w:b/>
        </w:rPr>
        <w:t>[Comments]</w:t>
      </w:r>
      <w:r>
        <w:t xml:space="preserve">: </w:t>
      </w:r>
    </w:p>
    <w:p w14:paraId="0D1EFED0" w14:textId="4580E4DD" w:rsidR="001F594D" w:rsidRPr="00936397" w:rsidRDefault="001F594D">
      <w:pPr>
        <w:pStyle w:val="ae"/>
      </w:pPr>
    </w:p>
  </w:comment>
  <w:comment w:id="3044" w:author="Samsung (Jaehyuk)" w:date="2020-04-08T19:49:00Z" w:initials="S">
    <w:p w14:paraId="7C4FEC58" w14:textId="2BDA7FB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1F594D" w:rsidRDefault="001F594D">
      <w:pPr>
        <w:pStyle w:val="ae"/>
        <w:ind w:leftChars="90" w:left="180"/>
      </w:pPr>
      <w:r>
        <w:rPr>
          <w:b/>
        </w:rPr>
        <w:t>[Description]</w:t>
      </w:r>
      <w:r>
        <w:t>: For better readability, the parameters for NR-U can be grouped by defining a new IE.</w:t>
      </w:r>
    </w:p>
    <w:p w14:paraId="62826A08" w14:textId="321B6A44" w:rsidR="001F594D" w:rsidRDefault="001F594D">
      <w:pPr>
        <w:pStyle w:val="ae"/>
        <w:ind w:leftChars="180" w:left="360"/>
      </w:pPr>
      <w:r>
        <w:rPr>
          <w:b/>
        </w:rPr>
        <w:t>[Proposed Change]</w:t>
      </w:r>
      <w:r>
        <w:t>: To define a new IE (i.e. list of SEQUENCE) for NR-U fields. In addition, for delta signalling, the new IE can be SetupRelease with Need M.</w:t>
      </w:r>
    </w:p>
    <w:p w14:paraId="30CFABFB" w14:textId="77777777" w:rsidR="001F594D" w:rsidRDefault="001F594D">
      <w:pPr>
        <w:pStyle w:val="ae"/>
        <w:ind w:leftChars="180" w:left="360"/>
      </w:pPr>
      <w:r>
        <w:rPr>
          <w:b/>
        </w:rPr>
        <w:t>[Comments]</w:t>
      </w:r>
      <w:r>
        <w:t xml:space="preserve">: </w:t>
      </w:r>
    </w:p>
    <w:p w14:paraId="3537FF36" w14:textId="3BE3E4DC" w:rsidR="001F594D" w:rsidRPr="001A688D" w:rsidRDefault="001F594D">
      <w:pPr>
        <w:pStyle w:val="ae"/>
        <w:ind w:leftChars="180" w:left="360"/>
      </w:pPr>
    </w:p>
  </w:comment>
  <w:comment w:id="3047" w:author="Windows User" w:date="2020-04-09T16:19:00Z" w:initials="O">
    <w:p w14:paraId="47980015" w14:textId="35252FE9" w:rsidR="001F594D" w:rsidRDefault="001F594D">
      <w:pPr>
        <w:pStyle w:val="ae"/>
      </w:pPr>
      <w:r>
        <w:rPr>
          <w:rStyle w:val="ad"/>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1F594D" w:rsidRDefault="001F594D">
      <w:pPr>
        <w:pStyle w:val="ae"/>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1F594D" w:rsidRDefault="001F594D">
      <w:pPr>
        <w:pStyle w:val="ae"/>
        <w:ind w:leftChars="90" w:left="180"/>
      </w:pPr>
      <w:r>
        <w:rPr>
          <w:b/>
        </w:rPr>
        <w:t>[Proposed Change]</w:t>
      </w:r>
      <w:r>
        <w:t xml:space="preserve">: </w:t>
      </w:r>
      <w:r w:rsidRPr="007F15A7">
        <w:t>Merge this two parameters and update the field descriptions</w:t>
      </w:r>
      <w:r>
        <w:t>.</w:t>
      </w:r>
    </w:p>
    <w:p w14:paraId="7DD28417" w14:textId="77777777" w:rsidR="001F594D" w:rsidRDefault="001F594D">
      <w:pPr>
        <w:pStyle w:val="ae"/>
        <w:ind w:leftChars="180" w:left="360"/>
      </w:pPr>
      <w:r>
        <w:rPr>
          <w:b/>
        </w:rPr>
        <w:t>[Comments]</w:t>
      </w:r>
      <w:r>
        <w:t xml:space="preserve">: </w:t>
      </w:r>
    </w:p>
    <w:p w14:paraId="71603FB7" w14:textId="4969E066" w:rsidR="001F594D" w:rsidRPr="007F15A7" w:rsidRDefault="001F594D">
      <w:pPr>
        <w:pStyle w:val="ae"/>
        <w:ind w:leftChars="90" w:left="180"/>
      </w:pPr>
    </w:p>
  </w:comment>
  <w:comment w:id="3048" w:author="Huawei" w:date="2020-04-12T17:33:00Z" w:initials="H">
    <w:p w14:paraId="6D409529" w14:textId="5E01AB2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1F594D" w:rsidRDefault="001F594D">
      <w:pPr>
        <w:pStyle w:val="ae"/>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1F594D" w:rsidRDefault="001F594D" w:rsidP="00334B57">
      <w:pPr>
        <w:pStyle w:val="ae"/>
      </w:pPr>
      <w:r>
        <w:t>For CG</w:t>
      </w:r>
    </w:p>
    <w:p w14:paraId="35F0224E" w14:textId="77777777" w:rsidR="001F594D" w:rsidRDefault="001F594D" w:rsidP="00334B57">
      <w:pPr>
        <w:pStyle w:val="ae"/>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1F594D" w:rsidRDefault="001F594D" w:rsidP="00334B57">
      <w:pPr>
        <w:pStyle w:val="ae"/>
      </w:pPr>
      <w:r>
        <w:t>For DG</w:t>
      </w:r>
    </w:p>
    <w:p w14:paraId="183E029A" w14:textId="77777777" w:rsidR="001F594D" w:rsidRDefault="001F594D" w:rsidP="00334B57">
      <w:pPr>
        <w:pStyle w:val="ae"/>
      </w:pPr>
      <w:r>
        <w:t>- DFI delay for a DG PUSCH: Same as CG PUSCH expect for slot aggregation;</w:t>
      </w:r>
    </w:p>
    <w:p w14:paraId="1DF67A01" w14:textId="77777777" w:rsidR="001F594D" w:rsidRDefault="001F594D" w:rsidP="00334B57">
      <w:pPr>
        <w:pStyle w:val="ae"/>
      </w:pPr>
      <w:r>
        <w:t>* cg-minDFIDelay-r16 after a last symbol of the PUSCH transmission in a first slot from the multiple slots if value of the HARQ-ACK information is ACK.</w:t>
      </w:r>
    </w:p>
    <w:p w14:paraId="1B580CB1" w14:textId="13B34AB6" w:rsidR="001F594D" w:rsidRDefault="001F594D" w:rsidP="00334B57">
      <w:pPr>
        <w:pStyle w:val="ae"/>
      </w:pPr>
      <w:r>
        <w:t>* cg-minDFIDelay-r16 after a last symbol of the PUSCH transmission in a last slot from the multiple slots, if value of the HARQ-ACK information is NACK</w:t>
      </w:r>
    </w:p>
    <w:p w14:paraId="40B67163" w14:textId="6045F37E" w:rsidR="001F594D" w:rsidRDefault="001F594D">
      <w:pPr>
        <w:pStyle w:val="ae"/>
      </w:pPr>
      <w:r>
        <w:rPr>
          <w:b/>
        </w:rPr>
        <w:t>[Proposed Change]</w:t>
      </w:r>
      <w:r>
        <w:t>: v39, See Tdoc.</w:t>
      </w:r>
    </w:p>
    <w:p w14:paraId="270D1626" w14:textId="77777777" w:rsidR="001F594D" w:rsidRDefault="001F594D">
      <w:pPr>
        <w:pStyle w:val="ae"/>
      </w:pPr>
      <w:r>
        <w:rPr>
          <w:b/>
        </w:rPr>
        <w:t>[Comments]</w:t>
      </w:r>
      <w:r>
        <w:t xml:space="preserve">: </w:t>
      </w:r>
    </w:p>
    <w:p w14:paraId="18A4E507" w14:textId="5FB7BE51" w:rsidR="001F594D" w:rsidRPr="00334B57" w:rsidRDefault="001F594D">
      <w:pPr>
        <w:pStyle w:val="ae"/>
      </w:pPr>
    </w:p>
  </w:comment>
  <w:comment w:id="3049" w:author="Samsung (Jaehyuk)" w:date="2020-04-08T19:50:00Z" w:initials="S">
    <w:p w14:paraId="65FD8AEC" w14:textId="46377304"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1F594D" w:rsidRDefault="001F594D">
      <w:pPr>
        <w:pStyle w:val="ae"/>
      </w:pPr>
      <w:r>
        <w:rPr>
          <w:b/>
        </w:rPr>
        <w:t>[Description]</w:t>
      </w:r>
      <w:r>
        <w:t>: harq-ProcID-Offset2 is not needed in NR-U, as the offset for NR-U (i.e. harq-ProcID-Offset) is defined separately (subject to R2-2002613).</w:t>
      </w:r>
    </w:p>
    <w:p w14:paraId="68651223" w14:textId="00F39D9B" w:rsidR="001F594D" w:rsidRDefault="001F594D">
      <w:pPr>
        <w:pStyle w:val="ae"/>
      </w:pPr>
      <w:r>
        <w:rPr>
          <w:b/>
        </w:rPr>
        <w:t>[Proposed Change]</w:t>
      </w:r>
      <w:r>
        <w:t>: Add a sentence in the field description of harq-ProcID-Offset2: "The field is not configured if cg-RetransmissionTimer is configured for the Serving Cell."</w:t>
      </w:r>
    </w:p>
    <w:p w14:paraId="316FB404" w14:textId="77777777" w:rsidR="001F594D" w:rsidRDefault="001F594D">
      <w:pPr>
        <w:pStyle w:val="ae"/>
      </w:pPr>
      <w:r>
        <w:rPr>
          <w:b/>
        </w:rPr>
        <w:t>[Comments]</w:t>
      </w:r>
      <w:r>
        <w:t xml:space="preserve">: </w:t>
      </w:r>
    </w:p>
    <w:p w14:paraId="46EE1331" w14:textId="269EB418" w:rsidR="001F594D" w:rsidRPr="001A688D" w:rsidRDefault="001F594D">
      <w:pPr>
        <w:pStyle w:val="ae"/>
      </w:pPr>
    </w:p>
  </w:comment>
  <w:comment w:id="3078" w:author="Samsung (Jaehyuk)" w:date="2020-04-08T19:52:00Z" w:initials="S">
    <w:p w14:paraId="5C4224B0" w14:textId="288A5E1B"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1F594D" w:rsidRDefault="001F594D">
      <w:pPr>
        <w:pStyle w:val="ae"/>
      </w:pPr>
      <w:r>
        <w:rPr>
          <w:b/>
        </w:rPr>
        <w:t>[Description]</w:t>
      </w:r>
      <w:r>
        <w:t>: Need code should be Need R, according to RAN1 description (TS 38.213: zero is used if it is not provided)</w:t>
      </w:r>
    </w:p>
    <w:p w14:paraId="7F079B11" w14:textId="2215E40B" w:rsidR="001F594D" w:rsidRDefault="001F594D">
      <w:pPr>
        <w:pStyle w:val="ae"/>
      </w:pPr>
      <w:r>
        <w:rPr>
          <w:b/>
        </w:rPr>
        <w:t>[Proposed Change]</w:t>
      </w:r>
      <w:r>
        <w:t>:  Change Need code to Need R.</w:t>
      </w:r>
    </w:p>
    <w:p w14:paraId="1F40BAF0" w14:textId="77777777" w:rsidR="001F594D" w:rsidRDefault="001F594D">
      <w:pPr>
        <w:pStyle w:val="ae"/>
      </w:pPr>
      <w:r>
        <w:rPr>
          <w:b/>
        </w:rPr>
        <w:t>[Comments]</w:t>
      </w:r>
      <w:r>
        <w:t xml:space="preserve">: </w:t>
      </w:r>
    </w:p>
    <w:p w14:paraId="25AB1A8D" w14:textId="3E24A7A8" w:rsidR="001F594D" w:rsidRPr="001A688D" w:rsidRDefault="001F594D">
      <w:pPr>
        <w:pStyle w:val="ae"/>
      </w:pPr>
    </w:p>
  </w:comment>
  <w:comment w:id="3079" w:author="ZTE" w:date="2020-04-12T01:07:00Z" w:initials="ZTE">
    <w:p w14:paraId="035E7FFF" w14:textId="56551864" w:rsidR="001F594D" w:rsidRDefault="001F594D" w:rsidP="006C0C1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1F594D" w:rsidRDefault="001F594D" w:rsidP="006C0C17">
      <w:pPr>
        <w:pStyle w:val="ae"/>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1F594D" w:rsidRDefault="001F594D" w:rsidP="006C0C17">
      <w:pPr>
        <w:pStyle w:val="ae"/>
      </w:pPr>
      <w:r>
        <w:rPr>
          <w:b/>
        </w:rPr>
        <w:t xml:space="preserve"> [Proposed Change]</w:t>
      </w:r>
      <w:r>
        <w:t xml:space="preserve">: </w:t>
      </w:r>
    </w:p>
    <w:p w14:paraId="707B26B1" w14:textId="77777777" w:rsidR="001F594D" w:rsidRDefault="001F594D"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1F594D" w:rsidRPr="006C0C17" w:rsidRDefault="001F594D"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1F594D" w:rsidRDefault="001F594D" w:rsidP="006C0C17">
      <w:pPr>
        <w:pStyle w:val="ae"/>
      </w:pPr>
    </w:p>
    <w:p w14:paraId="00974336" w14:textId="77777777" w:rsidR="001F594D" w:rsidRDefault="001F594D">
      <w:pPr>
        <w:pStyle w:val="ae"/>
      </w:pPr>
      <w:r>
        <w:rPr>
          <w:b/>
        </w:rPr>
        <w:t>[Comments]</w:t>
      </w:r>
      <w:r>
        <w:t xml:space="preserve">: </w:t>
      </w:r>
    </w:p>
    <w:p w14:paraId="147E8DF6" w14:textId="0E80DC7C" w:rsidR="001F594D" w:rsidRPr="006C0C17" w:rsidRDefault="001F594D">
      <w:pPr>
        <w:pStyle w:val="ae"/>
      </w:pPr>
    </w:p>
  </w:comment>
  <w:comment w:id="3086" w:author="vivo-Chenli" w:date="2020-04-09T19:04:00Z" w:initials="vivo">
    <w:p w14:paraId="468678DB" w14:textId="33F66B32"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1F594D" w:rsidRDefault="001F594D"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1F594D" w:rsidRDefault="001F594D">
      <w:pPr>
        <w:pStyle w:val="ae"/>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1F594D" w:rsidRDefault="001F594D">
      <w:pPr>
        <w:pStyle w:val="ae"/>
      </w:pPr>
      <w:r>
        <w:rPr>
          <w:b/>
        </w:rPr>
        <w:t>[Comments]</w:t>
      </w:r>
      <w:r>
        <w:t xml:space="preserve">: </w:t>
      </w:r>
    </w:p>
    <w:p w14:paraId="0DFE3D06" w14:textId="13A3644F" w:rsidR="001F594D" w:rsidRPr="00E570A8" w:rsidRDefault="001F594D">
      <w:pPr>
        <w:pStyle w:val="ae"/>
      </w:pPr>
    </w:p>
  </w:comment>
  <w:comment w:id="3144" w:author="Huawei" w:date="2020-04-08T21:56:00Z" w:initials="H">
    <w:p w14:paraId="35010814" w14:textId="436D75A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1F594D" w:rsidRDefault="001F594D">
      <w:pPr>
        <w:pStyle w:val="ae"/>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1F594D" w:rsidRDefault="001F594D">
      <w:pPr>
        <w:pStyle w:val="ae"/>
      </w:pPr>
      <w:r>
        <w:rPr>
          <w:b/>
        </w:rPr>
        <w:t>[Proposed Change]</w:t>
      </w:r>
      <w:r>
        <w:t>: Remove the fields.</w:t>
      </w:r>
    </w:p>
    <w:p w14:paraId="52565198" w14:textId="77777777" w:rsidR="001F594D" w:rsidRDefault="001F594D">
      <w:pPr>
        <w:pStyle w:val="ae"/>
      </w:pPr>
      <w:r>
        <w:rPr>
          <w:b/>
        </w:rPr>
        <w:t>[Comments]</w:t>
      </w:r>
      <w:r>
        <w:t xml:space="preserve">: </w:t>
      </w:r>
    </w:p>
    <w:p w14:paraId="7103BFC7" w14:textId="344190A1" w:rsidR="001F594D" w:rsidRPr="004C63F4" w:rsidRDefault="001F594D">
      <w:pPr>
        <w:pStyle w:val="ae"/>
      </w:pPr>
    </w:p>
  </w:comment>
  <w:comment w:id="3145" w:author="Huawei" w:date="2020-04-10T17:52:00Z" w:initials="H">
    <w:p w14:paraId="017D435B" w14:textId="6CB0583C"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1F594D" w:rsidRDefault="001F594D">
      <w:pPr>
        <w:pStyle w:val="ae"/>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1F594D" w:rsidRDefault="001F594D">
      <w:pPr>
        <w:pStyle w:val="ae"/>
      </w:pPr>
      <w:r>
        <w:rPr>
          <w:b/>
        </w:rPr>
        <w:t>[Proposed Change]</w:t>
      </w:r>
      <w:r>
        <w:t>: v31 Remove the parameter.</w:t>
      </w:r>
    </w:p>
    <w:p w14:paraId="5C087C7E" w14:textId="77777777" w:rsidR="001F594D" w:rsidRDefault="001F594D">
      <w:pPr>
        <w:pStyle w:val="ae"/>
      </w:pPr>
      <w:r>
        <w:rPr>
          <w:b/>
        </w:rPr>
        <w:t>[Comments]</w:t>
      </w:r>
      <w:r>
        <w:t xml:space="preserve">: </w:t>
      </w:r>
    </w:p>
    <w:p w14:paraId="7C717474" w14:textId="465F95F4" w:rsidR="001F594D" w:rsidRPr="00E27CF6" w:rsidRDefault="001F594D">
      <w:pPr>
        <w:pStyle w:val="ae"/>
      </w:pPr>
    </w:p>
  </w:comment>
  <w:comment w:id="3155" w:author="Intel" w:date="2020-04-13T21:34:00Z" w:initials="I">
    <w:p w14:paraId="3EE3CBBC" w14:textId="77777777" w:rsidR="001F594D" w:rsidRDefault="001F594D" w:rsidP="004A14BF">
      <w:pPr>
        <w:pStyle w:val="ae"/>
      </w:pPr>
      <w:r>
        <w:rPr>
          <w:rStyle w:val="ad"/>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1F594D" w:rsidRDefault="001F594D" w:rsidP="004A14BF">
      <w:pPr>
        <w:pStyle w:val="ae"/>
      </w:pPr>
      <w:r>
        <w:rPr>
          <w:b/>
        </w:rPr>
        <w:t>[Description]</w:t>
      </w:r>
      <w:r>
        <w:t>: codebookConfig is optional, Need R.  There is no reason for network to configure both that and -r16 versions.  This should hence be captured as a network restriction.</w:t>
      </w:r>
    </w:p>
    <w:p w14:paraId="1226866F" w14:textId="77777777" w:rsidR="001F594D" w:rsidRDefault="001F594D" w:rsidP="004A14BF">
      <w:pPr>
        <w:pStyle w:val="ae"/>
      </w:pPr>
      <w:r>
        <w:rPr>
          <w:b/>
        </w:rPr>
        <w:t>[Proposed Change]</w:t>
      </w:r>
      <w:r>
        <w:t xml:space="preserve">: Change this to “Network does not configure codebookConfig and codebookConfig-r16 simultaneously to a UE”. </w:t>
      </w:r>
    </w:p>
    <w:p w14:paraId="299B9F90" w14:textId="6B000A9E" w:rsidR="001F594D" w:rsidRDefault="001F594D" w:rsidP="004A14BF">
      <w:pPr>
        <w:pStyle w:val="ae"/>
      </w:pPr>
      <w:r>
        <w:rPr>
          <w:b/>
        </w:rPr>
        <w:t>[Comments]</w:t>
      </w:r>
      <w:r>
        <w:t>:</w:t>
      </w:r>
    </w:p>
  </w:comment>
  <w:comment w:id="3158" w:author="Huawei" w:date="2020-04-08T22:38:00Z" w:initials="H">
    <w:p w14:paraId="04285E97" w14:textId="745EFC98"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1F594D" w:rsidRDefault="001F594D" w:rsidP="0092122C">
      <w:pPr>
        <w:pStyle w:val="ae"/>
      </w:pPr>
      <w:r>
        <w:rPr>
          <w:b/>
        </w:rPr>
        <w:t>[Description]</w:t>
      </w:r>
      <w:r>
        <w:t>: Agreements:in RAN1#100e.</w:t>
      </w:r>
    </w:p>
    <w:p w14:paraId="56981F49" w14:textId="77777777" w:rsidR="001F594D" w:rsidRDefault="001F594D" w:rsidP="0092122C">
      <w:pPr>
        <w:pStyle w:val="ae"/>
      </w:pPr>
      <w:r>
        <w:t xml:space="preserve">When two PUCCH-Configs are configured, </w:t>
      </w:r>
    </w:p>
    <w:p w14:paraId="1980FEAA" w14:textId="24F506C4" w:rsidR="001F594D" w:rsidRDefault="001F594D" w:rsidP="0092122C">
      <w:pPr>
        <w:pStyle w:val="ae"/>
      </w:pPr>
      <w:r>
        <w:t> A PUCCH-ResourceId in a PUCCH-CSI-Resource refers to a PUCCH-Resource in the PUCCH-Config used for HARQ-ACK with low priority</w:t>
      </w:r>
    </w:p>
    <w:p w14:paraId="1C706A2F" w14:textId="16FA3257" w:rsidR="001F594D" w:rsidRDefault="001F594D">
      <w:pPr>
        <w:pStyle w:val="ae"/>
      </w:pPr>
      <w:r>
        <w:rPr>
          <w:b/>
        </w:rPr>
        <w:t>[Proposed Change]</w:t>
      </w:r>
      <w:r>
        <w:t>: T</w:t>
      </w:r>
      <w:r w:rsidRPr="0092122C">
        <w:t>he clarification should be added to the field description for PUCCH-CSI-Resource.</w:t>
      </w:r>
    </w:p>
    <w:p w14:paraId="1D831B7C" w14:textId="77777777" w:rsidR="001F594D" w:rsidRDefault="001F594D">
      <w:pPr>
        <w:pStyle w:val="ae"/>
      </w:pPr>
      <w:r>
        <w:rPr>
          <w:b/>
        </w:rPr>
        <w:t>[Comments]</w:t>
      </w:r>
      <w:r>
        <w:t xml:space="preserve">: </w:t>
      </w:r>
    </w:p>
    <w:p w14:paraId="0EC9AF64" w14:textId="4BA1E961" w:rsidR="001F594D" w:rsidRPr="0092122C" w:rsidRDefault="001F594D">
      <w:pPr>
        <w:pStyle w:val="ae"/>
      </w:pPr>
    </w:p>
  </w:comment>
  <w:comment w:id="3228" w:author="Intel" w:date="2020-04-13T21:35:00Z" w:initials="I">
    <w:p w14:paraId="545F9B0C" w14:textId="77777777" w:rsidR="001F594D" w:rsidRDefault="001F594D" w:rsidP="004A14BF">
      <w:pPr>
        <w:pStyle w:val="ae"/>
      </w:pPr>
      <w:r>
        <w:rPr>
          <w:rStyle w:val="ad"/>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1F594D" w:rsidRDefault="001F594D" w:rsidP="004A14BF">
      <w:pPr>
        <w:pStyle w:val="ae"/>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1F594D" w:rsidRDefault="001F594D" w:rsidP="004A14BF">
      <w:pPr>
        <w:pStyle w:val="ae"/>
      </w:pPr>
      <w:r>
        <w:rPr>
          <w:b/>
        </w:rPr>
        <w:t>[Proposed Change]</w:t>
      </w:r>
      <w:r>
        <w:t>: Please refer to discussion document.  For example, consider changing to ENUMERATED {enabled, disabled} with Need M</w:t>
      </w:r>
    </w:p>
    <w:p w14:paraId="62A5A732" w14:textId="688A5C00" w:rsidR="001F594D" w:rsidRDefault="001F594D" w:rsidP="004A14BF">
      <w:pPr>
        <w:pStyle w:val="ae"/>
      </w:pPr>
      <w:r>
        <w:rPr>
          <w:b/>
        </w:rPr>
        <w:t>[Comments]</w:t>
      </w:r>
      <w:r>
        <w:t>:</w:t>
      </w:r>
    </w:p>
  </w:comment>
  <w:comment w:id="3258" w:author="Intel" w:date="2020-04-13T21:36:00Z" w:initials="I">
    <w:p w14:paraId="1170AD00" w14:textId="77777777" w:rsidR="001F594D" w:rsidRDefault="001F594D" w:rsidP="004A14BF">
      <w:pPr>
        <w:pStyle w:val="ae"/>
      </w:pPr>
      <w:r>
        <w:rPr>
          <w:rStyle w:val="ad"/>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1F594D" w:rsidRDefault="001F594D" w:rsidP="004A14BF">
      <w:pPr>
        <w:pStyle w:val="ae"/>
      </w:pPr>
      <w:r>
        <w:rPr>
          <w:b/>
        </w:rPr>
        <w:t>[Description]</w:t>
      </w:r>
      <w:r>
        <w:t>: Missing Need codes for 2 fields (this and next one).</w:t>
      </w:r>
    </w:p>
    <w:p w14:paraId="49394B0E" w14:textId="77777777" w:rsidR="001F594D" w:rsidRDefault="001F594D" w:rsidP="004A14BF">
      <w:pPr>
        <w:pStyle w:val="ae"/>
      </w:pPr>
      <w:r>
        <w:rPr>
          <w:b/>
        </w:rPr>
        <w:t>[Proposed Change]</w:t>
      </w:r>
      <w:r>
        <w:t>: Add appropriate Need codes allowing possibility to release and optimal delta signalling</w:t>
      </w:r>
    </w:p>
    <w:p w14:paraId="7D386F3F" w14:textId="36013E5D" w:rsidR="001F594D" w:rsidRDefault="001F594D" w:rsidP="004A14BF">
      <w:pPr>
        <w:pStyle w:val="ae"/>
      </w:pPr>
      <w:r>
        <w:rPr>
          <w:b/>
        </w:rPr>
        <w:t>[Comments]</w:t>
      </w:r>
      <w:r>
        <w:t>:</w:t>
      </w:r>
    </w:p>
  </w:comment>
  <w:comment w:id="3259" w:author="Intel" w:date="2020-04-13T21:36:00Z" w:initials="I">
    <w:p w14:paraId="6C47471D" w14:textId="77777777" w:rsidR="001F594D" w:rsidRDefault="001F594D" w:rsidP="004A14BF">
      <w:pPr>
        <w:pStyle w:val="ae"/>
      </w:pPr>
      <w:r>
        <w:rPr>
          <w:rStyle w:val="ad"/>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1F594D" w:rsidRDefault="001F594D" w:rsidP="004A14BF">
      <w:pPr>
        <w:pStyle w:val="ae"/>
      </w:pPr>
      <w:r>
        <w:rPr>
          <w:b/>
        </w:rPr>
        <w:t>[Description]</w:t>
      </w:r>
      <w:r>
        <w:t>: Looks like the field name is incorrect.</w:t>
      </w:r>
    </w:p>
    <w:p w14:paraId="205DB608" w14:textId="77777777" w:rsidR="001F594D" w:rsidRDefault="001F594D" w:rsidP="004A14BF">
      <w:pPr>
        <w:pStyle w:val="ae"/>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1F594D" w:rsidRDefault="001F594D" w:rsidP="004A14BF">
      <w:pPr>
        <w:pStyle w:val="ae"/>
      </w:pPr>
      <w:r>
        <w:rPr>
          <w:b/>
        </w:rPr>
        <w:t>[Comments]</w:t>
      </w:r>
      <w:r>
        <w:t>:</w:t>
      </w:r>
    </w:p>
  </w:comment>
  <w:comment w:id="3260" w:author="Intel" w:date="2020-04-13T21:37:00Z" w:initials="I">
    <w:p w14:paraId="13C0C0D4" w14:textId="77777777" w:rsidR="001F594D" w:rsidRDefault="001F594D" w:rsidP="004A14BF">
      <w:pPr>
        <w:pStyle w:val="ae"/>
      </w:pPr>
      <w:r>
        <w:rPr>
          <w:rStyle w:val="ad"/>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1F594D" w:rsidRDefault="001F594D" w:rsidP="004A14BF">
      <w:pPr>
        <w:pStyle w:val="ae"/>
      </w:pPr>
      <w:r>
        <w:rPr>
          <w:b/>
        </w:rPr>
        <w:t>[Description]</w:t>
      </w:r>
      <w:r>
        <w:t>: Not clear why this should be optional. It is not extendable and this is the only field (apart from the index).</w:t>
      </w:r>
    </w:p>
    <w:p w14:paraId="22B29C85" w14:textId="77777777" w:rsidR="001F594D" w:rsidRDefault="001F594D" w:rsidP="004A14BF">
      <w:pPr>
        <w:pStyle w:val="ae"/>
      </w:pPr>
      <w:r>
        <w:rPr>
          <w:b/>
        </w:rPr>
        <w:t>[Proposed Change]</w:t>
      </w:r>
      <w:r>
        <w:t>: Could possibly be made mandatory.</w:t>
      </w:r>
    </w:p>
    <w:p w14:paraId="6128477A" w14:textId="392B543D" w:rsidR="001F594D" w:rsidRDefault="001F594D" w:rsidP="004A14BF">
      <w:pPr>
        <w:pStyle w:val="ae"/>
      </w:pPr>
      <w:r>
        <w:rPr>
          <w:b/>
        </w:rPr>
        <w:t>[Comments]</w:t>
      </w:r>
      <w:r>
        <w:t>:</w:t>
      </w:r>
    </w:p>
  </w:comment>
  <w:comment w:id="3323" w:author="Intel" w:date="2020-04-13T21:38:00Z" w:initials="I">
    <w:p w14:paraId="39ED4CF5" w14:textId="77777777" w:rsidR="001F594D" w:rsidRDefault="001F594D" w:rsidP="004A14BF">
      <w:pPr>
        <w:pStyle w:val="ae"/>
      </w:pPr>
      <w:r>
        <w:rPr>
          <w:rStyle w:val="ad"/>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1F594D" w:rsidRDefault="001F594D" w:rsidP="004A14BF">
      <w:pPr>
        <w:pStyle w:val="ae"/>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1F594D" w:rsidRDefault="001F594D" w:rsidP="004A14BF">
      <w:pPr>
        <w:pStyle w:val="ae"/>
      </w:pPr>
      <w:r>
        <w:rPr>
          <w:b/>
        </w:rPr>
        <w:t>[Proposed Change]</w:t>
      </w:r>
      <w:r>
        <w:t>:</w:t>
      </w:r>
    </w:p>
    <w:p w14:paraId="3F929E68" w14:textId="51A4D417" w:rsidR="001F594D" w:rsidRDefault="001F594D" w:rsidP="004A14BF">
      <w:pPr>
        <w:pStyle w:val="ae"/>
      </w:pPr>
      <w:r>
        <w:rPr>
          <w:b/>
        </w:rPr>
        <w:t>[Comments]</w:t>
      </w:r>
      <w:r>
        <w:t>:</w:t>
      </w:r>
    </w:p>
  </w:comment>
  <w:comment w:id="3340" w:author="CATT(Jayson)" w:date="2020-04-10T06:59:00Z" w:initials="C">
    <w:p w14:paraId="12AA80EE" w14:textId="5CEBC963" w:rsidR="001F594D" w:rsidRDefault="001F594D"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1F594D" w:rsidRPr="001A3E7B" w:rsidRDefault="001F594D"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1F594D" w:rsidRDefault="001F594D" w:rsidP="003F376C">
      <w:pPr>
        <w:pStyle w:val="ae"/>
        <w:rPr>
          <w:lang w:eastAsia="zh-CN"/>
        </w:rPr>
      </w:pPr>
      <w:r>
        <w:rPr>
          <w:b/>
        </w:rPr>
        <w:t>[Proposed Change]</w:t>
      </w:r>
      <w:r>
        <w:t xml:space="preserve">: </w:t>
      </w:r>
    </w:p>
    <w:p w14:paraId="50D62255" w14:textId="77777777" w:rsidR="001F594D" w:rsidRDefault="001F594D"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1F594D" w:rsidRDefault="001F594D" w:rsidP="003F376C">
      <w:pPr>
        <w:pStyle w:val="ae"/>
      </w:pPr>
      <w:r>
        <w:rPr>
          <w:b/>
        </w:rPr>
        <w:t>[Comments]</w:t>
      </w:r>
      <w:r>
        <w:t xml:space="preserve">: </w:t>
      </w:r>
    </w:p>
    <w:p w14:paraId="5B6F83B2" w14:textId="5E80BF58" w:rsidR="001F594D" w:rsidRPr="003F376C" w:rsidRDefault="001F594D">
      <w:pPr>
        <w:pStyle w:val="ae"/>
      </w:pPr>
    </w:p>
  </w:comment>
  <w:comment w:id="3342" w:author="Intel" w:date="2020-04-10T10:22:00Z" w:initials="I">
    <w:p w14:paraId="0BE14B7D" w14:textId="77777777" w:rsidR="001F594D" w:rsidRDefault="001F594D" w:rsidP="003F66B6">
      <w:pPr>
        <w:pStyle w:val="ae"/>
      </w:pPr>
      <w:r>
        <w:rPr>
          <w:rStyle w:val="ad"/>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1F594D" w:rsidRDefault="001F594D" w:rsidP="003F66B6">
      <w:pPr>
        <w:pStyle w:val="ae"/>
      </w:pPr>
      <w:r>
        <w:rPr>
          <w:b/>
        </w:rPr>
        <w:t>[Description]</w:t>
      </w:r>
      <w:r>
        <w:t>: This seems to be an uplink IE.  Need codes should not be used.</w:t>
      </w:r>
    </w:p>
    <w:p w14:paraId="3AEEE922" w14:textId="77777777" w:rsidR="001F594D" w:rsidRDefault="001F594D" w:rsidP="003F66B6">
      <w:pPr>
        <w:pStyle w:val="ae"/>
      </w:pPr>
      <w:r>
        <w:rPr>
          <w:b/>
        </w:rPr>
        <w:t>[Proposed Change]</w:t>
      </w:r>
      <w:r>
        <w:t>: Delete the Need codes for all fields.</w:t>
      </w:r>
    </w:p>
    <w:p w14:paraId="158DEAE6" w14:textId="7A728714" w:rsidR="001F594D" w:rsidRDefault="001F594D" w:rsidP="003F66B6">
      <w:pPr>
        <w:pStyle w:val="ae"/>
      </w:pPr>
      <w:r>
        <w:rPr>
          <w:b/>
        </w:rPr>
        <w:t>[Comments]</w:t>
      </w:r>
      <w:r>
        <w:t>:</w:t>
      </w:r>
    </w:p>
  </w:comment>
  <w:comment w:id="3343" w:author="CATT(Jayson)" w:date="2020-04-10T06:59:00Z" w:initials="C">
    <w:p w14:paraId="510188DA" w14:textId="1382C8EE" w:rsidR="001F594D" w:rsidRDefault="001F594D"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1F594D" w:rsidRDefault="001F594D" w:rsidP="003F376C">
      <w:pPr>
        <w:pStyle w:val="ae"/>
        <w:rPr>
          <w:lang w:eastAsia="zh-CN"/>
        </w:rPr>
      </w:pPr>
      <w:r>
        <w:rPr>
          <w:b/>
        </w:rPr>
        <w:t>[Description]</w:t>
      </w:r>
      <w:r>
        <w:t xml:space="preserve">: </w:t>
      </w:r>
      <w:r>
        <w:rPr>
          <w:rFonts w:hint="eastAsia"/>
          <w:lang w:eastAsia="zh-CN"/>
        </w:rPr>
        <w:t>Missing field description</w:t>
      </w:r>
    </w:p>
    <w:p w14:paraId="70B1DB46" w14:textId="77777777" w:rsidR="001F594D" w:rsidRDefault="001F594D"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1F594D" w:rsidRPr="007F786C" w:rsidRDefault="001F594D"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1F594D" w:rsidRPr="007F786C" w:rsidRDefault="001F594D" w:rsidP="005A6B93">
            <w:pPr>
              <w:pStyle w:val="TAL"/>
              <w:rPr>
                <w:color w:val="FF0000"/>
                <w:szCs w:val="22"/>
              </w:rPr>
            </w:pPr>
            <w:r w:rsidRPr="007F786C">
              <w:rPr>
                <w:color w:val="FF0000"/>
                <w:lang w:eastAsia="en-GB"/>
              </w:rPr>
              <w:t>This field refers to the Bluetooth measurement results.</w:t>
            </w:r>
          </w:p>
        </w:tc>
      </w:tr>
      <w:tr w:rsidR="001F594D"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1F594D" w:rsidRPr="007F786C" w:rsidRDefault="001F594D"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1F594D" w:rsidRPr="007F786C" w:rsidRDefault="001F594D"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1F594D"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1F594D" w:rsidRPr="007F786C" w:rsidRDefault="001F594D" w:rsidP="005A6B93">
            <w:pPr>
              <w:pStyle w:val="TAL"/>
              <w:rPr>
                <w:rFonts w:eastAsiaTheme="minorEastAsia"/>
                <w:b/>
                <w:i/>
                <w:color w:val="FF0000"/>
                <w:lang w:val="en-US"/>
              </w:rPr>
            </w:pPr>
            <w:r w:rsidRPr="007F786C">
              <w:rPr>
                <w:b/>
                <w:i/>
                <w:color w:val="FF0000"/>
                <w:lang w:val="en-US"/>
              </w:rPr>
              <w:t>sensor-LocationInfo</w:t>
            </w:r>
          </w:p>
          <w:p w14:paraId="00649AB9" w14:textId="77777777" w:rsidR="001F594D" w:rsidRPr="007F786C" w:rsidRDefault="001F594D"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1F594D"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1F594D" w:rsidRPr="007F786C" w:rsidRDefault="001F594D" w:rsidP="005A6B93">
            <w:pPr>
              <w:pStyle w:val="TAL"/>
              <w:rPr>
                <w:rFonts w:eastAsiaTheme="minorEastAsia"/>
                <w:b/>
                <w:i/>
                <w:color w:val="FF0000"/>
                <w:lang w:val="en-US"/>
              </w:rPr>
            </w:pPr>
            <w:r w:rsidRPr="007F786C">
              <w:rPr>
                <w:b/>
                <w:i/>
                <w:color w:val="FF0000"/>
                <w:lang w:val="en-US"/>
              </w:rPr>
              <w:t>wlan-LocationInfo</w:t>
            </w:r>
          </w:p>
          <w:p w14:paraId="3D8FAC9B" w14:textId="77777777" w:rsidR="001F594D" w:rsidRPr="007F786C" w:rsidRDefault="001F594D"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1F594D" w:rsidRDefault="001F594D" w:rsidP="003F376C">
      <w:pPr>
        <w:pStyle w:val="ae"/>
        <w:rPr>
          <w:lang w:eastAsia="zh-CN"/>
        </w:rPr>
      </w:pPr>
    </w:p>
    <w:p w14:paraId="2731154D" w14:textId="77777777" w:rsidR="001F594D" w:rsidRDefault="001F594D">
      <w:pPr>
        <w:pStyle w:val="ae"/>
      </w:pPr>
      <w:r>
        <w:rPr>
          <w:b/>
        </w:rPr>
        <w:t>[Comments]</w:t>
      </w:r>
      <w:r>
        <w:t xml:space="preserve">: </w:t>
      </w:r>
    </w:p>
    <w:p w14:paraId="30BE28CE" w14:textId="13C27C8E" w:rsidR="001F594D" w:rsidRPr="003F376C" w:rsidRDefault="001F594D">
      <w:pPr>
        <w:pStyle w:val="ae"/>
      </w:pPr>
    </w:p>
  </w:comment>
  <w:comment w:id="3357" w:author="Z(DF)" w:date="2020-04-13T15:31:00Z" w:initials="Z">
    <w:p w14:paraId="4AC6EE25" w14:textId="77777777" w:rsidR="001F594D" w:rsidRDefault="001F594D" w:rsidP="008126B2">
      <w:pPr>
        <w:pStyle w:val="ae"/>
      </w:pPr>
      <w:r>
        <w:rPr>
          <w:rStyle w:val="ad"/>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1F594D" w:rsidRDefault="001F594D" w:rsidP="008126B2">
      <w:pPr>
        <w:pStyle w:val="ae"/>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1F594D" w:rsidRDefault="001F594D" w:rsidP="008126B2">
      <w:pPr>
        <w:pStyle w:val="ae"/>
      </w:pPr>
      <w:r>
        <w:rPr>
          <w:b/>
        </w:rPr>
        <w:t>[Proposed Change]</w:t>
      </w:r>
      <w:r>
        <w:t>: Change the need code to Need S</w:t>
      </w:r>
    </w:p>
    <w:p w14:paraId="1CDD4A4C" w14:textId="77777777" w:rsidR="001F594D" w:rsidRDefault="001F594D" w:rsidP="008126B2">
      <w:pPr>
        <w:pStyle w:val="ae"/>
      </w:pPr>
      <w:r>
        <w:rPr>
          <w:b/>
        </w:rPr>
        <w:t>[Comments]</w:t>
      </w:r>
      <w:r>
        <w:t xml:space="preserve">: </w:t>
      </w:r>
    </w:p>
    <w:p w14:paraId="70781435" w14:textId="77777777" w:rsidR="001F594D" w:rsidRPr="00CF61DA" w:rsidRDefault="001F594D" w:rsidP="008126B2">
      <w:pPr>
        <w:pStyle w:val="ae"/>
      </w:pPr>
    </w:p>
  </w:comment>
  <w:comment w:id="3372" w:author="Samsung (Milos)" w:date="2020-04-09T15:29:00Z" w:initials="S">
    <w:p w14:paraId="287FBFCB" w14:textId="480035C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1F594D" w:rsidRDefault="001F594D">
      <w:pPr>
        <w:pStyle w:val="ae"/>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1F594D" w:rsidRDefault="001F594D">
      <w:pPr>
        <w:pStyle w:val="ae"/>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1F594D" w:rsidRDefault="001F594D">
      <w:pPr>
        <w:pStyle w:val="ae"/>
      </w:pPr>
      <w:r>
        <w:rPr>
          <w:b/>
        </w:rPr>
        <w:t>[Comments]</w:t>
      </w:r>
      <w:r>
        <w:t xml:space="preserve">: </w:t>
      </w:r>
    </w:p>
    <w:p w14:paraId="245F20D7" w14:textId="2B540CEB" w:rsidR="001F594D" w:rsidRPr="00EB3F71" w:rsidRDefault="001F594D">
      <w:pPr>
        <w:pStyle w:val="ae"/>
      </w:pPr>
    </w:p>
  </w:comment>
  <w:comment w:id="3373" w:author="Samsung (Milos)" w:date="2020-04-09T15:39:00Z" w:initials="S">
    <w:p w14:paraId="2355E242" w14:textId="226E0403"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1F594D" w:rsidRDefault="001F594D">
      <w:pPr>
        <w:pStyle w:val="ae"/>
      </w:pPr>
      <w:r>
        <w:rPr>
          <w:b/>
        </w:rPr>
        <w:t>[Description]</w:t>
      </w:r>
      <w:r>
        <w:t>: ‘Need M’ is not the suitable choice.</w:t>
      </w:r>
    </w:p>
    <w:p w14:paraId="73B0EC1C" w14:textId="682CACC3" w:rsidR="001F594D" w:rsidRDefault="001F594D">
      <w:pPr>
        <w:pStyle w:val="ae"/>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1F594D" w:rsidRDefault="001F594D">
      <w:pPr>
        <w:pStyle w:val="ae"/>
      </w:pPr>
      <w:r>
        <w:rPr>
          <w:b/>
        </w:rPr>
        <w:t>[Comments]</w:t>
      </w:r>
      <w:r>
        <w:t xml:space="preserve">: </w:t>
      </w:r>
    </w:p>
    <w:p w14:paraId="3986E3B1" w14:textId="04DD76C8" w:rsidR="001F594D" w:rsidRPr="005F4BC6" w:rsidRDefault="001F594D">
      <w:pPr>
        <w:pStyle w:val="ae"/>
      </w:pPr>
    </w:p>
  </w:comment>
  <w:comment w:id="3374" w:author="Samsung (Jaehyuk)" w:date="2020-04-08T19:56:00Z" w:initials="S">
    <w:p w14:paraId="5EADA4A0" w14:textId="6A4475A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1F594D" w:rsidRDefault="001F594D">
      <w:pPr>
        <w:pStyle w:val="ae"/>
      </w:pPr>
      <w:r>
        <w:rPr>
          <w:b/>
        </w:rPr>
        <w:t>[Description]</w:t>
      </w:r>
      <w:r>
        <w:t>: SetupRelease with Need M should be used so that the configuration can be released.</w:t>
      </w:r>
    </w:p>
    <w:p w14:paraId="5BF07B42" w14:textId="1D8581D0" w:rsidR="001F594D" w:rsidRDefault="001F594D">
      <w:pPr>
        <w:pStyle w:val="ae"/>
      </w:pPr>
      <w:r>
        <w:rPr>
          <w:b/>
        </w:rPr>
        <w:t>[Proposed Change]</w:t>
      </w:r>
      <w:r>
        <w:t>: Change it to SetupRelease with Need M.</w:t>
      </w:r>
    </w:p>
    <w:p w14:paraId="295A121A" w14:textId="77777777" w:rsidR="001F594D" w:rsidRDefault="001F594D">
      <w:pPr>
        <w:pStyle w:val="ae"/>
      </w:pPr>
      <w:r>
        <w:rPr>
          <w:b/>
        </w:rPr>
        <w:t>[Comments]</w:t>
      </w:r>
      <w:r>
        <w:t xml:space="preserve">: </w:t>
      </w:r>
    </w:p>
    <w:p w14:paraId="5A1BFC18" w14:textId="52EB5649" w:rsidR="001F594D" w:rsidRPr="001D1657" w:rsidRDefault="001F594D">
      <w:pPr>
        <w:pStyle w:val="ae"/>
      </w:pPr>
    </w:p>
  </w:comment>
  <w:comment w:id="3375" w:author="Samsung (Jaehyuk)" w:date="2020-04-08T19:55:00Z" w:initials="S">
    <w:p w14:paraId="0396B2C4" w14:textId="40F97E3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1F594D" w:rsidRDefault="001F594D">
      <w:pPr>
        <w:pStyle w:val="ae"/>
      </w:pPr>
      <w:r>
        <w:rPr>
          <w:b/>
        </w:rPr>
        <w:t>[Description]</w:t>
      </w:r>
      <w:r>
        <w:t>: It should be Need R so that the configuration can be released later.</w:t>
      </w:r>
    </w:p>
    <w:p w14:paraId="14C27B2F" w14:textId="5B7BC5C1" w:rsidR="001F594D" w:rsidRDefault="001F594D">
      <w:pPr>
        <w:pStyle w:val="ae"/>
      </w:pPr>
      <w:r>
        <w:rPr>
          <w:b/>
        </w:rPr>
        <w:t>[Proposed Change]</w:t>
      </w:r>
      <w:r>
        <w:t>: Change Need code to Need R.</w:t>
      </w:r>
    </w:p>
    <w:p w14:paraId="161A1DF5" w14:textId="77777777" w:rsidR="001F594D" w:rsidRDefault="001F594D">
      <w:pPr>
        <w:pStyle w:val="ae"/>
      </w:pPr>
      <w:r>
        <w:rPr>
          <w:b/>
        </w:rPr>
        <w:t>[Comments]</w:t>
      </w:r>
      <w:r>
        <w:t xml:space="preserve">: </w:t>
      </w:r>
    </w:p>
    <w:p w14:paraId="6418F1A5" w14:textId="05909112" w:rsidR="001F594D" w:rsidRPr="001D1657" w:rsidRDefault="001F594D">
      <w:pPr>
        <w:pStyle w:val="ae"/>
      </w:pPr>
    </w:p>
  </w:comment>
  <w:comment w:id="3376" w:author="Windows User" w:date="2020-04-09T10:58:00Z" w:initials="O">
    <w:p w14:paraId="7B377E1D" w14:textId="13E2B780" w:rsidR="001F594D" w:rsidRDefault="001F594D">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1F594D" w:rsidRDefault="001F594D">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1F594D" w:rsidRDefault="001F594D">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1F594D" w:rsidRDefault="001F594D">
      <w:pPr>
        <w:pStyle w:val="ae"/>
      </w:pPr>
      <w:r>
        <w:rPr>
          <w:b/>
        </w:rPr>
        <w:t>[Comments]</w:t>
      </w:r>
      <w:r>
        <w:t xml:space="preserve">: </w:t>
      </w:r>
    </w:p>
    <w:p w14:paraId="294BB6C9" w14:textId="25B396C5" w:rsidR="001F594D" w:rsidRPr="00F94E4E" w:rsidRDefault="001F594D">
      <w:pPr>
        <w:pStyle w:val="ae"/>
      </w:pPr>
    </w:p>
  </w:comment>
  <w:comment w:id="3377" w:author="ZTE" w:date="2020-04-12T01:05:00Z" w:initials="ZTE">
    <w:p w14:paraId="646C9746" w14:textId="36749814" w:rsidR="001F594D" w:rsidRDefault="001F594D" w:rsidP="003E7135">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1F594D" w:rsidRDefault="001F594D" w:rsidP="003E7135">
      <w:pPr>
        <w:pStyle w:val="ae"/>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1F594D" w:rsidRDefault="001F594D" w:rsidP="003E7135">
      <w:pPr>
        <w:pStyle w:val="ae"/>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1F594D" w:rsidRDefault="001F594D" w:rsidP="003E7135">
      <w:pPr>
        <w:pStyle w:val="ae"/>
        <w:rPr>
          <w:lang w:val="en-US" w:eastAsia="zh-CN"/>
        </w:rPr>
      </w:pPr>
      <w:r>
        <w:rPr>
          <w:b/>
        </w:rPr>
        <w:t>[Proposed Change]</w:t>
      </w:r>
      <w:r>
        <w:t>:</w:t>
      </w:r>
      <w:r>
        <w:rPr>
          <w:rFonts w:hint="eastAsia"/>
          <w:lang w:val="en-US" w:eastAsia="zh-CN"/>
        </w:rPr>
        <w:t xml:space="preserve"> </w:t>
      </w:r>
    </w:p>
    <w:p w14:paraId="2D19734D" w14:textId="77777777" w:rsidR="001F594D" w:rsidRDefault="001F594D"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1F594D" w:rsidRDefault="001F594D" w:rsidP="003E7135">
      <w:pPr>
        <w:pStyle w:val="ae"/>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1F594D" w:rsidRDefault="001F594D" w:rsidP="003E7135">
      <w:pPr>
        <w:pStyle w:val="ae"/>
      </w:pPr>
    </w:p>
    <w:p w14:paraId="33FEA3D9" w14:textId="77777777" w:rsidR="001F594D" w:rsidRDefault="001F594D">
      <w:pPr>
        <w:pStyle w:val="ae"/>
      </w:pPr>
      <w:r>
        <w:rPr>
          <w:b/>
        </w:rPr>
        <w:t>[Comments]</w:t>
      </w:r>
      <w:r>
        <w:t xml:space="preserve">: </w:t>
      </w:r>
    </w:p>
    <w:p w14:paraId="1F23A04F" w14:textId="1CE90F5A" w:rsidR="001F594D" w:rsidRPr="003E7135" w:rsidRDefault="001F594D">
      <w:pPr>
        <w:pStyle w:val="ae"/>
      </w:pPr>
    </w:p>
  </w:comment>
  <w:comment w:id="3391" w:author="Intel" w:date="2020-04-13T21:41:00Z" w:initials="I">
    <w:p w14:paraId="6046A33C" w14:textId="77777777" w:rsidR="001F594D" w:rsidRDefault="001F594D" w:rsidP="003F66B6">
      <w:pPr>
        <w:pStyle w:val="ae"/>
      </w:pPr>
      <w:r>
        <w:rPr>
          <w:rStyle w:val="ad"/>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1F594D" w:rsidRDefault="001F594D" w:rsidP="003F66B6">
      <w:pPr>
        <w:pStyle w:val="ae"/>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1F594D" w:rsidRDefault="001F594D" w:rsidP="003F66B6">
      <w:pPr>
        <w:pStyle w:val="ae"/>
      </w:pPr>
      <w:r>
        <w:rPr>
          <w:b/>
        </w:rPr>
        <w:t>[Proposed Change]</w:t>
      </w:r>
      <w:r>
        <w:t>: To be decided after discussing the document.</w:t>
      </w:r>
    </w:p>
    <w:p w14:paraId="300BAA11" w14:textId="025DA0B3" w:rsidR="001F594D" w:rsidRDefault="001F594D" w:rsidP="003F66B6">
      <w:pPr>
        <w:pStyle w:val="ae"/>
      </w:pPr>
      <w:r>
        <w:rPr>
          <w:b/>
        </w:rPr>
        <w:t>[Comments]</w:t>
      </w:r>
      <w:r>
        <w:t>:</w:t>
      </w:r>
    </w:p>
  </w:comment>
  <w:comment w:id="3392" w:author="Huawei" w:date="2020-04-12T12:29:00Z" w:initials="H">
    <w:p w14:paraId="31EDEDFD" w14:textId="4DD17672"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1F594D" w:rsidRDefault="001F594D">
      <w:pPr>
        <w:pStyle w:val="ae"/>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1F594D" w:rsidRDefault="001F594D">
      <w:pPr>
        <w:pStyle w:val="ae"/>
      </w:pPr>
      <w:r>
        <w:rPr>
          <w:b/>
        </w:rPr>
        <w:t>[Proposed Change]</w:t>
      </w:r>
      <w:r>
        <w:t xml:space="preserve">: v37: </w:t>
      </w:r>
    </w:p>
    <w:p w14:paraId="6F7C6D51" w14:textId="45B21022" w:rsidR="001F594D" w:rsidRDefault="001F594D">
      <w:pPr>
        <w:pStyle w:val="ae"/>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1F594D" w:rsidRDefault="001F594D">
      <w:pPr>
        <w:pStyle w:val="ae"/>
      </w:pPr>
      <w:r>
        <w:t>2) change "IE" to "the field"</w:t>
      </w:r>
    </w:p>
    <w:p w14:paraId="39ECDA6C" w14:textId="407D03D2" w:rsidR="001F594D" w:rsidRDefault="001F594D">
      <w:pPr>
        <w:pStyle w:val="ae"/>
      </w:pPr>
      <w:r>
        <w:t>3) add ",Need R" after "absent".</w:t>
      </w:r>
    </w:p>
    <w:p w14:paraId="7428707C" w14:textId="77777777" w:rsidR="001F594D" w:rsidRDefault="001F594D">
      <w:pPr>
        <w:pStyle w:val="ae"/>
      </w:pPr>
      <w:r>
        <w:rPr>
          <w:b/>
        </w:rPr>
        <w:t>[Comments]</w:t>
      </w:r>
      <w:r>
        <w:t xml:space="preserve">: </w:t>
      </w:r>
    </w:p>
    <w:p w14:paraId="7F938B7C" w14:textId="673B974E" w:rsidR="001F594D" w:rsidRPr="00E1170A" w:rsidRDefault="001F594D">
      <w:pPr>
        <w:pStyle w:val="ae"/>
      </w:pPr>
    </w:p>
  </w:comment>
  <w:comment w:id="3410" w:author="Intel" w:date="2020-04-13T21:42:00Z" w:initials="I">
    <w:p w14:paraId="3218780B" w14:textId="77777777" w:rsidR="001F594D" w:rsidRDefault="001F594D" w:rsidP="003F66B6">
      <w:pPr>
        <w:pStyle w:val="ae"/>
      </w:pPr>
      <w:r>
        <w:rPr>
          <w:rStyle w:val="ad"/>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1F594D" w:rsidRDefault="001F594D" w:rsidP="003F66B6">
      <w:pPr>
        <w:pStyle w:val="ae"/>
      </w:pPr>
      <w:r>
        <w:rPr>
          <w:b/>
        </w:rPr>
        <w:t>[Description]</w:t>
      </w:r>
      <w:r>
        <w:t>: Not clear why these are Need S.  Couldn’t find a behaviour on absence.</w:t>
      </w:r>
    </w:p>
    <w:p w14:paraId="014D7E9F" w14:textId="77777777" w:rsidR="001F594D" w:rsidRDefault="001F594D" w:rsidP="003F66B6">
      <w:pPr>
        <w:pStyle w:val="ae"/>
      </w:pPr>
      <w:r>
        <w:rPr>
          <w:b/>
        </w:rPr>
        <w:t>[Proposed Change]</w:t>
      </w:r>
      <w:r>
        <w:t>: In SIB, should be Need R (unless there is some behaviour defined for absence)</w:t>
      </w:r>
    </w:p>
    <w:p w14:paraId="14FF4333" w14:textId="77777777" w:rsidR="001F594D" w:rsidRDefault="001F594D" w:rsidP="003F66B6">
      <w:pPr>
        <w:pStyle w:val="ae"/>
      </w:pPr>
      <w:r>
        <w:rPr>
          <w:b/>
        </w:rPr>
        <w:t>[Comments]</w:t>
      </w:r>
      <w:r>
        <w:t xml:space="preserve">: </w:t>
      </w:r>
    </w:p>
    <w:p w14:paraId="708BE8F9" w14:textId="42758913" w:rsidR="001F594D" w:rsidRDefault="001F594D">
      <w:pPr>
        <w:pStyle w:val="ae"/>
      </w:pPr>
    </w:p>
  </w:comment>
  <w:comment w:id="3411" w:author="Intel" w:date="2020-04-13T21:43:00Z" w:initials="I">
    <w:p w14:paraId="6BEBD10F" w14:textId="77777777" w:rsidR="001F594D" w:rsidRDefault="001F594D" w:rsidP="003F66B6">
      <w:pPr>
        <w:pStyle w:val="ae"/>
      </w:pPr>
      <w:r>
        <w:rPr>
          <w:rStyle w:val="ad"/>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1F594D" w:rsidRDefault="001F594D" w:rsidP="003F66B6">
      <w:pPr>
        <w:pStyle w:val="ae"/>
      </w:pPr>
      <w:r>
        <w:rPr>
          <w:b/>
        </w:rPr>
        <w:t>[Description]</w:t>
      </w:r>
      <w:r>
        <w:t>: These are stored in a variable.  Need N does not seem appropriate for all 3 of these fields.</w:t>
      </w:r>
    </w:p>
    <w:p w14:paraId="72760E5A" w14:textId="77777777" w:rsidR="001F594D" w:rsidRDefault="001F594D" w:rsidP="003F66B6">
      <w:pPr>
        <w:pStyle w:val="ae"/>
      </w:pPr>
      <w:r>
        <w:rPr>
          <w:b/>
        </w:rPr>
        <w:t>[Proposed Change]</w:t>
      </w:r>
      <w:r>
        <w:t>: Change to Need M.</w:t>
      </w:r>
    </w:p>
    <w:p w14:paraId="1E6704E7" w14:textId="361177D9" w:rsidR="001F594D" w:rsidRDefault="001F594D" w:rsidP="003F66B6">
      <w:pPr>
        <w:pStyle w:val="ae"/>
      </w:pPr>
      <w:r>
        <w:rPr>
          <w:b/>
        </w:rPr>
        <w:t>[Comments]</w:t>
      </w:r>
      <w:r>
        <w:t>:</w:t>
      </w:r>
    </w:p>
  </w:comment>
  <w:comment w:id="3414" w:author="Windows User" w:date="2020-04-09T10:53:00Z" w:initials="O">
    <w:p w14:paraId="70EC04D5" w14:textId="48B886F6" w:rsidR="001F594D" w:rsidRDefault="001F594D">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1F594D" w:rsidRDefault="001F594D"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1F594D" w:rsidRDefault="001F594D" w:rsidP="00F94E4E">
      <w:pPr>
        <w:pStyle w:val="CRCoverPage"/>
        <w:spacing w:after="0"/>
        <w:ind w:left="100"/>
        <w:rPr>
          <w:noProof/>
          <w:lang w:eastAsia="zh-CN"/>
        </w:rPr>
      </w:pPr>
    </w:p>
    <w:p w14:paraId="0E292539" w14:textId="77777777" w:rsidR="001F594D" w:rsidRPr="00F537EB" w:rsidRDefault="001F594D" w:rsidP="00F94E4E">
      <w:pPr>
        <w:pStyle w:val="PL"/>
      </w:pPr>
      <w:r w:rsidRPr="00F537EB">
        <w:t>SSB-MTC2-LP-r16 ::=                 SEQUENCE {</w:t>
      </w:r>
    </w:p>
    <w:p w14:paraId="5B85B15B" w14:textId="77777777" w:rsidR="001F594D" w:rsidRPr="00F537EB" w:rsidRDefault="001F594D" w:rsidP="00F94E4E">
      <w:pPr>
        <w:pStyle w:val="PL"/>
      </w:pPr>
      <w:r w:rsidRPr="00F537EB">
        <w:t xml:space="preserve">    pci-List                            SEQUENCE (SIZE (1..maxNrofPCIsPerSMTC)) OF PhysCellId                   OPTIONAL,   -- Need R</w:t>
      </w:r>
    </w:p>
    <w:p w14:paraId="32F1CBFF" w14:textId="77777777" w:rsidR="001F594D" w:rsidRPr="00F537EB" w:rsidRDefault="001F594D" w:rsidP="00F94E4E">
      <w:pPr>
        <w:pStyle w:val="PL"/>
      </w:pPr>
      <w:r w:rsidRPr="00F537EB">
        <w:t xml:space="preserve">    periodicity                         ENUMERATED {sf10, sf20, sf40, sf80, sf160, spare3, spare2, spare1}</w:t>
      </w:r>
    </w:p>
    <w:p w14:paraId="012BCA9C" w14:textId="77777777" w:rsidR="001F594D" w:rsidRPr="00F537EB" w:rsidRDefault="001F594D" w:rsidP="00F94E4E">
      <w:pPr>
        <w:pStyle w:val="PL"/>
      </w:pPr>
      <w:r w:rsidRPr="00F537EB">
        <w:t>}</w:t>
      </w:r>
    </w:p>
    <w:p w14:paraId="08087567" w14:textId="77777777" w:rsidR="001F594D" w:rsidRDefault="001F594D" w:rsidP="00F94E4E">
      <w:pPr>
        <w:pStyle w:val="CRCoverPage"/>
        <w:spacing w:after="0"/>
        <w:ind w:left="100"/>
        <w:rPr>
          <w:noProof/>
          <w:lang w:eastAsia="zh-CN"/>
        </w:rPr>
      </w:pPr>
    </w:p>
    <w:p w14:paraId="478CA2C5" w14:textId="77777777" w:rsidR="001F594D" w:rsidRDefault="001F594D"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1F594D" w:rsidRDefault="001F594D" w:rsidP="00F94E4E">
      <w:pPr>
        <w:pStyle w:val="CRCoverPage"/>
        <w:spacing w:after="0"/>
        <w:ind w:left="100"/>
        <w:rPr>
          <w:noProof/>
          <w:lang w:eastAsia="zh-CN"/>
        </w:rPr>
      </w:pPr>
    </w:p>
    <w:p w14:paraId="24B55481" w14:textId="77777777" w:rsidR="001F594D" w:rsidRDefault="001F594D"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1F594D" w:rsidRDefault="001F594D" w:rsidP="00F94E4E">
      <w:pPr>
        <w:pStyle w:val="ae"/>
      </w:pPr>
    </w:p>
    <w:p w14:paraId="3E91D27F" w14:textId="70357918" w:rsidR="001F594D" w:rsidRDefault="001F594D">
      <w:pPr>
        <w:pStyle w:val="ae"/>
      </w:pPr>
      <w:r>
        <w:rPr>
          <w:b/>
        </w:rPr>
        <w:t>[Proposed Change]</w:t>
      </w:r>
      <w:r>
        <w:t xml:space="preserve">: a separated CR is provided in this meeting. </w:t>
      </w:r>
    </w:p>
    <w:p w14:paraId="5E34C100" w14:textId="77777777" w:rsidR="001F594D" w:rsidRDefault="001F594D">
      <w:pPr>
        <w:pStyle w:val="ae"/>
      </w:pPr>
      <w:r>
        <w:rPr>
          <w:b/>
        </w:rPr>
        <w:t>[Comments]</w:t>
      </w:r>
      <w:r>
        <w:t xml:space="preserve">: </w:t>
      </w:r>
    </w:p>
    <w:p w14:paraId="46DFA45C" w14:textId="27A0C866" w:rsidR="001F594D" w:rsidRPr="00F94E4E" w:rsidRDefault="001F594D">
      <w:pPr>
        <w:pStyle w:val="ae"/>
      </w:pPr>
    </w:p>
  </w:comment>
  <w:comment w:id="3425" w:author="Samsung (Seungri Jin)" w:date="2020-04-09T18:25:00Z" w:initials="S">
    <w:p w14:paraId="2900809B" w14:textId="2BF83104"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1F594D" w:rsidRDefault="001F594D">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1F594D" w:rsidRDefault="001F594D" w:rsidP="00797A6A">
      <w:pPr>
        <w:pStyle w:val="ae"/>
      </w:pPr>
      <w:r>
        <w:rPr>
          <w:b/>
        </w:rPr>
        <w:t>[Proposed Change]</w:t>
      </w:r>
      <w:r>
        <w:t>: Add the additional fields of DL BWP ID and serving cell ID for SRS-RSSP measurement configuration:</w:t>
      </w:r>
    </w:p>
    <w:p w14:paraId="330156B6" w14:textId="77777777" w:rsidR="001F594D" w:rsidRDefault="001F594D" w:rsidP="00797A6A">
      <w:pPr>
        <w:pStyle w:val="ae"/>
      </w:pPr>
      <w:r>
        <w:t>-</w:t>
      </w:r>
      <w:r>
        <w:tab/>
        <w:t>Describe that DL BWP ID is always provided when measurement object for CLI include SRS-RSRP resource.</w:t>
      </w:r>
    </w:p>
    <w:p w14:paraId="4BDB844D" w14:textId="5568635A" w:rsidR="001F594D" w:rsidRDefault="001F594D" w:rsidP="00797A6A">
      <w:pPr>
        <w:pStyle w:val="ae"/>
      </w:pPr>
      <w:r>
        <w:t>-</w:t>
      </w:r>
      <w:r>
        <w:tab/>
        <w:t>Describe that serving cell ID is configured only when CA or DC is configured.</w:t>
      </w:r>
    </w:p>
    <w:p w14:paraId="2D388138" w14:textId="77777777" w:rsidR="001F594D" w:rsidRDefault="001F594D">
      <w:pPr>
        <w:pStyle w:val="ae"/>
      </w:pPr>
      <w:r>
        <w:rPr>
          <w:b/>
        </w:rPr>
        <w:t>[Comments]</w:t>
      </w:r>
      <w:r>
        <w:t xml:space="preserve">: </w:t>
      </w:r>
    </w:p>
    <w:p w14:paraId="6F70210A" w14:textId="2DBC55E8" w:rsidR="001F594D" w:rsidRPr="00797A6A" w:rsidRDefault="001F594D">
      <w:pPr>
        <w:pStyle w:val="ae"/>
      </w:pPr>
    </w:p>
  </w:comment>
  <w:comment w:id="3426" w:author="Samsung (Seungri Jin)" w:date="2020-04-09T18:26:00Z" w:initials="S">
    <w:p w14:paraId="0594BAAA" w14:textId="510899F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1F594D" w:rsidRDefault="001F594D">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1F594D" w:rsidRDefault="001F594D" w:rsidP="00797A6A">
      <w:pPr>
        <w:pStyle w:val="ae"/>
      </w:pPr>
      <w:r>
        <w:rPr>
          <w:b/>
        </w:rPr>
        <w:t>[Proposed Change]</w:t>
      </w:r>
      <w:r>
        <w:t>: Add the additional field of serving cell ID for CLI RSSI measurement configuration:</w:t>
      </w:r>
    </w:p>
    <w:p w14:paraId="4197EFE8" w14:textId="3655F2CF" w:rsidR="001F594D" w:rsidRDefault="001F594D" w:rsidP="00797A6A">
      <w:pPr>
        <w:pStyle w:val="ae"/>
      </w:pPr>
      <w:r>
        <w:t>-</w:t>
      </w:r>
      <w:r>
        <w:tab/>
        <w:t>Describe that serving cell ID is configured only when CA or DC is configured</w:t>
      </w:r>
    </w:p>
    <w:p w14:paraId="6DCA2B34" w14:textId="77777777" w:rsidR="001F594D" w:rsidRDefault="001F594D">
      <w:pPr>
        <w:pStyle w:val="ae"/>
      </w:pPr>
      <w:r>
        <w:rPr>
          <w:b/>
        </w:rPr>
        <w:t>[Comments]</w:t>
      </w:r>
      <w:r>
        <w:t xml:space="preserve">: </w:t>
      </w:r>
    </w:p>
    <w:p w14:paraId="64671FF8" w14:textId="08563209" w:rsidR="001F594D" w:rsidRPr="00797A6A" w:rsidRDefault="001F594D">
      <w:pPr>
        <w:pStyle w:val="ae"/>
      </w:pPr>
    </w:p>
  </w:comment>
  <w:comment w:id="3437" w:author="Intel" w:date="2020-04-13T21:44:00Z" w:initials="I">
    <w:p w14:paraId="2AB0A0BF" w14:textId="77777777" w:rsidR="001F594D" w:rsidRDefault="001F594D" w:rsidP="003F66B6">
      <w:pPr>
        <w:pStyle w:val="ae"/>
      </w:pPr>
      <w:r>
        <w:rPr>
          <w:rStyle w:val="ad"/>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1F594D" w:rsidRDefault="001F594D" w:rsidP="003F66B6">
      <w:pPr>
        <w:pStyle w:val="ae"/>
      </w:pPr>
      <w:r>
        <w:rPr>
          <w:b/>
        </w:rPr>
        <w:t>[Description]</w:t>
      </w:r>
      <w:r>
        <w:t>: addMod and release lists use Need N</w:t>
      </w:r>
    </w:p>
    <w:p w14:paraId="68FEB95D" w14:textId="77777777" w:rsidR="001F594D" w:rsidRDefault="001F594D" w:rsidP="003F66B6">
      <w:pPr>
        <w:pStyle w:val="ae"/>
      </w:pPr>
      <w:r>
        <w:rPr>
          <w:b/>
        </w:rPr>
        <w:t>[Proposed Change]</w:t>
      </w:r>
      <w:r>
        <w:t>: Change this and next to Need N</w:t>
      </w:r>
    </w:p>
    <w:p w14:paraId="5B27F2E8" w14:textId="0F1A21D8" w:rsidR="001F594D" w:rsidRDefault="001F594D" w:rsidP="003F66B6">
      <w:pPr>
        <w:pStyle w:val="ae"/>
      </w:pPr>
      <w:r>
        <w:rPr>
          <w:b/>
        </w:rPr>
        <w:t>[Comments]</w:t>
      </w:r>
      <w:r>
        <w:t>:</w:t>
      </w:r>
    </w:p>
  </w:comment>
  <w:comment w:id="3450" w:author="Samsung (Jaehyuk)" w:date="2020-04-08T19:58:00Z" w:initials="S">
    <w:p w14:paraId="2256B3B3" w14:textId="725DBB13"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1F594D" w:rsidRDefault="001F594D">
      <w:pPr>
        <w:pStyle w:val="ae"/>
      </w:pPr>
      <w:r>
        <w:rPr>
          <w:b/>
        </w:rPr>
        <w:t>[Description]</w:t>
      </w:r>
      <w:r>
        <w:t>: Since the field rmtc-SubframeOffset-r16 starts with 0, it should always be present, and no reason to make it optional (which takes additional bit).</w:t>
      </w:r>
    </w:p>
    <w:p w14:paraId="761B66F3" w14:textId="4F235629" w:rsidR="001F594D" w:rsidRDefault="001F594D">
      <w:pPr>
        <w:pStyle w:val="ae"/>
      </w:pPr>
      <w:r>
        <w:rPr>
          <w:b/>
        </w:rPr>
        <w:t>[Proposed Change]</w:t>
      </w:r>
      <w:r>
        <w:t>: To remove OPTIONAL, and make it mandatory.</w:t>
      </w:r>
    </w:p>
    <w:p w14:paraId="6486E25E" w14:textId="77777777" w:rsidR="001F594D" w:rsidRDefault="001F594D">
      <w:pPr>
        <w:pStyle w:val="ae"/>
      </w:pPr>
      <w:r>
        <w:rPr>
          <w:b/>
        </w:rPr>
        <w:t>[Comments]</w:t>
      </w:r>
      <w:r>
        <w:t xml:space="preserve">: </w:t>
      </w:r>
    </w:p>
    <w:p w14:paraId="4EAFA565" w14:textId="5DB7856F" w:rsidR="001F594D" w:rsidRPr="001D1657" w:rsidRDefault="001F594D">
      <w:pPr>
        <w:pStyle w:val="ae"/>
      </w:pPr>
    </w:p>
  </w:comment>
  <w:comment w:id="3451" w:author="Intel" w:date="2020-04-13T21:45:00Z" w:initials="I">
    <w:p w14:paraId="5D3D99B9" w14:textId="77777777" w:rsidR="001F594D" w:rsidRDefault="001F594D" w:rsidP="003F66B6">
      <w:pPr>
        <w:pStyle w:val="ae"/>
      </w:pPr>
      <w:r>
        <w:rPr>
          <w:rStyle w:val="ad"/>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1F594D" w:rsidRDefault="001F594D" w:rsidP="003F66B6">
      <w:pPr>
        <w:pStyle w:val="ae"/>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1F594D" w:rsidRDefault="001F594D" w:rsidP="003F66B6">
      <w:pPr>
        <w:pStyle w:val="ae"/>
      </w:pPr>
      <w:r>
        <w:rPr>
          <w:b/>
        </w:rPr>
        <w:t>[Proposed Change]</w:t>
      </w:r>
      <w:r>
        <w:t>: Use setupRelease structure if it needs to be released or Need R or make it mandatory.</w:t>
      </w:r>
    </w:p>
    <w:p w14:paraId="79FB2A84" w14:textId="48C65DBA" w:rsidR="001F594D" w:rsidRDefault="001F594D" w:rsidP="003F66B6">
      <w:pPr>
        <w:pStyle w:val="ae"/>
      </w:pPr>
      <w:r>
        <w:rPr>
          <w:b/>
        </w:rPr>
        <w:t>[Comments]</w:t>
      </w:r>
      <w:r>
        <w:t>:</w:t>
      </w:r>
    </w:p>
  </w:comment>
  <w:comment w:id="3453" w:author="Samsung (Milos)" w:date="2020-04-09T15:45:00Z" w:initials="S">
    <w:p w14:paraId="064B0C0D" w14:textId="3E818E6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1F594D" w:rsidRDefault="001F594D">
      <w:pPr>
        <w:pStyle w:val="ae"/>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1F594D" w:rsidRDefault="001F594D">
      <w:pPr>
        <w:pStyle w:val="ae"/>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1F594D" w:rsidRDefault="001F594D">
      <w:pPr>
        <w:pStyle w:val="ae"/>
      </w:pPr>
      <w:r>
        <w:rPr>
          <w:b/>
        </w:rPr>
        <w:t>[Comments]</w:t>
      </w:r>
      <w:r>
        <w:t xml:space="preserve">: </w:t>
      </w:r>
    </w:p>
    <w:p w14:paraId="04FC3976" w14:textId="599377F8" w:rsidR="001F594D" w:rsidRPr="00A57CAB" w:rsidRDefault="001F594D">
      <w:pPr>
        <w:pStyle w:val="ae"/>
      </w:pPr>
    </w:p>
  </w:comment>
  <w:comment w:id="3513" w:author="CATT(Jayson)" w:date="2020-04-10T06:59:00Z" w:initials="C">
    <w:p w14:paraId="4EB41059" w14:textId="169D4D25" w:rsidR="001F594D" w:rsidRDefault="001F594D"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1F594D" w:rsidRDefault="001F594D"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1F594D" w:rsidRDefault="001F594D" w:rsidP="00404FC7">
      <w:pPr>
        <w:pStyle w:val="ae"/>
        <w:rPr>
          <w:lang w:eastAsia="zh-CN"/>
        </w:rPr>
      </w:pPr>
      <w:r>
        <w:rPr>
          <w:b/>
        </w:rPr>
        <w:t>[Proposed Change]</w:t>
      </w:r>
      <w:r>
        <w:t xml:space="preserve">: </w:t>
      </w:r>
    </w:p>
    <w:p w14:paraId="36EB3025" w14:textId="77777777" w:rsidR="001F594D" w:rsidRPr="007F786C" w:rsidRDefault="001F594D" w:rsidP="00404FC7">
      <w:pPr>
        <w:pStyle w:val="PL"/>
        <w:rPr>
          <w:strike/>
          <w:color w:val="FF0000"/>
        </w:rPr>
      </w:pPr>
      <w:r w:rsidRPr="007F786C">
        <w:rPr>
          <w:strike/>
          <w:color w:val="FF0000"/>
        </w:rPr>
        <w:t>[[</w:t>
      </w:r>
    </w:p>
    <w:p w14:paraId="77A2DDE5" w14:textId="77777777" w:rsidR="001F594D" w:rsidRPr="007F786C" w:rsidRDefault="001F594D" w:rsidP="00404FC7">
      <w:pPr>
        <w:pStyle w:val="PL"/>
        <w:rPr>
          <w:strike/>
          <w:color w:val="FF0000"/>
        </w:rPr>
      </w:pPr>
      <w:r w:rsidRPr="007F786C">
        <w:rPr>
          <w:strike/>
          <w:color w:val="FF0000"/>
        </w:rPr>
        <w:t xml:space="preserve">    locationInfo-r16                    LocationInfo-r16            OPTIONAL</w:t>
      </w:r>
    </w:p>
    <w:p w14:paraId="3E278DF5" w14:textId="77777777" w:rsidR="001F594D" w:rsidRPr="007F786C" w:rsidRDefault="001F594D" w:rsidP="00404FC7">
      <w:pPr>
        <w:pStyle w:val="PL"/>
        <w:rPr>
          <w:strike/>
          <w:color w:val="FF0000"/>
        </w:rPr>
      </w:pPr>
      <w:r w:rsidRPr="007F786C">
        <w:rPr>
          <w:strike/>
          <w:color w:val="FF0000"/>
        </w:rPr>
        <w:t xml:space="preserve">    ]]</w:t>
      </w:r>
    </w:p>
    <w:p w14:paraId="0E7DBBE9" w14:textId="77777777" w:rsidR="001F594D" w:rsidRPr="00F537EB" w:rsidRDefault="001F594D" w:rsidP="00404FC7">
      <w:pPr>
        <w:pStyle w:val="PL"/>
      </w:pPr>
      <w:r w:rsidRPr="00F537EB">
        <w:t>}</w:t>
      </w:r>
    </w:p>
    <w:p w14:paraId="089E8D33" w14:textId="77777777" w:rsidR="001F594D" w:rsidRDefault="001F594D" w:rsidP="00404FC7">
      <w:pPr>
        <w:pStyle w:val="ae"/>
        <w:rPr>
          <w:lang w:eastAsia="zh-CN"/>
        </w:rPr>
      </w:pPr>
    </w:p>
    <w:p w14:paraId="1FAAE1DE" w14:textId="77777777" w:rsidR="001F594D" w:rsidRDefault="001F594D">
      <w:pPr>
        <w:pStyle w:val="ae"/>
      </w:pPr>
      <w:r>
        <w:rPr>
          <w:b/>
        </w:rPr>
        <w:t>[Comments]</w:t>
      </w:r>
      <w:r>
        <w:t xml:space="preserve">: </w:t>
      </w:r>
    </w:p>
    <w:p w14:paraId="4BE57020" w14:textId="6AC84278" w:rsidR="001F594D" w:rsidRPr="00404FC7" w:rsidRDefault="001F594D">
      <w:pPr>
        <w:pStyle w:val="ae"/>
      </w:pPr>
    </w:p>
  </w:comment>
  <w:comment w:id="3518" w:author="Samsung(Hyunjeong)" w:date="2020-04-09T15:02:00Z" w:initials="Samsung">
    <w:p w14:paraId="1129C3B2" w14:textId="3A75F785"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1F594D" w:rsidRDefault="001F594D">
      <w:pPr>
        <w:pStyle w:val="ae"/>
      </w:pPr>
      <w:r>
        <w:rPr>
          <w:b/>
        </w:rPr>
        <w:t>[Description]</w:t>
      </w:r>
      <w:r>
        <w:t xml:space="preserve">: </w:t>
      </w:r>
      <w:r w:rsidRPr="001774A3">
        <w:t>CBR-PSCCH-ResultsEUTRA is not reported if PSCCH and PSSCH is adjacent.</w:t>
      </w:r>
    </w:p>
    <w:p w14:paraId="725B255D" w14:textId="2DB563B0" w:rsidR="001F594D" w:rsidRDefault="001F594D"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1F594D" w:rsidRDefault="001F594D">
      <w:pPr>
        <w:pStyle w:val="ae"/>
      </w:pPr>
      <w:r>
        <w:rPr>
          <w:b/>
        </w:rPr>
        <w:t>[Comments]</w:t>
      </w:r>
      <w:r>
        <w:t xml:space="preserve">: </w:t>
      </w:r>
    </w:p>
    <w:p w14:paraId="2B8B2E18" w14:textId="16F06271" w:rsidR="001F594D" w:rsidRPr="002717B0" w:rsidRDefault="001F594D">
      <w:pPr>
        <w:pStyle w:val="ae"/>
      </w:pPr>
    </w:p>
  </w:comment>
  <w:comment w:id="3529" w:author="Samsung (Sangbum Kim)" w:date="2020-04-10T15:09:00Z" w:initials="S">
    <w:p w14:paraId="70D317C7" w14:textId="77777777" w:rsidR="001F594D" w:rsidRDefault="001F594D" w:rsidP="00693438">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1F594D" w:rsidRDefault="001F594D" w:rsidP="00693438">
      <w:pPr>
        <w:pStyle w:val="ae"/>
      </w:pPr>
      <w:r>
        <w:rPr>
          <w:b/>
        </w:rPr>
        <w:t>[Description]</w:t>
      </w:r>
      <w:r>
        <w:t>: Need to avoid making less essential IE. Remove the new IE MeasTriggerQuantityLogging, and update the existing IE MeasTriggerQuantity with SINR optional.</w:t>
      </w:r>
    </w:p>
    <w:p w14:paraId="6919CF55" w14:textId="77777777" w:rsidR="001F594D" w:rsidRDefault="001F594D" w:rsidP="00693438">
      <w:pPr>
        <w:pStyle w:val="ae"/>
      </w:pPr>
      <w:r>
        <w:t>If agreeable, need to update the field description for the IE MeasTriggerQuantity and, replace all MeasTriggerQuantityLogging to MeasTriggerQuantity across procedural texts.</w:t>
      </w:r>
    </w:p>
    <w:p w14:paraId="1E33E897" w14:textId="77777777" w:rsidR="001F594D" w:rsidRDefault="001F594D" w:rsidP="00693438">
      <w:pPr>
        <w:pStyle w:val="ae"/>
      </w:pPr>
      <w:r>
        <w:rPr>
          <w:b/>
        </w:rPr>
        <w:t>[Proposed Change]</w:t>
      </w:r>
      <w:r>
        <w:t xml:space="preserve">: </w:t>
      </w:r>
    </w:p>
    <w:p w14:paraId="486EB43C" w14:textId="77777777" w:rsidR="001F594D" w:rsidRPr="00F537EB" w:rsidRDefault="001F594D" w:rsidP="00693438">
      <w:pPr>
        <w:pStyle w:val="PL"/>
      </w:pPr>
      <w:r w:rsidRPr="00F537EB">
        <w:t>MeasTriggerQuantity ::=                     CHOICE {</w:t>
      </w:r>
    </w:p>
    <w:p w14:paraId="5A05314B" w14:textId="77777777" w:rsidR="001F594D" w:rsidRPr="00F537EB" w:rsidRDefault="001F594D" w:rsidP="00693438">
      <w:pPr>
        <w:pStyle w:val="PL"/>
      </w:pPr>
      <w:r w:rsidRPr="00F537EB">
        <w:t xml:space="preserve">    rsrp                                        RSRP-Range,</w:t>
      </w:r>
    </w:p>
    <w:p w14:paraId="1440FFBD" w14:textId="77777777" w:rsidR="001F594D" w:rsidRPr="00F537EB" w:rsidRDefault="001F594D" w:rsidP="00693438">
      <w:pPr>
        <w:pStyle w:val="PL"/>
      </w:pPr>
      <w:r w:rsidRPr="00F537EB">
        <w:t xml:space="preserve">    rsrq                                        RSRQ-Range,</w:t>
      </w:r>
    </w:p>
    <w:p w14:paraId="1C9FA1F2" w14:textId="77777777" w:rsidR="001F594D" w:rsidRPr="00F537EB" w:rsidRDefault="001F594D" w:rsidP="00693438">
      <w:pPr>
        <w:pStyle w:val="PL"/>
      </w:pPr>
      <w:r w:rsidRPr="00F537EB">
        <w:t xml:space="preserve">    sinr                                        SINR-Range</w:t>
      </w:r>
      <w:r>
        <w:tab/>
      </w:r>
      <w:r>
        <w:tab/>
      </w:r>
      <w:r>
        <w:tab/>
      </w:r>
      <w:r>
        <w:tab/>
      </w:r>
      <w:r w:rsidRPr="003A4E0D">
        <w:rPr>
          <w:color w:val="FF0000"/>
        </w:rPr>
        <w:t>OPTIONAL</w:t>
      </w:r>
    </w:p>
    <w:p w14:paraId="331481CE" w14:textId="77777777" w:rsidR="001F594D" w:rsidRPr="00F537EB" w:rsidRDefault="001F594D" w:rsidP="00693438">
      <w:pPr>
        <w:pStyle w:val="PL"/>
      </w:pPr>
      <w:r w:rsidRPr="00F537EB">
        <w:t>}</w:t>
      </w:r>
    </w:p>
    <w:p w14:paraId="34C47ADA" w14:textId="77777777" w:rsidR="001F594D" w:rsidRDefault="001F594D" w:rsidP="00693438">
      <w:pPr>
        <w:pStyle w:val="ae"/>
      </w:pPr>
    </w:p>
    <w:p w14:paraId="13571370" w14:textId="70A9CDD1" w:rsidR="001F594D" w:rsidRDefault="001F594D" w:rsidP="00693438">
      <w:pPr>
        <w:pStyle w:val="ae"/>
      </w:pPr>
      <w:r>
        <w:rPr>
          <w:b/>
        </w:rPr>
        <w:t xml:space="preserve"> [Comments]</w:t>
      </w:r>
      <w:r>
        <w:t xml:space="preserve">: </w:t>
      </w:r>
    </w:p>
    <w:p w14:paraId="56F29F36" w14:textId="10AB3684" w:rsidR="001F594D" w:rsidRPr="00693438" w:rsidRDefault="001F594D">
      <w:pPr>
        <w:pStyle w:val="ae"/>
      </w:pPr>
    </w:p>
  </w:comment>
  <w:comment w:id="3540" w:author="Z(EV)" w:date="2020-04-07T17:12:00Z" w:initials="Z">
    <w:p w14:paraId="1A46FFF2" w14:textId="0CCA62EA" w:rsidR="001F594D" w:rsidRDefault="001F594D">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1F594D" w:rsidRDefault="001F594D">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1F594D" w:rsidRDefault="001F594D">
      <w:pPr>
        <w:pStyle w:val="ae"/>
      </w:pPr>
      <w:r>
        <w:rPr>
          <w:b/>
        </w:rPr>
        <w:t>[Proposed Change]</w:t>
      </w:r>
      <w:r>
        <w:t xml:space="preserve">: Replace </w:t>
      </w:r>
    </w:p>
    <w:p w14:paraId="3E5182A7" w14:textId="77777777" w:rsidR="001F594D" w:rsidRDefault="001F594D">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1F594D" w:rsidRDefault="001F594D">
      <w:pPr>
        <w:pStyle w:val="ae"/>
      </w:pPr>
      <w:r>
        <w:t>with</w:t>
      </w:r>
    </w:p>
    <w:p w14:paraId="63E4932B" w14:textId="5E5720B4" w:rsidR="001F594D" w:rsidRDefault="001F594D">
      <w:pPr>
        <w:pStyle w:val="ae"/>
      </w:pPr>
      <w:r w:rsidRPr="00F537EB">
        <w:t>msgA-PUSCH-Resource</w:t>
      </w:r>
      <w:r>
        <w:t>GroupA</w:t>
      </w:r>
      <w:r w:rsidRPr="00F537EB">
        <w:t>-r16                    MsgA-PUSCH-Resource-r16              OPTIONAL, -- Cond InitialBWPConfig</w:t>
      </w:r>
    </w:p>
    <w:p w14:paraId="410647B3" w14:textId="781ECCBB" w:rsidR="001F594D" w:rsidRDefault="001F594D" w:rsidP="00D5586B">
      <w:pPr>
        <w:pStyle w:val="ae"/>
      </w:pPr>
      <w:r w:rsidRPr="00F537EB">
        <w:t>msgA-PUSCH-Resource</w:t>
      </w:r>
      <w:r>
        <w:t>GroupB</w:t>
      </w:r>
      <w:r w:rsidRPr="00F537EB">
        <w:t xml:space="preserve">-r16                    MsgA-PUSCH-Resource-r16              OPTIONAL, </w:t>
      </w:r>
    </w:p>
    <w:p w14:paraId="722486A4" w14:textId="77777777" w:rsidR="001F594D" w:rsidRDefault="001F594D">
      <w:pPr>
        <w:pStyle w:val="ae"/>
      </w:pPr>
      <w:r>
        <w:rPr>
          <w:b/>
        </w:rPr>
        <w:t>[Comments]</w:t>
      </w:r>
      <w:r>
        <w:t xml:space="preserve">: </w:t>
      </w:r>
    </w:p>
    <w:p w14:paraId="0EB877BE" w14:textId="49699276" w:rsidR="001F594D" w:rsidRPr="00D5586B" w:rsidRDefault="001F594D">
      <w:pPr>
        <w:pStyle w:val="ae"/>
      </w:pPr>
    </w:p>
  </w:comment>
  <w:comment w:id="3541" w:author="Intel" w:date="2020-04-13T21:46:00Z" w:initials="I">
    <w:p w14:paraId="5F98189A" w14:textId="77777777" w:rsidR="001F594D" w:rsidRDefault="001F594D" w:rsidP="003F66B6">
      <w:pPr>
        <w:pStyle w:val="ae"/>
      </w:pPr>
      <w:r>
        <w:rPr>
          <w:rStyle w:val="ad"/>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1F594D" w:rsidRDefault="001F594D" w:rsidP="003F66B6">
      <w:pPr>
        <w:pStyle w:val="ae"/>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1F594D" w:rsidRDefault="001F594D" w:rsidP="003F66B6">
      <w:pPr>
        <w:pStyle w:val="ae"/>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1F594D" w:rsidRDefault="001F594D" w:rsidP="003F66B6">
      <w:pPr>
        <w:pStyle w:val="ae"/>
      </w:pPr>
      <w:r>
        <w:rPr>
          <w:b/>
        </w:rPr>
        <w:t>[Comments]</w:t>
      </w:r>
      <w:r>
        <w:t>:</w:t>
      </w:r>
    </w:p>
  </w:comment>
  <w:comment w:id="3570" w:author="Z(GY)" w:date="2020-04-13T16:01:00Z" w:initials="Z">
    <w:p w14:paraId="3E2D99E9" w14:textId="77777777" w:rsidR="001F594D" w:rsidRDefault="001F594D" w:rsidP="008930AA">
      <w:pPr>
        <w:pStyle w:val="ae"/>
      </w:pPr>
      <w:r>
        <w:rPr>
          <w:rStyle w:val="ad"/>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1F594D" w:rsidRDefault="001F594D" w:rsidP="008930AA">
      <w:pPr>
        <w:pStyle w:val="ae"/>
      </w:pPr>
      <w:r>
        <w:rPr>
          <w:b/>
        </w:rPr>
        <w:t>[Description]</w:t>
      </w:r>
      <w:r>
        <w:t>: The size of NID has been reduced to 44. See the latest CT4 CR (C4-200337).</w:t>
      </w:r>
    </w:p>
    <w:p w14:paraId="32A79A80" w14:textId="77777777" w:rsidR="001F594D" w:rsidRDefault="001F594D" w:rsidP="008930AA">
      <w:pPr>
        <w:pStyle w:val="ae"/>
      </w:pPr>
      <w:r>
        <w:rPr>
          <w:b/>
        </w:rPr>
        <w:t>[Proposed Change]</w:t>
      </w:r>
      <w:r>
        <w:t>: Remove the editor’s note and Change the NID-r16 into the following:</w:t>
      </w:r>
    </w:p>
    <w:p w14:paraId="62DEE941" w14:textId="77777777" w:rsidR="001F594D" w:rsidRDefault="001F594D" w:rsidP="008930AA">
      <w:pPr>
        <w:pStyle w:val="ae"/>
      </w:pPr>
      <w:r>
        <w:t>“</w:t>
      </w:r>
      <w:r w:rsidRPr="00F537EB">
        <w:t>Editor's Note: The size of NID is to be checked based on CT4 agreements</w:t>
      </w:r>
      <w:r>
        <w:t>” =&gt; Should be removed.</w:t>
      </w:r>
    </w:p>
    <w:p w14:paraId="1CA74AC4" w14:textId="77777777" w:rsidR="001F594D" w:rsidRPr="00EB486E" w:rsidRDefault="001F594D" w:rsidP="008930AA">
      <w:pPr>
        <w:pStyle w:val="PL"/>
      </w:pPr>
      <w:r w:rsidRPr="00F537EB">
        <w:t xml:space="preserve">NID-r16 ::=                      BIT STRING (SIZE </w:t>
      </w:r>
      <w:r w:rsidRPr="001E6081">
        <w:t>(</w:t>
      </w:r>
      <w:r w:rsidRPr="0032225B">
        <w:rPr>
          <w:highlight w:val="yellow"/>
        </w:rPr>
        <w:t>44</w:t>
      </w:r>
      <w:r w:rsidRPr="001E6081">
        <w:t>))</w:t>
      </w:r>
    </w:p>
    <w:p w14:paraId="58EC071C" w14:textId="77777777" w:rsidR="001F594D" w:rsidRDefault="001F594D" w:rsidP="008930AA">
      <w:pPr>
        <w:pStyle w:val="ae"/>
      </w:pPr>
    </w:p>
    <w:p w14:paraId="71D9A911" w14:textId="77777777" w:rsidR="001F594D" w:rsidRDefault="001F594D" w:rsidP="008930AA">
      <w:pPr>
        <w:pStyle w:val="ae"/>
      </w:pPr>
      <w:r>
        <w:rPr>
          <w:b/>
        </w:rPr>
        <w:t>[Comments]</w:t>
      </w:r>
      <w:r>
        <w:t xml:space="preserve">: </w:t>
      </w:r>
    </w:p>
    <w:p w14:paraId="4637E098" w14:textId="77777777" w:rsidR="001F594D" w:rsidRPr="006443C8" w:rsidRDefault="001F594D" w:rsidP="008930AA">
      <w:pPr>
        <w:pStyle w:val="ae"/>
      </w:pPr>
    </w:p>
  </w:comment>
  <w:comment w:id="3601" w:author="Samsung (Himke)" w:date="2020-04-10T00:44:00Z" w:initials="SU">
    <w:p w14:paraId="1B3A001F" w14:textId="77777777" w:rsidR="001F594D" w:rsidRDefault="001F594D"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1F594D" w:rsidRDefault="001F594D" w:rsidP="00834D81">
      <w:pPr>
        <w:pStyle w:val="ae"/>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1F594D" w:rsidRDefault="001F594D" w:rsidP="00834D81">
      <w:pPr>
        <w:pStyle w:val="ae"/>
      </w:pPr>
      <w:r>
        <w:rPr>
          <w:b/>
        </w:rPr>
        <w:t>[Proposed Change]</w:t>
      </w:r>
      <w:r>
        <w:t xml:space="preserve">: </w:t>
      </w:r>
    </w:p>
    <w:p w14:paraId="3AC83EC9" w14:textId="77777777" w:rsidR="001F594D" w:rsidRDefault="001F594D" w:rsidP="00834D81">
      <w:pPr>
        <w:pStyle w:val="ae"/>
      </w:pPr>
      <w:r>
        <w:rPr>
          <w:b/>
        </w:rPr>
        <w:t>[Comments]</w:t>
      </w:r>
      <w:r>
        <w:t xml:space="preserve">: </w:t>
      </w:r>
    </w:p>
    <w:p w14:paraId="2F1D6AA1" w14:textId="77777777" w:rsidR="001F594D" w:rsidRPr="00E43117" w:rsidRDefault="001F594D" w:rsidP="00834D81">
      <w:pPr>
        <w:pStyle w:val="ae"/>
      </w:pPr>
    </w:p>
  </w:comment>
  <w:comment w:id="3602" w:author="Huawei" w:date="2020-04-12T12:37:00Z" w:initials="H">
    <w:p w14:paraId="7436B517" w14:textId="480A18B4"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1F594D" w:rsidRDefault="001F594D">
      <w:pPr>
        <w:pStyle w:val="ae"/>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1F594D" w:rsidRDefault="001F594D">
      <w:pPr>
        <w:pStyle w:val="ae"/>
      </w:pPr>
      <w:r>
        <w:rPr>
          <w:b/>
        </w:rPr>
        <w:t>[Proposed Change]</w:t>
      </w:r>
      <w:r>
        <w:t xml:space="preserve">: </w:t>
      </w:r>
    </w:p>
    <w:p w14:paraId="1FDB3E3B" w14:textId="77777777" w:rsidR="001F594D" w:rsidRDefault="001F594D">
      <w:pPr>
        <w:pStyle w:val="ae"/>
      </w:pPr>
      <w:r>
        <w:rPr>
          <w:b/>
        </w:rPr>
        <w:t>[Comments]</w:t>
      </w:r>
      <w:r>
        <w:t xml:space="preserve">: </w:t>
      </w:r>
    </w:p>
    <w:p w14:paraId="339741C8" w14:textId="01F7F0BD" w:rsidR="001F594D" w:rsidRPr="007959FA" w:rsidRDefault="001F594D">
      <w:pPr>
        <w:pStyle w:val="ae"/>
      </w:pPr>
    </w:p>
  </w:comment>
  <w:comment w:id="3651" w:author="Intel" w:date="2020-04-13T21:47:00Z" w:initials="I">
    <w:p w14:paraId="2C073975" w14:textId="77777777" w:rsidR="001F594D" w:rsidRDefault="001F594D" w:rsidP="003F66B6">
      <w:pPr>
        <w:pStyle w:val="ae"/>
      </w:pPr>
      <w:r>
        <w:rPr>
          <w:rStyle w:val="ad"/>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1F594D" w:rsidRDefault="001F594D" w:rsidP="003F66B6">
      <w:pPr>
        <w:pStyle w:val="ae"/>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1F594D" w:rsidRDefault="001F594D" w:rsidP="003F66B6">
      <w:pPr>
        <w:pStyle w:val="ae"/>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1F594D" w:rsidRDefault="001F594D" w:rsidP="003F66B6">
      <w:pPr>
        <w:pStyle w:val="ae"/>
      </w:pPr>
      <w:r>
        <w:rPr>
          <w:b/>
        </w:rPr>
        <w:t>[Comments]</w:t>
      </w:r>
      <w:r>
        <w:t>:</w:t>
      </w:r>
    </w:p>
  </w:comment>
  <w:comment w:id="3652" w:author="Windows User" w:date="2020-04-09T16:21:00Z" w:initials="O">
    <w:p w14:paraId="53AA359B" w14:textId="0BDA6A9D" w:rsidR="001F594D" w:rsidRDefault="001F594D">
      <w:pPr>
        <w:pStyle w:val="ae"/>
      </w:pPr>
      <w:r>
        <w:rPr>
          <w:rStyle w:val="ad"/>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1F594D" w:rsidRDefault="001F594D">
      <w:pPr>
        <w:pStyle w:val="ae"/>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1F594D" w:rsidRDefault="001F594D" w:rsidP="007F15A7">
      <w:pPr>
        <w:pStyle w:val="ae"/>
      </w:pPr>
      <w:r>
        <w:rPr>
          <w:b/>
        </w:rPr>
        <w:t>[Proposed Change]</w:t>
      </w:r>
      <w:r>
        <w:t>: Add a description for searchSpacesToAddModList-r16 as follow.</w:t>
      </w:r>
    </w:p>
    <w:p w14:paraId="7FA1B87B" w14:textId="59969D1A" w:rsidR="001F594D" w:rsidRDefault="001F594D" w:rsidP="007F15A7">
      <w:pPr>
        <w:pStyle w:val="ae"/>
      </w:pPr>
      <w:r>
        <w:t>searchSpacesToAddModList-r16</w:t>
      </w:r>
    </w:p>
    <w:p w14:paraId="04173CEE" w14:textId="7A2F5592" w:rsidR="001F594D" w:rsidRDefault="001F594D" w:rsidP="007F15A7">
      <w:pPr>
        <w:pStyle w:val="ae"/>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1F594D" w:rsidRDefault="001F594D">
      <w:pPr>
        <w:pStyle w:val="ae"/>
      </w:pPr>
      <w:r>
        <w:rPr>
          <w:b/>
        </w:rPr>
        <w:t>[Comments]</w:t>
      </w:r>
      <w:r>
        <w:t xml:space="preserve">: </w:t>
      </w:r>
    </w:p>
    <w:p w14:paraId="42F9A23F" w14:textId="4C6DDE99" w:rsidR="001F594D" w:rsidRPr="007F15A7" w:rsidRDefault="001F594D">
      <w:pPr>
        <w:pStyle w:val="ae"/>
      </w:pPr>
    </w:p>
  </w:comment>
  <w:comment w:id="3653" w:author="Intel" w:date="2020-04-13T21:48:00Z" w:initials="I">
    <w:p w14:paraId="07AC3F83" w14:textId="77777777" w:rsidR="001F594D" w:rsidRDefault="001F594D" w:rsidP="003F66B6">
      <w:pPr>
        <w:pStyle w:val="ae"/>
      </w:pPr>
      <w:r>
        <w:rPr>
          <w:rStyle w:val="ad"/>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1F594D" w:rsidRDefault="001F594D" w:rsidP="003F66B6">
      <w:pPr>
        <w:pStyle w:val="ae"/>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1F594D" w:rsidRDefault="001F594D" w:rsidP="003F66B6">
      <w:pPr>
        <w:pStyle w:val="ae"/>
      </w:pPr>
      <w:r>
        <w:rPr>
          <w:b/>
        </w:rPr>
        <w:t>[Proposed Change]</w:t>
      </w:r>
      <w:r>
        <w:t>: Clarify how the legacy and new list work together.</w:t>
      </w:r>
    </w:p>
    <w:p w14:paraId="492146D0" w14:textId="77777777" w:rsidR="001F594D" w:rsidRDefault="001F594D" w:rsidP="003F66B6">
      <w:pPr>
        <w:pStyle w:val="ae"/>
      </w:pPr>
      <w:r>
        <w:rPr>
          <w:b/>
        </w:rPr>
        <w:t>[Comments]</w:t>
      </w:r>
      <w:r>
        <w:t xml:space="preserve">: </w:t>
      </w:r>
    </w:p>
    <w:p w14:paraId="2522DA34" w14:textId="4519BE74" w:rsidR="001F594D" w:rsidRDefault="001F594D">
      <w:pPr>
        <w:pStyle w:val="ae"/>
      </w:pPr>
    </w:p>
  </w:comment>
  <w:comment w:id="3654" w:author="Huawei" w:date="2020-04-09T22:33:00Z" w:initials="H">
    <w:p w14:paraId="18E89B1F" w14:textId="5D5C9100"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1F594D" w:rsidRDefault="001F594D">
      <w:pPr>
        <w:pStyle w:val="ae"/>
      </w:pPr>
      <w:r>
        <w:rPr>
          <w:b/>
        </w:rPr>
        <w:t>[Description]</w:t>
      </w:r>
      <w:r>
        <w:t>: We would like to discuss and agree on how to specify an extension to the contents of items of a list using ToAddModList in absence of extension markers.</w:t>
      </w:r>
    </w:p>
    <w:p w14:paraId="2D7101F8" w14:textId="4214F1F7" w:rsidR="001F594D" w:rsidRDefault="001F594D">
      <w:pPr>
        <w:pStyle w:val="ae"/>
      </w:pPr>
      <w:r>
        <w:rPr>
          <w:b/>
        </w:rPr>
        <w:t>[Proposed Change]</w:t>
      </w:r>
      <w:r>
        <w:t>: Adopt a uniform way for this case, regardless of the WI.</w:t>
      </w:r>
    </w:p>
    <w:p w14:paraId="30F7C6A8" w14:textId="77777777" w:rsidR="001F594D" w:rsidRDefault="001F594D">
      <w:pPr>
        <w:pStyle w:val="ae"/>
      </w:pPr>
      <w:r>
        <w:rPr>
          <w:b/>
        </w:rPr>
        <w:t>[Comments]</w:t>
      </w:r>
      <w:r>
        <w:t xml:space="preserve">: </w:t>
      </w:r>
    </w:p>
    <w:p w14:paraId="65A7107E" w14:textId="3FDD89AF" w:rsidR="001F594D" w:rsidRPr="00711527" w:rsidRDefault="001F594D">
      <w:pPr>
        <w:pStyle w:val="ae"/>
      </w:pPr>
    </w:p>
  </w:comment>
  <w:comment w:id="3655" w:author="Intel" w:date="2020-04-13T21:49:00Z" w:initials="I">
    <w:p w14:paraId="37E3F916" w14:textId="77777777" w:rsidR="001F594D" w:rsidRDefault="001F594D" w:rsidP="00154AD1">
      <w:pPr>
        <w:pStyle w:val="ae"/>
      </w:pPr>
      <w:r>
        <w:rPr>
          <w:rStyle w:val="ad"/>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1F594D" w:rsidRDefault="001F594D" w:rsidP="00154AD1">
      <w:pPr>
        <w:pStyle w:val="ae"/>
      </w:pPr>
      <w:r>
        <w:rPr>
          <w:b/>
        </w:rPr>
        <w:t>[Description]</w:t>
      </w:r>
      <w:r>
        <w:t>: Need code missing</w:t>
      </w:r>
    </w:p>
    <w:p w14:paraId="4D6A0E67" w14:textId="77777777" w:rsidR="001F594D" w:rsidRDefault="001F594D" w:rsidP="00154AD1">
      <w:pPr>
        <w:pStyle w:val="ae"/>
      </w:pPr>
      <w:r>
        <w:rPr>
          <w:b/>
        </w:rPr>
        <w:t>[Proposed Change]</w:t>
      </w:r>
      <w:r>
        <w:t xml:space="preserve">: Add need code considering possibility to release the configuration.  </w:t>
      </w:r>
    </w:p>
    <w:p w14:paraId="7C5B76B9" w14:textId="78B77090" w:rsidR="001F594D" w:rsidRDefault="001F594D" w:rsidP="00154AD1">
      <w:pPr>
        <w:pStyle w:val="ae"/>
      </w:pPr>
      <w:r>
        <w:rPr>
          <w:b/>
        </w:rPr>
        <w:t>[Comments]</w:t>
      </w:r>
      <w:r>
        <w:t>:</w:t>
      </w:r>
    </w:p>
  </w:comment>
  <w:comment w:id="3674" w:author="Ericsson (Ajmal)" w:date="2020-04-13T14:11:00Z" w:initials="E">
    <w:p w14:paraId="18AAFF16" w14:textId="02313348" w:rsidR="001F594D" w:rsidRDefault="001F594D">
      <w:pPr>
        <w:pStyle w:val="ae"/>
      </w:pPr>
      <w:r>
        <w:rPr>
          <w:rStyle w:val="ad"/>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1F594D" w:rsidRDefault="001F594D">
      <w:pPr>
        <w:pStyle w:val="ae"/>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1F594D" w:rsidRDefault="001F594D">
      <w:pPr>
        <w:pStyle w:val="ae"/>
      </w:pPr>
      <w:r>
        <w:rPr>
          <w:b/>
        </w:rPr>
        <w:t>[Proposed Change]</w:t>
      </w:r>
      <w:r>
        <w:t xml:space="preserve">: </w:t>
      </w:r>
      <w:r w:rsidRPr="00AA0D15">
        <w:rPr>
          <w:highlight w:val="green"/>
        </w:rPr>
        <w:t>commonSearchSpaceListIAB-r16        SEQUENCE (SIZE(1.. 4)) OF SearchSpace                       OPTIONAL    -- Need N</w:t>
      </w:r>
    </w:p>
    <w:p w14:paraId="4F9CB705" w14:textId="77777777" w:rsidR="001F594D" w:rsidRDefault="001F594D">
      <w:pPr>
        <w:pStyle w:val="ae"/>
      </w:pPr>
      <w:r>
        <w:rPr>
          <w:b/>
        </w:rPr>
        <w:t>[Comments]</w:t>
      </w:r>
      <w:r>
        <w:t xml:space="preserve">: </w:t>
      </w:r>
    </w:p>
    <w:p w14:paraId="5F4A77E7" w14:textId="5FDD80A2" w:rsidR="001F594D" w:rsidRPr="00CD30BD" w:rsidRDefault="001F594D">
      <w:pPr>
        <w:pStyle w:val="ae"/>
      </w:pPr>
    </w:p>
  </w:comment>
  <w:comment w:id="3682" w:author="Samsung (Sangkyu)" w:date="2020-04-09T21:01:00Z" w:initials="S">
    <w:p w14:paraId="08C8378A" w14:textId="77A1E6C0"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1F594D" w:rsidRDefault="001F594D">
      <w:pPr>
        <w:pStyle w:val="ae"/>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1F594D" w:rsidRDefault="001F594D">
      <w:pPr>
        <w:pStyle w:val="ae"/>
      </w:pPr>
      <w:r>
        <w:rPr>
          <w:b/>
        </w:rPr>
        <w:t>[Proposed Change]</w:t>
      </w:r>
      <w:r>
        <w:t>: Need code should be “Need R”</w:t>
      </w:r>
    </w:p>
    <w:p w14:paraId="67156FF9" w14:textId="77777777" w:rsidR="001F594D" w:rsidRDefault="001F594D">
      <w:pPr>
        <w:pStyle w:val="ae"/>
      </w:pPr>
      <w:r>
        <w:rPr>
          <w:b/>
        </w:rPr>
        <w:t>[Comments]</w:t>
      </w:r>
      <w:r>
        <w:t xml:space="preserve">: </w:t>
      </w:r>
    </w:p>
    <w:p w14:paraId="2B5E9380" w14:textId="0E0814DF" w:rsidR="001F594D" w:rsidRPr="00E2246A" w:rsidRDefault="001F594D">
      <w:pPr>
        <w:pStyle w:val="ae"/>
      </w:pPr>
    </w:p>
  </w:comment>
  <w:comment w:id="3683" w:author="Intel" w:date="2020-04-13T21:50:00Z" w:initials="I">
    <w:p w14:paraId="6B87D430" w14:textId="77777777" w:rsidR="001F594D" w:rsidRDefault="001F594D" w:rsidP="00154AD1">
      <w:pPr>
        <w:pStyle w:val="ae"/>
      </w:pPr>
      <w:r>
        <w:rPr>
          <w:rStyle w:val="ad"/>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1F594D" w:rsidRDefault="001F594D" w:rsidP="00154AD1">
      <w:pPr>
        <w:pStyle w:val="ae"/>
      </w:pPr>
      <w:r>
        <w:rPr>
          <w:b/>
        </w:rPr>
        <w:t>[Description]</w:t>
      </w:r>
      <w:r>
        <w:t>: If we use Need N here, then all the fields inside it, even when it is extended will need to be Need N.  We can use need M here to allow future extensions to be Need M</w:t>
      </w:r>
    </w:p>
    <w:p w14:paraId="4FEDDD4A" w14:textId="77777777" w:rsidR="001F594D" w:rsidRDefault="001F594D" w:rsidP="00154AD1">
      <w:pPr>
        <w:pStyle w:val="ae"/>
      </w:pPr>
      <w:r>
        <w:rPr>
          <w:b/>
        </w:rPr>
        <w:t>[Proposed Change]</w:t>
      </w:r>
      <w:r>
        <w:t xml:space="preserve">: Change to Need M for this and </w:t>
      </w:r>
      <w:r w:rsidRPr="00F537EB">
        <w:t>ehc-Uplink</w:t>
      </w:r>
      <w:r>
        <w:t>.</w:t>
      </w:r>
    </w:p>
    <w:p w14:paraId="734F47BB" w14:textId="77777777" w:rsidR="001F594D" w:rsidRDefault="001F594D" w:rsidP="00154AD1">
      <w:pPr>
        <w:pStyle w:val="ae"/>
      </w:pPr>
      <w:r>
        <w:rPr>
          <w:b/>
        </w:rPr>
        <w:t>[Comments]</w:t>
      </w:r>
      <w:r>
        <w:t xml:space="preserve">: </w:t>
      </w:r>
    </w:p>
    <w:p w14:paraId="24273920" w14:textId="0FC74AA8" w:rsidR="001F594D" w:rsidRDefault="001F594D">
      <w:pPr>
        <w:pStyle w:val="ae"/>
      </w:pPr>
    </w:p>
  </w:comment>
  <w:comment w:id="3685" w:author="Huawei" w:date="2020-04-10T18:38:00Z" w:initials="H">
    <w:p w14:paraId="4A8106F2" w14:textId="1E9E8F8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1F594D" w:rsidRDefault="001F594D">
      <w:pPr>
        <w:pStyle w:val="ae"/>
      </w:pPr>
      <w:r>
        <w:rPr>
          <w:b/>
        </w:rPr>
        <w:t>[Description]</w:t>
      </w:r>
      <w:r>
        <w:t xml:space="preserve">: </w:t>
      </w:r>
      <w:r w:rsidRPr="00265A9D">
        <w:t>one sentence should be added, i.e. the network does not include the field in case of DAPS HO</w:t>
      </w:r>
    </w:p>
    <w:p w14:paraId="557578BC" w14:textId="685D08C9" w:rsidR="001F594D" w:rsidRDefault="001F594D">
      <w:pPr>
        <w:pStyle w:val="ae"/>
      </w:pPr>
      <w:r>
        <w:rPr>
          <w:b/>
        </w:rPr>
        <w:t>[Proposed Change]</w:t>
      </w:r>
      <w:r>
        <w:t>: v31: Add "</w:t>
      </w:r>
      <w:r w:rsidRPr="00BF759C">
        <w:t>the network does not include the field in case of DAPS HO</w:t>
      </w:r>
      <w:r>
        <w:t>"</w:t>
      </w:r>
    </w:p>
    <w:p w14:paraId="65547ABA" w14:textId="77777777" w:rsidR="001F594D" w:rsidRDefault="001F594D">
      <w:pPr>
        <w:pStyle w:val="ae"/>
      </w:pPr>
      <w:r>
        <w:rPr>
          <w:b/>
        </w:rPr>
        <w:t>[Comments]</w:t>
      </w:r>
      <w:r>
        <w:t xml:space="preserve">: </w:t>
      </w:r>
    </w:p>
    <w:p w14:paraId="7754BFEB" w14:textId="6AF57348" w:rsidR="001F594D" w:rsidRPr="00265A9D" w:rsidRDefault="001F594D">
      <w:pPr>
        <w:pStyle w:val="ae"/>
      </w:pPr>
    </w:p>
  </w:comment>
  <w:comment w:id="3687" w:author="Huawei" w:date="2020-04-10T18:40:00Z" w:initials="H">
    <w:p w14:paraId="5BA3C721" w14:textId="2DE31A2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1F594D" w:rsidRDefault="001F594D">
      <w:pPr>
        <w:pStyle w:val="ae"/>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1F594D" w:rsidRDefault="001F594D">
      <w:pPr>
        <w:pStyle w:val="ae"/>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1F594D" w:rsidRDefault="001F594D">
      <w:pPr>
        <w:pStyle w:val="ae"/>
      </w:pPr>
      <w:r>
        <w:rPr>
          <w:b/>
        </w:rPr>
        <w:t>[Comments]</w:t>
      </w:r>
      <w:r>
        <w:t xml:space="preserve">: </w:t>
      </w:r>
    </w:p>
    <w:p w14:paraId="09AAFFD0" w14:textId="4785D475" w:rsidR="001F594D" w:rsidRPr="00EA34AD" w:rsidRDefault="001F594D">
      <w:pPr>
        <w:pStyle w:val="ae"/>
      </w:pPr>
    </w:p>
  </w:comment>
  <w:comment w:id="3697" w:author="Samsung (Sangbum Kim)" w:date="2020-04-10T14:28:00Z" w:initials="S">
    <w:p w14:paraId="4AB0A51A" w14:textId="77777777" w:rsidR="001F594D" w:rsidRDefault="001F594D"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1F594D" w:rsidRDefault="001F594D" w:rsidP="002A6402">
      <w:pPr>
        <w:pStyle w:val="ae"/>
      </w:pPr>
      <w:r>
        <w:rPr>
          <w:b/>
        </w:rPr>
        <w:t>[Description]</w:t>
      </w:r>
      <w:r>
        <w:t xml:space="preserve">: Need code is Need M while IE is INTEGER. Should be SetupRelease to be able to release it. </w:t>
      </w:r>
    </w:p>
    <w:p w14:paraId="17852120" w14:textId="77777777" w:rsidR="001F594D" w:rsidRDefault="001F594D" w:rsidP="002A6402">
      <w:pPr>
        <w:pStyle w:val="ae"/>
      </w:pPr>
      <w:r>
        <w:rPr>
          <w:b/>
        </w:rPr>
        <w:t>[Proposed Change]</w:t>
      </w:r>
      <w:r>
        <w:t xml:space="preserve">: </w:t>
      </w:r>
    </w:p>
    <w:p w14:paraId="695474E8" w14:textId="77777777" w:rsidR="001F594D" w:rsidRPr="00F537EB" w:rsidRDefault="001F594D"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1F594D" w:rsidRDefault="001F594D" w:rsidP="002A6402">
      <w:pPr>
        <w:pStyle w:val="ae"/>
      </w:pPr>
    </w:p>
    <w:p w14:paraId="2B588DFE" w14:textId="27C779C9" w:rsidR="001F594D" w:rsidRDefault="001F594D" w:rsidP="002A6402">
      <w:pPr>
        <w:pStyle w:val="ae"/>
      </w:pPr>
      <w:r>
        <w:rPr>
          <w:b/>
        </w:rPr>
        <w:t xml:space="preserve"> [Comments]</w:t>
      </w:r>
      <w:r>
        <w:t xml:space="preserve">: </w:t>
      </w:r>
    </w:p>
    <w:p w14:paraId="14533DC5" w14:textId="3FF8155E" w:rsidR="001F594D" w:rsidRPr="002A6402" w:rsidRDefault="001F594D">
      <w:pPr>
        <w:pStyle w:val="ae"/>
      </w:pPr>
    </w:p>
  </w:comment>
  <w:comment w:id="3698" w:author="Huawei" w:date="2020-04-09T21:51:00Z" w:initials="H">
    <w:p w14:paraId="55999F7B" w14:textId="42F1A973"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1F594D" w:rsidRDefault="001F594D">
      <w:pPr>
        <w:pStyle w:val="ae"/>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1F594D" w:rsidRDefault="001F594D">
      <w:pPr>
        <w:pStyle w:val="ae"/>
      </w:pPr>
      <w:r>
        <w:rPr>
          <w:b/>
        </w:rPr>
        <w:t>[Proposed Change]</w:t>
      </w:r>
      <w:r>
        <w:t>: Review all the TimeDomainAllocationList IEs and agree on a uniform way to handle extensions, used for all physical channels and all WIs.</w:t>
      </w:r>
    </w:p>
    <w:p w14:paraId="53E01B48" w14:textId="77777777" w:rsidR="001F594D" w:rsidRDefault="001F594D">
      <w:pPr>
        <w:pStyle w:val="ae"/>
      </w:pPr>
      <w:r>
        <w:rPr>
          <w:b/>
        </w:rPr>
        <w:t>[Comments]</w:t>
      </w:r>
      <w:r>
        <w:t xml:space="preserve">: </w:t>
      </w:r>
    </w:p>
    <w:p w14:paraId="57B39019" w14:textId="72164468" w:rsidR="001F594D" w:rsidRPr="00195AB7" w:rsidRDefault="001F594D">
      <w:pPr>
        <w:pStyle w:val="ae"/>
      </w:pPr>
      <w:r>
        <w:t>"</w:t>
      </w:r>
    </w:p>
  </w:comment>
  <w:comment w:id="3699" w:author="Huawei" w:date="2020-04-10T17:58:00Z" w:initials="H">
    <w:p w14:paraId="0BF35D4A" w14:textId="40BDC7CC"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1F594D" w:rsidRDefault="001F594D">
      <w:pPr>
        <w:pStyle w:val="ae"/>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1F594D" w:rsidRDefault="001F594D">
      <w:pPr>
        <w:pStyle w:val="ae"/>
      </w:pPr>
      <w:r>
        <w:rPr>
          <w:b/>
        </w:rPr>
        <w:t>[Proposed Change]</w:t>
      </w:r>
      <w:r>
        <w:t>: v31: See Tdoc.</w:t>
      </w:r>
    </w:p>
    <w:p w14:paraId="32D45F73" w14:textId="77777777" w:rsidR="001F594D" w:rsidRDefault="001F594D">
      <w:pPr>
        <w:pStyle w:val="ae"/>
      </w:pPr>
      <w:r>
        <w:rPr>
          <w:b/>
        </w:rPr>
        <w:t>[Comments]</w:t>
      </w:r>
      <w:r>
        <w:t xml:space="preserve">: </w:t>
      </w:r>
    </w:p>
    <w:p w14:paraId="503868B9" w14:textId="6775F211" w:rsidR="001F594D" w:rsidRPr="00F64128" w:rsidRDefault="001F594D">
      <w:pPr>
        <w:pStyle w:val="ae"/>
      </w:pPr>
    </w:p>
  </w:comment>
  <w:comment w:id="3737" w:author="Intel" w:date="2020-04-13T21:51:00Z" w:initials="I">
    <w:p w14:paraId="69F248F7" w14:textId="77777777" w:rsidR="001F594D" w:rsidRDefault="001F594D" w:rsidP="00154AD1">
      <w:pPr>
        <w:pStyle w:val="ae"/>
      </w:pPr>
      <w:r>
        <w:rPr>
          <w:rStyle w:val="ad"/>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1F594D" w:rsidRDefault="001F594D" w:rsidP="00154AD1">
      <w:pPr>
        <w:pStyle w:val="ae"/>
      </w:pPr>
      <w:r>
        <w:rPr>
          <w:b/>
        </w:rPr>
        <w:t>[Description]</w:t>
      </w:r>
      <w:r>
        <w:t>: ENUMERATED true Need M cannot be released once configured.</w:t>
      </w:r>
    </w:p>
    <w:p w14:paraId="2ECBA606" w14:textId="77777777" w:rsidR="001F594D" w:rsidRDefault="001F594D" w:rsidP="00154AD1">
      <w:pPr>
        <w:pStyle w:val="ae"/>
      </w:pPr>
      <w:r>
        <w:rPr>
          <w:b/>
        </w:rPr>
        <w:t>[Proposed Change]</w:t>
      </w:r>
      <w:r>
        <w:t>: Consider changing to Need R or BOOLEAN.</w:t>
      </w:r>
    </w:p>
    <w:p w14:paraId="796465D4" w14:textId="55AD045A" w:rsidR="001F594D" w:rsidRDefault="001F594D" w:rsidP="00154AD1">
      <w:pPr>
        <w:pStyle w:val="ae"/>
      </w:pPr>
      <w:r>
        <w:rPr>
          <w:b/>
        </w:rPr>
        <w:t>[Comments]</w:t>
      </w:r>
      <w:r>
        <w:t>:</w:t>
      </w:r>
    </w:p>
  </w:comment>
  <w:comment w:id="3739" w:author="Huawei" w:date="2020-04-12T12:12:00Z" w:initials="H">
    <w:p w14:paraId="3A9FC4BF" w14:textId="7541575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1F594D" w:rsidRDefault="001F594D">
      <w:pPr>
        <w:pStyle w:val="ae"/>
      </w:pPr>
      <w:r>
        <w:rPr>
          <w:b/>
        </w:rPr>
        <w:t>[Description]</w:t>
      </w:r>
      <w:r>
        <w:t>: This fied can only be configured when the UE is in NR-DC.</w:t>
      </w:r>
    </w:p>
    <w:p w14:paraId="50FD1AE7" w14:textId="2876E119" w:rsidR="001F594D" w:rsidRDefault="001F594D">
      <w:pPr>
        <w:pStyle w:val="ae"/>
      </w:pPr>
      <w:r>
        <w:rPr>
          <w:b/>
        </w:rPr>
        <w:t>[Proposed Change]</w:t>
      </w:r>
      <w:r>
        <w:t>: v37 add in the description that This field can only be configured when the UE is in NR-DC.</w:t>
      </w:r>
    </w:p>
    <w:p w14:paraId="7AF70809" w14:textId="77777777" w:rsidR="001F594D" w:rsidRDefault="001F594D">
      <w:pPr>
        <w:pStyle w:val="ae"/>
      </w:pPr>
      <w:r>
        <w:rPr>
          <w:b/>
        </w:rPr>
        <w:t>[Comments]</w:t>
      </w:r>
      <w:r>
        <w:t xml:space="preserve">: </w:t>
      </w:r>
    </w:p>
    <w:p w14:paraId="72B309DE" w14:textId="606AC43B" w:rsidR="001F594D" w:rsidRPr="00661392" w:rsidRDefault="001F594D">
      <w:pPr>
        <w:pStyle w:val="ae"/>
      </w:pPr>
    </w:p>
  </w:comment>
  <w:comment w:id="3740" w:author="Samsung (Sangbum Kim)" w:date="2020-04-10T14:29:00Z" w:initials="S">
    <w:p w14:paraId="45D366D2" w14:textId="77777777" w:rsidR="001F594D" w:rsidRDefault="001F594D"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1F594D" w:rsidRDefault="001F594D" w:rsidP="002A6402">
      <w:pPr>
        <w:pStyle w:val="ae"/>
      </w:pPr>
      <w:r>
        <w:rPr>
          <w:b/>
        </w:rPr>
        <w:t>[Description]</w:t>
      </w:r>
      <w:r>
        <w:t>: “</w:t>
      </w:r>
      <w:r w:rsidRPr="00395340">
        <w:t>when the drx-onDurationTimer does not start” is ambiguous because usually it does not start. It is meant to be “should have started but does not start”</w:t>
      </w:r>
    </w:p>
    <w:p w14:paraId="0D644661" w14:textId="77777777" w:rsidR="001F594D" w:rsidRDefault="001F594D" w:rsidP="002A6402">
      <w:pPr>
        <w:pStyle w:val="ae"/>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1F594D" w:rsidRDefault="001F594D" w:rsidP="002A6402">
      <w:pPr>
        <w:pStyle w:val="ae"/>
      </w:pPr>
    </w:p>
    <w:p w14:paraId="0B2CB842" w14:textId="77777777" w:rsidR="001F594D" w:rsidRDefault="001F594D">
      <w:pPr>
        <w:pStyle w:val="ae"/>
      </w:pPr>
      <w:r>
        <w:rPr>
          <w:b/>
        </w:rPr>
        <w:t>[Comments]</w:t>
      </w:r>
      <w:r>
        <w:t xml:space="preserve">: </w:t>
      </w:r>
    </w:p>
    <w:p w14:paraId="214988EC" w14:textId="5D045B3A" w:rsidR="001F594D" w:rsidRPr="002A6402" w:rsidRDefault="001F594D">
      <w:pPr>
        <w:pStyle w:val="ae"/>
      </w:pPr>
    </w:p>
  </w:comment>
  <w:comment w:id="3741" w:author="Samsung (Sangbum Kim)" w:date="2020-04-10T14:30:00Z" w:initials="S">
    <w:p w14:paraId="656DA735" w14:textId="77777777" w:rsidR="001F594D" w:rsidRDefault="001F594D"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1F594D" w:rsidRDefault="001F594D" w:rsidP="002A6402">
      <w:pPr>
        <w:pStyle w:val="ae"/>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1F594D" w:rsidRDefault="001F594D" w:rsidP="002A6402">
      <w:pPr>
        <w:pStyle w:val="ae"/>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1F594D" w:rsidRDefault="001F594D" w:rsidP="002A6402">
      <w:pPr>
        <w:pStyle w:val="ae"/>
      </w:pPr>
    </w:p>
    <w:p w14:paraId="511C80F7" w14:textId="07CA5A5E" w:rsidR="001F594D" w:rsidRDefault="001F594D" w:rsidP="002A6402">
      <w:pPr>
        <w:pStyle w:val="ae"/>
      </w:pPr>
      <w:r>
        <w:rPr>
          <w:b/>
        </w:rPr>
        <w:t xml:space="preserve"> [Comments]</w:t>
      </w:r>
      <w:r>
        <w:t xml:space="preserve">: </w:t>
      </w:r>
    </w:p>
    <w:p w14:paraId="5AECB414" w14:textId="43EC08DB" w:rsidR="001F594D" w:rsidRPr="002A6402" w:rsidRDefault="001F594D">
      <w:pPr>
        <w:pStyle w:val="ae"/>
      </w:pPr>
    </w:p>
  </w:comment>
  <w:comment w:id="3756" w:author="Intel" w:date="2020-04-13T21:52:00Z" w:initials="I">
    <w:p w14:paraId="55FB03E5" w14:textId="77777777" w:rsidR="001F594D" w:rsidRDefault="001F594D" w:rsidP="00154AD1">
      <w:pPr>
        <w:pStyle w:val="ae"/>
      </w:pPr>
      <w:r>
        <w:rPr>
          <w:rStyle w:val="ad"/>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1F594D" w:rsidRDefault="001F594D" w:rsidP="00154AD1">
      <w:pPr>
        <w:pStyle w:val="ae"/>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1F594D" w:rsidRDefault="001F594D" w:rsidP="00154AD1">
      <w:pPr>
        <w:pStyle w:val="ae"/>
      </w:pPr>
      <w:r>
        <w:rPr>
          <w:b/>
        </w:rPr>
        <w:t>[Proposed Change]</w:t>
      </w:r>
      <w:r>
        <w:t>: Either delete the last sentence or change to Need S.</w:t>
      </w:r>
    </w:p>
    <w:p w14:paraId="6A04F018" w14:textId="1898E470" w:rsidR="001F594D" w:rsidRDefault="001F594D" w:rsidP="00154AD1">
      <w:pPr>
        <w:pStyle w:val="ae"/>
      </w:pPr>
      <w:r>
        <w:rPr>
          <w:b/>
        </w:rPr>
        <w:t>[Comments]</w:t>
      </w:r>
      <w:r>
        <w:t>:</w:t>
      </w:r>
    </w:p>
  </w:comment>
  <w:comment w:id="3762" w:author="Samsung (Sangbum Kim)" w:date="2020-04-10T15:17:00Z" w:initials="S">
    <w:p w14:paraId="5E0C8DFE" w14:textId="1B4E9C99" w:rsidR="001F594D" w:rsidRDefault="001F594D" w:rsidP="002410CF">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1F594D" w:rsidRDefault="001F594D" w:rsidP="002410CF">
      <w:pPr>
        <w:pStyle w:val="ae"/>
      </w:pPr>
      <w:r>
        <w:rPr>
          <w:b/>
        </w:rPr>
        <w:t>[Description]</w:t>
      </w:r>
      <w:r>
        <w:t>: Wonder why PLMN-IdentityList3, but not PLMN-IdentityList2?</w:t>
      </w:r>
    </w:p>
    <w:p w14:paraId="5EC64D16" w14:textId="77777777" w:rsidR="001F594D" w:rsidRDefault="001F594D" w:rsidP="002410CF">
      <w:pPr>
        <w:pStyle w:val="ae"/>
      </w:pPr>
      <w:r>
        <w:rPr>
          <w:b/>
        </w:rPr>
        <w:t>[Proposed Change]</w:t>
      </w:r>
      <w:r>
        <w:t>: update PLMN-IdentityList3 to PLMN-IdentityList2</w:t>
      </w:r>
    </w:p>
    <w:p w14:paraId="603EA5B2" w14:textId="78883994" w:rsidR="001F594D" w:rsidRDefault="001F594D" w:rsidP="002410CF">
      <w:pPr>
        <w:pStyle w:val="ae"/>
      </w:pPr>
      <w:r>
        <w:rPr>
          <w:b/>
        </w:rPr>
        <w:t xml:space="preserve"> [Comments]</w:t>
      </w:r>
      <w:r>
        <w:t xml:space="preserve">: </w:t>
      </w:r>
    </w:p>
    <w:p w14:paraId="0165157E" w14:textId="3D3CCAD8" w:rsidR="001F594D" w:rsidRPr="002410CF" w:rsidRDefault="001F594D">
      <w:pPr>
        <w:pStyle w:val="ae"/>
      </w:pPr>
    </w:p>
  </w:comment>
  <w:comment w:id="3775" w:author="Samsung (Seungri Jin)" w:date="2020-04-09T18:27:00Z" w:initials="S">
    <w:p w14:paraId="6F008199" w14:textId="0DFFD9A4"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1F594D" w:rsidRDefault="001F594D">
      <w:pPr>
        <w:pStyle w:val="ae"/>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1F594D" w:rsidRDefault="001F594D">
      <w:pPr>
        <w:pStyle w:val="ae"/>
      </w:pPr>
      <w:r>
        <w:rPr>
          <w:b/>
        </w:rPr>
        <w:t>[Proposed Change]</w:t>
      </w:r>
      <w:r>
        <w:t>: Add this condition in the field description or make this field as OPTIONAL with Cond sPDCCH-mTRP i.e. need the description for this condition.</w:t>
      </w:r>
    </w:p>
    <w:p w14:paraId="3004D632" w14:textId="77777777" w:rsidR="001F594D" w:rsidRDefault="001F594D">
      <w:pPr>
        <w:pStyle w:val="ae"/>
      </w:pPr>
      <w:r>
        <w:rPr>
          <w:b/>
        </w:rPr>
        <w:t>[Comments]</w:t>
      </w:r>
      <w:r>
        <w:t xml:space="preserve">: </w:t>
      </w:r>
    </w:p>
    <w:p w14:paraId="001B1207" w14:textId="19501365" w:rsidR="001F594D" w:rsidRPr="00797A6A" w:rsidRDefault="001F594D">
      <w:pPr>
        <w:pStyle w:val="ae"/>
      </w:pPr>
    </w:p>
  </w:comment>
  <w:comment w:id="3788" w:author="Huawei" w:date="2020-04-10T18:04:00Z" w:initials="H">
    <w:p w14:paraId="1BCF0C6E" w14:textId="16E882B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1F594D" w:rsidRDefault="001F594D" w:rsidP="00E476D7">
      <w:pPr>
        <w:pStyle w:val="ae"/>
      </w:pPr>
      <w:r>
        <w:rPr>
          <w:b/>
        </w:rPr>
        <w:t>[Description]</w:t>
      </w:r>
      <w:r>
        <w:t>: Agreements:in RAN1#100e.</w:t>
      </w:r>
    </w:p>
    <w:p w14:paraId="6067B14B" w14:textId="77777777" w:rsidR="001F594D" w:rsidRDefault="001F594D" w:rsidP="00E476D7">
      <w:pPr>
        <w:pStyle w:val="ae"/>
      </w:pPr>
      <w:r>
        <w:t xml:space="preserve">When two PUCCH-Configs are configured, </w:t>
      </w:r>
    </w:p>
    <w:p w14:paraId="05096AE8" w14:textId="77777777" w:rsidR="001F594D" w:rsidRDefault="001F594D" w:rsidP="00E476D7">
      <w:pPr>
        <w:pStyle w:val="ae"/>
      </w:pPr>
      <w:r>
        <w:t> multi-CSI-PUCCH-Resource list is only configured in the PUCCH-Config used for HARQ-ACK with low priority.</w:t>
      </w:r>
    </w:p>
    <w:p w14:paraId="068A0434" w14:textId="77777777" w:rsidR="001F594D" w:rsidRDefault="001F594D" w:rsidP="00E476D7">
      <w:pPr>
        <w:pStyle w:val="ae"/>
      </w:pPr>
      <w:r>
        <w:t> A PUCCH-ResourceId in the multi-CSI-PUCCH-Resource list refers to a PUCCH-Resource in the PUCCH-Config used for HARQ-ACK with low priority.</w:t>
      </w:r>
    </w:p>
    <w:p w14:paraId="55073907" w14:textId="77CFE27A" w:rsidR="001F594D" w:rsidRDefault="001F594D" w:rsidP="00E476D7">
      <w:pPr>
        <w:pStyle w:val="ae"/>
      </w:pPr>
      <w:r>
        <w:t>The clarification should be added to the field description for multi-CSI-PUCCH-CSI-ResourceList.</w:t>
      </w:r>
    </w:p>
    <w:p w14:paraId="1B3D3136" w14:textId="7D306D3C" w:rsidR="001F594D" w:rsidRDefault="001F594D">
      <w:pPr>
        <w:pStyle w:val="ae"/>
      </w:pPr>
      <w:r>
        <w:rPr>
          <w:b/>
        </w:rPr>
        <w:t>[Proposed Change]</w:t>
      </w:r>
      <w:r>
        <w:t>: v31 See Tdoc</w:t>
      </w:r>
    </w:p>
    <w:p w14:paraId="2974AE8C" w14:textId="77777777" w:rsidR="001F594D" w:rsidRDefault="001F594D">
      <w:pPr>
        <w:pStyle w:val="ae"/>
      </w:pPr>
      <w:r>
        <w:rPr>
          <w:b/>
        </w:rPr>
        <w:t>[Comments]</w:t>
      </w:r>
      <w:r>
        <w:t xml:space="preserve">: </w:t>
      </w:r>
    </w:p>
    <w:p w14:paraId="767882AF" w14:textId="274BFEA4" w:rsidR="001F594D" w:rsidRPr="00E476D7" w:rsidRDefault="001F594D">
      <w:pPr>
        <w:pStyle w:val="ae"/>
      </w:pPr>
    </w:p>
  </w:comment>
  <w:comment w:id="3791" w:author="Intel" w:date="2020-04-13T21:53:00Z" w:initials="I">
    <w:p w14:paraId="208E6298" w14:textId="77777777" w:rsidR="001F594D" w:rsidRDefault="001F594D" w:rsidP="00154AD1">
      <w:pPr>
        <w:pStyle w:val="ae"/>
      </w:pPr>
      <w:r>
        <w:rPr>
          <w:rStyle w:val="ad"/>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1F594D" w:rsidRDefault="001F594D" w:rsidP="00154AD1">
      <w:pPr>
        <w:pStyle w:val="ae"/>
      </w:pPr>
      <w:r>
        <w:rPr>
          <w:b/>
        </w:rPr>
        <w:t>[Description]</w:t>
      </w:r>
      <w:r>
        <w:t>: The list is critically extended with -r16.  It is not clear if the addMod list can combine both versions – seems like it is intended to be so as the there is only one release list.</w:t>
      </w:r>
    </w:p>
    <w:p w14:paraId="07E41B7C" w14:textId="77777777" w:rsidR="001F594D" w:rsidRDefault="001F594D" w:rsidP="00154AD1">
      <w:pPr>
        <w:pStyle w:val="ae"/>
      </w:pPr>
      <w:r>
        <w:rPr>
          <w:b/>
        </w:rPr>
        <w:t>[Proposed Change]</w:t>
      </w:r>
      <w:r>
        <w:t>: Clarify whether the list can combine both versions.</w:t>
      </w:r>
    </w:p>
    <w:p w14:paraId="49E3F20A" w14:textId="54FF22D6" w:rsidR="001F594D" w:rsidRDefault="001F594D" w:rsidP="00154AD1">
      <w:pPr>
        <w:pStyle w:val="ae"/>
      </w:pPr>
      <w:r>
        <w:rPr>
          <w:b/>
        </w:rPr>
        <w:t>[Comments]</w:t>
      </w:r>
      <w:r>
        <w:t>:</w:t>
      </w:r>
    </w:p>
  </w:comment>
  <w:comment w:id="3792" w:author="Intel" w:date="2020-04-13T21:54:00Z" w:initials="I">
    <w:p w14:paraId="3D71A2BA" w14:textId="77777777" w:rsidR="001F594D" w:rsidRDefault="001F594D" w:rsidP="00154AD1">
      <w:pPr>
        <w:pStyle w:val="ae"/>
      </w:pPr>
      <w:r>
        <w:rPr>
          <w:rStyle w:val="ad"/>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1F594D" w:rsidRDefault="001F594D" w:rsidP="00154AD1">
      <w:pPr>
        <w:pStyle w:val="ae"/>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1F594D" w:rsidRDefault="001F594D" w:rsidP="00154AD1">
      <w:pPr>
        <w:pStyle w:val="ae"/>
      </w:pPr>
      <w:r>
        <w:rPr>
          <w:b/>
        </w:rPr>
        <w:t>[Proposed Change]</w:t>
      </w:r>
      <w:r>
        <w:t>: Clarify how the legacy and r-16 versions of the list can be configured relative to each other.</w:t>
      </w:r>
    </w:p>
    <w:p w14:paraId="64B32B2B" w14:textId="1E3327CF" w:rsidR="001F594D" w:rsidRDefault="001F594D" w:rsidP="00154AD1">
      <w:pPr>
        <w:pStyle w:val="ae"/>
      </w:pPr>
      <w:r>
        <w:rPr>
          <w:b/>
        </w:rPr>
        <w:t>[Comments]</w:t>
      </w:r>
      <w:r>
        <w:t>:</w:t>
      </w:r>
    </w:p>
  </w:comment>
  <w:comment w:id="3839" w:author="Huawei" w:date="2020-04-10T17:56:00Z" w:initials="H">
    <w:p w14:paraId="3EE22869" w14:textId="715C59A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1F594D" w:rsidRDefault="001F594D">
      <w:pPr>
        <w:pStyle w:val="ae"/>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1F594D" w:rsidRDefault="001F594D">
      <w:pPr>
        <w:pStyle w:val="ae"/>
      </w:pPr>
      <w:r>
        <w:rPr>
          <w:b/>
        </w:rPr>
        <w:t>[Proposed Change]</w:t>
      </w:r>
      <w:r>
        <w:t>: v31 See Tdoc.</w:t>
      </w:r>
    </w:p>
    <w:p w14:paraId="0888A2B3" w14:textId="77777777" w:rsidR="001F594D" w:rsidRDefault="001F594D">
      <w:pPr>
        <w:pStyle w:val="ae"/>
      </w:pPr>
      <w:r>
        <w:rPr>
          <w:b/>
        </w:rPr>
        <w:t>[Comments]</w:t>
      </w:r>
      <w:r>
        <w:t xml:space="preserve">: </w:t>
      </w:r>
    </w:p>
    <w:p w14:paraId="0E2E7D13" w14:textId="47EA749E" w:rsidR="001F594D" w:rsidRPr="00BB454B" w:rsidRDefault="001F594D">
      <w:pPr>
        <w:pStyle w:val="ae"/>
      </w:pPr>
    </w:p>
  </w:comment>
  <w:comment w:id="3842" w:author="Intel" w:date="2020-04-13T21:55:00Z" w:initials="I">
    <w:p w14:paraId="4644F0CF" w14:textId="77777777" w:rsidR="001F594D" w:rsidRDefault="001F594D" w:rsidP="00154AD1">
      <w:pPr>
        <w:pStyle w:val="ae"/>
      </w:pPr>
      <w:r>
        <w:rPr>
          <w:rStyle w:val="ad"/>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1F594D" w:rsidRDefault="001F594D" w:rsidP="00154AD1">
      <w:pPr>
        <w:pStyle w:val="ae"/>
      </w:pPr>
      <w:r>
        <w:rPr>
          <w:b/>
        </w:rPr>
        <w:t>[Description]</w:t>
      </w:r>
      <w:r>
        <w:t xml:space="preserve">: The ASN.1 sequence size is already fixed at 2 and 4.  So do we need this statement?  It is confusing as it seems to imply “up to 2/4” can be configured. </w:t>
      </w:r>
    </w:p>
    <w:p w14:paraId="1E3506A3" w14:textId="77777777" w:rsidR="001F594D" w:rsidRDefault="001F594D" w:rsidP="00154AD1">
      <w:pPr>
        <w:pStyle w:val="ae"/>
      </w:pPr>
      <w:r>
        <w:rPr>
          <w:b/>
        </w:rPr>
        <w:t>[Proposed Change]</w:t>
      </w:r>
      <w:r>
        <w:t xml:space="preserve">: Consider deleting the sentence.  Or change “can be configured” to “are configured”. </w:t>
      </w:r>
    </w:p>
    <w:p w14:paraId="3DCC443D" w14:textId="734C4BB1" w:rsidR="001F594D" w:rsidRDefault="001F594D" w:rsidP="00154AD1">
      <w:pPr>
        <w:pStyle w:val="ae"/>
      </w:pPr>
      <w:r>
        <w:rPr>
          <w:b/>
        </w:rPr>
        <w:t>[Comments]</w:t>
      </w:r>
      <w:r>
        <w:t>:</w:t>
      </w:r>
    </w:p>
  </w:comment>
  <w:comment w:id="3855" w:author="Intel" w:date="2020-04-13T21:55:00Z" w:initials="I">
    <w:p w14:paraId="5EF48146" w14:textId="77777777" w:rsidR="001F594D" w:rsidRDefault="001F594D" w:rsidP="00154AD1">
      <w:pPr>
        <w:pStyle w:val="ae"/>
      </w:pPr>
      <w:r>
        <w:rPr>
          <w:rStyle w:val="ad"/>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1F594D" w:rsidRDefault="001F594D" w:rsidP="00154AD1">
      <w:pPr>
        <w:pStyle w:val="ae"/>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1F594D" w:rsidRDefault="001F594D" w:rsidP="00154AD1">
      <w:pPr>
        <w:pStyle w:val="ae"/>
      </w:pPr>
      <w:r>
        <w:rPr>
          <w:b/>
        </w:rPr>
        <w:t>[Proposed Change]</w:t>
      </w:r>
      <w:r>
        <w:t>: Change to Need R.</w:t>
      </w:r>
    </w:p>
    <w:p w14:paraId="666D77C8" w14:textId="03B8A2B6" w:rsidR="001F594D" w:rsidRDefault="001F594D" w:rsidP="00154AD1">
      <w:pPr>
        <w:pStyle w:val="ae"/>
      </w:pPr>
      <w:r>
        <w:rPr>
          <w:b/>
        </w:rPr>
        <w:t>[Comments]</w:t>
      </w:r>
      <w:r>
        <w:t>:</w:t>
      </w:r>
    </w:p>
  </w:comment>
  <w:comment w:id="3875" w:author="Huawei" w:date="2020-04-08T22:17:00Z" w:initials="H">
    <w:p w14:paraId="0D58BC1E" w14:textId="10974AA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1F594D" w:rsidRDefault="001F594D">
      <w:pPr>
        <w:pStyle w:val="ae"/>
      </w:pPr>
      <w:r>
        <w:rPr>
          <w:b/>
        </w:rPr>
        <w:t>[Description]</w:t>
      </w:r>
      <w:r>
        <w:t>: According to RAN1#100e agreements, n3 and n8 should be added to the range.</w:t>
      </w:r>
    </w:p>
    <w:p w14:paraId="2BF79021" w14:textId="51275209" w:rsidR="001F594D" w:rsidRDefault="001F594D">
      <w:pPr>
        <w:pStyle w:val="ae"/>
      </w:pPr>
      <w:r>
        <w:rPr>
          <w:b/>
        </w:rPr>
        <w:t>[Proposed Change]</w:t>
      </w:r>
      <w:r>
        <w:t>: See description.</w:t>
      </w:r>
    </w:p>
    <w:p w14:paraId="2515B283" w14:textId="77777777" w:rsidR="001F594D" w:rsidRDefault="001F594D">
      <w:pPr>
        <w:pStyle w:val="ae"/>
      </w:pPr>
      <w:r>
        <w:rPr>
          <w:b/>
        </w:rPr>
        <w:t>[Comments]</w:t>
      </w:r>
      <w:r>
        <w:t xml:space="preserve">: </w:t>
      </w:r>
    </w:p>
    <w:p w14:paraId="6C3C57EC" w14:textId="4DCBF8D4" w:rsidR="001F594D" w:rsidRPr="003C6AE0" w:rsidRDefault="001F594D">
      <w:pPr>
        <w:pStyle w:val="ae"/>
      </w:pPr>
    </w:p>
  </w:comment>
  <w:comment w:id="3925" w:author="Windows User" w:date="2020-04-09T11:00:00Z" w:initials="O">
    <w:p w14:paraId="3F604D41" w14:textId="18E4853C" w:rsidR="001F594D" w:rsidRDefault="001F594D">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1F594D" w:rsidRPr="00DE06F9" w:rsidRDefault="001F594D"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1F594D" w:rsidRDefault="001F594D"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1F594D" w:rsidRDefault="001F594D">
      <w:pPr>
        <w:pStyle w:val="ae"/>
      </w:pPr>
      <w:r>
        <w:rPr>
          <w:b/>
        </w:rPr>
        <w:t>[Comments]</w:t>
      </w:r>
      <w:r>
        <w:t xml:space="preserve">: </w:t>
      </w:r>
    </w:p>
    <w:p w14:paraId="0B2ED73B" w14:textId="73F5AA4E" w:rsidR="001F594D" w:rsidRPr="00F94E4E" w:rsidRDefault="001F594D">
      <w:pPr>
        <w:pStyle w:val="ae"/>
      </w:pPr>
    </w:p>
  </w:comment>
  <w:comment w:id="3926" w:author="Z(EV)" w:date="2020-04-07T17:20:00Z" w:initials="Z">
    <w:p w14:paraId="22D0018E" w14:textId="4D7544FD" w:rsidR="001F594D" w:rsidRDefault="001F594D">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1F594D" w:rsidRDefault="001F594D">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1F594D" w:rsidRDefault="001F594D">
      <w:pPr>
        <w:pStyle w:val="ae"/>
      </w:pPr>
      <w:r>
        <w:t>Corresponds to Editorial issue#53 in in the Class 0/1 sheet</w:t>
      </w:r>
    </w:p>
    <w:p w14:paraId="0970AC88" w14:textId="24292EAF" w:rsidR="001F594D" w:rsidRDefault="001F594D">
      <w:pPr>
        <w:pStyle w:val="ae"/>
      </w:pPr>
      <w:r>
        <w:rPr>
          <w:b/>
        </w:rPr>
        <w:t>[Proposed Change]</w:t>
      </w:r>
      <w:r>
        <w:t xml:space="preserve">: Change the type to </w:t>
      </w:r>
      <w:r w:rsidRPr="00F537EB">
        <w:t>RACH-Config</w:t>
      </w:r>
      <w:r>
        <w:t>Generic</w:t>
      </w:r>
      <w:r w:rsidRPr="00F537EB">
        <w:t>TwoStepRA-r16</w:t>
      </w:r>
    </w:p>
    <w:p w14:paraId="6BEFE3AD" w14:textId="77777777" w:rsidR="001F594D" w:rsidRDefault="001F594D">
      <w:pPr>
        <w:pStyle w:val="ae"/>
      </w:pPr>
      <w:r>
        <w:rPr>
          <w:b/>
        </w:rPr>
        <w:t>[Comments]</w:t>
      </w:r>
      <w:r>
        <w:t xml:space="preserve">: </w:t>
      </w:r>
    </w:p>
    <w:p w14:paraId="4FDB5391" w14:textId="4B11261C" w:rsidR="001F594D" w:rsidRPr="00D5586B" w:rsidRDefault="001F594D">
      <w:pPr>
        <w:pStyle w:val="ae"/>
      </w:pPr>
    </w:p>
  </w:comment>
  <w:comment w:id="3928" w:author="Z(EV)" w:date="2020-04-07T17:29:00Z" w:initials="Z">
    <w:p w14:paraId="100849B1" w14:textId="2000D255" w:rsidR="001F594D" w:rsidRDefault="001F594D">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1F594D" w:rsidRDefault="001F594D">
      <w:pPr>
        <w:pStyle w:val="ae"/>
      </w:pPr>
      <w:r>
        <w:rPr>
          <w:b/>
        </w:rPr>
        <w:t>[Description]</w:t>
      </w:r>
      <w:r>
        <w:t>: Once RAN1 replies to our LS (</w:t>
      </w:r>
      <w:r w:rsidRPr="004F74F0">
        <w:t>in R2-2002138</w:t>
      </w:r>
      <w:r>
        <w:t xml:space="preserve">), we need to add NR-U specific RACH root sequences here. </w:t>
      </w:r>
    </w:p>
    <w:p w14:paraId="0107CF0D" w14:textId="188B07C0" w:rsidR="001F594D" w:rsidRDefault="001F594D">
      <w:pPr>
        <w:pStyle w:val="ae"/>
      </w:pPr>
      <w:r>
        <w:rPr>
          <w:b/>
        </w:rPr>
        <w:t>[Proposed Change]</w:t>
      </w:r>
      <w:r>
        <w:t xml:space="preserve">: </w:t>
      </w:r>
    </w:p>
    <w:p w14:paraId="5CADB6D5" w14:textId="77777777" w:rsidR="001F594D" w:rsidRDefault="001F594D" w:rsidP="004F74F0">
      <w:pPr>
        <w:pStyle w:val="PL"/>
      </w:pPr>
      <w:r>
        <w:t>msgA-PRACH-RootSequenceIndex-r16                     CHOICE {</w:t>
      </w:r>
    </w:p>
    <w:p w14:paraId="0F4BEE63" w14:textId="77777777" w:rsidR="001F594D" w:rsidRPr="00150D6F" w:rsidRDefault="001F594D" w:rsidP="004F74F0">
      <w:pPr>
        <w:pStyle w:val="PL"/>
        <w:rPr>
          <w:lang w:val="sv-SE"/>
        </w:rPr>
      </w:pPr>
      <w:r>
        <w:t xml:space="preserve">        </w:t>
      </w:r>
      <w:r w:rsidRPr="00150D6F">
        <w:rPr>
          <w:lang w:val="sv-SE"/>
        </w:rPr>
        <w:t>l839                                                 INTEGER (0..837),</w:t>
      </w:r>
    </w:p>
    <w:p w14:paraId="6F04F9BE" w14:textId="72B48685" w:rsidR="001F594D" w:rsidRPr="00150D6F" w:rsidRDefault="001F594D" w:rsidP="004F74F0">
      <w:pPr>
        <w:pStyle w:val="PL"/>
        <w:rPr>
          <w:lang w:val="sv-SE"/>
        </w:rPr>
      </w:pPr>
      <w:r w:rsidRPr="00150D6F">
        <w:rPr>
          <w:lang w:val="sv-SE"/>
        </w:rPr>
        <w:t xml:space="preserve">        l139                                                 INTEGER (0..137), </w:t>
      </w:r>
    </w:p>
    <w:p w14:paraId="227AA47A" w14:textId="4D4DF891" w:rsidR="001F594D" w:rsidRPr="00150D6F" w:rsidRDefault="001F594D"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1F594D" w:rsidRDefault="001F594D"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1F594D" w:rsidRPr="004F74F0" w:rsidRDefault="001F594D" w:rsidP="004F74F0">
      <w:pPr>
        <w:pStyle w:val="PL"/>
        <w:rPr>
          <w:color w:val="FF0000"/>
        </w:rPr>
      </w:pPr>
      <w:r w:rsidRPr="004F74F0">
        <w:rPr>
          <w:color w:val="FF0000"/>
        </w:rPr>
        <w:tab/>
      </w:r>
      <w:r w:rsidRPr="004F74F0">
        <w:tab/>
        <w:t>}</w:t>
      </w:r>
    </w:p>
    <w:p w14:paraId="28B50294" w14:textId="77777777" w:rsidR="001F594D" w:rsidRPr="004F74F0" w:rsidRDefault="001F594D">
      <w:pPr>
        <w:pStyle w:val="ae"/>
        <w:rPr>
          <w:color w:val="FF0000"/>
          <w:u w:val="single"/>
        </w:rPr>
      </w:pPr>
    </w:p>
    <w:p w14:paraId="1859382A" w14:textId="77777777" w:rsidR="001F594D" w:rsidRDefault="001F594D">
      <w:pPr>
        <w:pStyle w:val="ae"/>
      </w:pPr>
      <w:r>
        <w:rPr>
          <w:b/>
        </w:rPr>
        <w:t>[Comments]</w:t>
      </w:r>
      <w:r>
        <w:t xml:space="preserve">: </w:t>
      </w:r>
    </w:p>
    <w:p w14:paraId="4F441915" w14:textId="1E615DD3" w:rsidR="001F594D" w:rsidRPr="004F74F0" w:rsidRDefault="001F594D">
      <w:pPr>
        <w:pStyle w:val="ae"/>
      </w:pPr>
    </w:p>
  </w:comment>
  <w:comment w:id="3929" w:author="Samsung (Anil)" w:date="2020-04-09T10:22:00Z" w:initials="S">
    <w:p w14:paraId="356607FF" w14:textId="036B7D7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1F594D" w:rsidRDefault="001F594D"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1F594D" w:rsidRDefault="001F594D" w:rsidP="00636848">
      <w:pPr>
        <w:pStyle w:val="ae"/>
      </w:pPr>
      <w:r>
        <w:rPr>
          <w:b/>
        </w:rPr>
        <w:t>[Proposed Change]</w:t>
      </w:r>
      <w:r>
        <w:t xml:space="preserve">: </w:t>
      </w:r>
    </w:p>
    <w:p w14:paraId="1112B540" w14:textId="77777777" w:rsidR="001F594D" w:rsidRDefault="001F594D" w:rsidP="00636848">
      <w:pPr>
        <w:pStyle w:val="ae"/>
        <w:rPr>
          <w:sz w:val="22"/>
          <w:szCs w:val="22"/>
        </w:rPr>
      </w:pPr>
      <w:r w:rsidRPr="007E2460">
        <w:rPr>
          <w:sz w:val="22"/>
          <w:szCs w:val="22"/>
          <w:u w:val="single"/>
        </w:rPr>
        <w:t>Problem:</w:t>
      </w:r>
      <w:r>
        <w:rPr>
          <w:sz w:val="22"/>
          <w:szCs w:val="22"/>
        </w:rPr>
        <w:t xml:space="preserve"> </w:t>
      </w:r>
    </w:p>
    <w:p w14:paraId="15C01625" w14:textId="77777777" w:rsidR="001F594D" w:rsidRPr="007E2460" w:rsidRDefault="001F594D"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1F594D" w:rsidRDefault="001F594D"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1F594D" w:rsidRDefault="001F594D"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1F594D" w:rsidRDefault="001F594D"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1F594D" w:rsidRDefault="001F594D"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1F594D" w:rsidRDefault="001F594D">
      <w:pPr>
        <w:pStyle w:val="ae"/>
      </w:pPr>
      <w:r>
        <w:rPr>
          <w:b/>
        </w:rPr>
        <w:t>[Comments]</w:t>
      </w:r>
      <w:r>
        <w:t xml:space="preserve">: </w:t>
      </w:r>
    </w:p>
    <w:p w14:paraId="006C754A" w14:textId="3453101C" w:rsidR="001F594D" w:rsidRPr="00636848" w:rsidRDefault="001F594D">
      <w:pPr>
        <w:pStyle w:val="ae"/>
      </w:pPr>
    </w:p>
  </w:comment>
  <w:comment w:id="3930" w:author="Windows User" w:date="2020-04-09T11:06:00Z" w:initials="O">
    <w:p w14:paraId="68FFE4AC" w14:textId="4935FEEF" w:rsidR="001F594D" w:rsidRDefault="001F594D">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1F594D" w:rsidRDefault="001F594D">
      <w:pPr>
        <w:pStyle w:val="ae"/>
      </w:pPr>
      <w:r>
        <w:rPr>
          <w:b/>
        </w:rPr>
        <w:t>[Description]</w:t>
      </w:r>
      <w:r>
        <w:t>: the field description is misleading.</w:t>
      </w:r>
    </w:p>
    <w:p w14:paraId="040868F6" w14:textId="48500E00" w:rsidR="001F594D" w:rsidRDefault="001F594D">
      <w:pPr>
        <w:pStyle w:val="ae"/>
      </w:pPr>
      <w:r>
        <w:rPr>
          <w:b/>
        </w:rPr>
        <w:t>[Proposed Change]</w:t>
      </w:r>
      <w:r>
        <w:t xml:space="preserve">: </w:t>
      </w:r>
    </w:p>
    <w:p w14:paraId="2BA62C9D" w14:textId="77777777" w:rsidR="001F594D" w:rsidRPr="00F537EB" w:rsidRDefault="001F594D" w:rsidP="00F9056A">
      <w:pPr>
        <w:pStyle w:val="TAL"/>
        <w:rPr>
          <w:szCs w:val="22"/>
        </w:rPr>
      </w:pPr>
      <w:r w:rsidRPr="00F537EB">
        <w:rPr>
          <w:b/>
          <w:i/>
          <w:szCs w:val="22"/>
        </w:rPr>
        <w:t>msgA-RSRP-ThresholdSUL</w:t>
      </w:r>
    </w:p>
    <w:p w14:paraId="4235F935" w14:textId="63216258" w:rsidR="001F594D" w:rsidRDefault="001F594D"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1F594D" w:rsidRDefault="001F594D">
      <w:pPr>
        <w:pStyle w:val="ae"/>
      </w:pPr>
      <w:r>
        <w:rPr>
          <w:b/>
        </w:rPr>
        <w:t>[Comments]</w:t>
      </w:r>
      <w:r>
        <w:t xml:space="preserve">: </w:t>
      </w:r>
    </w:p>
    <w:p w14:paraId="7D85895F" w14:textId="4D12FD9C" w:rsidR="001F594D" w:rsidRPr="00F9056A" w:rsidRDefault="001F594D">
      <w:pPr>
        <w:pStyle w:val="ae"/>
      </w:pPr>
    </w:p>
  </w:comment>
  <w:comment w:id="3931" w:author="Samsung (Anil)" w:date="2020-04-09T10:25:00Z" w:initials="S">
    <w:p w14:paraId="4FD4EC84" w14:textId="38C4CF3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1F594D" w:rsidRDefault="001F594D"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1F594D" w:rsidRDefault="001F594D" w:rsidP="00636848">
      <w:pPr>
        <w:pStyle w:val="ae"/>
      </w:pPr>
      <w:r>
        <w:rPr>
          <w:b/>
        </w:rPr>
        <w:t>[Proposed Change]</w:t>
      </w:r>
      <w:r>
        <w:t>:</w:t>
      </w:r>
    </w:p>
    <w:p w14:paraId="5E0860C0" w14:textId="77777777" w:rsidR="001F594D" w:rsidRPr="00E34844" w:rsidRDefault="001F594D"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1F594D" w:rsidRPr="00E34844" w:rsidRDefault="001F594D"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1F594D" w:rsidRDefault="001F594D"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1F594D" w:rsidRDefault="001F594D" w:rsidP="00636848">
      <w:pPr>
        <w:pStyle w:val="ae"/>
        <w:rPr>
          <w:bCs/>
          <w:sz w:val="22"/>
          <w:szCs w:val="22"/>
        </w:rPr>
      </w:pPr>
      <w:r>
        <w:rPr>
          <w:bCs/>
          <w:sz w:val="22"/>
          <w:szCs w:val="22"/>
        </w:rPr>
        <w:t>Update field description as follows:</w:t>
      </w:r>
    </w:p>
    <w:p w14:paraId="3E998215" w14:textId="77777777" w:rsidR="001F594D" w:rsidRPr="00E34844" w:rsidRDefault="001F594D"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1F594D" w:rsidRDefault="001F594D"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1F594D" w:rsidRPr="00E34844" w:rsidRDefault="001F594D" w:rsidP="00636848">
      <w:pPr>
        <w:pStyle w:val="ae"/>
        <w:rPr>
          <w:sz w:val="22"/>
          <w:szCs w:val="22"/>
        </w:rPr>
      </w:pPr>
      <w:r>
        <w:rPr>
          <w:sz w:val="22"/>
          <w:szCs w:val="22"/>
        </w:rPr>
        <w:t>Add description of condition 2Step4StepSUL as follows:</w:t>
      </w:r>
    </w:p>
    <w:p w14:paraId="3BA4A380" w14:textId="77777777" w:rsidR="001F594D" w:rsidRPr="0071620A" w:rsidRDefault="001F594D"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1F594D" w:rsidRDefault="001F594D">
      <w:pPr>
        <w:pStyle w:val="ae"/>
      </w:pPr>
      <w:r>
        <w:rPr>
          <w:b/>
        </w:rPr>
        <w:t>[Comments]</w:t>
      </w:r>
      <w:r>
        <w:t xml:space="preserve">: </w:t>
      </w:r>
    </w:p>
    <w:p w14:paraId="38B51153" w14:textId="77777777" w:rsidR="001F594D" w:rsidRPr="00636848" w:rsidRDefault="001F594D">
      <w:pPr>
        <w:pStyle w:val="ae"/>
      </w:pPr>
    </w:p>
  </w:comment>
  <w:comment w:id="3932" w:author="Windows User" w:date="2020-04-09T11:04:00Z" w:initials="O">
    <w:p w14:paraId="34EB2C16" w14:textId="6D01EA47" w:rsidR="001F594D" w:rsidRDefault="001F594D">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1F594D" w:rsidRPr="00DE06F9" w:rsidRDefault="001F594D" w:rsidP="00F9056A">
      <w:pPr>
        <w:pStyle w:val="ae"/>
      </w:pPr>
      <w:r>
        <w:rPr>
          <w:b/>
        </w:rPr>
        <w:t>[Description]</w:t>
      </w:r>
      <w:r>
        <w:t>: Need coded for this field is ‘S’. But there is no corresponding description for the absence case.</w:t>
      </w:r>
      <w:r>
        <w:rPr>
          <w:i/>
        </w:rPr>
        <w:t xml:space="preserve"> </w:t>
      </w:r>
    </w:p>
    <w:p w14:paraId="73C74E58" w14:textId="32211F9C" w:rsidR="001F594D" w:rsidRDefault="001F594D" w:rsidP="00F9056A">
      <w:pPr>
        <w:pStyle w:val="ae"/>
      </w:pPr>
      <w:r>
        <w:rPr>
          <w:b/>
        </w:rPr>
        <w:t>[Proposed Change]</w:t>
      </w:r>
      <w:r>
        <w:t>: Change need code to ‘Need R’ as for 4-step RACH.</w:t>
      </w:r>
    </w:p>
    <w:p w14:paraId="13F568F0" w14:textId="77777777" w:rsidR="001F594D" w:rsidRDefault="001F594D">
      <w:pPr>
        <w:pStyle w:val="ae"/>
      </w:pPr>
      <w:r>
        <w:rPr>
          <w:b/>
        </w:rPr>
        <w:t>[Comments]</w:t>
      </w:r>
      <w:r>
        <w:t xml:space="preserve">: </w:t>
      </w:r>
    </w:p>
    <w:p w14:paraId="3BD30DE7" w14:textId="112001E5" w:rsidR="001F594D" w:rsidRPr="00F9056A" w:rsidRDefault="001F594D">
      <w:pPr>
        <w:pStyle w:val="ae"/>
      </w:pPr>
    </w:p>
  </w:comment>
  <w:comment w:id="3933" w:author="Windows User" w:date="2020-04-09T11:02:00Z" w:initials="O">
    <w:p w14:paraId="459C845E" w14:textId="3B6F3706" w:rsidR="001F594D" w:rsidRDefault="001F594D">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1F594D" w:rsidRPr="00DE06F9" w:rsidRDefault="001F594D"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1F594D" w:rsidRDefault="001F594D" w:rsidP="00F9056A">
      <w:pPr>
        <w:pStyle w:val="ae"/>
      </w:pPr>
      <w:r>
        <w:rPr>
          <w:b/>
        </w:rPr>
        <w:t>[Proposed Change]</w:t>
      </w:r>
      <w:r>
        <w:t>: Change ‘Cond 2StepSUL’ to ‘Cond 2StepOnly’.</w:t>
      </w:r>
    </w:p>
    <w:p w14:paraId="73F2587C" w14:textId="77777777" w:rsidR="001F594D" w:rsidRDefault="001F594D">
      <w:pPr>
        <w:pStyle w:val="ae"/>
      </w:pPr>
      <w:r>
        <w:rPr>
          <w:b/>
        </w:rPr>
        <w:t>[Comments]</w:t>
      </w:r>
      <w:r>
        <w:t xml:space="preserve">: </w:t>
      </w:r>
    </w:p>
    <w:p w14:paraId="51DFFB21" w14:textId="0693ECDC" w:rsidR="001F594D" w:rsidRPr="00F9056A" w:rsidRDefault="001F594D">
      <w:pPr>
        <w:pStyle w:val="ae"/>
      </w:pPr>
    </w:p>
  </w:comment>
  <w:comment w:id="3935" w:author="Z(EV)" w:date="2020-04-07T17:34:00Z" w:initials="Z">
    <w:p w14:paraId="1D6288E1" w14:textId="380014C0" w:rsidR="001F594D" w:rsidRDefault="001F594D">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1F594D" w:rsidRDefault="001F594D">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1F594D" w:rsidRDefault="001F594D">
      <w:pPr>
        <w:pStyle w:val="ae"/>
      </w:pPr>
      <w:r>
        <w:rPr>
          <w:b/>
        </w:rPr>
        <w:t>[Proposed Change]</w:t>
      </w:r>
      <w:r>
        <w:t xml:space="preserve">: </w:t>
      </w:r>
    </w:p>
    <w:p w14:paraId="47CE9DFC" w14:textId="379FB64D" w:rsidR="001F594D" w:rsidRDefault="001F594D">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1F594D" w:rsidRDefault="001F594D">
      <w:pPr>
        <w:pStyle w:val="ae"/>
      </w:pPr>
      <w:r>
        <w:rPr>
          <w:b/>
        </w:rPr>
        <w:t>[Comments]</w:t>
      </w:r>
      <w:r>
        <w:t xml:space="preserve">: </w:t>
      </w:r>
    </w:p>
    <w:p w14:paraId="23D0BA10" w14:textId="022C6B29" w:rsidR="001F594D" w:rsidRPr="004F74F0" w:rsidRDefault="001F594D">
      <w:pPr>
        <w:pStyle w:val="ae"/>
      </w:pPr>
    </w:p>
  </w:comment>
  <w:comment w:id="3936" w:author="Z(EV)" w:date="2020-04-07T17:38:00Z" w:initials="Z">
    <w:p w14:paraId="20D3D6CA" w14:textId="5F74CC97" w:rsidR="001F594D" w:rsidRDefault="001F594D">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1F594D" w:rsidRDefault="001F594D">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1F594D" w:rsidRDefault="001F594D">
      <w:pPr>
        <w:pStyle w:val="ae"/>
      </w:pPr>
      <w:r>
        <w:rPr>
          <w:b/>
        </w:rPr>
        <w:t>[Proposed Change]</w:t>
      </w:r>
      <w:r>
        <w:t xml:space="preserve">: </w:t>
      </w:r>
    </w:p>
    <w:p w14:paraId="47DD81B4" w14:textId="72F94929" w:rsidR="001F594D" w:rsidRDefault="001F594D">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1F594D" w:rsidRDefault="001F594D">
      <w:pPr>
        <w:pStyle w:val="ae"/>
      </w:pPr>
      <w:r>
        <w:rPr>
          <w:b/>
        </w:rPr>
        <w:t>[Comments]</w:t>
      </w:r>
      <w:r>
        <w:t xml:space="preserve">: </w:t>
      </w:r>
    </w:p>
    <w:p w14:paraId="2E4A54B8" w14:textId="5D8FB291" w:rsidR="001F594D" w:rsidRPr="00432F8B" w:rsidRDefault="001F594D">
      <w:pPr>
        <w:pStyle w:val="ae"/>
      </w:pPr>
    </w:p>
  </w:comment>
  <w:comment w:id="3937" w:author="Z(EV)" w:date="2020-04-07T17:39:00Z" w:initials="Z">
    <w:p w14:paraId="1DB4BA21" w14:textId="52D31139" w:rsidR="001F594D" w:rsidRDefault="001F594D">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1F594D" w:rsidRDefault="001F594D">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1F594D" w:rsidRDefault="001F594D">
      <w:pPr>
        <w:pStyle w:val="ae"/>
      </w:pPr>
      <w:r>
        <w:rPr>
          <w:b/>
        </w:rPr>
        <w:t>[Proposed Change]</w:t>
      </w:r>
      <w:r>
        <w:t xml:space="preserve">: </w:t>
      </w:r>
    </w:p>
    <w:p w14:paraId="7FDEF769" w14:textId="6C0FC44D" w:rsidR="001F594D" w:rsidRDefault="001F594D"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1F594D" w:rsidRPr="00432F8B" w:rsidRDefault="001F594D">
      <w:pPr>
        <w:pStyle w:val="ae"/>
        <w:rPr>
          <w:b/>
        </w:rPr>
      </w:pPr>
    </w:p>
    <w:p w14:paraId="2C85C6CE" w14:textId="77777777" w:rsidR="001F594D" w:rsidRDefault="001F594D">
      <w:pPr>
        <w:pStyle w:val="ae"/>
      </w:pPr>
      <w:r>
        <w:rPr>
          <w:b/>
        </w:rPr>
        <w:t>[Comments]</w:t>
      </w:r>
      <w:r>
        <w:t xml:space="preserve">: </w:t>
      </w:r>
    </w:p>
    <w:p w14:paraId="00098A6E" w14:textId="4D721468" w:rsidR="001F594D" w:rsidRPr="00432F8B" w:rsidRDefault="001F594D">
      <w:pPr>
        <w:pStyle w:val="ae"/>
      </w:pPr>
    </w:p>
  </w:comment>
  <w:comment w:id="3938" w:author="Z(EV)" w:date="2020-04-07T17:42:00Z" w:initials="Z">
    <w:p w14:paraId="2AE3F3B0" w14:textId="072FAA13" w:rsidR="001F594D" w:rsidRDefault="001F594D">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1F594D" w:rsidRPr="00432F8B" w:rsidRDefault="001F594D"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1F594D" w:rsidRDefault="001F594D">
      <w:pPr>
        <w:pStyle w:val="ae"/>
      </w:pPr>
    </w:p>
    <w:p w14:paraId="5D70A7EF" w14:textId="32552A38" w:rsidR="001F594D" w:rsidRDefault="001F594D">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1F594D" w:rsidRDefault="001F594D">
      <w:pPr>
        <w:pStyle w:val="ae"/>
      </w:pPr>
      <w:r>
        <w:rPr>
          <w:b/>
        </w:rPr>
        <w:t>[Proposed Change]</w:t>
      </w:r>
      <w:r>
        <w:t xml:space="preserve">: Add the following to the field description: </w:t>
      </w:r>
    </w:p>
    <w:p w14:paraId="0BAEB87D" w14:textId="732E8201" w:rsidR="001F594D" w:rsidRDefault="001F594D">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1F594D" w:rsidRDefault="001F594D">
      <w:pPr>
        <w:pStyle w:val="ae"/>
      </w:pPr>
      <w:r>
        <w:rPr>
          <w:b/>
        </w:rPr>
        <w:t>[Comments]</w:t>
      </w:r>
      <w:r>
        <w:t xml:space="preserve">: </w:t>
      </w:r>
    </w:p>
    <w:p w14:paraId="68CAE3AC" w14:textId="7AFF026A" w:rsidR="001F594D" w:rsidRPr="00432F8B" w:rsidRDefault="001F594D">
      <w:pPr>
        <w:pStyle w:val="ae"/>
      </w:pPr>
    </w:p>
  </w:comment>
  <w:comment w:id="3939" w:author="Z(EV)" w:date="2020-04-07T17:53:00Z" w:initials="Z">
    <w:p w14:paraId="4F2DE7CA" w14:textId="1B722727" w:rsidR="001F594D" w:rsidRDefault="001F594D">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1F594D" w:rsidRDefault="001F594D">
      <w:pPr>
        <w:pStyle w:val="ae"/>
      </w:pPr>
      <w:r>
        <w:rPr>
          <w:b/>
        </w:rPr>
        <w:t>[Description]</w:t>
      </w:r>
      <w:r>
        <w:t xml:space="preserve">: The description about absence doesn’t apply since this is a need M field. </w:t>
      </w:r>
    </w:p>
    <w:p w14:paraId="1850AD90" w14:textId="618815FC" w:rsidR="001F594D" w:rsidRDefault="001F594D">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1F594D" w:rsidRDefault="001F594D">
      <w:pPr>
        <w:pStyle w:val="ae"/>
      </w:pPr>
      <w:r>
        <w:rPr>
          <w:b/>
        </w:rPr>
        <w:t>[Comments]</w:t>
      </w:r>
      <w:r>
        <w:t xml:space="preserve">: </w:t>
      </w:r>
    </w:p>
    <w:p w14:paraId="5A3E479D" w14:textId="462E6315" w:rsidR="001F594D" w:rsidRPr="00C203AB" w:rsidRDefault="001F594D">
      <w:pPr>
        <w:pStyle w:val="ae"/>
      </w:pPr>
    </w:p>
  </w:comment>
  <w:comment w:id="3940" w:author="Z(EV)" w:date="2020-04-07T17:58:00Z" w:initials="Z">
    <w:p w14:paraId="1DD7C8E2" w14:textId="56E6955E" w:rsidR="001F594D" w:rsidRDefault="001F594D">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1F594D" w:rsidRDefault="001F594D">
      <w:pPr>
        <w:pStyle w:val="ae"/>
      </w:pPr>
      <w:r>
        <w:rPr>
          <w:b/>
        </w:rPr>
        <w:t>[Description]</w:t>
      </w:r>
      <w:r>
        <w:t xml:space="preserve">: The description about absence doesn’t apply since this is a need M field. </w:t>
      </w:r>
    </w:p>
    <w:p w14:paraId="3A7AE493" w14:textId="711ED9B2" w:rsidR="001F594D" w:rsidRDefault="001F594D">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1F594D" w:rsidRDefault="001F594D">
      <w:pPr>
        <w:pStyle w:val="ae"/>
      </w:pPr>
      <w:r>
        <w:rPr>
          <w:b/>
        </w:rPr>
        <w:t>[Comments]</w:t>
      </w:r>
      <w:r>
        <w:t xml:space="preserve">: </w:t>
      </w:r>
    </w:p>
    <w:p w14:paraId="60EB227A" w14:textId="630A7370" w:rsidR="001F594D" w:rsidRPr="00006F9E" w:rsidRDefault="001F594D">
      <w:pPr>
        <w:pStyle w:val="ae"/>
      </w:pPr>
    </w:p>
  </w:comment>
  <w:comment w:id="3948" w:author="Windows User" w:date="2020-04-09T11:09:00Z" w:initials="O">
    <w:p w14:paraId="158CD60A" w14:textId="7B51D0C8" w:rsidR="001F594D" w:rsidRDefault="001F594D">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1F594D" w:rsidRPr="00615838" w:rsidRDefault="001F594D"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1F594D" w:rsidRDefault="001F594D" w:rsidP="00F9056A">
      <w:pPr>
        <w:pStyle w:val="ae"/>
      </w:pPr>
      <w:r>
        <w:rPr>
          <w:b/>
        </w:rPr>
        <w:t>[Proposed Change]</w:t>
      </w:r>
      <w:r>
        <w:t>: Change need code to ‘Need S’ as for 4-step RACH</w:t>
      </w:r>
    </w:p>
    <w:p w14:paraId="5A379D15" w14:textId="77777777" w:rsidR="001F594D" w:rsidRDefault="001F594D">
      <w:pPr>
        <w:pStyle w:val="ae"/>
      </w:pPr>
      <w:r>
        <w:rPr>
          <w:b/>
        </w:rPr>
        <w:t>[Comments]</w:t>
      </w:r>
      <w:r>
        <w:t xml:space="preserve">: </w:t>
      </w:r>
    </w:p>
    <w:p w14:paraId="12C6C4B4" w14:textId="39325019" w:rsidR="001F594D" w:rsidRPr="00F9056A" w:rsidRDefault="001F594D">
      <w:pPr>
        <w:pStyle w:val="ae"/>
      </w:pPr>
    </w:p>
  </w:comment>
  <w:comment w:id="3949" w:author="Windows User" w:date="2020-04-09T11:10:00Z" w:initials="O">
    <w:p w14:paraId="5B7959A4" w14:textId="5F77ED14" w:rsidR="001F594D" w:rsidRDefault="001F594D">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1F594D" w:rsidRPr="00DE06F9" w:rsidRDefault="001F594D"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1F594D" w:rsidRDefault="001F594D"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1F594D" w:rsidRDefault="001F594D">
      <w:pPr>
        <w:pStyle w:val="ae"/>
      </w:pPr>
      <w:r>
        <w:rPr>
          <w:b/>
        </w:rPr>
        <w:t>[Comments]</w:t>
      </w:r>
      <w:r>
        <w:t xml:space="preserve">: </w:t>
      </w:r>
    </w:p>
    <w:p w14:paraId="3CF236EF" w14:textId="2F8050E1" w:rsidR="001F594D" w:rsidRPr="00F9056A" w:rsidRDefault="001F594D">
      <w:pPr>
        <w:pStyle w:val="ae"/>
      </w:pPr>
    </w:p>
  </w:comment>
  <w:comment w:id="3950" w:author="Samsung (Anil)" w:date="2020-04-09T10:28:00Z" w:initials="S">
    <w:p w14:paraId="579E7A48" w14:textId="2BAFB2D2"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1F594D" w:rsidRPr="0071620A" w:rsidRDefault="001F594D"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1F594D" w:rsidRDefault="001F594D" w:rsidP="001812CE">
      <w:pPr>
        <w:pStyle w:val="ae"/>
      </w:pPr>
      <w:r>
        <w:rPr>
          <w:b/>
        </w:rPr>
        <w:t>[Proposed Change]</w:t>
      </w:r>
      <w:r>
        <w:t>:</w:t>
      </w:r>
    </w:p>
    <w:p w14:paraId="6E69A145" w14:textId="77777777" w:rsidR="001F594D" w:rsidRDefault="001F594D"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1F594D" w:rsidRDefault="001F594D"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1F594D" w:rsidRPr="00C858AB" w:rsidRDefault="001F594D" w:rsidP="001812CE">
      <w:pPr>
        <w:pStyle w:val="ae"/>
        <w:rPr>
          <w:sz w:val="22"/>
          <w:szCs w:val="22"/>
        </w:rPr>
      </w:pPr>
      <w:r>
        <w:rPr>
          <w:sz w:val="22"/>
          <w:szCs w:val="22"/>
        </w:rPr>
        <w:t>should be changed as follows</w:t>
      </w:r>
    </w:p>
    <w:p w14:paraId="7A5C5C1E" w14:textId="796E465D" w:rsidR="001F594D" w:rsidRPr="001812CE" w:rsidRDefault="001F594D">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1F594D" w:rsidRDefault="001F594D">
      <w:pPr>
        <w:pStyle w:val="ae"/>
      </w:pPr>
      <w:r>
        <w:rPr>
          <w:b/>
        </w:rPr>
        <w:t>[Comments]</w:t>
      </w:r>
      <w:r>
        <w:t xml:space="preserve">: </w:t>
      </w:r>
    </w:p>
    <w:p w14:paraId="4DB893E5" w14:textId="718D80FB" w:rsidR="001F594D" w:rsidRPr="00636848" w:rsidRDefault="001F594D">
      <w:pPr>
        <w:pStyle w:val="ae"/>
      </w:pPr>
    </w:p>
  </w:comment>
  <w:comment w:id="3951" w:author="Windows User" w:date="2020-04-09T11:11:00Z" w:initials="O">
    <w:p w14:paraId="1F1E3027" w14:textId="48174F99" w:rsidR="001F594D" w:rsidRDefault="001F594D">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1F594D" w:rsidRPr="00DE06F9" w:rsidRDefault="001F594D"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1F594D" w:rsidRDefault="001F594D" w:rsidP="00F9056A">
      <w:pPr>
        <w:pStyle w:val="ae"/>
      </w:pPr>
      <w:r>
        <w:rPr>
          <w:b/>
        </w:rPr>
        <w:t>[Proposed Change]</w:t>
      </w:r>
      <w:r>
        <w:t xml:space="preserve">: Add Need code ‘OPTIONAL,--Cond </w:t>
      </w:r>
      <w:r w:rsidRPr="00F537EB">
        <w:t>occasionsTwoStepRA</w:t>
      </w:r>
      <w:r>
        <w:t xml:space="preserve"> ’.  </w:t>
      </w:r>
    </w:p>
    <w:p w14:paraId="7A4A82AD" w14:textId="1C27D065" w:rsidR="001F594D" w:rsidRDefault="001F594D" w:rsidP="00F9056A">
      <w:pPr>
        <w:pStyle w:val="ae"/>
      </w:pPr>
      <w:r>
        <w:t>Change the value range to (1..63)</w:t>
      </w:r>
    </w:p>
    <w:p w14:paraId="15B2BB4A" w14:textId="77777777" w:rsidR="001F594D" w:rsidRDefault="001F594D">
      <w:pPr>
        <w:pStyle w:val="ae"/>
      </w:pPr>
      <w:r>
        <w:rPr>
          <w:b/>
        </w:rPr>
        <w:t>[Proposed Change]</w:t>
      </w:r>
      <w:r>
        <w:t xml:space="preserve">: </w:t>
      </w:r>
    </w:p>
    <w:p w14:paraId="04638216" w14:textId="77777777" w:rsidR="001F594D" w:rsidRDefault="001F594D">
      <w:pPr>
        <w:pStyle w:val="ae"/>
      </w:pPr>
      <w:r>
        <w:rPr>
          <w:b/>
        </w:rPr>
        <w:t>[Comments]</w:t>
      </w:r>
      <w:r>
        <w:t xml:space="preserve">: </w:t>
      </w:r>
    </w:p>
    <w:p w14:paraId="05190D91" w14:textId="7E5B01DD" w:rsidR="001F594D" w:rsidRPr="00F9056A" w:rsidRDefault="001F594D">
      <w:pPr>
        <w:pStyle w:val="ae"/>
      </w:pPr>
    </w:p>
  </w:comment>
  <w:comment w:id="3952" w:author="Z(EV)" w:date="2020-04-07T18:05:00Z" w:initials="Z">
    <w:p w14:paraId="04E6018D" w14:textId="33D3754B" w:rsidR="001F594D" w:rsidRDefault="001F594D">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1F594D" w:rsidRDefault="001F594D">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1F594D" w:rsidRDefault="001F594D">
      <w:pPr>
        <w:pStyle w:val="ae"/>
      </w:pPr>
      <w:r>
        <w:rPr>
          <w:b/>
        </w:rPr>
        <w:t>[Proposed Change]</w:t>
      </w:r>
      <w:r>
        <w:t xml:space="preserve">: </w:t>
      </w:r>
    </w:p>
    <w:p w14:paraId="2B268DEE" w14:textId="77748AF3" w:rsidR="001F594D" w:rsidRDefault="001F594D">
      <w:pPr>
        <w:pStyle w:val="ae"/>
      </w:pPr>
      <w:r>
        <w:t xml:space="preserve">Delete the IE </w:t>
      </w:r>
      <w:r w:rsidRPr="00C66893">
        <w:t xml:space="preserve">totalNumberOfTwoStepRA-Preambles -r16    </w:t>
      </w:r>
      <w:r>
        <w:t>(or at least make it optional)</w:t>
      </w:r>
    </w:p>
    <w:p w14:paraId="4268BF2D" w14:textId="04A9BDBD" w:rsidR="001F594D" w:rsidRDefault="001F594D">
      <w:pPr>
        <w:pStyle w:val="ae"/>
      </w:pPr>
      <w:r>
        <w:rPr>
          <w:b/>
        </w:rPr>
        <w:t>[Comments]</w:t>
      </w:r>
      <w:r>
        <w:t xml:space="preserve">: </w:t>
      </w:r>
    </w:p>
    <w:p w14:paraId="2E3A4BBB" w14:textId="3A1B3FBB" w:rsidR="001F594D" w:rsidRPr="00C66893" w:rsidRDefault="001F594D">
      <w:pPr>
        <w:pStyle w:val="ae"/>
      </w:pPr>
    </w:p>
  </w:comment>
  <w:comment w:id="3967" w:author="Windows User" w:date="2020-04-09T11:12:00Z" w:initials="O">
    <w:p w14:paraId="689C6BA0" w14:textId="124A56E4" w:rsidR="001F594D" w:rsidRDefault="001F594D">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1F594D" w:rsidRPr="00DE06F9" w:rsidRDefault="001F594D"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1F594D" w:rsidRDefault="001F594D" w:rsidP="00F9056A">
      <w:pPr>
        <w:pStyle w:val="ae"/>
      </w:pPr>
      <w:r>
        <w:rPr>
          <w:b/>
        </w:rPr>
        <w:t>[Proposed Change]</w:t>
      </w:r>
      <w:r>
        <w:t xml:space="preserve">: </w:t>
      </w:r>
    </w:p>
    <w:p w14:paraId="3E2615EA" w14:textId="20ED8579" w:rsidR="001F594D" w:rsidRDefault="001F594D" w:rsidP="00F9056A">
      <w:pPr>
        <w:pStyle w:val="ae"/>
        <w:numPr>
          <w:ilvl w:val="0"/>
          <w:numId w:val="9"/>
        </w:numPr>
      </w:pPr>
      <w:r>
        <w:t>Add Need code ‘OPTIONAL,--Cond 2StepOnly’</w:t>
      </w:r>
    </w:p>
    <w:p w14:paraId="53264142" w14:textId="4227DC6F" w:rsidR="001F594D" w:rsidRDefault="001F594D"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1F594D" w:rsidRDefault="001F594D">
      <w:pPr>
        <w:pStyle w:val="ae"/>
      </w:pPr>
      <w:r>
        <w:rPr>
          <w:b/>
        </w:rPr>
        <w:t>[Comments]</w:t>
      </w:r>
      <w:r>
        <w:t xml:space="preserve">: </w:t>
      </w:r>
    </w:p>
    <w:p w14:paraId="2286D048" w14:textId="2B90C2D3" w:rsidR="001F594D" w:rsidRPr="00F9056A" w:rsidRDefault="001F594D">
      <w:pPr>
        <w:pStyle w:val="ae"/>
      </w:pPr>
    </w:p>
  </w:comment>
  <w:comment w:id="3968" w:author="Z(EV)" w:date="2020-04-07T18:11:00Z" w:initials="Z">
    <w:p w14:paraId="7932118A" w14:textId="06430495" w:rsidR="001F594D" w:rsidRDefault="001F594D">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1F594D" w:rsidRDefault="001F594D">
      <w:pPr>
        <w:pStyle w:val="ae"/>
      </w:pPr>
      <w:r>
        <w:rPr>
          <w:b/>
        </w:rPr>
        <w:t>[Description]</w:t>
      </w:r>
      <w:r>
        <w:t>: Like other fields, this field (preambleTransMax-r16) should also have been Optional, Cond 2-stepOnly</w:t>
      </w:r>
    </w:p>
    <w:p w14:paraId="6346A36B" w14:textId="4DD6317C" w:rsidR="001F594D" w:rsidRDefault="001F594D">
      <w:pPr>
        <w:pStyle w:val="ae"/>
      </w:pPr>
      <w:r>
        <w:rPr>
          <w:b/>
        </w:rPr>
        <w:t>[Proposed Change]</w:t>
      </w:r>
      <w:r>
        <w:t>: make it (preambleTransMax-r16) Optional, Cond 2StepOnly</w:t>
      </w:r>
    </w:p>
    <w:p w14:paraId="010C0937" w14:textId="77777777" w:rsidR="001F594D" w:rsidRDefault="001F594D">
      <w:pPr>
        <w:pStyle w:val="ae"/>
      </w:pPr>
      <w:r>
        <w:rPr>
          <w:b/>
        </w:rPr>
        <w:t>[Comments]</w:t>
      </w:r>
      <w:r>
        <w:t xml:space="preserve">: </w:t>
      </w:r>
    </w:p>
    <w:p w14:paraId="24FD7BF8" w14:textId="78E19487" w:rsidR="001F594D" w:rsidRPr="005D7B1C" w:rsidRDefault="001F594D">
      <w:pPr>
        <w:pStyle w:val="ae"/>
      </w:pPr>
    </w:p>
  </w:comment>
  <w:comment w:id="3969" w:author="Samsung (Anil)" w:date="2020-04-09T10:30:00Z" w:initials="S">
    <w:p w14:paraId="1B317B6A" w14:textId="739216F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1F594D" w:rsidRDefault="001F594D"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1F594D" w:rsidRDefault="001F594D" w:rsidP="001812CE">
      <w:pPr>
        <w:pStyle w:val="ae"/>
      </w:pPr>
      <w:r>
        <w:rPr>
          <w:b/>
        </w:rPr>
        <w:t>[Proposed Change]</w:t>
      </w:r>
      <w:r>
        <w:t xml:space="preserve">: </w:t>
      </w:r>
    </w:p>
    <w:p w14:paraId="24627ABA" w14:textId="77777777" w:rsidR="001F594D" w:rsidRDefault="001F594D" w:rsidP="001812CE">
      <w:r>
        <w:t>Update the description as follows:</w:t>
      </w:r>
    </w:p>
    <w:p w14:paraId="710AF288" w14:textId="77777777" w:rsidR="001F594D" w:rsidRDefault="001F594D" w:rsidP="001812CE">
      <w:r>
        <w:t>msgA-TransMax</w:t>
      </w:r>
    </w:p>
    <w:p w14:paraId="61324CD9" w14:textId="54F0BB52" w:rsidR="001F594D" w:rsidRDefault="001F594D">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1F594D" w:rsidRDefault="001F594D">
      <w:pPr>
        <w:pStyle w:val="ae"/>
      </w:pPr>
      <w:r>
        <w:rPr>
          <w:b/>
        </w:rPr>
        <w:t>[Comments]</w:t>
      </w:r>
      <w:r>
        <w:t xml:space="preserve">: </w:t>
      </w:r>
    </w:p>
    <w:p w14:paraId="168E4B09" w14:textId="5EA23979" w:rsidR="001F594D" w:rsidRPr="001812CE" w:rsidRDefault="001F594D">
      <w:pPr>
        <w:pStyle w:val="ae"/>
      </w:pPr>
    </w:p>
  </w:comment>
  <w:comment w:id="3990" w:author="vivo-Chenli" w:date="2020-04-09T19:07:00Z" w:initials="vivo">
    <w:p w14:paraId="30CEAFDF" w14:textId="3DE15F35"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1F594D" w:rsidRDefault="001F594D" w:rsidP="00411B0B">
      <w:pPr>
        <w:pStyle w:val="ae"/>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1F594D" w:rsidRDefault="001F594D"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1F594D" w:rsidRDefault="001F594D">
      <w:pPr>
        <w:pStyle w:val="ae"/>
      </w:pPr>
      <w:r>
        <w:rPr>
          <w:b/>
        </w:rPr>
        <w:t>[Comments]</w:t>
      </w:r>
      <w:r>
        <w:t xml:space="preserve">: </w:t>
      </w:r>
    </w:p>
    <w:p w14:paraId="7BF310FF" w14:textId="482EDF41" w:rsidR="001F594D" w:rsidRPr="00411B0B" w:rsidRDefault="001F594D">
      <w:pPr>
        <w:pStyle w:val="ae"/>
      </w:pPr>
    </w:p>
  </w:comment>
  <w:comment w:id="4026" w:author="Intel" w:date="2020-04-13T21:56:00Z" w:initials="I">
    <w:p w14:paraId="125CF780" w14:textId="77777777" w:rsidR="001F594D" w:rsidRDefault="001F594D" w:rsidP="00154AD1">
      <w:pPr>
        <w:pStyle w:val="ae"/>
      </w:pPr>
      <w:r>
        <w:rPr>
          <w:rStyle w:val="ad"/>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1F594D" w:rsidRDefault="001F594D" w:rsidP="00154AD1">
      <w:pPr>
        <w:pStyle w:val="ae"/>
      </w:pPr>
      <w:r>
        <w:rPr>
          <w:b/>
        </w:rPr>
        <w:t>[Description]</w:t>
      </w:r>
      <w:r>
        <w:t>: Field description captured behaviour on absence.  Should be Need S.</w:t>
      </w:r>
    </w:p>
    <w:p w14:paraId="0A62F385" w14:textId="77777777" w:rsidR="001F594D" w:rsidRDefault="001F594D" w:rsidP="00154AD1">
      <w:pPr>
        <w:pStyle w:val="ae"/>
      </w:pPr>
      <w:r>
        <w:rPr>
          <w:b/>
        </w:rPr>
        <w:t>[Proposed Change]</w:t>
      </w:r>
      <w:r>
        <w:t xml:space="preserve">: Change to Need S. Same change for next field - </w:t>
      </w:r>
      <w:r w:rsidRPr="00410C25">
        <w:rPr>
          <w:i/>
          <w:iCs/>
        </w:rPr>
        <w:t>timeInfoType-r16</w:t>
      </w:r>
    </w:p>
    <w:p w14:paraId="4969493C" w14:textId="1124D949" w:rsidR="001F594D" w:rsidRDefault="001F594D" w:rsidP="00154AD1">
      <w:pPr>
        <w:pStyle w:val="ae"/>
      </w:pPr>
      <w:r>
        <w:rPr>
          <w:b/>
        </w:rPr>
        <w:t>[Comments]</w:t>
      </w:r>
      <w:r>
        <w:t>:</w:t>
      </w:r>
    </w:p>
  </w:comment>
  <w:comment w:id="4027" w:author="Huawei" w:date="2020-04-12T11:41:00Z" w:initials="H">
    <w:p w14:paraId="018EE182" w14:textId="6A2DF47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1F594D" w:rsidRDefault="001F594D">
      <w:pPr>
        <w:pStyle w:val="ae"/>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1F594D" w:rsidRDefault="001F594D">
      <w:pPr>
        <w:pStyle w:val="ae"/>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1F594D" w:rsidRDefault="001F594D">
      <w:pPr>
        <w:pStyle w:val="ae"/>
      </w:pPr>
      <w:r>
        <w:rPr>
          <w:b/>
        </w:rPr>
        <w:t>[Comments]</w:t>
      </w:r>
      <w:r>
        <w:t xml:space="preserve">: </w:t>
      </w:r>
    </w:p>
    <w:p w14:paraId="5F8EFEF3" w14:textId="06864167" w:rsidR="001F594D" w:rsidRPr="00D57CB8" w:rsidRDefault="001F594D">
      <w:pPr>
        <w:pStyle w:val="ae"/>
      </w:pPr>
    </w:p>
  </w:comment>
  <w:comment w:id="4042" w:author="Samsung(Hyunjeong)" w:date="2020-04-09T15:04:00Z" w:initials="Samsung">
    <w:p w14:paraId="06817438" w14:textId="78FE959B"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1F594D" w:rsidRDefault="001F594D"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1F594D" w:rsidRDefault="001F594D" w:rsidP="002717B0">
      <w:pPr>
        <w:pStyle w:val="ae"/>
      </w:pPr>
      <w:r>
        <w:rPr>
          <w:b/>
        </w:rPr>
        <w:t>[Proposed Change]</w:t>
      </w:r>
      <w:r>
        <w:t xml:space="preserve">: </w:t>
      </w:r>
    </w:p>
    <w:p w14:paraId="1D38E895" w14:textId="77777777" w:rsidR="001F594D" w:rsidRDefault="001F594D"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1F594D" w:rsidRDefault="001F594D"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1F594D" w:rsidRDefault="001F594D" w:rsidP="002717B0">
      <w:pPr>
        <w:pStyle w:val="ae"/>
      </w:pPr>
      <w:r>
        <w:rPr>
          <w:b/>
        </w:rPr>
        <w:t>[Comments]</w:t>
      </w:r>
      <w:r>
        <w:t xml:space="preserve">: </w:t>
      </w:r>
    </w:p>
    <w:p w14:paraId="22BE1701" w14:textId="47CBCCDB" w:rsidR="001F594D" w:rsidRPr="002717B0" w:rsidRDefault="001F594D">
      <w:pPr>
        <w:pStyle w:val="ae"/>
      </w:pPr>
    </w:p>
  </w:comment>
  <w:comment w:id="4043" w:author="Samsung(Hyunjeong)" w:date="2020-04-09T15:05:00Z" w:initials="Samsung">
    <w:p w14:paraId="37D4D841" w14:textId="77777777" w:rsidR="001F594D" w:rsidRDefault="001F594D">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1F594D" w:rsidRDefault="001F594D" w:rsidP="002717B0">
      <w:pPr>
        <w:pStyle w:val="ae"/>
      </w:pPr>
      <w:r>
        <w:rPr>
          <w:b/>
        </w:rPr>
        <w:t>[Description]</w:t>
      </w:r>
      <w:r>
        <w:t xml:space="preserve">: </w:t>
      </w:r>
      <w:r w:rsidRPr="001B6B8E">
        <w:t xml:space="preserve">The IE is </w:t>
      </w:r>
      <w:r>
        <w:t>for V2X sidelink communication.</w:t>
      </w:r>
    </w:p>
    <w:p w14:paraId="64CC47E4" w14:textId="77777777" w:rsidR="001F594D" w:rsidRDefault="001F594D" w:rsidP="002717B0">
      <w:pPr>
        <w:pStyle w:val="ae"/>
      </w:pPr>
      <w:r>
        <w:rPr>
          <w:b/>
        </w:rPr>
        <w:t>[Proposed Change]</w:t>
      </w:r>
      <w:r>
        <w:t xml:space="preserve">: </w:t>
      </w:r>
    </w:p>
    <w:p w14:paraId="0BEEDDC2" w14:textId="77777777" w:rsidR="001F594D" w:rsidRDefault="001F594D"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1F594D" w:rsidRDefault="001F594D" w:rsidP="002717B0">
      <w:pPr>
        <w:pStyle w:val="ae"/>
      </w:pPr>
      <w:r>
        <w:rPr>
          <w:b/>
        </w:rPr>
        <w:t>[Comments]</w:t>
      </w:r>
      <w:r>
        <w:t>:</w:t>
      </w:r>
    </w:p>
    <w:p w14:paraId="46F19C95" w14:textId="77777777" w:rsidR="001F594D" w:rsidRPr="002717B0" w:rsidRDefault="001F594D" w:rsidP="002717B0">
      <w:pPr>
        <w:pStyle w:val="ae"/>
      </w:pPr>
    </w:p>
  </w:comment>
  <w:comment w:id="4044" w:author="Samsung(Hyunjeong)" w:date="2020-04-09T15:06:00Z" w:initials="Samsung">
    <w:p w14:paraId="7093FD0F" w14:textId="4FD7C87B"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1F594D" w:rsidRDefault="001F594D" w:rsidP="002717B0">
      <w:pPr>
        <w:pStyle w:val="ae"/>
      </w:pPr>
      <w:r>
        <w:rPr>
          <w:b/>
        </w:rPr>
        <w:t>[Description]</w:t>
      </w:r>
      <w:r>
        <w:t xml:space="preserve">: </w:t>
      </w:r>
      <w:r w:rsidRPr="001B6B8E">
        <w:t xml:space="preserve">The IE is for V2X sidelink communication. </w:t>
      </w:r>
    </w:p>
    <w:p w14:paraId="30E03CEA" w14:textId="77777777" w:rsidR="001F594D" w:rsidRDefault="001F594D" w:rsidP="002717B0">
      <w:pPr>
        <w:pStyle w:val="ae"/>
      </w:pPr>
      <w:r>
        <w:rPr>
          <w:b/>
        </w:rPr>
        <w:t>[Proposed Change]</w:t>
      </w:r>
      <w:r>
        <w:t xml:space="preserve">: </w:t>
      </w:r>
    </w:p>
    <w:p w14:paraId="258DACBC" w14:textId="77777777" w:rsidR="001F594D" w:rsidRDefault="001F594D"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1F594D" w:rsidRDefault="001F594D" w:rsidP="002717B0">
      <w:pPr>
        <w:pStyle w:val="ae"/>
      </w:pPr>
      <w:r>
        <w:rPr>
          <w:b/>
        </w:rPr>
        <w:t>[Comments]</w:t>
      </w:r>
      <w:r>
        <w:t>:</w:t>
      </w:r>
    </w:p>
    <w:p w14:paraId="73DC7B03" w14:textId="77777777" w:rsidR="001F594D" w:rsidRPr="002717B0" w:rsidRDefault="001F594D" w:rsidP="002717B0">
      <w:pPr>
        <w:pStyle w:val="ae"/>
      </w:pPr>
    </w:p>
  </w:comment>
  <w:comment w:id="4063" w:author="ZTE" w:date="2020-04-12T01:00:00Z" w:initials="ZTE">
    <w:p w14:paraId="0165E5D3" w14:textId="77777777" w:rsidR="001F594D" w:rsidRDefault="001F594D" w:rsidP="00352E6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1F594D" w:rsidRDefault="001F594D" w:rsidP="00352E6D">
      <w:pPr>
        <w:pStyle w:val="ae"/>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1F594D" w:rsidRDefault="001F594D" w:rsidP="00352E6D">
      <w:pPr>
        <w:pStyle w:val="ae"/>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1F594D" w:rsidRDefault="001F594D"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1F594D" w:rsidRDefault="001F594D"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1F594D" w:rsidRDefault="001F594D" w:rsidP="00352E6D">
      <w:pPr>
        <w:pStyle w:val="ae"/>
      </w:pPr>
    </w:p>
    <w:p w14:paraId="0959B202" w14:textId="77777777" w:rsidR="001F594D" w:rsidRDefault="001F594D">
      <w:pPr>
        <w:pStyle w:val="ae"/>
      </w:pPr>
      <w:r>
        <w:rPr>
          <w:b/>
        </w:rPr>
        <w:t>[Comments]</w:t>
      </w:r>
      <w:r>
        <w:t xml:space="preserve">: </w:t>
      </w:r>
    </w:p>
    <w:p w14:paraId="599765A5" w14:textId="6D73AA50" w:rsidR="001F594D" w:rsidRPr="00352E6D" w:rsidRDefault="001F594D">
      <w:pPr>
        <w:pStyle w:val="ae"/>
      </w:pPr>
    </w:p>
  </w:comment>
  <w:comment w:id="4064" w:author="Samsung (Sangbum Kim)" w:date="2020-04-10T13:54:00Z" w:initials="S">
    <w:p w14:paraId="795D4D59" w14:textId="77777777" w:rsidR="001F594D" w:rsidRDefault="001F594D"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1F594D" w:rsidRDefault="001F594D" w:rsidP="00A45DC5">
      <w:pPr>
        <w:pStyle w:val="ae"/>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1F594D" w:rsidRDefault="001F594D" w:rsidP="00A45DC5">
      <w:pPr>
        <w:pStyle w:val="ae"/>
      </w:pPr>
      <w:r>
        <w:rPr>
          <w:b/>
        </w:rPr>
        <w:t>[Proposed Change]</w:t>
      </w:r>
      <w:r>
        <w:t>: remove above IEs from the current place and move them up directly under ReportConfigNR</w:t>
      </w:r>
    </w:p>
    <w:p w14:paraId="2E3A691F" w14:textId="77777777" w:rsidR="001F594D" w:rsidRDefault="001F594D">
      <w:pPr>
        <w:pStyle w:val="ae"/>
      </w:pPr>
      <w:r>
        <w:rPr>
          <w:b/>
        </w:rPr>
        <w:t>[Comments]</w:t>
      </w:r>
      <w:r>
        <w:t xml:space="preserve">: </w:t>
      </w:r>
    </w:p>
    <w:p w14:paraId="0CDC9A6C" w14:textId="18A5DDCB" w:rsidR="001F594D" w:rsidRPr="00A45DC5" w:rsidRDefault="001F594D">
      <w:pPr>
        <w:pStyle w:val="ae"/>
      </w:pPr>
    </w:p>
  </w:comment>
  <w:comment w:id="4065" w:author="Samsung (Sangbum Kim)" w:date="2020-04-10T13:55:00Z" w:initials="S">
    <w:p w14:paraId="2A75FD90" w14:textId="77777777" w:rsidR="001F594D" w:rsidRDefault="001F594D"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1F594D" w:rsidRDefault="001F594D" w:rsidP="00A45DC5">
      <w:pPr>
        <w:pStyle w:val="ae"/>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1F594D" w:rsidRDefault="001F594D" w:rsidP="00A45DC5">
      <w:pPr>
        <w:pStyle w:val="ae"/>
      </w:pPr>
      <w:r>
        <w:rPr>
          <w:b/>
        </w:rPr>
        <w:t>[Proposed Change]</w:t>
      </w:r>
      <w:r>
        <w:t>: Remove above IEs from the current place</w:t>
      </w:r>
    </w:p>
    <w:p w14:paraId="5C61D92C" w14:textId="77777777" w:rsidR="001F594D" w:rsidRDefault="001F594D">
      <w:pPr>
        <w:pStyle w:val="ae"/>
      </w:pPr>
      <w:r>
        <w:rPr>
          <w:b/>
        </w:rPr>
        <w:t>[Comments]</w:t>
      </w:r>
      <w:r>
        <w:t xml:space="preserve">: </w:t>
      </w:r>
    </w:p>
    <w:p w14:paraId="7C32727C" w14:textId="59819C9B" w:rsidR="001F594D" w:rsidRPr="00A45DC5" w:rsidRDefault="001F594D">
      <w:pPr>
        <w:pStyle w:val="ae"/>
      </w:pPr>
    </w:p>
  </w:comment>
  <w:comment w:id="4067" w:author="Huawei" w:date="2020-04-07T23:01:00Z" w:initials="H">
    <w:p w14:paraId="10DC145B" w14:textId="3067C52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1F594D" w:rsidRDefault="001F594D">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1F594D" w:rsidRDefault="001F594D">
      <w:pPr>
        <w:pStyle w:val="ae"/>
      </w:pPr>
      <w:r>
        <w:rPr>
          <w:b/>
        </w:rPr>
        <w:t>[Proposed Change]</w:t>
      </w:r>
      <w:r>
        <w:t>: the periodicity for reporting -&gt; the periodicity for performing and reporting</w:t>
      </w:r>
    </w:p>
    <w:p w14:paraId="4E0F387E" w14:textId="77777777" w:rsidR="001F594D" w:rsidRDefault="001F594D">
      <w:pPr>
        <w:pStyle w:val="ae"/>
      </w:pPr>
      <w:r>
        <w:rPr>
          <w:b/>
        </w:rPr>
        <w:t>[Comments]</w:t>
      </w:r>
      <w:r>
        <w:t xml:space="preserve">: </w:t>
      </w:r>
    </w:p>
    <w:p w14:paraId="58113E65" w14:textId="167628FD" w:rsidR="001F594D" w:rsidRPr="00311F90" w:rsidRDefault="001F594D">
      <w:pPr>
        <w:pStyle w:val="ae"/>
      </w:pPr>
    </w:p>
  </w:comment>
  <w:comment w:id="4072" w:author="Samsung(Hyunjeong)" w:date="2020-04-09T15:19:00Z" w:initials="Samsung">
    <w:p w14:paraId="196E4AFE" w14:textId="0B6085A9"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1F594D" w:rsidRDefault="001F594D">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1F594D" w:rsidRDefault="001F594D">
      <w:pPr>
        <w:pStyle w:val="ae"/>
      </w:pPr>
      <w:r>
        <w:rPr>
          <w:b/>
        </w:rPr>
        <w:t>[Proposed Change]</w:t>
      </w:r>
      <w:r>
        <w:t xml:space="preserve">: Use SN (i.e., Event S1 and Event S2) for NR SL CBR measurement and report </w:t>
      </w:r>
      <w:r w:rsidRPr="003F56FE">
        <w:t>as in subcluase 5.5.4 in TS 36.331.</w:t>
      </w:r>
    </w:p>
    <w:p w14:paraId="5FECDD94" w14:textId="77777777" w:rsidR="001F594D" w:rsidRDefault="001F594D">
      <w:pPr>
        <w:pStyle w:val="ae"/>
      </w:pPr>
      <w:r>
        <w:rPr>
          <w:b/>
        </w:rPr>
        <w:t>[Comments]</w:t>
      </w:r>
      <w:r>
        <w:t xml:space="preserve">: </w:t>
      </w:r>
    </w:p>
    <w:p w14:paraId="0FFF7E34" w14:textId="253AE841" w:rsidR="001F594D" w:rsidRPr="003F56FE" w:rsidRDefault="001F594D">
      <w:pPr>
        <w:pStyle w:val="ae"/>
      </w:pPr>
    </w:p>
  </w:comment>
  <w:comment w:id="4116" w:author="Lenovo (Hyung-Nam)" w:date="2020-04-12T14:18:00Z" w:initials="B">
    <w:p w14:paraId="6D2D636F" w14:textId="2AC9D04D" w:rsidR="001F594D" w:rsidRDefault="001F594D">
      <w:pPr>
        <w:pStyle w:val="ae"/>
      </w:pPr>
      <w:r>
        <w:rPr>
          <w:rStyle w:val="ad"/>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1F594D" w:rsidRDefault="001F594D">
      <w:pPr>
        <w:pStyle w:val="ae"/>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1F594D" w:rsidRDefault="001F594D" w:rsidP="00604A7B">
      <w:pPr>
        <w:pStyle w:val="ae"/>
      </w:pPr>
      <w:r>
        <w:rPr>
          <w:b/>
        </w:rPr>
        <w:t>[Proposed Change]</w:t>
      </w:r>
      <w:r>
        <w:t>: Replace “Ext-r16” by “-v16xy” and remove</w:t>
      </w:r>
      <w:r w:rsidRPr="00623BF2">
        <w:t xml:space="preserve"> extension marker</w:t>
      </w:r>
      <w:r>
        <w:t xml:space="preserve"> as shown below.</w:t>
      </w:r>
    </w:p>
    <w:p w14:paraId="60F3BEAB" w14:textId="77777777" w:rsidR="001F594D" w:rsidRDefault="001F594D" w:rsidP="00604A7B">
      <w:pPr>
        <w:pStyle w:val="af5"/>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1F594D" w:rsidRDefault="001F594D" w:rsidP="00604A7B">
      <w:pPr>
        <w:pStyle w:val="af5"/>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1F594D" w:rsidRDefault="001F594D" w:rsidP="00604A7B">
      <w:pPr>
        <w:pStyle w:val="af5"/>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1F594D" w:rsidRPr="00604A7B" w:rsidRDefault="001F594D" w:rsidP="00604A7B">
      <w:pPr>
        <w:pStyle w:val="af5"/>
        <w:spacing w:before="0" w:beforeAutospacing="0" w:after="0" w:afterAutospacing="0"/>
        <w:rPr>
          <w:rFonts w:ascii="Courier New" w:hAnsi="Courier New" w:cs="Courier New"/>
          <w:color w:val="000000"/>
          <w:sz w:val="16"/>
          <w:szCs w:val="16"/>
        </w:rPr>
      </w:pPr>
    </w:p>
    <w:p w14:paraId="0CFF763D" w14:textId="77777777" w:rsidR="001F594D" w:rsidRDefault="001F594D">
      <w:pPr>
        <w:pStyle w:val="ae"/>
      </w:pPr>
      <w:r>
        <w:rPr>
          <w:b/>
        </w:rPr>
        <w:t>[Comments]</w:t>
      </w:r>
      <w:r>
        <w:t xml:space="preserve">: </w:t>
      </w:r>
    </w:p>
    <w:p w14:paraId="171CA1E5" w14:textId="60288191" w:rsidR="001F594D" w:rsidRPr="00604A7B" w:rsidRDefault="001F594D">
      <w:pPr>
        <w:pStyle w:val="ae"/>
      </w:pPr>
    </w:p>
  </w:comment>
  <w:comment w:id="4117" w:author="Intel" w:date="2020-04-13T21:57:00Z" w:initials="I">
    <w:p w14:paraId="7FB1AEAA" w14:textId="77777777" w:rsidR="001F594D" w:rsidRDefault="001F594D" w:rsidP="00154AD1">
      <w:pPr>
        <w:pStyle w:val="ae"/>
      </w:pPr>
      <w:r>
        <w:rPr>
          <w:rStyle w:val="ad"/>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1F594D" w:rsidRDefault="001F594D" w:rsidP="00154AD1">
      <w:pPr>
        <w:pStyle w:val="ae"/>
      </w:pPr>
      <w:r>
        <w:rPr>
          <w:b/>
        </w:rPr>
        <w:t>[Description]</w:t>
      </w:r>
      <w:r>
        <w:t xml:space="preserve">: </w:t>
      </w:r>
      <w:r w:rsidRPr="00F537EB">
        <w:t>DL-AM-RLC-v16xy</w:t>
      </w:r>
      <w:r>
        <w:t xml:space="preserve"> is not used anywhere and is an orphan. </w:t>
      </w:r>
    </w:p>
    <w:p w14:paraId="6EFF8EC9" w14:textId="77777777" w:rsidR="001F594D" w:rsidRDefault="001F594D" w:rsidP="00154AD1">
      <w:pPr>
        <w:pStyle w:val="ae"/>
      </w:pPr>
      <w:r>
        <w:rPr>
          <w:b/>
        </w:rPr>
        <w:t>[Proposed Change]</w:t>
      </w:r>
      <w:r>
        <w:t>: Update where it is to be used.</w:t>
      </w:r>
    </w:p>
    <w:p w14:paraId="10885905" w14:textId="5D15A99B" w:rsidR="001F594D" w:rsidRDefault="001F594D" w:rsidP="00154AD1">
      <w:pPr>
        <w:pStyle w:val="ae"/>
      </w:pPr>
      <w:r>
        <w:rPr>
          <w:b/>
        </w:rPr>
        <w:t>[Comments]</w:t>
      </w:r>
      <w:r>
        <w:t>:</w:t>
      </w:r>
    </w:p>
  </w:comment>
  <w:comment w:id="4118" w:author="Intel" w:date="2020-04-13T21:58:00Z" w:initials="I">
    <w:p w14:paraId="12200B3D" w14:textId="77777777" w:rsidR="001F594D" w:rsidRDefault="001F594D" w:rsidP="00154AD1">
      <w:pPr>
        <w:pStyle w:val="ae"/>
      </w:pPr>
      <w:r>
        <w:rPr>
          <w:rStyle w:val="ad"/>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1F594D" w:rsidRDefault="001F594D" w:rsidP="00154AD1">
      <w:pPr>
        <w:pStyle w:val="ae"/>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1F594D" w:rsidRDefault="001F594D" w:rsidP="00154AD1">
      <w:pPr>
        <w:pStyle w:val="ae"/>
      </w:pPr>
      <w:r>
        <w:rPr>
          <w:b/>
        </w:rPr>
        <w:t>[Proposed Change]</w:t>
      </w:r>
      <w:r>
        <w:t>: Change Need code to M/R.</w:t>
      </w:r>
    </w:p>
    <w:p w14:paraId="50D768B8" w14:textId="58FB38E6" w:rsidR="001F594D" w:rsidRDefault="001F594D" w:rsidP="00154AD1">
      <w:pPr>
        <w:pStyle w:val="ae"/>
      </w:pPr>
      <w:r>
        <w:rPr>
          <w:b/>
        </w:rPr>
        <w:t>[Comments]</w:t>
      </w:r>
      <w:r>
        <w:t>:</w:t>
      </w:r>
    </w:p>
  </w:comment>
  <w:comment w:id="4127" w:author="CATT" w:date="2020-04-09T11:57:00Z" w:initials="C">
    <w:p w14:paraId="2B77D115" w14:textId="37D48292" w:rsidR="001F594D" w:rsidRDefault="001F594D"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1F594D" w:rsidRDefault="001F594D" w:rsidP="00332ED8">
      <w:pPr>
        <w:pStyle w:val="af4"/>
      </w:pPr>
      <w:r>
        <w:rPr>
          <w:b/>
        </w:rPr>
        <w:t>[Description]</w:t>
      </w:r>
      <w:r>
        <w:t xml:space="preserve">: </w:t>
      </w:r>
      <w:r>
        <w:rPr>
          <w:rFonts w:hint="eastAsia"/>
        </w:rPr>
        <w:t>related to C104.</w:t>
      </w:r>
    </w:p>
    <w:p w14:paraId="534B5EBC" w14:textId="77777777" w:rsidR="001F594D" w:rsidRDefault="001F594D"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1F594D" w:rsidRDefault="001F594D"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1F594D" w:rsidRDefault="001F594D" w:rsidP="00332ED8">
      <w:pPr>
        <w:pStyle w:val="ae"/>
        <w:rPr>
          <w:lang w:eastAsia="zh-CN"/>
        </w:rPr>
      </w:pPr>
      <w:r>
        <w:rPr>
          <w:b/>
        </w:rPr>
        <w:t>[Proposed Change]</w:t>
      </w:r>
      <w:r>
        <w:t xml:space="preserve">: </w:t>
      </w:r>
    </w:p>
    <w:p w14:paraId="1049FD6B" w14:textId="77777777" w:rsidR="001F594D" w:rsidRDefault="001F594D" w:rsidP="00332ED8">
      <w:pPr>
        <w:pStyle w:val="ae"/>
        <w:rPr>
          <w:lang w:eastAsia="zh-CN"/>
        </w:rPr>
      </w:pPr>
      <w:r>
        <w:rPr>
          <w:lang w:eastAsia="zh-CN"/>
        </w:rPr>
        <w:t>A</w:t>
      </w:r>
      <w:r>
        <w:rPr>
          <w:rFonts w:hint="eastAsia"/>
          <w:lang w:eastAsia="zh-CN"/>
        </w:rPr>
        <w:t>n contribution needed</w:t>
      </w:r>
    </w:p>
    <w:p w14:paraId="018B9DA2" w14:textId="77777777" w:rsidR="001F594D" w:rsidRDefault="001F594D" w:rsidP="00332ED8">
      <w:pPr>
        <w:pStyle w:val="ae"/>
      </w:pPr>
      <w:r>
        <w:rPr>
          <w:b/>
        </w:rPr>
        <w:t>[Comments]</w:t>
      </w:r>
      <w:r>
        <w:t xml:space="preserve">: </w:t>
      </w:r>
    </w:p>
    <w:p w14:paraId="642B0653" w14:textId="77777777" w:rsidR="001F594D" w:rsidRPr="00CD2F90" w:rsidRDefault="001F594D" w:rsidP="00332ED8">
      <w:pPr>
        <w:pStyle w:val="ae"/>
      </w:pPr>
    </w:p>
  </w:comment>
  <w:comment w:id="4128" w:author="MediaTek (Felix)" w:date="2020-04-12T09:39:00Z" w:initials="Felix">
    <w:p w14:paraId="1DD8671D" w14:textId="6277299E" w:rsidR="001F594D" w:rsidRDefault="001F594D" w:rsidP="007365B5">
      <w:pPr>
        <w:pStyle w:val="ae"/>
      </w:pPr>
      <w:r>
        <w:rPr>
          <w:rStyle w:val="ad"/>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1F594D" w:rsidRDefault="001F594D" w:rsidP="007365B5">
      <w:pPr>
        <w:pStyle w:val="ae"/>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1F594D" w:rsidRDefault="001F594D" w:rsidP="007365B5">
      <w:pPr>
        <w:pStyle w:val="ae"/>
      </w:pPr>
      <w:r>
        <w:rPr>
          <w:b/>
        </w:rPr>
        <w:t>[Proposed Change]</w:t>
      </w:r>
      <w:r>
        <w:t xml:space="preserve">: </w:t>
      </w:r>
      <w:r>
        <w:rPr>
          <w:noProof/>
        </w:rPr>
        <w:t>Change to “Need M”</w:t>
      </w:r>
    </w:p>
    <w:p w14:paraId="33E1460F" w14:textId="5F584457" w:rsidR="001F594D" w:rsidRDefault="001F594D" w:rsidP="007365B5">
      <w:pPr>
        <w:pStyle w:val="ae"/>
      </w:pPr>
      <w:r>
        <w:rPr>
          <w:b/>
        </w:rPr>
        <w:t>[Comments]</w:t>
      </w:r>
      <w:r>
        <w:t>:</w:t>
      </w:r>
    </w:p>
  </w:comment>
  <w:comment w:id="4129" w:author="Intel" w:date="2020-04-13T21:59:00Z" w:initials="I">
    <w:p w14:paraId="37ABB6C1" w14:textId="77777777" w:rsidR="001F594D" w:rsidRDefault="001F594D" w:rsidP="00B97ECF">
      <w:pPr>
        <w:pStyle w:val="ae"/>
      </w:pPr>
      <w:r>
        <w:rPr>
          <w:rStyle w:val="ad"/>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1F594D" w:rsidRDefault="001F594D" w:rsidP="00B97ECF">
      <w:pPr>
        <w:pStyle w:val="ae"/>
      </w:pPr>
      <w:r>
        <w:rPr>
          <w:b/>
        </w:rPr>
        <w:t>[Description]</w:t>
      </w:r>
      <w:r>
        <w:t xml:space="preserve">: Cannot normally use conditional presence for setupRelease fields as the field must be present to release the configuration when the configuration is not valid.  </w:t>
      </w:r>
    </w:p>
    <w:p w14:paraId="720B1677" w14:textId="77777777" w:rsidR="001F594D" w:rsidRDefault="001F594D" w:rsidP="00B97ECF">
      <w:pPr>
        <w:pStyle w:val="ae"/>
      </w:pPr>
      <w:r>
        <w:rPr>
          <w:b/>
        </w:rPr>
        <w:t>[Proposed Change]</w:t>
      </w:r>
      <w:r>
        <w:t>: Remove conditional presence and move the details to field description to indicate when the network should configure the UE with this field.</w:t>
      </w:r>
    </w:p>
    <w:p w14:paraId="2E69C50C" w14:textId="77777777" w:rsidR="001F594D" w:rsidRDefault="001F594D" w:rsidP="00B97ECF">
      <w:pPr>
        <w:pStyle w:val="ae"/>
      </w:pPr>
      <w:r>
        <w:rPr>
          <w:b/>
        </w:rPr>
        <w:t>[Comments]</w:t>
      </w:r>
      <w:r>
        <w:t xml:space="preserve">: </w:t>
      </w:r>
    </w:p>
    <w:p w14:paraId="1DFD0619" w14:textId="0EDFB83D" w:rsidR="001F594D" w:rsidRDefault="001F594D">
      <w:pPr>
        <w:pStyle w:val="ae"/>
      </w:pPr>
    </w:p>
  </w:comment>
  <w:comment w:id="4172" w:author="Samsung (Sangkyu)" w:date="2020-04-09T21:04:00Z" w:initials="S">
    <w:p w14:paraId="6410D848" w14:textId="2707D106"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1F594D" w:rsidRDefault="001F594D">
      <w:pPr>
        <w:pStyle w:val="ae"/>
      </w:pPr>
      <w:r>
        <w:rPr>
          <w:b/>
        </w:rPr>
        <w:t>[Description]</w:t>
      </w:r>
      <w:r>
        <w:t xml:space="preserve">: </w:t>
      </w:r>
      <w:r w:rsidRPr="00852CA9">
        <w:t>SchedulingRequestResourceConfig-v16xy is defined but not used anywhere</w:t>
      </w:r>
      <w:r>
        <w:t>.</w:t>
      </w:r>
    </w:p>
    <w:p w14:paraId="3A3589A8" w14:textId="2B64A9E8" w:rsidR="001F594D" w:rsidRDefault="001F594D">
      <w:pPr>
        <w:pStyle w:val="ae"/>
      </w:pPr>
      <w:r>
        <w:rPr>
          <w:b/>
        </w:rPr>
        <w:t>[Proposed Change]</w:t>
      </w:r>
      <w:r>
        <w:t xml:space="preserve">: </w:t>
      </w:r>
      <w:r w:rsidRPr="00852CA9">
        <w:t>schedulingRequestResourceToAddModList-v16xy should be added in PUCCH-Config</w:t>
      </w:r>
    </w:p>
    <w:p w14:paraId="221D0EC7" w14:textId="77777777" w:rsidR="001F594D" w:rsidRDefault="001F594D">
      <w:pPr>
        <w:pStyle w:val="ae"/>
      </w:pPr>
      <w:r>
        <w:rPr>
          <w:b/>
        </w:rPr>
        <w:t>[Comments]</w:t>
      </w:r>
      <w:r>
        <w:t xml:space="preserve">: </w:t>
      </w:r>
    </w:p>
    <w:p w14:paraId="3474E06C" w14:textId="0D918161" w:rsidR="001F594D" w:rsidRPr="00E2246A" w:rsidRDefault="001F594D">
      <w:pPr>
        <w:pStyle w:val="ae"/>
      </w:pPr>
    </w:p>
  </w:comment>
  <w:comment w:id="4173" w:author="Huawei" w:date="2020-04-09T22:06:00Z" w:initials="H">
    <w:p w14:paraId="3975B3A8" w14:textId="14FCE8C3"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1F594D" w:rsidRDefault="001F594D">
      <w:pPr>
        <w:pStyle w:val="ae"/>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1F594D" w:rsidRDefault="001F594D">
      <w:pPr>
        <w:pStyle w:val="ae"/>
      </w:pPr>
      <w:r>
        <w:rPr>
          <w:b/>
        </w:rPr>
        <w:t>[Proposed Change]</w:t>
      </w:r>
      <w:r>
        <w:t>: No change but could capture this example in guidelines.</w:t>
      </w:r>
    </w:p>
    <w:p w14:paraId="27467B26" w14:textId="77777777" w:rsidR="001F594D" w:rsidRDefault="001F594D">
      <w:pPr>
        <w:pStyle w:val="ae"/>
      </w:pPr>
      <w:r>
        <w:rPr>
          <w:b/>
        </w:rPr>
        <w:t>[Comments]</w:t>
      </w:r>
      <w:r>
        <w:t xml:space="preserve">: </w:t>
      </w:r>
    </w:p>
    <w:p w14:paraId="0FB7C1EA" w14:textId="48BD7536" w:rsidR="001F594D" w:rsidRPr="003B4FBC" w:rsidRDefault="001F594D">
      <w:pPr>
        <w:pStyle w:val="ae"/>
      </w:pPr>
    </w:p>
  </w:comment>
  <w:comment w:id="4174" w:author="Huawei" w:date="2020-04-08T22:49:00Z" w:initials="H">
    <w:p w14:paraId="7AC23511" w14:textId="55EAF672"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1F594D" w:rsidRDefault="001F594D">
      <w:pPr>
        <w:pStyle w:val="ae"/>
      </w:pPr>
      <w:r>
        <w:rPr>
          <w:b/>
        </w:rPr>
        <w:t>[Description]</w:t>
      </w:r>
      <w:r>
        <w:t>: According to RAN1 agreements:</w:t>
      </w:r>
    </w:p>
    <w:p w14:paraId="5A9E5339" w14:textId="7403F044" w:rsidR="001F594D" w:rsidRDefault="001F594D"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1F594D" w:rsidRDefault="001F594D">
      <w:pPr>
        <w:pStyle w:val="ae"/>
      </w:pPr>
      <w:r>
        <w:rPr>
          <w:b/>
        </w:rPr>
        <w:t>[Proposed Change]</w:t>
      </w:r>
      <w:r>
        <w:t>: v31 See Tdoc</w:t>
      </w:r>
    </w:p>
    <w:p w14:paraId="0CD02889" w14:textId="77777777" w:rsidR="001F594D" w:rsidRDefault="001F594D">
      <w:pPr>
        <w:pStyle w:val="ae"/>
      </w:pPr>
      <w:r>
        <w:rPr>
          <w:b/>
        </w:rPr>
        <w:t>[Comments]</w:t>
      </w:r>
      <w:r>
        <w:t xml:space="preserve">: </w:t>
      </w:r>
    </w:p>
    <w:p w14:paraId="6064380B" w14:textId="5E8E1BDF" w:rsidR="001F594D" w:rsidRPr="00B12C69" w:rsidRDefault="001F594D">
      <w:pPr>
        <w:pStyle w:val="ae"/>
      </w:pPr>
    </w:p>
  </w:comment>
  <w:comment w:id="4205" w:author="Intel" w:date="2020-04-13T22:00:00Z" w:initials="I">
    <w:p w14:paraId="2207C594" w14:textId="77777777" w:rsidR="001F594D" w:rsidRDefault="001F594D" w:rsidP="00B97ECF">
      <w:pPr>
        <w:pStyle w:val="ae"/>
      </w:pPr>
      <w:r>
        <w:rPr>
          <w:rStyle w:val="ad"/>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1F594D" w:rsidRDefault="001F594D" w:rsidP="00B97ECF">
      <w:pPr>
        <w:pStyle w:val="ae"/>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1F594D" w:rsidRDefault="001F594D" w:rsidP="00B97ECF">
      <w:pPr>
        <w:pStyle w:val="ae"/>
      </w:pPr>
      <w:r>
        <w:rPr>
          <w:b/>
        </w:rPr>
        <w:t>[Proposed Change]</w:t>
      </w:r>
      <w:r>
        <w:t xml:space="preserve">: Change to Need R. or setupRelease with Need M.  </w:t>
      </w:r>
    </w:p>
    <w:p w14:paraId="40DFE457" w14:textId="41F939CE" w:rsidR="001F594D" w:rsidRDefault="001F594D" w:rsidP="00B97ECF">
      <w:pPr>
        <w:pStyle w:val="ae"/>
      </w:pPr>
      <w:r>
        <w:rPr>
          <w:b/>
        </w:rPr>
        <w:t>[Comments]</w:t>
      </w:r>
      <w:r>
        <w:t>:</w:t>
      </w:r>
    </w:p>
  </w:comment>
  <w:comment w:id="4206" w:author="Huawei" w:date="2020-04-12T17:39:00Z" w:initials="H">
    <w:p w14:paraId="0EB94538" w14:textId="65858DB0"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1F594D" w:rsidRDefault="001F594D" w:rsidP="00237D54">
      <w:pPr>
        <w:pStyle w:val="ae"/>
      </w:pPr>
      <w:r>
        <w:rPr>
          <w:b/>
        </w:rPr>
        <w:t>[Description]</w:t>
      </w:r>
      <w:r>
        <w:t>: Common search space can also use search space group</w:t>
      </w:r>
    </w:p>
    <w:p w14:paraId="5647B1F3" w14:textId="77777777" w:rsidR="001F594D" w:rsidRDefault="001F594D" w:rsidP="00237D54">
      <w:pPr>
        <w:pStyle w:val="ae"/>
      </w:pPr>
      <w:r>
        <w:t>100e Agreement</w:t>
      </w:r>
    </w:p>
    <w:p w14:paraId="178290BF" w14:textId="77777777" w:rsidR="001F594D" w:rsidRDefault="001F594D" w:rsidP="00237D54">
      <w:pPr>
        <w:pStyle w:val="ae"/>
      </w:pPr>
      <w:r>
        <w:t>Agreement:</w:t>
      </w:r>
    </w:p>
    <w:p w14:paraId="0184E174" w14:textId="06F79E39" w:rsidR="001F594D" w:rsidRDefault="001F594D" w:rsidP="00237D54">
      <w:pPr>
        <w:pStyle w:val="ae"/>
      </w:pPr>
      <w:r>
        <w:t>For search space switching, limit the switching to USS and Type-3 CSS.</w:t>
      </w:r>
    </w:p>
    <w:p w14:paraId="55A59B39" w14:textId="647D91F9" w:rsidR="001F594D" w:rsidRDefault="001F594D">
      <w:pPr>
        <w:pStyle w:val="ae"/>
      </w:pPr>
      <w:r>
        <w:rPr>
          <w:b/>
        </w:rPr>
        <w:t>[Proposed Change]</w:t>
      </w:r>
      <w:r>
        <w:t>: v39, See Tdoc.</w:t>
      </w:r>
    </w:p>
    <w:p w14:paraId="0D757C97" w14:textId="77777777" w:rsidR="001F594D" w:rsidRDefault="001F594D">
      <w:pPr>
        <w:pStyle w:val="ae"/>
      </w:pPr>
      <w:r>
        <w:rPr>
          <w:b/>
        </w:rPr>
        <w:t>[Comments]</w:t>
      </w:r>
      <w:r>
        <w:t xml:space="preserve">: </w:t>
      </w:r>
    </w:p>
    <w:p w14:paraId="467443F2" w14:textId="44E482AA" w:rsidR="001F594D" w:rsidRPr="00237D54" w:rsidRDefault="001F594D">
      <w:pPr>
        <w:pStyle w:val="ae"/>
      </w:pPr>
    </w:p>
  </w:comment>
  <w:comment w:id="4207" w:author="Z(GY)" w:date="2020-04-13T15:58:00Z" w:initials="Z">
    <w:p w14:paraId="70F730A3" w14:textId="77777777" w:rsidR="001F594D" w:rsidRDefault="001F594D" w:rsidP="0098014B">
      <w:pPr>
        <w:pStyle w:val="ae"/>
      </w:pPr>
      <w:r>
        <w:rPr>
          <w:rStyle w:val="ad"/>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1F594D" w:rsidRPr="006443C8" w:rsidRDefault="001F594D" w:rsidP="0098014B">
      <w:pPr>
        <w:pStyle w:val="ae"/>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1F594D" w:rsidRDefault="001F594D" w:rsidP="0098014B">
      <w:pPr>
        <w:pStyle w:val="ae"/>
      </w:pPr>
      <w:r>
        <w:rPr>
          <w:b/>
        </w:rPr>
        <w:t>[Proposed Change]</w:t>
      </w:r>
      <w:r>
        <w:t xml:space="preserve">: </w:t>
      </w:r>
    </w:p>
    <w:p w14:paraId="622263B7" w14:textId="77777777" w:rsidR="001F594D" w:rsidRDefault="001F594D" w:rsidP="0098014B">
      <w:pPr>
        <w:pStyle w:val="ae"/>
      </w:pPr>
      <w:r>
        <w:t xml:space="preserve">(1)Introduce </w:t>
      </w:r>
      <w:r w:rsidRPr="00967D0E">
        <w:rPr>
          <w:i/>
        </w:rPr>
        <w:t>SearchSpaceExt-v16xy</w:t>
      </w:r>
    </w:p>
    <w:p w14:paraId="5C583C9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1F594D" w:rsidRDefault="001F594D" w:rsidP="0098014B">
      <w:pPr>
        <w:pStyle w:val="ae"/>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1F594D" w:rsidRPr="00C86139" w:rsidRDefault="001F594D" w:rsidP="0098014B">
      <w:pPr>
        <w:pStyle w:val="ae"/>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1F594D"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1F594D" w:rsidRPr="00F537EB" w:rsidRDefault="001F594D"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1F594D" w:rsidRPr="00F537EB" w:rsidRDefault="001F594D" w:rsidP="00A04F28">
            <w:pPr>
              <w:pStyle w:val="TAH"/>
            </w:pPr>
            <w:r w:rsidRPr="00F537EB">
              <w:t>Explanation</w:t>
            </w:r>
          </w:p>
        </w:tc>
      </w:tr>
      <w:tr w:rsidR="001F594D"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1F594D" w:rsidRPr="00F537EB" w:rsidRDefault="001F594D"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1F594D"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1F594D" w:rsidRPr="00F537EB" w:rsidRDefault="001F594D"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1F594D" w:rsidRPr="00F537EB" w:rsidRDefault="001F594D" w:rsidP="00A04F28">
            <w:pPr>
              <w:pStyle w:val="TAL"/>
            </w:pPr>
            <w:r w:rsidRPr="00F537EB">
              <w:t>Either of searchSpaceType (without suffix) or searchSpaceType-r16 field is mandatory present upon creation of a new SearchSpace. The fields are optionally present, Need M, otherwise.</w:t>
            </w:r>
          </w:p>
        </w:tc>
      </w:tr>
      <w:tr w:rsidR="001F594D"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1F594D" w:rsidRPr="00F537EB" w:rsidRDefault="001F594D"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absent, Need M, otherwise.</w:t>
            </w:r>
          </w:p>
        </w:tc>
      </w:tr>
      <w:tr w:rsidR="001F594D"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1F594D" w:rsidRPr="00ED1727" w:rsidRDefault="001F594D"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1F594D" w:rsidRPr="00ED1727" w:rsidRDefault="001F594D"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1F594D" w:rsidRDefault="001F594D" w:rsidP="0098014B">
      <w:pPr>
        <w:pStyle w:val="ae"/>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1F594D" w:rsidRPr="006443C8" w:rsidRDefault="001F594D" w:rsidP="0098014B">
      <w:pPr>
        <w:pStyle w:val="ae"/>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1F594D" w:rsidRDefault="001F594D" w:rsidP="0098014B">
      <w:pPr>
        <w:pStyle w:val="ae"/>
      </w:pPr>
      <w:r>
        <w:rPr>
          <w:b/>
        </w:rPr>
        <w:t>[Comments]</w:t>
      </w:r>
      <w:r>
        <w:t xml:space="preserve">: </w:t>
      </w:r>
    </w:p>
    <w:p w14:paraId="38F44808" w14:textId="77777777" w:rsidR="001F594D" w:rsidRPr="006443C8" w:rsidRDefault="001F594D" w:rsidP="0098014B">
      <w:pPr>
        <w:pStyle w:val="ae"/>
      </w:pPr>
    </w:p>
  </w:comment>
  <w:comment w:id="4208" w:author="Windows User" w:date="2020-04-09T16:23:00Z" w:initials="O">
    <w:p w14:paraId="31C2DB88" w14:textId="74DD2E63" w:rsidR="001F594D" w:rsidRDefault="001F594D">
      <w:pPr>
        <w:pStyle w:val="ae"/>
      </w:pPr>
      <w:r>
        <w:rPr>
          <w:rStyle w:val="ad"/>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1F594D" w:rsidRDefault="001F594D">
      <w:pPr>
        <w:pStyle w:val="ae"/>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1F594D" w:rsidRDefault="001F594D">
      <w:pPr>
        <w:pStyle w:val="ae"/>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1F594D" w:rsidRDefault="001F594D">
      <w:pPr>
        <w:pStyle w:val="ae"/>
        <w:ind w:leftChars="90" w:left="180"/>
      </w:pPr>
      <w:r>
        <w:rPr>
          <w:b/>
        </w:rPr>
        <w:t>[Comments]</w:t>
      </w:r>
      <w:r>
        <w:t xml:space="preserve">: </w:t>
      </w:r>
    </w:p>
    <w:p w14:paraId="590C93FA" w14:textId="3814AF6C" w:rsidR="001F594D" w:rsidRPr="007F15A7" w:rsidRDefault="001F594D">
      <w:pPr>
        <w:pStyle w:val="ae"/>
      </w:pPr>
    </w:p>
  </w:comment>
  <w:comment w:id="4209" w:author="Samsung (Milos)" w:date="2020-04-09T15:35:00Z" w:initials="S">
    <w:p w14:paraId="1C639A99" w14:textId="308355F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1F594D" w:rsidRDefault="001F594D">
      <w:pPr>
        <w:pStyle w:val="ae"/>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1F594D" w:rsidRDefault="001F594D">
      <w:pPr>
        <w:pStyle w:val="ae"/>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1F594D" w:rsidRDefault="001F594D">
      <w:pPr>
        <w:pStyle w:val="ae"/>
      </w:pPr>
      <w:r>
        <w:rPr>
          <w:b/>
        </w:rPr>
        <w:t>[Comments]</w:t>
      </w:r>
      <w:r>
        <w:t xml:space="preserve">: </w:t>
      </w:r>
    </w:p>
    <w:p w14:paraId="184BDD40" w14:textId="35231AA2" w:rsidR="001F594D" w:rsidRPr="00EB3F71" w:rsidRDefault="001F594D">
      <w:pPr>
        <w:pStyle w:val="ae"/>
      </w:pPr>
    </w:p>
  </w:comment>
  <w:comment w:id="4210" w:author="Ericcson (Ajmal)" w:date="2020-04-14T00:24:00Z" w:initials="E">
    <w:p w14:paraId="7B984D19" w14:textId="2528BF51" w:rsidR="001F594D" w:rsidRDefault="001F594D">
      <w:pPr>
        <w:pStyle w:val="ae"/>
      </w:pPr>
      <w:r>
        <w:rPr>
          <w:rStyle w:val="ad"/>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1F594D" w:rsidRDefault="001F594D">
      <w:pPr>
        <w:pStyle w:val="ae"/>
      </w:pPr>
      <w:r>
        <w:rPr>
          <w:b/>
        </w:rPr>
        <w:t>[Description]</w:t>
      </w:r>
      <w:r>
        <w:t>: Add OPTIONAL –Need R for dci-Format2-5-v16xy.</w:t>
      </w:r>
    </w:p>
    <w:p w14:paraId="0DDCA142" w14:textId="2CEB3F2F" w:rsidR="001F594D" w:rsidRDefault="001F594D">
      <w:pPr>
        <w:pStyle w:val="ae"/>
      </w:pPr>
      <w:r>
        <w:rPr>
          <w:b/>
        </w:rPr>
        <w:t>[Proposed Change]</w:t>
      </w:r>
      <w:r>
        <w:t xml:space="preserve">: Add </w:t>
      </w:r>
      <w:r w:rsidRPr="00226EA7">
        <w:rPr>
          <w:highlight w:val="green"/>
        </w:rPr>
        <w:t>OPTIONAL – Need R</w:t>
      </w:r>
    </w:p>
    <w:p w14:paraId="0F7754EC" w14:textId="77777777" w:rsidR="001F594D" w:rsidRDefault="001F594D">
      <w:pPr>
        <w:pStyle w:val="ae"/>
      </w:pPr>
      <w:r>
        <w:rPr>
          <w:b/>
        </w:rPr>
        <w:t>[Comments]</w:t>
      </w:r>
      <w:r>
        <w:t xml:space="preserve">: </w:t>
      </w:r>
    </w:p>
    <w:p w14:paraId="187ACBC0" w14:textId="2FE8C26B" w:rsidR="001F594D" w:rsidRPr="001F62C9" w:rsidRDefault="001F594D">
      <w:pPr>
        <w:pStyle w:val="ae"/>
      </w:pPr>
    </w:p>
  </w:comment>
  <w:comment w:id="4211" w:author="Ericcson (Ajmal)" w:date="2020-04-14T00:29:00Z" w:initials="E">
    <w:p w14:paraId="34F8CB0C" w14:textId="33786CBA" w:rsidR="001F594D" w:rsidRDefault="001F594D">
      <w:pPr>
        <w:pStyle w:val="ae"/>
      </w:pPr>
      <w:r>
        <w:rPr>
          <w:rStyle w:val="ad"/>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1F594D" w:rsidRDefault="001F594D">
      <w:pPr>
        <w:pStyle w:val="ae"/>
      </w:pPr>
      <w:r>
        <w:rPr>
          <w:b/>
        </w:rPr>
        <w:t>[Description]</w:t>
      </w:r>
      <w:r>
        <w:t>: Add OPTIONAL –Need R for mt-specific-v16xy.</w:t>
      </w:r>
    </w:p>
    <w:p w14:paraId="20C96E26" w14:textId="2D494CB4" w:rsidR="001F594D" w:rsidRDefault="001F594D">
      <w:pPr>
        <w:pStyle w:val="ae"/>
      </w:pPr>
      <w:r>
        <w:rPr>
          <w:b/>
        </w:rPr>
        <w:t>[Proposed Change]</w:t>
      </w:r>
      <w:r>
        <w:t xml:space="preserve">: </w:t>
      </w:r>
      <w:r>
        <w:rPr>
          <w:noProof/>
        </w:rPr>
        <w:t xml:space="preserve">Add </w:t>
      </w:r>
      <w:r w:rsidRPr="00226EA7">
        <w:rPr>
          <w:noProof/>
          <w:highlight w:val="green"/>
        </w:rPr>
        <w:t>OPTONAL --Need R</w:t>
      </w:r>
    </w:p>
    <w:p w14:paraId="7B35A873" w14:textId="77777777" w:rsidR="001F594D" w:rsidRDefault="001F594D">
      <w:pPr>
        <w:pStyle w:val="ae"/>
      </w:pPr>
      <w:r>
        <w:rPr>
          <w:b/>
        </w:rPr>
        <w:t>[Comments]</w:t>
      </w:r>
      <w:r>
        <w:t xml:space="preserve">: </w:t>
      </w:r>
    </w:p>
    <w:p w14:paraId="1D304FE3" w14:textId="36A536D7" w:rsidR="001F594D" w:rsidRPr="001F62C9" w:rsidRDefault="001F594D">
      <w:pPr>
        <w:pStyle w:val="ae"/>
      </w:pPr>
    </w:p>
  </w:comment>
  <w:comment w:id="4212" w:author="Intel" w:date="2020-04-13T22:01:00Z" w:initials="I">
    <w:p w14:paraId="52466A91" w14:textId="77777777" w:rsidR="001F594D" w:rsidRDefault="001F594D" w:rsidP="00B97ECF">
      <w:pPr>
        <w:pStyle w:val="ae"/>
      </w:pPr>
      <w:r>
        <w:rPr>
          <w:rStyle w:val="ad"/>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1F594D" w:rsidRDefault="001F594D" w:rsidP="00B97ECF">
      <w:pPr>
        <w:pStyle w:val="ae"/>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1F594D" w:rsidRDefault="001F594D" w:rsidP="00B97ECF">
      <w:pPr>
        <w:pStyle w:val="ae"/>
      </w:pPr>
      <w:r>
        <w:rPr>
          <w:b/>
        </w:rPr>
        <w:t>[Proposed Change]</w:t>
      </w:r>
      <w:r>
        <w:t>: Delete sentence.</w:t>
      </w:r>
    </w:p>
    <w:p w14:paraId="3F460681" w14:textId="7873FB4C" w:rsidR="001F594D" w:rsidRDefault="001F594D" w:rsidP="00B97ECF">
      <w:pPr>
        <w:pStyle w:val="ae"/>
      </w:pPr>
      <w:r>
        <w:rPr>
          <w:b/>
        </w:rPr>
        <w:t>[Comments]</w:t>
      </w:r>
      <w:r>
        <w:t>:</w:t>
      </w:r>
    </w:p>
  </w:comment>
  <w:comment w:id="4213" w:author="Huawei" w:date="2020-04-08T21:59:00Z" w:initials="H">
    <w:p w14:paraId="3CD42EAB" w14:textId="3B2C360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1F594D" w:rsidRDefault="001F594D">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1F594D" w:rsidRDefault="001F594D">
      <w:pPr>
        <w:pStyle w:val="ae"/>
      </w:pPr>
      <w:r>
        <w:rPr>
          <w:b/>
        </w:rPr>
        <w:t>[Proposed Change]</w:t>
      </w:r>
      <w:r>
        <w:t>: See description.</w:t>
      </w:r>
    </w:p>
    <w:p w14:paraId="39FAE4D4" w14:textId="77777777" w:rsidR="001F594D" w:rsidRDefault="001F594D">
      <w:pPr>
        <w:pStyle w:val="ae"/>
      </w:pPr>
      <w:r>
        <w:rPr>
          <w:b/>
        </w:rPr>
        <w:t>[Comments]</w:t>
      </w:r>
      <w:r>
        <w:t xml:space="preserve">: </w:t>
      </w:r>
    </w:p>
    <w:p w14:paraId="3DC4C791" w14:textId="7F59FAE3" w:rsidR="001F594D" w:rsidRPr="00AE4466" w:rsidRDefault="001F594D">
      <w:pPr>
        <w:pStyle w:val="ae"/>
      </w:pPr>
    </w:p>
  </w:comment>
  <w:comment w:id="4215" w:author="Intel" w:date="2020-04-13T22:02:00Z" w:initials="I">
    <w:p w14:paraId="71DB31B5" w14:textId="77777777" w:rsidR="001F594D" w:rsidRDefault="001F594D" w:rsidP="00B97ECF">
      <w:pPr>
        <w:pStyle w:val="ae"/>
      </w:pPr>
      <w:r>
        <w:rPr>
          <w:rStyle w:val="ad"/>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1F594D" w:rsidRDefault="001F594D" w:rsidP="00B97ECF">
      <w:pPr>
        <w:pStyle w:val="ae"/>
      </w:pPr>
      <w:r>
        <w:rPr>
          <w:b/>
        </w:rPr>
        <w:t>[Description]</w:t>
      </w:r>
      <w:r>
        <w:t>: This is not the right place to capture the relationship between the two.  Should be captured in the fields where the IEs are used.  See also I657.</w:t>
      </w:r>
    </w:p>
    <w:p w14:paraId="318068F7" w14:textId="77777777" w:rsidR="001F594D" w:rsidRDefault="001F594D" w:rsidP="00B97ECF">
      <w:pPr>
        <w:pStyle w:val="ae"/>
      </w:pPr>
      <w:r>
        <w:rPr>
          <w:b/>
        </w:rPr>
        <w:t>[Proposed Change]</w:t>
      </w:r>
      <w:r>
        <w:t>: Remove condition.  And clarify the relationship as captured in I657.</w:t>
      </w:r>
    </w:p>
    <w:p w14:paraId="07F6F791" w14:textId="264788BA" w:rsidR="001F594D" w:rsidRDefault="001F594D" w:rsidP="00B97ECF">
      <w:pPr>
        <w:pStyle w:val="ae"/>
      </w:pPr>
      <w:r>
        <w:rPr>
          <w:b/>
        </w:rPr>
        <w:t>[Comments]</w:t>
      </w:r>
      <w:r>
        <w:t>:</w:t>
      </w:r>
    </w:p>
  </w:comment>
  <w:comment w:id="4257" w:author="Ericsson (Ajmal)" w:date="2020-04-13T13:18:00Z" w:initials="E">
    <w:p w14:paraId="60CBA123" w14:textId="4137F6E0" w:rsidR="001F594D" w:rsidRDefault="001F594D">
      <w:pPr>
        <w:pStyle w:val="ae"/>
      </w:pPr>
      <w:r>
        <w:rPr>
          <w:rStyle w:val="ad"/>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1F594D" w:rsidRDefault="001F594D">
      <w:pPr>
        <w:pStyle w:val="ae"/>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1F594D" w:rsidRDefault="001F594D">
      <w:pPr>
        <w:pStyle w:val="ae"/>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594D"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1F594D" w:rsidRPr="00996238" w:rsidRDefault="001F594D"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1F594D" w:rsidRPr="00996238" w:rsidRDefault="001F594D"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1F594D" w:rsidRDefault="001F594D">
      <w:pPr>
        <w:pStyle w:val="ae"/>
      </w:pPr>
    </w:p>
    <w:p w14:paraId="2E271671" w14:textId="77777777" w:rsidR="001F594D" w:rsidRDefault="001F594D">
      <w:pPr>
        <w:pStyle w:val="ae"/>
      </w:pPr>
      <w:r>
        <w:rPr>
          <w:b/>
        </w:rPr>
        <w:t>[Comments]</w:t>
      </w:r>
      <w:r>
        <w:t xml:space="preserve">: </w:t>
      </w:r>
    </w:p>
    <w:p w14:paraId="3AC42CD7" w14:textId="5800B4DB" w:rsidR="001F594D" w:rsidRPr="00646809" w:rsidRDefault="001F594D">
      <w:pPr>
        <w:pStyle w:val="ae"/>
      </w:pPr>
    </w:p>
  </w:comment>
  <w:comment w:id="4258" w:author="Samsung (Seungri Jin)" w:date="2020-04-09T18:32:00Z" w:initials="S">
    <w:p w14:paraId="15DF4BFA" w14:textId="2D5C302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1F594D" w:rsidRDefault="001F594D" w:rsidP="00797A6A">
      <w:pPr>
        <w:pStyle w:val="ae"/>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1F594D" w:rsidRDefault="001F594D" w:rsidP="00797A6A">
      <w:pPr>
        <w:pStyle w:val="ae"/>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1F594D" w:rsidRPr="00797A6A" w:rsidRDefault="001F594D">
      <w:pPr>
        <w:pStyle w:val="ae"/>
      </w:pPr>
    </w:p>
    <w:p w14:paraId="4A21DAD9" w14:textId="77777777" w:rsidR="001F594D" w:rsidRDefault="001F594D">
      <w:pPr>
        <w:pStyle w:val="ae"/>
      </w:pPr>
      <w:r>
        <w:rPr>
          <w:b/>
        </w:rPr>
        <w:t>[Comments]</w:t>
      </w:r>
      <w:r>
        <w:t xml:space="preserve">: </w:t>
      </w:r>
    </w:p>
    <w:p w14:paraId="23ABBC35" w14:textId="2E6DECCA" w:rsidR="001F594D" w:rsidRPr="00797A6A" w:rsidRDefault="001F594D">
      <w:pPr>
        <w:pStyle w:val="ae"/>
      </w:pPr>
    </w:p>
  </w:comment>
  <w:comment w:id="4260" w:author="Samsung (Seungri Jin)" w:date="2020-04-09T18:30:00Z" w:initials="S">
    <w:p w14:paraId="6CEB7B20" w14:textId="07C361A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1F594D" w:rsidRDefault="001F594D">
      <w:pPr>
        <w:pStyle w:val="ae"/>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1F594D" w:rsidRDefault="001F594D" w:rsidP="00797A6A">
      <w:pPr>
        <w:pStyle w:val="ae"/>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1F594D" w:rsidRPr="00797A6A" w:rsidRDefault="001F594D">
      <w:pPr>
        <w:pStyle w:val="ae"/>
      </w:pPr>
    </w:p>
    <w:p w14:paraId="2BA6E8F1" w14:textId="3BD6607A" w:rsidR="001F594D" w:rsidRDefault="001F594D">
      <w:pPr>
        <w:pStyle w:val="ae"/>
      </w:pPr>
      <w:r>
        <w:rPr>
          <w:b/>
        </w:rPr>
        <w:t>[Comments]</w:t>
      </w:r>
      <w:r>
        <w:t>: [ZTE] We agree, lte-CRS-PatternList should be moved to ServingCellConfig.</w:t>
      </w:r>
    </w:p>
    <w:p w14:paraId="57221940" w14:textId="78DC0489" w:rsidR="001F594D" w:rsidRPr="00797A6A" w:rsidRDefault="001F594D">
      <w:pPr>
        <w:pStyle w:val="ae"/>
      </w:pPr>
    </w:p>
  </w:comment>
  <w:comment w:id="4259" w:author="vivo-Chenli" w:date="2020-04-11T00:54:00Z" w:initials="vivo">
    <w:p w14:paraId="2D63B86D" w14:textId="247516FB"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1F594D" w:rsidRDefault="001F594D">
      <w:pPr>
        <w:pStyle w:val="ae"/>
      </w:pPr>
      <w:r>
        <w:rPr>
          <w:b/>
        </w:rPr>
        <w:t>[Description]</w:t>
      </w:r>
      <w:r>
        <w:t>: bdFactorR-r16, lte-CRS-PatternList-r16, and lte-CRS-PatternListSecond-r16 should be configured for DL, not for UL. Thus, it should be included in ServingCellConfig.</w:t>
      </w:r>
    </w:p>
    <w:p w14:paraId="46D1E167" w14:textId="76DDDF92" w:rsidR="001F594D" w:rsidRDefault="001F594D">
      <w:pPr>
        <w:pStyle w:val="ae"/>
      </w:pPr>
      <w:r>
        <w:rPr>
          <w:b/>
        </w:rPr>
        <w:t>[Proposed Change]</w:t>
      </w:r>
      <w:r>
        <w:t>: Move these three IEs into the ServingCellConfig.</w:t>
      </w:r>
    </w:p>
    <w:p w14:paraId="7CE8662B" w14:textId="77777777" w:rsidR="001F594D" w:rsidRDefault="001F594D">
      <w:pPr>
        <w:pStyle w:val="ae"/>
      </w:pPr>
      <w:r>
        <w:rPr>
          <w:b/>
        </w:rPr>
        <w:t>[Comments]</w:t>
      </w:r>
      <w:r>
        <w:t xml:space="preserve">: </w:t>
      </w:r>
    </w:p>
    <w:p w14:paraId="08049AD5" w14:textId="166A0903" w:rsidR="001F594D" w:rsidRPr="0066422F" w:rsidRDefault="001F594D">
      <w:pPr>
        <w:pStyle w:val="ae"/>
      </w:pPr>
    </w:p>
  </w:comment>
  <w:comment w:id="4266" w:author="vivo-Chenli" w:date="2020-04-11T01:00:00Z" w:initials="vivo">
    <w:p w14:paraId="1279EB89" w14:textId="3AFF5421" w:rsidR="001F594D" w:rsidRDefault="001F59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1F594D" w:rsidRDefault="001F594D"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1F594D" w:rsidRDefault="001F594D" w:rsidP="0047353F"/>
    <w:tbl>
      <w:tblPr>
        <w:tblW w:w="0" w:type="auto"/>
        <w:tblCellMar>
          <w:left w:w="0" w:type="dxa"/>
          <w:right w:w="0" w:type="dxa"/>
        </w:tblCellMar>
        <w:tblLook w:val="04A0" w:firstRow="1" w:lastRow="0" w:firstColumn="1" w:lastColumn="0" w:noHBand="0" w:noVBand="1"/>
      </w:tblPr>
      <w:tblGrid>
        <w:gridCol w:w="9060"/>
      </w:tblGrid>
      <w:tr w:rsidR="001F594D"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1F594D" w:rsidRDefault="001F594D" w:rsidP="0047353F">
            <w:pPr>
              <w:rPr>
                <w:b/>
                <w:bCs/>
                <w:lang w:eastAsia="x-none"/>
              </w:rPr>
            </w:pPr>
            <w:r>
              <w:rPr>
                <w:b/>
                <w:bCs/>
                <w:highlight w:val="green"/>
                <w:lang w:eastAsia="x-none"/>
              </w:rPr>
              <w:t>Agreement</w:t>
            </w:r>
          </w:p>
          <w:p w14:paraId="04FC1C12" w14:textId="77777777" w:rsidR="001F594D" w:rsidRDefault="001F594D" w:rsidP="0047353F">
            <w:pPr>
              <w:rPr>
                <w:lang w:eastAsia="zh-CN"/>
              </w:rPr>
            </w:pPr>
            <w:r>
              <w:t xml:space="preserve">For multi-DCI based multi-TRP/panel transmission, the UE shall rate match around: </w:t>
            </w:r>
          </w:p>
          <w:p w14:paraId="56CD94B6" w14:textId="77777777" w:rsidR="001F594D" w:rsidRDefault="001F594D" w:rsidP="0047353F">
            <w:pPr>
              <w:pStyle w:val="af2"/>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1F594D" w:rsidRDefault="001F594D" w:rsidP="0047353F">
            <w:pPr>
              <w:pStyle w:val="af2"/>
              <w:numPr>
                <w:ilvl w:val="1"/>
                <w:numId w:val="10"/>
              </w:numPr>
              <w:spacing w:after="0"/>
              <w:jc w:val="both"/>
              <w:rPr>
                <w:lang w:eastAsia="zh-CN"/>
              </w:rPr>
            </w:pPr>
            <w:r>
              <w:t>This is a UE optional feature with separate UE capability signalling</w:t>
            </w:r>
          </w:p>
          <w:p w14:paraId="48EC0A14" w14:textId="77777777" w:rsidR="001F594D" w:rsidRDefault="001F594D" w:rsidP="0047353F">
            <w:pPr>
              <w:pStyle w:val="af2"/>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1F594D" w:rsidRDefault="001F594D" w:rsidP="0047353F">
            <w:pPr>
              <w:pStyle w:val="af2"/>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1F594D" w:rsidRDefault="001F594D">
      <w:pPr>
        <w:pStyle w:val="ae"/>
      </w:pPr>
    </w:p>
    <w:p w14:paraId="65CE3084" w14:textId="598C01D6" w:rsidR="001F594D" w:rsidRDefault="001F594D">
      <w:pPr>
        <w:pStyle w:val="ae"/>
      </w:pPr>
      <w:r>
        <w:rPr>
          <w:b/>
        </w:rPr>
        <w:t>[Proposed Change]</w:t>
      </w:r>
      <w:r>
        <w:t>: Remove the restriction: the LTE CRS patterns in this list shall be non-overlapping in frequency.</w:t>
      </w:r>
    </w:p>
    <w:p w14:paraId="1938A1E2" w14:textId="77777777" w:rsidR="001F594D" w:rsidRDefault="001F594D">
      <w:pPr>
        <w:pStyle w:val="ae"/>
      </w:pPr>
      <w:r>
        <w:rPr>
          <w:b/>
        </w:rPr>
        <w:t>[Comments]</w:t>
      </w:r>
      <w:r>
        <w:t xml:space="preserve">: </w:t>
      </w:r>
    </w:p>
    <w:p w14:paraId="7C5A9913" w14:textId="48C06D94" w:rsidR="001F594D" w:rsidRPr="00F026F0" w:rsidRDefault="001F594D">
      <w:pPr>
        <w:pStyle w:val="ae"/>
      </w:pPr>
    </w:p>
  </w:comment>
  <w:comment w:id="4276" w:author="Intel" w:date="2020-04-13T22:10:00Z" w:initials="I">
    <w:p w14:paraId="23C23EF2" w14:textId="77777777" w:rsidR="001F594D" w:rsidRDefault="001F594D" w:rsidP="0020382F">
      <w:pPr>
        <w:pStyle w:val="ae"/>
      </w:pPr>
      <w:r>
        <w:rPr>
          <w:rStyle w:val="ad"/>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1F594D" w:rsidRDefault="001F594D" w:rsidP="0020382F">
      <w:pPr>
        <w:pStyle w:val="ae"/>
      </w:pPr>
      <w:r>
        <w:rPr>
          <w:b/>
        </w:rPr>
        <w:t>[Description]</w:t>
      </w:r>
      <w:r>
        <w:t>: SIB fields should use Need R.</w:t>
      </w:r>
    </w:p>
    <w:p w14:paraId="01A3CB4B" w14:textId="77777777" w:rsidR="001F594D" w:rsidRDefault="001F594D" w:rsidP="0020382F">
      <w:pPr>
        <w:pStyle w:val="ae"/>
      </w:pPr>
      <w:r>
        <w:rPr>
          <w:b/>
        </w:rPr>
        <w:t>[Proposed Change]</w:t>
      </w:r>
      <w:r>
        <w:t xml:space="preserve">: Change to Need R.  Also the next field </w:t>
      </w:r>
      <w:r w:rsidRPr="00F537EB">
        <w:t>discoveryBurstWindowLength-r16</w:t>
      </w:r>
      <w:r>
        <w:t>.</w:t>
      </w:r>
    </w:p>
    <w:p w14:paraId="722F469D" w14:textId="03BAA370" w:rsidR="001F594D" w:rsidRDefault="001F594D" w:rsidP="0020382F">
      <w:pPr>
        <w:pStyle w:val="ae"/>
      </w:pPr>
      <w:r>
        <w:rPr>
          <w:b/>
        </w:rPr>
        <w:t>[Comments]</w:t>
      </w:r>
      <w:r>
        <w:t>:</w:t>
      </w:r>
    </w:p>
  </w:comment>
  <w:comment w:id="4324" w:author="Intel" w:date="2020-04-13T22:08:00Z" w:initials="I">
    <w:p w14:paraId="43FC125A" w14:textId="77777777" w:rsidR="001F594D" w:rsidRDefault="001F594D" w:rsidP="00B97ECF">
      <w:pPr>
        <w:pStyle w:val="ae"/>
      </w:pPr>
      <w:r>
        <w:rPr>
          <w:rStyle w:val="ad"/>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1F594D" w:rsidRDefault="001F594D" w:rsidP="00B97ECF">
      <w:pPr>
        <w:pStyle w:val="ae"/>
      </w:pPr>
      <w:r>
        <w:rPr>
          <w:b/>
        </w:rPr>
        <w:t>[Description]</w:t>
      </w:r>
      <w:r>
        <w:t xml:space="preserve">: Doesn’t look like Need N.  No field description or procedural text associated with this field to know how it is used.  </w:t>
      </w:r>
    </w:p>
    <w:p w14:paraId="423815A2" w14:textId="77777777" w:rsidR="001F594D" w:rsidRDefault="001F594D" w:rsidP="00B97ECF">
      <w:pPr>
        <w:pStyle w:val="ae"/>
      </w:pPr>
      <w:r>
        <w:rPr>
          <w:b/>
        </w:rPr>
        <w:t>[Proposed Change]</w:t>
      </w:r>
      <w:r>
        <w:t>: Change to BOOLEAN OPTIONAL Need M or Need R.  And add field description as necessary.</w:t>
      </w:r>
    </w:p>
    <w:p w14:paraId="7CA2D146" w14:textId="77777777" w:rsidR="001F594D" w:rsidRDefault="001F594D" w:rsidP="00B97ECF">
      <w:pPr>
        <w:pStyle w:val="ae"/>
      </w:pPr>
      <w:r>
        <w:rPr>
          <w:b/>
        </w:rPr>
        <w:t>[Comments]</w:t>
      </w:r>
      <w:r>
        <w:t xml:space="preserve">: </w:t>
      </w:r>
    </w:p>
    <w:p w14:paraId="639EBE90" w14:textId="5C01969E" w:rsidR="001F594D" w:rsidRDefault="001F594D">
      <w:pPr>
        <w:pStyle w:val="ae"/>
      </w:pPr>
    </w:p>
  </w:comment>
  <w:comment w:id="4331" w:author="Intel" w:date="2020-04-13T22:08:00Z" w:initials="I">
    <w:p w14:paraId="016C93C4" w14:textId="77777777" w:rsidR="001F594D" w:rsidRDefault="001F594D" w:rsidP="00B97ECF">
      <w:pPr>
        <w:pStyle w:val="ae"/>
      </w:pPr>
      <w:r>
        <w:rPr>
          <w:rStyle w:val="ad"/>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1F594D" w:rsidRDefault="001F594D" w:rsidP="00B97ECF">
      <w:pPr>
        <w:pStyle w:val="ae"/>
      </w:pPr>
      <w:r>
        <w:rPr>
          <w:b/>
        </w:rPr>
        <w:t>[Description]</w:t>
      </w:r>
      <w:r>
        <w:t>: Doesn’t look like Need N.</w:t>
      </w:r>
    </w:p>
    <w:p w14:paraId="2AD3A60B" w14:textId="77777777" w:rsidR="001F594D" w:rsidRDefault="001F594D" w:rsidP="00B97ECF">
      <w:pPr>
        <w:pStyle w:val="ae"/>
      </w:pPr>
      <w:r>
        <w:rPr>
          <w:b/>
        </w:rPr>
        <w:t>[Proposed Change]</w:t>
      </w:r>
      <w:r>
        <w:t>: Change to Need M/R based on how to release.</w:t>
      </w:r>
    </w:p>
    <w:p w14:paraId="38FB3A77" w14:textId="1495B63C" w:rsidR="001F594D" w:rsidRDefault="001F594D" w:rsidP="00B97ECF">
      <w:pPr>
        <w:pStyle w:val="ae"/>
      </w:pPr>
      <w:r>
        <w:rPr>
          <w:b/>
        </w:rPr>
        <w:t>[Comments]</w:t>
      </w:r>
      <w:r>
        <w:t>:</w:t>
      </w:r>
    </w:p>
  </w:comment>
  <w:comment w:id="4332" w:author="Intel" w:date="2020-04-13T22:07:00Z" w:initials="I">
    <w:p w14:paraId="6E6C799A" w14:textId="77777777" w:rsidR="001F594D" w:rsidRDefault="001F594D" w:rsidP="00B97ECF">
      <w:pPr>
        <w:pStyle w:val="ae"/>
      </w:pPr>
      <w:r>
        <w:rPr>
          <w:rStyle w:val="ad"/>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1F594D" w:rsidRDefault="001F594D" w:rsidP="00B97ECF">
      <w:pPr>
        <w:pStyle w:val="ae"/>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1F594D" w:rsidRDefault="001F594D" w:rsidP="00B97ECF">
      <w:pPr>
        <w:pStyle w:val="ae"/>
      </w:pPr>
      <w:r>
        <w:rPr>
          <w:b/>
        </w:rPr>
        <w:t>[Proposed Change]</w:t>
      </w:r>
      <w:r>
        <w:t>: Change to Need M/R based on how to release.</w:t>
      </w:r>
    </w:p>
    <w:p w14:paraId="3B5E54BA" w14:textId="45CE6229" w:rsidR="001F594D" w:rsidRDefault="001F594D" w:rsidP="00B97ECF">
      <w:pPr>
        <w:pStyle w:val="ae"/>
      </w:pPr>
      <w:r>
        <w:rPr>
          <w:b/>
        </w:rPr>
        <w:t>[Comments]</w:t>
      </w:r>
      <w:r>
        <w:t>:</w:t>
      </w:r>
    </w:p>
  </w:comment>
  <w:comment w:id="4333" w:author="Intel" w:date="2020-04-13T22:07:00Z" w:initials="I">
    <w:p w14:paraId="728C6F64" w14:textId="77777777" w:rsidR="001F594D" w:rsidRDefault="001F594D" w:rsidP="00B97ECF">
      <w:pPr>
        <w:pStyle w:val="ae"/>
      </w:pPr>
      <w:r>
        <w:rPr>
          <w:rStyle w:val="ad"/>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1F594D" w:rsidRDefault="001F594D" w:rsidP="00B97ECF">
      <w:pPr>
        <w:pStyle w:val="ae"/>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1F594D" w:rsidRDefault="001F594D" w:rsidP="00B97ECF">
      <w:pPr>
        <w:pStyle w:val="ae"/>
      </w:pPr>
      <w:r>
        <w:rPr>
          <w:b/>
        </w:rPr>
        <w:t>[Proposed Change]</w:t>
      </w:r>
      <w:r>
        <w:t>: Change to mandatory or Need R.</w:t>
      </w:r>
    </w:p>
    <w:p w14:paraId="201448E9" w14:textId="75F8B1A3" w:rsidR="001F594D" w:rsidRDefault="001F594D" w:rsidP="00B97ECF">
      <w:pPr>
        <w:pStyle w:val="ae"/>
      </w:pPr>
      <w:r>
        <w:rPr>
          <w:b/>
        </w:rPr>
        <w:t>[Comments]</w:t>
      </w:r>
      <w:r>
        <w:t>:</w:t>
      </w:r>
    </w:p>
  </w:comment>
  <w:comment w:id="4353" w:author="Z(DF)" w:date="2020-04-13T15:39:00Z" w:initials="Z">
    <w:p w14:paraId="0C22A355" w14:textId="77777777" w:rsidR="001F594D" w:rsidRDefault="001F594D" w:rsidP="00362844">
      <w:pPr>
        <w:pStyle w:val="ae"/>
      </w:pPr>
      <w:r>
        <w:rPr>
          <w:rStyle w:val="ad"/>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1F594D" w:rsidRDefault="001F594D" w:rsidP="00362844">
      <w:pPr>
        <w:pStyle w:val="ae"/>
      </w:pPr>
      <w:r>
        <w:rPr>
          <w:b/>
        </w:rPr>
        <w:t>[Description]</w:t>
      </w:r>
      <w:r>
        <w:t xml:space="preserve">: sps-ConfigIndex is only needed in case of multiple SPS configuration being present. So, we can make this a conditional field </w:t>
      </w:r>
    </w:p>
    <w:p w14:paraId="702523DE" w14:textId="77777777" w:rsidR="001F594D" w:rsidRDefault="001F594D" w:rsidP="00362844">
      <w:pPr>
        <w:pStyle w:val="ae"/>
      </w:pPr>
      <w:r>
        <w:rPr>
          <w:b/>
        </w:rPr>
        <w:t>[Proposed Change]</w:t>
      </w:r>
      <w:r>
        <w:t>: make the field conditional field (e.g. Cond Multiple-SPS)</w:t>
      </w:r>
    </w:p>
    <w:p w14:paraId="5BDDE5D2" w14:textId="77777777" w:rsidR="001F594D" w:rsidRDefault="001F594D" w:rsidP="00362844">
      <w:pPr>
        <w:pStyle w:val="ae"/>
      </w:pPr>
      <w:r>
        <w:rPr>
          <w:b/>
        </w:rPr>
        <w:t>[Comments]</w:t>
      </w:r>
      <w:r>
        <w:t xml:space="preserve">: </w:t>
      </w:r>
    </w:p>
    <w:p w14:paraId="6AC691F6" w14:textId="77777777" w:rsidR="001F594D" w:rsidRPr="00A227D8" w:rsidRDefault="001F594D" w:rsidP="00362844">
      <w:pPr>
        <w:pStyle w:val="ae"/>
      </w:pPr>
    </w:p>
  </w:comment>
  <w:comment w:id="4354" w:author="Intel" w:date="2020-04-13T22:05:00Z" w:initials="I">
    <w:p w14:paraId="1F3A937E" w14:textId="77777777" w:rsidR="001F594D" w:rsidRDefault="001F594D" w:rsidP="00B97ECF">
      <w:pPr>
        <w:pStyle w:val="ae"/>
      </w:pPr>
      <w:r>
        <w:rPr>
          <w:rStyle w:val="ad"/>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1F594D" w:rsidRDefault="001F594D" w:rsidP="00B97ECF">
      <w:pPr>
        <w:pStyle w:val="ae"/>
      </w:pPr>
      <w:r>
        <w:rPr>
          <w:b/>
        </w:rPr>
        <w:t>[Description]</w:t>
      </w:r>
      <w:r>
        <w:t xml:space="preserve">: Looks like stored configuration and hence can’t be Need N.  </w:t>
      </w:r>
    </w:p>
    <w:p w14:paraId="182EBE09" w14:textId="77777777" w:rsidR="001F594D" w:rsidRDefault="001F594D" w:rsidP="00B97ECF">
      <w:pPr>
        <w:pStyle w:val="ae"/>
      </w:pPr>
      <w:r>
        <w:rPr>
          <w:b/>
        </w:rPr>
        <w:t>[Proposed Change]</w:t>
      </w:r>
      <w:r>
        <w:t>: Change to M/R depending on how to release the field.  Same for the other fields here.</w:t>
      </w:r>
    </w:p>
    <w:p w14:paraId="66997D44" w14:textId="543D11C5" w:rsidR="001F594D" w:rsidRDefault="001F594D" w:rsidP="00B97ECF">
      <w:pPr>
        <w:pStyle w:val="ae"/>
      </w:pPr>
      <w:r>
        <w:rPr>
          <w:b/>
        </w:rPr>
        <w:t>[Comments]</w:t>
      </w:r>
      <w:r>
        <w:t>:</w:t>
      </w:r>
    </w:p>
  </w:comment>
  <w:comment w:id="4363" w:author="Intel" w:date="2020-04-13T22:04:00Z" w:initials="I">
    <w:p w14:paraId="7DF1E3D0" w14:textId="77777777" w:rsidR="001F594D" w:rsidRDefault="001F594D" w:rsidP="00B97ECF">
      <w:pPr>
        <w:pStyle w:val="ae"/>
      </w:pPr>
      <w:r>
        <w:rPr>
          <w:rStyle w:val="ad"/>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1F594D" w:rsidRDefault="001F594D" w:rsidP="00B97ECF">
      <w:pPr>
        <w:pStyle w:val="ae"/>
      </w:pPr>
      <w:r>
        <w:rPr>
          <w:b/>
        </w:rPr>
        <w:t>[Description]</w:t>
      </w:r>
      <w:r>
        <w:t>: Can’t be Need N as it looks like a stored configuration.</w:t>
      </w:r>
    </w:p>
    <w:p w14:paraId="5B4B3FD8" w14:textId="77777777" w:rsidR="001F594D" w:rsidRDefault="001F594D" w:rsidP="00B97ECF">
      <w:pPr>
        <w:pStyle w:val="ae"/>
      </w:pPr>
      <w:r>
        <w:rPr>
          <w:b/>
        </w:rPr>
        <w:t>[Proposed Change]</w:t>
      </w:r>
      <w:r>
        <w:t xml:space="preserve">: Change to Need M/R as appropriate.  Same for </w:t>
      </w:r>
      <w:r w:rsidRPr="00763DCD">
        <w:rPr>
          <w:i/>
          <w:iCs/>
        </w:rPr>
        <w:t>sps-PUCCH-AN-ListPerCodebook-r16</w:t>
      </w:r>
    </w:p>
    <w:p w14:paraId="77FF0234" w14:textId="70DD341B" w:rsidR="001F594D" w:rsidRDefault="001F594D" w:rsidP="00B97ECF">
      <w:pPr>
        <w:pStyle w:val="ae"/>
      </w:pPr>
      <w:r>
        <w:rPr>
          <w:b/>
        </w:rPr>
        <w:t>[Comments]</w:t>
      </w:r>
      <w:r>
        <w:t>:</w:t>
      </w:r>
    </w:p>
  </w:comment>
  <w:comment w:id="4368" w:author="Intel" w:date="2020-04-13T22:04:00Z" w:initials="I">
    <w:p w14:paraId="37FA7C67" w14:textId="77777777" w:rsidR="001F594D" w:rsidRDefault="001F594D" w:rsidP="00B97ECF">
      <w:pPr>
        <w:pStyle w:val="ae"/>
      </w:pPr>
      <w:r>
        <w:rPr>
          <w:rStyle w:val="ad"/>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1F594D" w:rsidRDefault="001F594D" w:rsidP="00B97ECF">
      <w:pPr>
        <w:pStyle w:val="ae"/>
      </w:pPr>
      <w:r>
        <w:rPr>
          <w:b/>
        </w:rPr>
        <w:t>[Description]</w:t>
      </w:r>
      <w:r>
        <w:t xml:space="preserve">: Can’t be Need N as it looks like a stored configuration.  </w:t>
      </w:r>
    </w:p>
    <w:p w14:paraId="088C533E" w14:textId="77777777" w:rsidR="001F594D" w:rsidRDefault="001F594D" w:rsidP="00B97ECF">
      <w:pPr>
        <w:pStyle w:val="ae"/>
      </w:pPr>
      <w:r>
        <w:rPr>
          <w:b/>
        </w:rPr>
        <w:t>[Proposed Change]</w:t>
      </w:r>
      <w:r>
        <w:t>: Change to Need M/R as appropriate.  Could also be mandatory as there are no other fields besides the ID.</w:t>
      </w:r>
    </w:p>
    <w:p w14:paraId="0A62284D" w14:textId="3642A7BB" w:rsidR="001F594D" w:rsidRDefault="001F594D" w:rsidP="00B97ECF">
      <w:pPr>
        <w:pStyle w:val="ae"/>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1F594D" w:rsidRDefault="001F594D">
      <w:pPr>
        <w:pStyle w:val="ae"/>
      </w:pPr>
    </w:p>
  </w:comment>
  <w:comment w:id="4393" w:author="Huawei" w:date="2020-04-09T22:17:00Z" w:initials="H">
    <w:p w14:paraId="348612E0" w14:textId="1E18F01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1F594D" w:rsidRDefault="001F594D">
      <w:pPr>
        <w:pStyle w:val="ae"/>
      </w:pPr>
      <w:r>
        <w:rPr>
          <w:b/>
        </w:rPr>
        <w:t>[Description]</w:t>
      </w:r>
      <w:r>
        <w:t>: Extension of a single Need M item to a list of this item is a generic issue that needs to be discussed in ASN.1 session.</w:t>
      </w:r>
    </w:p>
    <w:p w14:paraId="3424AD1D" w14:textId="41EE42E0" w:rsidR="001F594D" w:rsidRDefault="001F594D">
      <w:pPr>
        <w:pStyle w:val="ae"/>
      </w:pPr>
      <w:r>
        <w:rPr>
          <w:b/>
        </w:rPr>
        <w:t>[Proposed Change]</w:t>
      </w:r>
      <w:r>
        <w:t>: See Tdoc.</w:t>
      </w:r>
    </w:p>
    <w:p w14:paraId="423707A5" w14:textId="77777777" w:rsidR="001F594D" w:rsidRDefault="001F594D">
      <w:pPr>
        <w:pStyle w:val="ae"/>
      </w:pPr>
      <w:r>
        <w:rPr>
          <w:b/>
        </w:rPr>
        <w:t>[Comments]</w:t>
      </w:r>
      <w:r>
        <w:t xml:space="preserve">: </w:t>
      </w:r>
    </w:p>
    <w:p w14:paraId="139C9D61" w14:textId="14094209" w:rsidR="001F594D" w:rsidRPr="00FB2761" w:rsidRDefault="001F594D">
      <w:pPr>
        <w:pStyle w:val="ae"/>
      </w:pPr>
    </w:p>
  </w:comment>
  <w:comment w:id="4392" w:author="Samsung (Seungri Jin)" w:date="2020-04-09T18:33:00Z" w:initials="S">
    <w:p w14:paraId="75D0077A" w14:textId="4870CB4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1F594D" w:rsidRPr="00797A6A" w:rsidRDefault="001F594D">
      <w:pPr>
        <w:pStyle w:val="ae"/>
      </w:pPr>
      <w:r>
        <w:rPr>
          <w:b/>
        </w:rPr>
        <w:t>[Description]</w:t>
      </w:r>
      <w:r>
        <w:t>: List other than ToAddModList structure using Need M is not recommended though it can be interpreated as Need R.</w:t>
      </w:r>
    </w:p>
    <w:p w14:paraId="2077C84E" w14:textId="170A59F7" w:rsidR="001F594D" w:rsidRDefault="001F594D">
      <w:pPr>
        <w:pStyle w:val="ae"/>
      </w:pPr>
      <w:r>
        <w:rPr>
          <w:b/>
        </w:rPr>
        <w:t>[Proposed Change]</w:t>
      </w:r>
      <w:r>
        <w:t>: Change the need code from Need M to Need R.</w:t>
      </w:r>
    </w:p>
    <w:p w14:paraId="4D894F56" w14:textId="77777777" w:rsidR="001F594D" w:rsidRDefault="001F594D">
      <w:pPr>
        <w:pStyle w:val="ae"/>
      </w:pPr>
      <w:r>
        <w:rPr>
          <w:b/>
        </w:rPr>
        <w:t>[Comments]</w:t>
      </w:r>
      <w:r>
        <w:t xml:space="preserve">: </w:t>
      </w:r>
    </w:p>
    <w:p w14:paraId="2F054779" w14:textId="397EB8EE" w:rsidR="001F594D" w:rsidRPr="00797A6A" w:rsidRDefault="001F594D">
      <w:pPr>
        <w:pStyle w:val="ae"/>
      </w:pPr>
    </w:p>
  </w:comment>
  <w:comment w:id="4394" w:author="Huawei" w:date="2020-04-09T22:11:00Z" w:initials="H">
    <w:p w14:paraId="01A4EE54" w14:textId="51539301"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1F594D" w:rsidRDefault="001F594D">
      <w:pPr>
        <w:pStyle w:val="ae"/>
      </w:pPr>
      <w:r>
        <w:rPr>
          <w:b/>
        </w:rPr>
        <w:t>[Description]</w:t>
      </w:r>
      <w:r>
        <w:t>: Based on R15 discussions, any list not using ToAddModList should be need R, otherwise the UE behaviour is unclear.</w:t>
      </w:r>
    </w:p>
    <w:p w14:paraId="0799607A" w14:textId="011AE6F0" w:rsidR="001F594D" w:rsidRDefault="001F594D">
      <w:pPr>
        <w:pStyle w:val="ae"/>
      </w:pPr>
      <w:r>
        <w:rPr>
          <w:b/>
        </w:rPr>
        <w:t>[Proposed Change]</w:t>
      </w:r>
      <w:r>
        <w:t>: Apply the change here but check the whole specification.</w:t>
      </w:r>
    </w:p>
    <w:p w14:paraId="20B2D103" w14:textId="77777777" w:rsidR="001F594D" w:rsidRDefault="001F594D">
      <w:pPr>
        <w:pStyle w:val="ae"/>
      </w:pPr>
      <w:r>
        <w:rPr>
          <w:b/>
        </w:rPr>
        <w:t>[Comments]</w:t>
      </w:r>
      <w:r>
        <w:t xml:space="preserve">: </w:t>
      </w:r>
    </w:p>
    <w:p w14:paraId="2AD57F47" w14:textId="610F3D62" w:rsidR="001F594D" w:rsidRPr="00981BB8" w:rsidRDefault="001F594D">
      <w:pPr>
        <w:pStyle w:val="ae"/>
      </w:pPr>
    </w:p>
  </w:comment>
  <w:comment w:id="4395" w:author="Huawei" w:date="2020-04-11T16:20:00Z" w:initials="H">
    <w:p w14:paraId="5212C62D" w14:textId="6BFBEA8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1F594D" w:rsidRDefault="001F594D">
      <w:pPr>
        <w:pStyle w:val="ae"/>
      </w:pPr>
      <w:r>
        <w:rPr>
          <w:b/>
        </w:rPr>
        <w:t>[Description]</w:t>
      </w:r>
      <w:r>
        <w:t xml:space="preserve">: </w:t>
      </w:r>
      <w:r w:rsidRPr="00491994">
        <w:t>slotOffset should be removed as RAN1 agreed the slotOffset for positioning SRS should be resource level. See the LS in R1- 2001483.</w:t>
      </w:r>
    </w:p>
    <w:p w14:paraId="13F44C56" w14:textId="6E6E02B6" w:rsidR="001F594D" w:rsidRDefault="001F594D">
      <w:pPr>
        <w:pStyle w:val="ae"/>
      </w:pPr>
      <w:r>
        <w:rPr>
          <w:b/>
        </w:rPr>
        <w:t>[Proposed Change]</w:t>
      </w:r>
      <w:r>
        <w:t>: v34: see Tdoc.</w:t>
      </w:r>
    </w:p>
    <w:p w14:paraId="2CC4E140" w14:textId="77777777" w:rsidR="001F594D" w:rsidRDefault="001F594D">
      <w:pPr>
        <w:pStyle w:val="ae"/>
      </w:pPr>
      <w:r>
        <w:rPr>
          <w:b/>
        </w:rPr>
        <w:t>[Comments]</w:t>
      </w:r>
      <w:r>
        <w:t xml:space="preserve">: </w:t>
      </w:r>
    </w:p>
    <w:p w14:paraId="7A54752E" w14:textId="7A08557F" w:rsidR="001F594D" w:rsidRPr="00491994" w:rsidRDefault="001F594D">
      <w:pPr>
        <w:pStyle w:val="ae"/>
      </w:pPr>
    </w:p>
  </w:comment>
  <w:comment w:id="4396" w:author="Huawei" w:date="2020-04-11T16:32:00Z" w:initials="H">
    <w:p w14:paraId="6A8520A1" w14:textId="4EF5BAF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1F594D" w:rsidRDefault="001F594D">
      <w:pPr>
        <w:pStyle w:val="ae"/>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1F594D" w:rsidRDefault="001F594D">
      <w:pPr>
        <w:pStyle w:val="ae"/>
      </w:pPr>
      <w:r>
        <w:rPr>
          <w:b/>
        </w:rPr>
        <w:t>[Proposed Change]</w:t>
      </w:r>
      <w:r>
        <w:t>: v34: 1) Align the CHOICE names with referenceSignal-r16 in SRS-SpatialRelationInfoPos-r16. 2) Add field descriptions for each CHOICE value.</w:t>
      </w:r>
    </w:p>
    <w:p w14:paraId="046B2B32" w14:textId="77777777" w:rsidR="001F594D" w:rsidRDefault="001F594D">
      <w:pPr>
        <w:pStyle w:val="ae"/>
      </w:pPr>
      <w:r>
        <w:rPr>
          <w:b/>
        </w:rPr>
        <w:t>[Comments]</w:t>
      </w:r>
      <w:r>
        <w:t xml:space="preserve">: </w:t>
      </w:r>
    </w:p>
    <w:p w14:paraId="786227E7" w14:textId="28313FD9" w:rsidR="001F594D" w:rsidRPr="00436750" w:rsidRDefault="001F594D">
      <w:pPr>
        <w:pStyle w:val="ae"/>
      </w:pPr>
    </w:p>
  </w:comment>
  <w:comment w:id="4397" w:author="Huawei" w:date="2020-04-11T16:52:00Z" w:initials="H">
    <w:p w14:paraId="4A3AE128" w14:textId="76D284F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1F594D" w:rsidRDefault="001F594D">
      <w:pPr>
        <w:pStyle w:val="ae"/>
      </w:pPr>
      <w:r>
        <w:rPr>
          <w:b/>
        </w:rPr>
        <w:t>[Description]</w:t>
      </w:r>
      <w:r>
        <w:t>: Suggest adding extension markers in freqHopping-r16 after c-SRS-r16.</w:t>
      </w:r>
    </w:p>
    <w:p w14:paraId="6655EB3E" w14:textId="79A3682B" w:rsidR="001F594D" w:rsidRDefault="001F594D">
      <w:pPr>
        <w:pStyle w:val="ae"/>
      </w:pPr>
      <w:r>
        <w:rPr>
          <w:b/>
        </w:rPr>
        <w:t>[Proposed Change]</w:t>
      </w:r>
      <w:r>
        <w:t>: v34: Add extension markers inside freqHopping-r16 after c-SRS-r16.</w:t>
      </w:r>
    </w:p>
    <w:p w14:paraId="355B0293" w14:textId="77777777" w:rsidR="001F594D" w:rsidRDefault="001F594D">
      <w:pPr>
        <w:pStyle w:val="ae"/>
      </w:pPr>
      <w:r>
        <w:rPr>
          <w:b/>
        </w:rPr>
        <w:t>[Comments]</w:t>
      </w:r>
      <w:r>
        <w:t xml:space="preserve">: </w:t>
      </w:r>
    </w:p>
    <w:p w14:paraId="5FCF88FD" w14:textId="5AA2DF3D" w:rsidR="001F594D" w:rsidRPr="00421BDB" w:rsidRDefault="001F594D">
      <w:pPr>
        <w:pStyle w:val="ae"/>
      </w:pPr>
    </w:p>
  </w:comment>
  <w:comment w:id="4398" w:author="Huawei" w:date="2020-04-11T16:54:00Z" w:initials="H">
    <w:p w14:paraId="0AB38F5F" w14:textId="08DDF7A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1F594D" w:rsidRDefault="001F594D">
      <w:pPr>
        <w:pStyle w:val="ae"/>
      </w:pPr>
      <w:r>
        <w:rPr>
          <w:b/>
        </w:rPr>
        <w:t>[Description]</w:t>
      </w:r>
      <w:r>
        <w:t>: slotOffset should be added here.</w:t>
      </w:r>
    </w:p>
    <w:p w14:paraId="227776E7" w14:textId="2DCC05E1" w:rsidR="001F594D" w:rsidRDefault="001F594D">
      <w:pPr>
        <w:pStyle w:val="ae"/>
      </w:pPr>
      <w:r>
        <w:rPr>
          <w:b/>
        </w:rPr>
        <w:t>[Proposed Change]</w:t>
      </w:r>
      <w:r>
        <w:t>: v34: Add slotOffset here.</w:t>
      </w:r>
    </w:p>
    <w:p w14:paraId="241E3B45" w14:textId="5C193649" w:rsidR="001F594D" w:rsidRPr="003001D6" w:rsidRDefault="001F594D">
      <w:pPr>
        <w:pStyle w:val="ae"/>
      </w:pPr>
      <w:r>
        <w:rPr>
          <w:b/>
        </w:rPr>
        <w:t>[Comments]</w:t>
      </w:r>
    </w:p>
  </w:comment>
  <w:comment w:id="4399" w:author="Huawei" w:date="2020-04-11T17:10:00Z" w:initials="H">
    <w:p w14:paraId="4743A056" w14:textId="4049D8E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1F594D" w:rsidRDefault="001F594D">
      <w:pPr>
        <w:pStyle w:val="ae"/>
      </w:pPr>
      <w:r>
        <w:rPr>
          <w:b/>
        </w:rPr>
        <w:t>[Description]</w:t>
      </w:r>
      <w:r>
        <w:t xml:space="preserve">: Need S field without description of the absence case. </w:t>
      </w:r>
    </w:p>
    <w:p w14:paraId="4AA32FD5" w14:textId="37A6B251" w:rsidR="001F594D" w:rsidRDefault="001F594D">
      <w:pPr>
        <w:pStyle w:val="ae"/>
      </w:pPr>
      <w:r>
        <w:rPr>
          <w:b/>
        </w:rPr>
        <w:t>[Proposed Change]</w:t>
      </w:r>
      <w:r>
        <w:t>: v34: See proposal in Tdoc.</w:t>
      </w:r>
    </w:p>
    <w:p w14:paraId="2D3E907F" w14:textId="77777777" w:rsidR="001F594D" w:rsidRDefault="001F594D">
      <w:pPr>
        <w:pStyle w:val="ae"/>
      </w:pPr>
      <w:r>
        <w:rPr>
          <w:b/>
        </w:rPr>
        <w:t>[Comments]</w:t>
      </w:r>
      <w:r>
        <w:t xml:space="preserve">: </w:t>
      </w:r>
    </w:p>
    <w:p w14:paraId="06120EEE" w14:textId="43D7149C" w:rsidR="001F594D" w:rsidRPr="00265756" w:rsidRDefault="001F594D">
      <w:pPr>
        <w:pStyle w:val="ae"/>
      </w:pPr>
    </w:p>
  </w:comment>
  <w:comment w:id="4400" w:author="Huawei" w:date="2020-04-11T17:36:00Z" w:initials="H">
    <w:p w14:paraId="10BBC29D" w14:textId="2C610D4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1F594D" w:rsidRDefault="001F594D">
      <w:pPr>
        <w:pStyle w:val="ae"/>
      </w:pPr>
      <w:r>
        <w:rPr>
          <w:b/>
        </w:rPr>
        <w:t>[Description]</w:t>
      </w:r>
      <w:r>
        <w:t>: We think this conditional presence tag is not accurate.</w:t>
      </w:r>
    </w:p>
    <w:p w14:paraId="395B69A0" w14:textId="588665BE" w:rsidR="001F594D" w:rsidRDefault="001F594D" w:rsidP="00933332">
      <w:pPr>
        <w:pStyle w:val="ae"/>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1F594D" w:rsidRDefault="001F594D">
      <w:pPr>
        <w:pStyle w:val="ae"/>
      </w:pPr>
      <w:r>
        <w:rPr>
          <w:b/>
        </w:rPr>
        <w:t>[Comments]</w:t>
      </w:r>
      <w:r>
        <w:t xml:space="preserve">: </w:t>
      </w:r>
    </w:p>
    <w:p w14:paraId="31695EA2" w14:textId="4C31A1C3" w:rsidR="001F594D" w:rsidRPr="00933332" w:rsidRDefault="001F594D">
      <w:pPr>
        <w:pStyle w:val="ae"/>
      </w:pPr>
    </w:p>
  </w:comment>
  <w:comment w:id="4402" w:author="Huawei" w:date="2020-04-11T17:24:00Z" w:initials="H">
    <w:p w14:paraId="16FBB43E" w14:textId="004E9C60"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1F594D" w:rsidRDefault="001F594D">
      <w:pPr>
        <w:pStyle w:val="ae"/>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1F594D" w:rsidRDefault="001F594D">
      <w:pPr>
        <w:pStyle w:val="ae"/>
      </w:pPr>
      <w:r>
        <w:rPr>
          <w:b/>
        </w:rPr>
        <w:t>[Proposed Change]</w:t>
      </w:r>
      <w:r>
        <w:t>: v34: Discuss in Tdoc</w:t>
      </w:r>
    </w:p>
    <w:p w14:paraId="37317825" w14:textId="77777777" w:rsidR="001F594D" w:rsidRDefault="001F594D">
      <w:pPr>
        <w:pStyle w:val="ae"/>
      </w:pPr>
      <w:r>
        <w:rPr>
          <w:b/>
        </w:rPr>
        <w:t>[Comments]</w:t>
      </w:r>
      <w:r>
        <w:t xml:space="preserve">: </w:t>
      </w:r>
    </w:p>
    <w:p w14:paraId="669CF0E7" w14:textId="299E4107" w:rsidR="001F594D" w:rsidRPr="00067B56" w:rsidRDefault="001F594D">
      <w:pPr>
        <w:pStyle w:val="ae"/>
      </w:pPr>
    </w:p>
  </w:comment>
  <w:comment w:id="4404" w:author="Samsung (Seungri Jin)" w:date="2020-04-09T18:34:00Z" w:initials="S">
    <w:p w14:paraId="70A00670" w14:textId="1588453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1F594D" w:rsidRDefault="001F594D">
      <w:pPr>
        <w:pStyle w:val="ae"/>
      </w:pPr>
      <w:r>
        <w:rPr>
          <w:b/>
        </w:rPr>
        <w:t>[Description]</w:t>
      </w:r>
      <w:r>
        <w:t xml:space="preserve">: </w:t>
      </w:r>
      <w:r w:rsidRPr="00FB0EDC">
        <w:t>There is no clarification where both pathlossReferenceRS and pathlossReferenceRS-List-r16 are signalled</w:t>
      </w:r>
      <w:r>
        <w:t>.</w:t>
      </w:r>
    </w:p>
    <w:p w14:paraId="2D94646F" w14:textId="5C669423" w:rsidR="001F594D" w:rsidRPr="00797A6A" w:rsidRDefault="001F594D">
      <w:pPr>
        <w:pStyle w:val="ae"/>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1F594D" w:rsidRDefault="001F594D">
      <w:pPr>
        <w:pStyle w:val="ae"/>
      </w:pPr>
      <w:r>
        <w:rPr>
          <w:b/>
        </w:rPr>
        <w:t>[Comments]</w:t>
      </w:r>
      <w:r>
        <w:t xml:space="preserve">: </w:t>
      </w:r>
    </w:p>
    <w:p w14:paraId="057245D6" w14:textId="4606A9C5" w:rsidR="001F594D" w:rsidRPr="00797A6A" w:rsidRDefault="001F594D">
      <w:pPr>
        <w:pStyle w:val="ae"/>
      </w:pPr>
    </w:p>
  </w:comment>
  <w:comment w:id="4405" w:author="Intel" w:date="2020-04-13T22:03:00Z" w:initials="I">
    <w:p w14:paraId="40D9D229" w14:textId="77777777" w:rsidR="001F594D" w:rsidRDefault="001F594D" w:rsidP="00B97ECF">
      <w:pPr>
        <w:pStyle w:val="ae"/>
      </w:pPr>
      <w:r>
        <w:rPr>
          <w:rStyle w:val="ad"/>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1F594D" w:rsidRPr="0043563E" w:rsidRDefault="001F594D" w:rsidP="00B97ECF">
      <w:pPr>
        <w:pStyle w:val="ae"/>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1F594D" w:rsidRPr="00833909" w:rsidRDefault="001F594D" w:rsidP="00B97ECF">
      <w:pPr>
        <w:pStyle w:val="ae"/>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1F594D" w:rsidRDefault="001F594D" w:rsidP="00B97ECF">
      <w:pPr>
        <w:pStyle w:val="ae"/>
      </w:pPr>
      <w:r>
        <w:rPr>
          <w:b/>
        </w:rPr>
        <w:t>[Comments]</w:t>
      </w:r>
      <w:r>
        <w:t>:</w:t>
      </w:r>
    </w:p>
  </w:comment>
  <w:comment w:id="4431" w:author="Ericsson (Ajmal)" w:date="2020-04-13T13:41:00Z" w:initials="E">
    <w:p w14:paraId="08117704" w14:textId="485DC7B3" w:rsidR="001F594D" w:rsidRDefault="001F594D">
      <w:pPr>
        <w:pStyle w:val="ae"/>
      </w:pPr>
      <w:r>
        <w:rPr>
          <w:rStyle w:val="ad"/>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1F594D" w:rsidRPr="00677207" w:rsidRDefault="001F594D" w:rsidP="00677207">
      <w:pPr>
        <w:pStyle w:val="TAL"/>
        <w:rPr>
          <w:szCs w:val="22"/>
        </w:rPr>
      </w:pPr>
      <w:r>
        <w:rPr>
          <w:b/>
        </w:rPr>
        <w:t>[Description]</w:t>
      </w:r>
      <w:r>
        <w:t xml:space="preserve">: Add description for </w:t>
      </w:r>
      <w:r>
        <w:rPr>
          <w:b/>
          <w:i/>
          <w:szCs w:val="22"/>
        </w:rPr>
        <w:t>ssb-ToMeasure.</w:t>
      </w:r>
    </w:p>
    <w:p w14:paraId="097D956C" w14:textId="77777777" w:rsidR="001F594D" w:rsidRPr="00996238" w:rsidRDefault="001F594D"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1F594D" w:rsidRDefault="001F594D" w:rsidP="00677207">
      <w:pPr>
        <w:pStyle w:val="ae"/>
      </w:pPr>
      <w:bookmarkStart w:id="4432"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bookmarkEnd w:id="4432"/>
    </w:p>
    <w:p w14:paraId="51B8341C" w14:textId="77777777" w:rsidR="001F594D" w:rsidRDefault="001F594D">
      <w:pPr>
        <w:pStyle w:val="ae"/>
      </w:pPr>
      <w:r>
        <w:rPr>
          <w:b/>
        </w:rPr>
        <w:t>[Comments]</w:t>
      </w:r>
      <w:r>
        <w:t xml:space="preserve">: </w:t>
      </w:r>
    </w:p>
    <w:p w14:paraId="059C8B44" w14:textId="6D3CD4AF" w:rsidR="001F594D" w:rsidRPr="00677207" w:rsidRDefault="001F594D">
      <w:pPr>
        <w:pStyle w:val="ae"/>
      </w:pPr>
    </w:p>
  </w:comment>
  <w:comment w:id="4433" w:author="Ericsson (Ajmal)" w:date="2020-04-13T13:31:00Z" w:initials="E">
    <w:p w14:paraId="476EB39F" w14:textId="2F524376" w:rsidR="001F594D" w:rsidRDefault="001F594D">
      <w:pPr>
        <w:pStyle w:val="ae"/>
      </w:pPr>
      <w:r>
        <w:rPr>
          <w:rStyle w:val="ad"/>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1F594D" w:rsidRPr="00864B12" w:rsidRDefault="001F594D" w:rsidP="00864B12">
      <w:pPr>
        <w:pStyle w:val="TAL"/>
        <w:rPr>
          <w:b/>
          <w:bCs/>
          <w:i/>
          <w:iCs/>
        </w:rPr>
      </w:pPr>
      <w:r>
        <w:rPr>
          <w:b/>
        </w:rPr>
        <w:t>[Description]</w:t>
      </w:r>
      <w:r>
        <w:t xml:space="preserve">: Add description for </w:t>
      </w:r>
      <w:r w:rsidRPr="00F537EB">
        <w:rPr>
          <w:b/>
          <w:bCs/>
          <w:i/>
          <w:iCs/>
        </w:rPr>
        <w:t>ssb-MTC-Duration</w:t>
      </w:r>
    </w:p>
    <w:p w14:paraId="5F654914" w14:textId="6BAA3523" w:rsidR="001F594D" w:rsidRDefault="001F594D">
      <w:pPr>
        <w:pStyle w:val="ae"/>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1F594D" w:rsidRDefault="001F594D">
      <w:pPr>
        <w:pStyle w:val="ae"/>
      </w:pPr>
      <w:r>
        <w:rPr>
          <w:b/>
        </w:rPr>
        <w:t>[Comments]</w:t>
      </w:r>
      <w:r>
        <w:t xml:space="preserve">: </w:t>
      </w:r>
    </w:p>
    <w:p w14:paraId="6D6C908E" w14:textId="6F65789D" w:rsidR="001F594D" w:rsidRPr="00864B12" w:rsidRDefault="001F594D">
      <w:pPr>
        <w:pStyle w:val="ae"/>
      </w:pPr>
    </w:p>
  </w:comment>
  <w:comment w:id="4434" w:author="Ericsson (Ajmal)" w:date="2020-04-13T13:33:00Z" w:initials="E">
    <w:p w14:paraId="0C769872" w14:textId="2D8ACE20" w:rsidR="001F594D" w:rsidRDefault="001F594D">
      <w:pPr>
        <w:pStyle w:val="ae"/>
      </w:pPr>
      <w:r>
        <w:rPr>
          <w:rStyle w:val="ad"/>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1F594D" w:rsidRPr="00864B12" w:rsidRDefault="001F594D" w:rsidP="00864B12">
      <w:pPr>
        <w:pStyle w:val="TAL"/>
        <w:rPr>
          <w:b/>
          <w:i/>
          <w:szCs w:val="22"/>
        </w:rPr>
      </w:pPr>
      <w:r>
        <w:rPr>
          <w:b/>
        </w:rPr>
        <w:t>[Description]</w:t>
      </w:r>
      <w:r>
        <w:t xml:space="preserve">: Add description for </w:t>
      </w:r>
      <w:r w:rsidRPr="00F537EB">
        <w:rPr>
          <w:b/>
          <w:i/>
          <w:szCs w:val="22"/>
        </w:rPr>
        <w:t>ssb-MTC-pci-List</w:t>
      </w:r>
    </w:p>
    <w:p w14:paraId="33F41502" w14:textId="36182EBE" w:rsidR="001F594D" w:rsidRDefault="001F594D">
      <w:pPr>
        <w:pStyle w:val="ae"/>
      </w:pPr>
      <w:r>
        <w:rPr>
          <w:b/>
        </w:rPr>
        <w:t>[Proposed Change]</w:t>
      </w:r>
      <w:r>
        <w:t xml:space="preserve">: </w:t>
      </w:r>
      <w:r w:rsidRPr="00996238">
        <w:rPr>
          <w:highlight w:val="green"/>
        </w:rPr>
        <w:t>PCIs that are known to follow this SMTC, used for IAB-node discovery.</w:t>
      </w:r>
    </w:p>
    <w:p w14:paraId="699DDD6D" w14:textId="77777777" w:rsidR="001F594D" w:rsidRDefault="001F594D">
      <w:pPr>
        <w:pStyle w:val="ae"/>
      </w:pPr>
      <w:r>
        <w:rPr>
          <w:b/>
        </w:rPr>
        <w:t>[Comments]</w:t>
      </w:r>
      <w:r>
        <w:t xml:space="preserve">: </w:t>
      </w:r>
    </w:p>
    <w:p w14:paraId="676384BD" w14:textId="07B94522" w:rsidR="001F594D" w:rsidRPr="00864B12" w:rsidRDefault="001F594D">
      <w:pPr>
        <w:pStyle w:val="ae"/>
      </w:pPr>
    </w:p>
  </w:comment>
  <w:comment w:id="4435" w:author="Ericsson (Ajmal)" w:date="2020-04-13T13:34:00Z" w:initials="E">
    <w:p w14:paraId="17D2F2A9" w14:textId="35C71C8C" w:rsidR="001F594D" w:rsidRDefault="001F594D">
      <w:pPr>
        <w:pStyle w:val="ae"/>
      </w:pPr>
      <w:r>
        <w:rPr>
          <w:rStyle w:val="ad"/>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1F594D" w:rsidRPr="00864B12" w:rsidRDefault="001F594D"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1F594D" w:rsidRDefault="001F594D">
      <w:pPr>
        <w:pStyle w:val="ae"/>
      </w:pPr>
      <w:r>
        <w:rPr>
          <w:b/>
        </w:rPr>
        <w:t>[Proposed Change]</w:t>
      </w:r>
      <w:r>
        <w:t xml:space="preserve">: </w:t>
      </w:r>
      <w:r w:rsidRPr="00996238">
        <w:rPr>
          <w:highlight w:val="green"/>
        </w:rPr>
        <w:t>The periodicity of the measurement window in which to receive SS, in number of subframes.</w:t>
      </w:r>
    </w:p>
    <w:p w14:paraId="117F3075" w14:textId="77777777" w:rsidR="001F594D" w:rsidRDefault="001F594D">
      <w:pPr>
        <w:pStyle w:val="ae"/>
      </w:pPr>
      <w:r>
        <w:rPr>
          <w:b/>
        </w:rPr>
        <w:t>[Comments]</w:t>
      </w:r>
      <w:r>
        <w:t xml:space="preserve">: </w:t>
      </w:r>
    </w:p>
    <w:p w14:paraId="46EB6E96" w14:textId="4AFAC5B3" w:rsidR="001F594D" w:rsidRPr="00864B12" w:rsidRDefault="001F594D">
      <w:pPr>
        <w:pStyle w:val="ae"/>
      </w:pPr>
    </w:p>
  </w:comment>
  <w:comment w:id="4436" w:author="Ericsson (Ajmal)" w:date="2020-04-13T13:38:00Z" w:initials="E">
    <w:p w14:paraId="7FB6A66C" w14:textId="08FFFF7B" w:rsidR="001F594D" w:rsidRDefault="001F594D">
      <w:pPr>
        <w:pStyle w:val="ae"/>
      </w:pPr>
      <w:r>
        <w:rPr>
          <w:rStyle w:val="ad"/>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1F594D" w:rsidRPr="00677207" w:rsidRDefault="001F594D"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1F594D" w:rsidRDefault="001F594D">
      <w:pPr>
        <w:pStyle w:val="ae"/>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1F594D" w:rsidRDefault="001F594D">
      <w:pPr>
        <w:pStyle w:val="ae"/>
      </w:pPr>
      <w:r>
        <w:rPr>
          <w:b/>
        </w:rPr>
        <w:t>[Comments]</w:t>
      </w:r>
      <w:r>
        <w:t xml:space="preserve">: </w:t>
      </w:r>
    </w:p>
    <w:p w14:paraId="408521AB" w14:textId="00CA5099" w:rsidR="001F594D" w:rsidRPr="00677207" w:rsidRDefault="001F594D">
      <w:pPr>
        <w:pStyle w:val="ae"/>
      </w:pPr>
    </w:p>
  </w:comment>
  <w:comment w:id="4488" w:author="Ericsson (Ajmal)" w:date="2020-04-13T13:43:00Z" w:initials="E">
    <w:p w14:paraId="2A7ACF00" w14:textId="3ED04532" w:rsidR="001F594D" w:rsidRDefault="001F594D">
      <w:pPr>
        <w:pStyle w:val="ae"/>
      </w:pPr>
      <w:r>
        <w:rPr>
          <w:rStyle w:val="ad"/>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1F594D" w:rsidRDefault="001F594D">
      <w:pPr>
        <w:pStyle w:val="ae"/>
      </w:pPr>
      <w:r>
        <w:rPr>
          <w:b/>
        </w:rPr>
        <w:t>[Description]</w:t>
      </w:r>
      <w:r>
        <w:t>: Replace all -v16xy with -r16.</w:t>
      </w:r>
    </w:p>
    <w:p w14:paraId="0C667968" w14:textId="77777777" w:rsidR="001F594D" w:rsidRPr="00F537EB" w:rsidRDefault="001F594D" w:rsidP="00677207">
      <w:pPr>
        <w:pStyle w:val="PL"/>
      </w:pPr>
      <w:r>
        <w:rPr>
          <w:b/>
        </w:rPr>
        <w:t>[Proposed Change]</w:t>
      </w:r>
      <w:r>
        <w:t xml:space="preserve">: </w:t>
      </w:r>
      <w:r w:rsidRPr="00F537EB">
        <w:t>TDD-UL-DL-ConfigDedicated-IAB-MT-v16xy::=       SEQUENCE {</w:t>
      </w:r>
    </w:p>
    <w:p w14:paraId="524C375D" w14:textId="6C2DFFDC" w:rsidR="001F594D" w:rsidRPr="00F537EB" w:rsidRDefault="001F594D"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1F594D" w:rsidRPr="00F537EB" w:rsidRDefault="001F594D"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1F594D" w:rsidRPr="00F537EB" w:rsidRDefault="001F594D" w:rsidP="00677207">
      <w:pPr>
        <w:pStyle w:val="PL"/>
      </w:pPr>
      <w:r w:rsidRPr="00F537EB">
        <w:t xml:space="preserve">    ...</w:t>
      </w:r>
    </w:p>
    <w:p w14:paraId="3B47303C" w14:textId="77777777" w:rsidR="001F594D" w:rsidRPr="00F537EB" w:rsidRDefault="001F594D" w:rsidP="00677207">
      <w:pPr>
        <w:pStyle w:val="PL"/>
      </w:pPr>
      <w:r w:rsidRPr="00F537EB">
        <w:t>}</w:t>
      </w:r>
    </w:p>
    <w:p w14:paraId="3D8E546D" w14:textId="77777777" w:rsidR="001F594D" w:rsidRDefault="001F594D">
      <w:pPr>
        <w:pStyle w:val="ae"/>
      </w:pPr>
    </w:p>
    <w:p w14:paraId="720B4648" w14:textId="77777777" w:rsidR="001F594D" w:rsidRDefault="001F594D">
      <w:pPr>
        <w:pStyle w:val="ae"/>
      </w:pPr>
      <w:r>
        <w:rPr>
          <w:b/>
        </w:rPr>
        <w:t>[Comments]</w:t>
      </w:r>
      <w:r>
        <w:t xml:space="preserve">: </w:t>
      </w:r>
    </w:p>
    <w:p w14:paraId="57C7A124" w14:textId="5B1FE7C5" w:rsidR="001F594D" w:rsidRPr="00677207" w:rsidRDefault="001F594D">
      <w:pPr>
        <w:pStyle w:val="ae"/>
      </w:pPr>
    </w:p>
  </w:comment>
  <w:comment w:id="4489" w:author="Ericsson (Ajmal)" w:date="2020-04-13T13:46:00Z" w:initials="E">
    <w:p w14:paraId="7F860764" w14:textId="0B238F2C" w:rsidR="001F594D" w:rsidRDefault="001F594D">
      <w:pPr>
        <w:pStyle w:val="ae"/>
      </w:pPr>
      <w:r>
        <w:rPr>
          <w:rStyle w:val="ad"/>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1F594D" w:rsidRDefault="001F594D">
      <w:pPr>
        <w:pStyle w:val="ae"/>
      </w:pPr>
      <w:r>
        <w:rPr>
          <w:b/>
        </w:rPr>
        <w:t>[Description]</w:t>
      </w:r>
      <w:r>
        <w:t>: Replace -v16xy with -r16 and all FFSs with S.</w:t>
      </w:r>
    </w:p>
    <w:p w14:paraId="238DF733" w14:textId="6F1E0409" w:rsidR="001F594D" w:rsidRPr="00F537EB" w:rsidRDefault="001F594D" w:rsidP="00677207">
      <w:pPr>
        <w:pStyle w:val="PL"/>
      </w:pPr>
      <w:r>
        <w:rPr>
          <w:b/>
        </w:rPr>
        <w:t>[Proposed Change]</w:t>
      </w:r>
      <w:r>
        <w:t xml:space="preserve">: </w:t>
      </w:r>
      <w:r w:rsidRPr="00F537EB">
        <w:t>TDD-UL-DL-SlotConfig-IAB-MT-</w:t>
      </w:r>
      <w:r>
        <w:t>r16</w:t>
      </w:r>
      <w:r w:rsidRPr="00F537EB">
        <w:t>::=    SEQUENCE {</w:t>
      </w:r>
    </w:p>
    <w:p w14:paraId="18511D0C" w14:textId="77777777" w:rsidR="001F594D" w:rsidRPr="00F537EB" w:rsidRDefault="001F594D" w:rsidP="00677207">
      <w:pPr>
        <w:pStyle w:val="PL"/>
      </w:pPr>
      <w:r w:rsidRPr="00F537EB">
        <w:t xml:space="preserve">    slotIndex-r16                           TDD-UL-DL-SlotIndex,</w:t>
      </w:r>
    </w:p>
    <w:p w14:paraId="7AD40DB4" w14:textId="77777777" w:rsidR="001F594D" w:rsidRPr="00F537EB" w:rsidRDefault="001F594D" w:rsidP="00677207">
      <w:pPr>
        <w:pStyle w:val="PL"/>
      </w:pPr>
      <w:r w:rsidRPr="00F537EB">
        <w:t xml:space="preserve">    symbols-IAB-MT-r16                      CHOICE {</w:t>
      </w:r>
    </w:p>
    <w:p w14:paraId="341EA302" w14:textId="77777777" w:rsidR="001F594D" w:rsidRPr="00F537EB" w:rsidRDefault="001F594D" w:rsidP="00677207">
      <w:pPr>
        <w:pStyle w:val="PL"/>
      </w:pPr>
      <w:r w:rsidRPr="00F537EB">
        <w:t xml:space="preserve">        allDownlink-r16                         NULL,</w:t>
      </w:r>
    </w:p>
    <w:p w14:paraId="16605DDE" w14:textId="77777777" w:rsidR="001F594D" w:rsidRPr="00F537EB" w:rsidRDefault="001F594D" w:rsidP="00677207">
      <w:pPr>
        <w:pStyle w:val="PL"/>
      </w:pPr>
      <w:r w:rsidRPr="00F537EB">
        <w:t xml:space="preserve">        allUplink-r16                           NULL,</w:t>
      </w:r>
    </w:p>
    <w:p w14:paraId="09FDD4D5" w14:textId="77777777" w:rsidR="001F594D" w:rsidRPr="00F537EB" w:rsidRDefault="001F594D" w:rsidP="00677207">
      <w:pPr>
        <w:pStyle w:val="PL"/>
      </w:pPr>
      <w:r w:rsidRPr="00F537EB">
        <w:t xml:space="preserve">        explicit-r16                            SEQUENCE {</w:t>
      </w:r>
    </w:p>
    <w:p w14:paraId="69DAB848" w14:textId="6D8DB21F" w:rsidR="001F594D" w:rsidRPr="00F537EB" w:rsidRDefault="001F594D" w:rsidP="00677207">
      <w:pPr>
        <w:pStyle w:val="PL"/>
      </w:pPr>
      <w:r w:rsidRPr="00F537EB">
        <w:t xml:space="preserve">            nrofDownlinkSymbols-r16                 INTEGER (1..maxNrofSymbols-1)                               OPTIONAL, -- Need </w:t>
      </w:r>
      <w:r>
        <w:t>S</w:t>
      </w:r>
    </w:p>
    <w:p w14:paraId="06DC983F" w14:textId="6FF73BFB" w:rsidR="001F594D" w:rsidRPr="00F537EB" w:rsidRDefault="001F594D" w:rsidP="00677207">
      <w:pPr>
        <w:pStyle w:val="PL"/>
      </w:pPr>
      <w:r w:rsidRPr="00F537EB">
        <w:t xml:space="preserve">            nrofUplinkSymbols-r16                   INTEGER (1..maxNrofSymbols-1)                               OPTIONAL  -- Need </w:t>
      </w:r>
      <w:r>
        <w:t>S</w:t>
      </w:r>
    </w:p>
    <w:p w14:paraId="57C9668D" w14:textId="77777777" w:rsidR="001F594D" w:rsidRPr="00F537EB" w:rsidRDefault="001F594D" w:rsidP="00677207">
      <w:pPr>
        <w:pStyle w:val="PL"/>
      </w:pPr>
      <w:r w:rsidRPr="00F537EB">
        <w:t xml:space="preserve">        },</w:t>
      </w:r>
    </w:p>
    <w:p w14:paraId="64701BDE" w14:textId="77777777" w:rsidR="001F594D" w:rsidRPr="00F537EB" w:rsidRDefault="001F594D" w:rsidP="00677207">
      <w:pPr>
        <w:pStyle w:val="PL"/>
      </w:pPr>
      <w:r w:rsidRPr="00F537EB">
        <w:t xml:space="preserve">        explicit-IAB-MT-r16                     SEQUENCE {</w:t>
      </w:r>
    </w:p>
    <w:p w14:paraId="3BE9FC06" w14:textId="7AC4FB99" w:rsidR="001F594D" w:rsidRPr="00F537EB" w:rsidRDefault="001F594D" w:rsidP="00677207">
      <w:pPr>
        <w:pStyle w:val="PL"/>
      </w:pPr>
      <w:r w:rsidRPr="00F537EB">
        <w:t xml:space="preserve">            nrofDownlinkSymbols-r16                 INTEGER (1..maxNrofSymbols-1)                               OPTIONAL, -- Need </w:t>
      </w:r>
      <w:r>
        <w:t>S</w:t>
      </w:r>
    </w:p>
    <w:p w14:paraId="1A764CFF" w14:textId="71F520AE" w:rsidR="001F594D" w:rsidRPr="00F537EB" w:rsidRDefault="001F594D" w:rsidP="00677207">
      <w:pPr>
        <w:pStyle w:val="PL"/>
      </w:pPr>
      <w:r w:rsidRPr="00F537EB">
        <w:t xml:space="preserve">            nrofUplinkSymbols-r16                   INTEGER (1..maxNrofSymbols-1)                               OPTIONAL  -- Need </w:t>
      </w:r>
      <w:r>
        <w:t>S</w:t>
      </w:r>
    </w:p>
    <w:p w14:paraId="47748BCF" w14:textId="77777777" w:rsidR="001F594D" w:rsidRPr="00A04F28" w:rsidRDefault="001F594D" w:rsidP="00677207">
      <w:pPr>
        <w:pStyle w:val="PL"/>
        <w:rPr>
          <w:lang w:val="en-US"/>
        </w:rPr>
      </w:pPr>
      <w:r w:rsidRPr="00F537EB">
        <w:t xml:space="preserve">        </w:t>
      </w:r>
      <w:r w:rsidRPr="00A04F28">
        <w:rPr>
          <w:lang w:val="en-US"/>
        </w:rPr>
        <w:t>}</w:t>
      </w:r>
    </w:p>
    <w:p w14:paraId="0D39EE23" w14:textId="77777777" w:rsidR="001F594D" w:rsidRDefault="001F594D">
      <w:pPr>
        <w:pStyle w:val="ae"/>
      </w:pPr>
    </w:p>
    <w:p w14:paraId="6F7318A8" w14:textId="77777777" w:rsidR="001F594D" w:rsidRDefault="001F594D">
      <w:pPr>
        <w:pStyle w:val="ae"/>
      </w:pPr>
      <w:r>
        <w:rPr>
          <w:b/>
        </w:rPr>
        <w:t>[Comments]</w:t>
      </w:r>
      <w:r>
        <w:t xml:space="preserve">: </w:t>
      </w:r>
    </w:p>
    <w:p w14:paraId="5CAFAE7B" w14:textId="52DC7B4D" w:rsidR="001F594D" w:rsidRPr="00677207" w:rsidRDefault="001F594D">
      <w:pPr>
        <w:pStyle w:val="ae"/>
      </w:pPr>
    </w:p>
  </w:comment>
  <w:comment w:id="4491" w:author="Ericsson (Ajmal)" w:date="2020-04-13T13:49:00Z" w:initials="E">
    <w:p w14:paraId="3C8304A3" w14:textId="5BD733F7" w:rsidR="001F594D" w:rsidRDefault="001F594D">
      <w:pPr>
        <w:pStyle w:val="ae"/>
      </w:pPr>
      <w:r>
        <w:rPr>
          <w:rStyle w:val="ad"/>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1F594D" w:rsidRDefault="001F594D">
      <w:pPr>
        <w:pStyle w:val="ae"/>
      </w:pPr>
      <w:r>
        <w:rPr>
          <w:b/>
        </w:rPr>
        <w:t>[Description]</w:t>
      </w:r>
      <w:r>
        <w:t>: Remove all -v16xy for the field descriptions.</w:t>
      </w:r>
    </w:p>
    <w:p w14:paraId="117EF05C" w14:textId="77777777" w:rsidR="001F594D" w:rsidRDefault="001F594D">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1F594D" w:rsidRPr="00F537EB" w:rsidRDefault="001F594D" w:rsidP="00141030">
            <w:pPr>
              <w:pStyle w:val="TAH"/>
              <w:rPr>
                <w:rFonts w:eastAsia="MS Mincho"/>
                <w:i/>
                <w:iCs/>
              </w:rPr>
            </w:pPr>
            <w:r w:rsidRPr="00F537EB">
              <w:rPr>
                <w:rFonts w:eastAsia="MS Mincho"/>
                <w:i/>
                <w:iCs/>
              </w:rPr>
              <w:t>TDD-UL-DL-ConfigDedicated-IAB-MT field descriptions</w:t>
            </w:r>
          </w:p>
        </w:tc>
      </w:tr>
      <w:tr w:rsidR="001F594D"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1F594D" w:rsidRPr="00F537EB" w:rsidRDefault="001F594D" w:rsidP="00141030">
            <w:pPr>
              <w:pStyle w:val="TAL"/>
              <w:rPr>
                <w:rFonts w:eastAsia="MS Mincho"/>
                <w:szCs w:val="22"/>
              </w:rPr>
            </w:pPr>
            <w:r w:rsidRPr="00F537EB">
              <w:rPr>
                <w:rFonts w:eastAsia="MS Mincho"/>
                <w:b/>
                <w:i/>
                <w:szCs w:val="22"/>
              </w:rPr>
              <w:t>slotSpecificConfigurationsToAddModList-IAB-MT</w:t>
            </w:r>
          </w:p>
          <w:p w14:paraId="24094C18" w14:textId="77777777" w:rsidR="001F594D" w:rsidRPr="00F537EB" w:rsidRDefault="001F594D"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1F594D"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1F594D" w:rsidRPr="00F537EB" w:rsidRDefault="001F594D" w:rsidP="00141030">
            <w:pPr>
              <w:pStyle w:val="TAL"/>
              <w:rPr>
                <w:rFonts w:eastAsia="MS Mincho"/>
                <w:szCs w:val="22"/>
              </w:rPr>
            </w:pPr>
            <w:r w:rsidRPr="00F537EB">
              <w:rPr>
                <w:rFonts w:eastAsia="MS Mincho"/>
                <w:b/>
                <w:i/>
                <w:szCs w:val="22"/>
              </w:rPr>
              <w:t>slotSpecificConfigurationsToreleaseList-IAB-MT</w:t>
            </w:r>
          </w:p>
          <w:p w14:paraId="1DDBCAB5" w14:textId="77777777" w:rsidR="001F594D" w:rsidRPr="00F537EB" w:rsidRDefault="001F594D"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1F594D" w:rsidRDefault="001F594D">
      <w:pPr>
        <w:pStyle w:val="ae"/>
      </w:pPr>
    </w:p>
    <w:p w14:paraId="118DA89B" w14:textId="77777777" w:rsidR="001F594D" w:rsidRDefault="001F594D">
      <w:pPr>
        <w:pStyle w:val="ae"/>
      </w:pPr>
      <w:r>
        <w:rPr>
          <w:b/>
        </w:rPr>
        <w:t>[Comments]</w:t>
      </w:r>
      <w:r>
        <w:t xml:space="preserve">: </w:t>
      </w:r>
    </w:p>
    <w:p w14:paraId="3ECF9171" w14:textId="32AC282A" w:rsidR="001F594D" w:rsidRPr="00141030" w:rsidRDefault="001F594D">
      <w:pPr>
        <w:pStyle w:val="ae"/>
      </w:pPr>
    </w:p>
  </w:comment>
  <w:comment w:id="4550" w:author="Huawei" w:date="2020-04-10T18:01:00Z" w:initials="H">
    <w:p w14:paraId="4BC79209" w14:textId="0F4778B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1F594D" w:rsidRDefault="001F594D">
      <w:pPr>
        <w:pStyle w:val="ae"/>
      </w:pPr>
      <w:r>
        <w:rPr>
          <w:b/>
        </w:rPr>
        <w:t>[Description]</w:t>
      </w:r>
      <w:r>
        <w:t>: Missing parameter to be added according to RAN1 agreements:</w:t>
      </w:r>
    </w:p>
    <w:p w14:paraId="1B4E406D" w14:textId="77777777" w:rsidR="001F594D" w:rsidRDefault="001F594D" w:rsidP="00060C53">
      <w:pPr>
        <w:pStyle w:val="ae"/>
      </w:pPr>
      <w:r>
        <w:t>Agreements:in RAN1#100e.</w:t>
      </w:r>
    </w:p>
    <w:p w14:paraId="240A4627" w14:textId="77777777" w:rsidR="001F594D" w:rsidRDefault="001F594D" w:rsidP="00060C53">
      <w:pPr>
        <w:pStyle w:val="ae"/>
      </w:pPr>
      <w:r>
        <w:t xml:space="preserve"> “Interpretation #2” is adopted </w:t>
      </w:r>
    </w:p>
    <w:p w14:paraId="3932149E" w14:textId="77777777" w:rsidR="001F594D" w:rsidRDefault="001F594D" w:rsidP="00060C53">
      <w:pPr>
        <w:pStyle w:val="ae"/>
      </w:pPr>
      <w:r>
        <w:t>   UE derives the RUR start based on “logical time” (i.e. assuming DL timing difference is 0 and TA=0) and the actual cancellation symbol based on “actual time” (i.e. assuming actual DL timing difference, actual TA)</w:t>
      </w:r>
    </w:p>
    <w:p w14:paraId="514DD20E" w14:textId="77777777" w:rsidR="001F594D" w:rsidRDefault="001F594D" w:rsidP="00060C53">
      <w:pPr>
        <w:pStyle w:val="ae"/>
      </w:pPr>
      <w:r>
        <w:t xml:space="preserve">  An new RRC parameter delta_offset d having possible values {0, 1, 2} OFDM symbols is introduced, update the spec as the following </w:t>
      </w:r>
    </w:p>
    <w:p w14:paraId="31804911" w14:textId="77777777" w:rsidR="001F594D" w:rsidRDefault="001F594D" w:rsidP="00060C53">
      <w:pPr>
        <w:pStyle w:val="ae"/>
      </w:pPr>
      <w:r>
        <w:t>  Clarify the following by a RAN1  spec update (the exact text can be discussed in the TP phase)</w:t>
      </w:r>
    </w:p>
    <w:p w14:paraId="64CD5D0B" w14:textId="217FCCD2" w:rsidR="001F594D" w:rsidRDefault="001F594D" w:rsidP="00060C53">
      <w:pPr>
        <w:pStyle w:val="ae"/>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1F594D" w:rsidRDefault="001F594D">
      <w:pPr>
        <w:pStyle w:val="ae"/>
      </w:pPr>
      <w:r>
        <w:rPr>
          <w:b/>
        </w:rPr>
        <w:t>[Proposed Change]</w:t>
      </w:r>
      <w:r>
        <w:t>: v31 See Tdoc.</w:t>
      </w:r>
    </w:p>
    <w:p w14:paraId="75CD43B0" w14:textId="77777777" w:rsidR="001F594D" w:rsidRDefault="001F594D">
      <w:pPr>
        <w:pStyle w:val="ae"/>
      </w:pPr>
      <w:r>
        <w:rPr>
          <w:b/>
        </w:rPr>
        <w:t>[Comments]</w:t>
      </w:r>
      <w:r>
        <w:t xml:space="preserve">: </w:t>
      </w:r>
    </w:p>
    <w:p w14:paraId="04E7318D" w14:textId="1CDA17BC" w:rsidR="001F594D" w:rsidRPr="00060C53" w:rsidRDefault="001F594D">
      <w:pPr>
        <w:pStyle w:val="ae"/>
      </w:pPr>
    </w:p>
  </w:comment>
  <w:comment w:id="4551" w:author="Huawei" w:date="2020-04-08T22:03:00Z" w:initials="H">
    <w:p w14:paraId="19AE4D03" w14:textId="611C5FE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1F594D" w:rsidRDefault="001F594D">
      <w:pPr>
        <w:pStyle w:val="ae"/>
      </w:pPr>
      <w:r>
        <w:rPr>
          <w:b/>
        </w:rPr>
        <w:t>[Description]</w:t>
      </w:r>
      <w:r>
        <w:t>: According to RAN1#100e agreements, the following values are missing: 5, 10, 20,35, 42.</w:t>
      </w:r>
    </w:p>
    <w:p w14:paraId="6DDC00DA" w14:textId="2ADD6DF4" w:rsidR="001F594D" w:rsidRDefault="001F594D">
      <w:pPr>
        <w:pStyle w:val="ae"/>
      </w:pPr>
      <w:r>
        <w:rPr>
          <w:b/>
        </w:rPr>
        <w:t>[Proposed Change]</w:t>
      </w:r>
      <w:r>
        <w:t>: Add missing value.</w:t>
      </w:r>
    </w:p>
    <w:p w14:paraId="62D23FF1" w14:textId="77777777" w:rsidR="001F594D" w:rsidRDefault="001F594D">
      <w:pPr>
        <w:pStyle w:val="ae"/>
      </w:pPr>
      <w:r>
        <w:rPr>
          <w:b/>
        </w:rPr>
        <w:t>[Comments]</w:t>
      </w:r>
      <w:r>
        <w:t xml:space="preserve">: </w:t>
      </w:r>
    </w:p>
    <w:p w14:paraId="44F514AE" w14:textId="6C506226" w:rsidR="001F594D" w:rsidRPr="00B67DAA" w:rsidRDefault="001F594D">
      <w:pPr>
        <w:pStyle w:val="ae"/>
      </w:pPr>
    </w:p>
  </w:comment>
  <w:comment w:id="4552" w:author="Huawei" w:date="2020-04-08T22:15:00Z" w:initials="H">
    <w:p w14:paraId="05FFAF60" w14:textId="13381AF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1F594D" w:rsidRDefault="001F594D">
      <w:pPr>
        <w:pStyle w:val="ae"/>
      </w:pPr>
      <w:r>
        <w:rPr>
          <w:b/>
        </w:rPr>
        <w:t>[Description]</w:t>
      </w:r>
      <w:r>
        <w:t>: According to RAN1#100e agreements, value n14 should be added and the FFS removed from the field description.</w:t>
      </w:r>
    </w:p>
    <w:p w14:paraId="668679D1" w14:textId="77777777" w:rsidR="001F594D" w:rsidRDefault="001F594D">
      <w:pPr>
        <w:pStyle w:val="ae"/>
      </w:pPr>
      <w:r>
        <w:rPr>
          <w:b/>
        </w:rPr>
        <w:t>[Proposed Change]</w:t>
      </w:r>
      <w:r>
        <w:t xml:space="preserve">: </w:t>
      </w:r>
    </w:p>
    <w:p w14:paraId="0EC08783" w14:textId="77777777" w:rsidR="001F594D" w:rsidRDefault="001F594D">
      <w:pPr>
        <w:pStyle w:val="ae"/>
      </w:pPr>
      <w:r>
        <w:rPr>
          <w:b/>
        </w:rPr>
        <w:t>[Comments]</w:t>
      </w:r>
      <w:r>
        <w:t xml:space="preserve">: </w:t>
      </w:r>
    </w:p>
    <w:p w14:paraId="37C77A92" w14:textId="1919D301" w:rsidR="001F594D" w:rsidRPr="0077146C" w:rsidRDefault="001F594D">
      <w:pPr>
        <w:pStyle w:val="ae"/>
      </w:pPr>
    </w:p>
  </w:comment>
  <w:comment w:id="4553" w:author="Huawei" w:date="2020-04-10T17:49:00Z" w:initials="H">
    <w:p w14:paraId="56464E90" w14:textId="64CB478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1F594D" w:rsidRDefault="001F594D">
      <w:pPr>
        <w:pStyle w:val="ae"/>
      </w:pPr>
      <w:r>
        <w:rPr>
          <w:b/>
        </w:rPr>
        <w:t>[Description]</w:t>
      </w:r>
      <w:r>
        <w:t>: Need to clarify the cases when n14 can be used.</w:t>
      </w:r>
    </w:p>
    <w:p w14:paraId="023608DE" w14:textId="65844901" w:rsidR="001F594D" w:rsidRDefault="001F594D">
      <w:pPr>
        <w:pStyle w:val="ae"/>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1F594D" w:rsidRDefault="001F594D">
      <w:pPr>
        <w:pStyle w:val="ae"/>
      </w:pPr>
      <w:r>
        <w:rPr>
          <w:b/>
        </w:rPr>
        <w:t>[Comments]</w:t>
      </w:r>
      <w:r>
        <w:t xml:space="preserve">: </w:t>
      </w:r>
    </w:p>
    <w:p w14:paraId="5E8C03C1" w14:textId="64B56B23" w:rsidR="001F594D" w:rsidRPr="00081AEA" w:rsidRDefault="001F594D">
      <w:pPr>
        <w:pStyle w:val="ae"/>
      </w:pPr>
    </w:p>
  </w:comment>
  <w:comment w:id="4597" w:author="Ericsson" w:date="2020-04-08T14:46:00Z" w:initials="E">
    <w:p w14:paraId="643D25CB" w14:textId="77777777" w:rsidR="001F594D" w:rsidRDefault="001F594D"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1F594D" w:rsidRDefault="001F594D" w:rsidP="003C7F15">
      <w:pPr>
        <w:pStyle w:val="ae"/>
      </w:pPr>
      <w:r>
        <w:rPr>
          <w:b/>
        </w:rPr>
        <w:t>[Description]</w:t>
      </w:r>
      <w:r>
        <w:t>: The SON and MDT related UE capabilities are not captured in RRC spec though they are introduced in 38.306.</w:t>
      </w:r>
    </w:p>
    <w:p w14:paraId="5A88FD5C" w14:textId="77777777" w:rsidR="001F594D" w:rsidRDefault="001F594D" w:rsidP="003C7F15">
      <w:pPr>
        <w:pStyle w:val="ae"/>
      </w:pPr>
      <w:r>
        <w:rPr>
          <w:b/>
        </w:rPr>
        <w:t>[Proposed Change]</w:t>
      </w:r>
      <w:r>
        <w:t xml:space="preserve">: </w:t>
      </w:r>
    </w:p>
    <w:p w14:paraId="546C99D2" w14:textId="77777777" w:rsidR="001F594D" w:rsidRDefault="001F594D" w:rsidP="003C7F15">
      <w:pPr>
        <w:pStyle w:val="ae"/>
      </w:pPr>
      <w:r>
        <w:t>Introduce the capabilities as captured in 38.306 for SON-MDT feature.</w:t>
      </w:r>
    </w:p>
    <w:p w14:paraId="6556009A" w14:textId="77777777" w:rsidR="001F594D" w:rsidRDefault="001F594D" w:rsidP="003C7F15">
      <w:pPr>
        <w:pStyle w:val="ae"/>
      </w:pPr>
      <w:r>
        <w:rPr>
          <w:b/>
        </w:rPr>
        <w:t>[Comments]</w:t>
      </w:r>
      <w:r>
        <w:t xml:space="preserve">: </w:t>
      </w:r>
    </w:p>
    <w:p w14:paraId="2F6202B1" w14:textId="77777777" w:rsidR="001F594D" w:rsidRPr="00AD68EC" w:rsidRDefault="001F594D" w:rsidP="003C7F15">
      <w:pPr>
        <w:pStyle w:val="ae"/>
      </w:pPr>
    </w:p>
  </w:comment>
  <w:comment w:id="4604" w:author="Huawei" w:date="2020-04-12T17:41:00Z" w:initials="H">
    <w:p w14:paraId="4A9ACBF9" w14:textId="68EC008C"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1F594D" w:rsidRDefault="001F594D">
      <w:pPr>
        <w:pStyle w:val="ae"/>
      </w:pPr>
      <w:r>
        <w:rPr>
          <w:b/>
        </w:rPr>
        <w:t>[Description]</w:t>
      </w:r>
      <w:r>
        <w:t>: Need to redefined to "r16"</w:t>
      </w:r>
    </w:p>
    <w:p w14:paraId="18EBD763" w14:textId="1CF2DDA3" w:rsidR="001F594D" w:rsidRDefault="001F594D">
      <w:pPr>
        <w:pStyle w:val="ae"/>
      </w:pPr>
      <w:r>
        <w:rPr>
          <w:b/>
        </w:rPr>
        <w:t>[Proposed Change]</w:t>
      </w:r>
      <w:r>
        <w:t>: Change spare7 to r16.</w:t>
      </w:r>
    </w:p>
    <w:p w14:paraId="36A6C9D0" w14:textId="77777777" w:rsidR="001F594D" w:rsidRDefault="001F594D">
      <w:pPr>
        <w:pStyle w:val="ae"/>
      </w:pPr>
      <w:r>
        <w:rPr>
          <w:b/>
        </w:rPr>
        <w:t>[Comments]</w:t>
      </w:r>
      <w:r>
        <w:t xml:space="preserve">: </w:t>
      </w:r>
    </w:p>
    <w:p w14:paraId="0E179F27" w14:textId="219D9D43" w:rsidR="001F594D" w:rsidRPr="009804D8" w:rsidRDefault="001F594D">
      <w:pPr>
        <w:pStyle w:val="ae"/>
      </w:pPr>
    </w:p>
  </w:comment>
  <w:comment w:id="4964" w:author="Samsung (Sangbum Kim)" w:date="2020-04-10T14:23:00Z" w:initials="S">
    <w:p w14:paraId="4681770E" w14:textId="77777777" w:rsidR="001F594D" w:rsidRDefault="001F594D"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1F594D" w:rsidRDefault="001F594D" w:rsidP="00570DEB">
      <w:pPr>
        <w:pStyle w:val="ae"/>
      </w:pPr>
      <w:r>
        <w:rPr>
          <w:b/>
        </w:rPr>
        <w:t>[Description]</w:t>
      </w:r>
      <w:r>
        <w:t xml:space="preserve">: In order to reflect the intention clearly, need to rename both </w:t>
      </w:r>
      <w:r w:rsidRPr="004C6780">
        <w:t>areaConfigForServing and areaConfigForNeighbour</w:t>
      </w:r>
    </w:p>
    <w:p w14:paraId="5F2304C1" w14:textId="77777777" w:rsidR="001F594D" w:rsidRDefault="001F594D" w:rsidP="00570DEB">
      <w:pPr>
        <w:pStyle w:val="ae"/>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1F594D" w:rsidRDefault="001F594D" w:rsidP="00570DEB">
      <w:pPr>
        <w:pStyle w:val="ae"/>
      </w:pPr>
      <w:r>
        <w:t xml:space="preserve"> </w:t>
      </w:r>
    </w:p>
    <w:p w14:paraId="19950368" w14:textId="77777777" w:rsidR="001F594D" w:rsidRDefault="001F594D">
      <w:pPr>
        <w:pStyle w:val="ae"/>
      </w:pPr>
      <w:r>
        <w:rPr>
          <w:b/>
        </w:rPr>
        <w:t>[Comments]</w:t>
      </w:r>
      <w:r>
        <w:t xml:space="preserve">: </w:t>
      </w:r>
    </w:p>
    <w:p w14:paraId="33D94C7B" w14:textId="2A1F9B49" w:rsidR="001F594D" w:rsidRPr="00570DEB" w:rsidRDefault="001F594D">
      <w:pPr>
        <w:pStyle w:val="ae"/>
      </w:pPr>
    </w:p>
  </w:comment>
  <w:comment w:id="4965" w:author="Samsung (Sangbum Kim)" w:date="2020-04-10T14:23:00Z" w:initials="S">
    <w:p w14:paraId="3FB676B7" w14:textId="77777777" w:rsidR="001F594D" w:rsidRDefault="001F594D"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1F594D" w:rsidRDefault="001F594D" w:rsidP="00570DEB">
      <w:pPr>
        <w:pStyle w:val="ae"/>
      </w:pPr>
      <w:r>
        <w:rPr>
          <w:b/>
        </w:rPr>
        <w:t>[Description]</w:t>
      </w:r>
      <w:r>
        <w:t xml:space="preserve">: </w:t>
      </w:r>
      <w:r w:rsidRPr="009A0598">
        <w:t>RAN2 needs to clarify How to determine whether a cell is part of the area indicated by areaConfiguration.</w:t>
      </w:r>
    </w:p>
    <w:p w14:paraId="39036983" w14:textId="77777777" w:rsidR="001F594D" w:rsidRDefault="001F594D" w:rsidP="00570DEB">
      <w:pPr>
        <w:pStyle w:val="ae"/>
      </w:pPr>
      <w:r w:rsidRPr="009A0598">
        <w:t>A simple option is to consider only first PLMN-Identity in first PLMN-IdentityInfo of the PLMN-IdentityInfoList, and cellIdentity corresponding to the first PLMN-IdentityInfo</w:t>
      </w:r>
      <w:r>
        <w:t>.</w:t>
      </w:r>
    </w:p>
    <w:p w14:paraId="52F3A23A" w14:textId="77777777" w:rsidR="001F594D" w:rsidRDefault="001F594D" w:rsidP="00570DEB">
      <w:pPr>
        <w:pStyle w:val="ae"/>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033AA69F" w14:textId="77777777" w:rsidTr="00BC494A">
        <w:trPr>
          <w:cantSplit/>
          <w:tblHeader/>
        </w:trPr>
        <w:tc>
          <w:tcPr>
            <w:tcW w:w="14175" w:type="dxa"/>
          </w:tcPr>
          <w:p w14:paraId="67A36A87" w14:textId="77777777" w:rsidR="001F594D" w:rsidRDefault="001F594D" w:rsidP="00570DEB">
            <w:pPr>
              <w:pStyle w:val="TAH"/>
              <w:rPr>
                <w:lang w:eastAsia="en-GB"/>
              </w:rPr>
            </w:pPr>
            <w:r>
              <w:rPr>
                <w:bCs/>
                <w:i/>
              </w:rPr>
              <w:t>AreaConfiguration</w:t>
            </w:r>
            <w:r>
              <w:rPr>
                <w:bCs/>
                <w:i/>
                <w:iCs/>
              </w:rPr>
              <w:t xml:space="preserve"> </w:t>
            </w:r>
            <w:r>
              <w:rPr>
                <w:iCs/>
                <w:lang w:eastAsia="en-GB"/>
              </w:rPr>
              <w:t>field descriptions</w:t>
            </w:r>
          </w:p>
        </w:tc>
      </w:tr>
      <w:tr w:rsidR="001F594D" w14:paraId="55129F99" w14:textId="77777777" w:rsidTr="00BC494A">
        <w:trPr>
          <w:cantSplit/>
          <w:trHeight w:val="105"/>
        </w:trPr>
        <w:tc>
          <w:tcPr>
            <w:tcW w:w="14175" w:type="dxa"/>
          </w:tcPr>
          <w:p w14:paraId="7C16D29D" w14:textId="77777777" w:rsidR="001F594D" w:rsidRDefault="001F594D" w:rsidP="00570DEB">
            <w:pPr>
              <w:pStyle w:val="TAL"/>
              <w:rPr>
                <w:b/>
                <w:i/>
                <w:kern w:val="2"/>
                <w:lang w:val="en-US"/>
              </w:rPr>
            </w:pPr>
            <w:r>
              <w:rPr>
                <w:b/>
                <w:i/>
                <w:kern w:val="2"/>
                <w:lang w:val="en-US"/>
              </w:rPr>
              <w:t>AreaConfigForNeighbour</w:t>
            </w:r>
          </w:p>
          <w:p w14:paraId="129ABB5D" w14:textId="77777777" w:rsidR="001F594D" w:rsidRDefault="001F594D"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1F594D" w14:paraId="7E1732FF" w14:textId="77777777" w:rsidTr="00BC494A">
        <w:trPr>
          <w:cantSplit/>
          <w:trHeight w:val="105"/>
        </w:trPr>
        <w:tc>
          <w:tcPr>
            <w:tcW w:w="14175" w:type="dxa"/>
          </w:tcPr>
          <w:p w14:paraId="46818EFE" w14:textId="77777777" w:rsidR="001F594D" w:rsidRPr="00807421" w:rsidRDefault="001F594D"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1F594D" w:rsidRPr="00807421" w:rsidRDefault="001F594D"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1F594D" w:rsidRDefault="001F594D" w:rsidP="00570DEB">
      <w:pPr>
        <w:spacing w:line="276" w:lineRule="auto"/>
        <w:jc w:val="both"/>
        <w:rPr>
          <w:lang w:val="en-US" w:eastAsia="ko-KR"/>
        </w:rPr>
      </w:pPr>
    </w:p>
    <w:p w14:paraId="4D72FC9C" w14:textId="06A0D633" w:rsidR="001F594D" w:rsidRDefault="001F594D" w:rsidP="00570DEB">
      <w:pPr>
        <w:pStyle w:val="ae"/>
      </w:pPr>
      <w:r>
        <w:rPr>
          <w:b/>
        </w:rPr>
        <w:t xml:space="preserve"> [Comments]</w:t>
      </w:r>
      <w:r>
        <w:t xml:space="preserve">: </w:t>
      </w:r>
    </w:p>
    <w:p w14:paraId="4EB8544D" w14:textId="65461A7C" w:rsidR="001F594D" w:rsidRPr="00570DEB" w:rsidRDefault="001F594D">
      <w:pPr>
        <w:pStyle w:val="ae"/>
      </w:pPr>
    </w:p>
  </w:comment>
  <w:comment w:id="4966" w:author="Samsung (Sangbum Kim)" w:date="2020-04-10T14:24:00Z" w:initials="S">
    <w:p w14:paraId="6A1AEF2C" w14:textId="77777777" w:rsidR="001F594D" w:rsidRDefault="001F594D"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1F594D" w:rsidRDefault="001F594D" w:rsidP="00570DEB">
      <w:pPr>
        <w:pStyle w:val="ae"/>
      </w:pPr>
      <w:r>
        <w:rPr>
          <w:b/>
        </w:rPr>
        <w:t>[Description]</w:t>
      </w:r>
      <w:r>
        <w:t xml:space="preserve">: areaConfigForNeighbour (we want to rename it </w:t>
      </w:r>
      <w:r w:rsidRPr="00086F49">
        <w:t>interFreqTargetList</w:t>
      </w:r>
      <w:r>
        <w:t>) should be a list of frequencies.</w:t>
      </w:r>
    </w:p>
    <w:p w14:paraId="5B696CF9" w14:textId="77777777" w:rsidR="001F594D" w:rsidRDefault="001F594D" w:rsidP="00570DEB">
      <w:pPr>
        <w:pStyle w:val="ae"/>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1F594D" w:rsidRDefault="001F594D" w:rsidP="00570DEB">
      <w:pPr>
        <w:pStyle w:val="ae"/>
      </w:pPr>
    </w:p>
    <w:p w14:paraId="4E7E7825" w14:textId="77777777" w:rsidR="001F594D" w:rsidRDefault="001F594D">
      <w:pPr>
        <w:pStyle w:val="ae"/>
      </w:pPr>
      <w:r>
        <w:rPr>
          <w:b/>
        </w:rPr>
        <w:t>[Comments]</w:t>
      </w:r>
      <w:r>
        <w:t xml:space="preserve">: </w:t>
      </w:r>
    </w:p>
    <w:p w14:paraId="5FF24039" w14:textId="20649A41" w:rsidR="001F594D" w:rsidRPr="00570DEB" w:rsidRDefault="001F594D">
      <w:pPr>
        <w:pStyle w:val="ae"/>
      </w:pPr>
    </w:p>
  </w:comment>
  <w:comment w:id="4972" w:author="Samsung (Sangbum Kim)" w:date="2020-04-10T15:18:00Z" w:initials="S">
    <w:p w14:paraId="10344F7F" w14:textId="1C3B2DE1" w:rsidR="001F594D" w:rsidRDefault="001F594D" w:rsidP="002410CF">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1F594D" w:rsidRDefault="001F594D" w:rsidP="002410CF">
      <w:pPr>
        <w:pStyle w:val="ae"/>
      </w:pPr>
      <w:r>
        <w:rPr>
          <w:b/>
        </w:rPr>
        <w:t>[Description]</w:t>
      </w:r>
      <w:r>
        <w:t>: Not sure why it is releaseSetup structure. The IE is not used with M</w:t>
      </w:r>
    </w:p>
    <w:p w14:paraId="764212A4" w14:textId="77777777" w:rsidR="001F594D" w:rsidRDefault="001F594D" w:rsidP="002410CF">
      <w:pPr>
        <w:pStyle w:val="ae"/>
      </w:pPr>
      <w:r>
        <w:t>The need code is not consistent. Can be Need R or N?</w:t>
      </w:r>
    </w:p>
    <w:p w14:paraId="5FD2116A" w14:textId="77777777" w:rsidR="001F594D" w:rsidRDefault="001F594D" w:rsidP="002410CF">
      <w:pPr>
        <w:pStyle w:val="ae"/>
      </w:pPr>
      <w:r>
        <w:t>Same issue for WLAN-NameListConfig and Sensor-NameListConfig</w:t>
      </w:r>
    </w:p>
    <w:p w14:paraId="18F308D2" w14:textId="77777777" w:rsidR="001F594D" w:rsidRDefault="001F594D" w:rsidP="002410CF">
      <w:pPr>
        <w:pStyle w:val="ae"/>
      </w:pPr>
      <w:r>
        <w:rPr>
          <w:b/>
        </w:rPr>
        <w:t>[Proposed Change]</w:t>
      </w:r>
      <w:r>
        <w:t>: Considering Need R, and update the ASN.1 stucture</w:t>
      </w:r>
    </w:p>
    <w:p w14:paraId="3575456E" w14:textId="3EA616B0" w:rsidR="001F594D" w:rsidRDefault="001F594D" w:rsidP="002410CF">
      <w:pPr>
        <w:pStyle w:val="ae"/>
      </w:pPr>
      <w:r>
        <w:rPr>
          <w:b/>
        </w:rPr>
        <w:t xml:space="preserve"> [Comments]</w:t>
      </w:r>
      <w:r>
        <w:t xml:space="preserve">: </w:t>
      </w:r>
    </w:p>
    <w:p w14:paraId="206D794F" w14:textId="7A8E057B" w:rsidR="001F594D" w:rsidRPr="002410CF" w:rsidRDefault="001F594D">
      <w:pPr>
        <w:pStyle w:val="ae"/>
      </w:pPr>
    </w:p>
  </w:comment>
  <w:comment w:id="4973" w:author="Lenovo (Hyung-Nam)" w:date="2020-04-12T14:22:00Z" w:initials="B">
    <w:p w14:paraId="3626925C" w14:textId="1A4A89EF" w:rsidR="001F594D" w:rsidRDefault="001F594D">
      <w:pPr>
        <w:pStyle w:val="ae"/>
      </w:pPr>
      <w:r>
        <w:rPr>
          <w:rStyle w:val="ad"/>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1F594D" w:rsidRDefault="001F594D">
      <w:pPr>
        <w:pStyle w:val="ae"/>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1F594D" w:rsidRDefault="001F594D">
      <w:pPr>
        <w:pStyle w:val="ae"/>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1F594D" w:rsidRDefault="001F594D">
      <w:pPr>
        <w:pStyle w:val="ae"/>
      </w:pPr>
      <w:r>
        <w:rPr>
          <w:b/>
        </w:rPr>
        <w:t>[Comments]</w:t>
      </w:r>
      <w:r>
        <w:t xml:space="preserve">: </w:t>
      </w:r>
    </w:p>
    <w:p w14:paraId="658C9A04" w14:textId="02183553" w:rsidR="001F594D" w:rsidRPr="00FB3C63" w:rsidRDefault="001F594D">
      <w:pPr>
        <w:pStyle w:val="ae"/>
      </w:pPr>
    </w:p>
  </w:comment>
  <w:comment w:id="5041" w:author="CATT(Jayson)" w:date="2020-04-10T07:00:00Z" w:initials="C">
    <w:p w14:paraId="53A561C3" w14:textId="7D4219D3" w:rsidR="001F594D" w:rsidRDefault="001F594D"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1F594D" w:rsidRDefault="001F594D"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1F594D" w:rsidRDefault="001F594D"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rsidRPr="00F537EB" w14:paraId="5F734D9F" w14:textId="77777777" w:rsidTr="005A6B93">
        <w:trPr>
          <w:cantSplit/>
          <w:trHeight w:val="105"/>
        </w:trPr>
        <w:tc>
          <w:tcPr>
            <w:tcW w:w="14175" w:type="dxa"/>
          </w:tcPr>
          <w:p w14:paraId="720FF311" w14:textId="77777777" w:rsidR="001F594D" w:rsidRPr="00F537EB" w:rsidRDefault="001F594D" w:rsidP="005A6B93">
            <w:pPr>
              <w:pStyle w:val="TAL"/>
              <w:rPr>
                <w:b/>
                <w:bCs/>
                <w:i/>
                <w:lang w:eastAsia="en-GB"/>
              </w:rPr>
            </w:pPr>
            <w:r w:rsidRPr="00F537EB">
              <w:rPr>
                <w:b/>
                <w:i/>
                <w:lang w:eastAsia="en-GB"/>
              </w:rPr>
              <w:t>rssiWLAN</w:t>
            </w:r>
          </w:p>
          <w:p w14:paraId="68ECCCA2" w14:textId="77777777" w:rsidR="001F594D" w:rsidRPr="00F537EB" w:rsidRDefault="001F594D"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1F594D" w:rsidRPr="00F537EB" w14:paraId="761980E1" w14:textId="77777777" w:rsidTr="005A6B93">
        <w:trPr>
          <w:cantSplit/>
          <w:trHeight w:val="105"/>
        </w:trPr>
        <w:tc>
          <w:tcPr>
            <w:tcW w:w="14175" w:type="dxa"/>
          </w:tcPr>
          <w:p w14:paraId="6575C6BE" w14:textId="77777777" w:rsidR="001F594D" w:rsidRPr="00F537EB" w:rsidRDefault="001F594D" w:rsidP="005A6B93">
            <w:pPr>
              <w:pStyle w:val="TAL"/>
              <w:rPr>
                <w:b/>
                <w:i/>
              </w:rPr>
            </w:pPr>
            <w:r w:rsidRPr="00F537EB">
              <w:rPr>
                <w:b/>
                <w:i/>
                <w:lang w:eastAsia="en-GB"/>
              </w:rPr>
              <w:t>Rtt-</w:t>
            </w:r>
            <w:r w:rsidRPr="00F537EB">
              <w:rPr>
                <w:b/>
                <w:i/>
              </w:rPr>
              <w:t>WLAN</w:t>
            </w:r>
          </w:p>
          <w:p w14:paraId="72565C22" w14:textId="77777777" w:rsidR="001F594D" w:rsidRPr="00F537EB" w:rsidRDefault="001F594D"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1F594D" w:rsidRPr="00F537EB" w14:paraId="383A1C17" w14:textId="77777777" w:rsidTr="005A6B93">
        <w:trPr>
          <w:cantSplit/>
          <w:trHeight w:val="105"/>
        </w:trPr>
        <w:tc>
          <w:tcPr>
            <w:tcW w:w="14175" w:type="dxa"/>
          </w:tcPr>
          <w:p w14:paraId="4B7233BF" w14:textId="77777777" w:rsidR="001F594D" w:rsidRPr="00F537EB" w:rsidRDefault="001F594D" w:rsidP="005A6B93">
            <w:pPr>
              <w:pStyle w:val="TAL"/>
              <w:rPr>
                <w:b/>
                <w:i/>
              </w:rPr>
            </w:pPr>
            <w:r w:rsidRPr="00F537EB">
              <w:rPr>
                <w:b/>
                <w:i/>
              </w:rPr>
              <w:t>rttValue</w:t>
            </w:r>
          </w:p>
          <w:p w14:paraId="7737F189" w14:textId="77777777" w:rsidR="001F594D" w:rsidRPr="00F537EB" w:rsidRDefault="001F594D"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1F594D" w:rsidRPr="00F537EB" w14:paraId="5ACBC382" w14:textId="77777777" w:rsidTr="005A6B93">
        <w:trPr>
          <w:cantSplit/>
          <w:trHeight w:val="105"/>
        </w:trPr>
        <w:tc>
          <w:tcPr>
            <w:tcW w:w="14175" w:type="dxa"/>
          </w:tcPr>
          <w:p w14:paraId="285479FF" w14:textId="77777777" w:rsidR="001F594D" w:rsidRPr="00F537EB" w:rsidRDefault="001F594D" w:rsidP="005A6B93">
            <w:pPr>
              <w:pStyle w:val="TAL"/>
              <w:rPr>
                <w:b/>
                <w:i/>
              </w:rPr>
            </w:pPr>
            <w:r w:rsidRPr="00F537EB">
              <w:rPr>
                <w:b/>
                <w:i/>
              </w:rPr>
              <w:t>rttUnits</w:t>
            </w:r>
          </w:p>
          <w:p w14:paraId="4BD8E4BB" w14:textId="77777777" w:rsidR="001F594D" w:rsidRPr="00F537EB" w:rsidRDefault="001F594D"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1F594D" w:rsidRPr="00F537EB" w14:paraId="6966390C" w14:textId="77777777" w:rsidTr="005A6B93">
        <w:trPr>
          <w:cantSplit/>
          <w:trHeight w:val="105"/>
        </w:trPr>
        <w:tc>
          <w:tcPr>
            <w:tcW w:w="14175" w:type="dxa"/>
          </w:tcPr>
          <w:p w14:paraId="56182971" w14:textId="77777777" w:rsidR="001F594D" w:rsidRPr="00F537EB" w:rsidRDefault="001F594D" w:rsidP="005A6B93">
            <w:pPr>
              <w:pStyle w:val="TAL"/>
              <w:rPr>
                <w:b/>
                <w:i/>
              </w:rPr>
            </w:pPr>
            <w:r w:rsidRPr="00F537EB">
              <w:rPr>
                <w:b/>
                <w:i/>
              </w:rPr>
              <w:t>rttAccuracy</w:t>
            </w:r>
          </w:p>
          <w:p w14:paraId="77FABE5F" w14:textId="77777777" w:rsidR="001F594D" w:rsidRPr="00F537EB" w:rsidRDefault="001F594D"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1F594D" w:rsidRPr="00F537EB" w14:paraId="0D38EACD" w14:textId="77777777" w:rsidTr="005A6B93">
        <w:trPr>
          <w:cantSplit/>
          <w:trHeight w:val="105"/>
        </w:trPr>
        <w:tc>
          <w:tcPr>
            <w:tcW w:w="14175" w:type="dxa"/>
          </w:tcPr>
          <w:p w14:paraId="11A768FD" w14:textId="77777777" w:rsidR="001F594D" w:rsidRPr="00F537EB" w:rsidRDefault="001F594D"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1F594D" w:rsidRPr="00F537EB" w:rsidRDefault="001F594D" w:rsidP="005A6B93">
            <w:pPr>
              <w:pStyle w:val="TAL"/>
              <w:rPr>
                <w:b/>
                <w:i/>
              </w:rPr>
            </w:pPr>
            <w:r w:rsidRPr="00F537EB">
              <w:rPr>
                <w:rFonts w:eastAsia="Malgun Gothic"/>
                <w:bCs/>
                <w:kern w:val="2"/>
                <w:lang w:eastAsia="ko-KR"/>
              </w:rPr>
              <w:t>Service Set Identifier (SSID) defined in IEEE 802.11-2012 [50].</w:t>
            </w:r>
          </w:p>
        </w:tc>
      </w:tr>
      <w:tr w:rsidR="001F594D" w:rsidRPr="00F537EB" w14:paraId="156EEE02" w14:textId="77777777" w:rsidTr="005A6B93">
        <w:trPr>
          <w:cantSplit/>
          <w:trHeight w:val="105"/>
        </w:trPr>
        <w:tc>
          <w:tcPr>
            <w:tcW w:w="14175" w:type="dxa"/>
          </w:tcPr>
          <w:p w14:paraId="5B9480E7" w14:textId="77777777" w:rsidR="001F594D" w:rsidRPr="00F537EB" w:rsidRDefault="001F594D" w:rsidP="005A6B93">
            <w:pPr>
              <w:pStyle w:val="TAL"/>
              <w:rPr>
                <w:b/>
                <w:i/>
                <w:lang w:eastAsia="ko-KR"/>
              </w:rPr>
            </w:pPr>
            <w:r w:rsidRPr="00F537EB">
              <w:rPr>
                <w:b/>
                <w:i/>
                <w:lang w:eastAsia="ko-KR"/>
              </w:rPr>
              <w:t>Wlan-Identifiers</w:t>
            </w:r>
          </w:p>
          <w:p w14:paraId="6B22143A" w14:textId="77777777" w:rsidR="001F594D" w:rsidRPr="00F537EB" w:rsidRDefault="001F594D" w:rsidP="005A6B93">
            <w:pPr>
              <w:pStyle w:val="TAL"/>
              <w:rPr>
                <w:b/>
                <w:i/>
              </w:rPr>
            </w:pPr>
            <w:r w:rsidRPr="00F537EB">
              <w:rPr>
                <w:lang w:eastAsia="ko-KR"/>
              </w:rPr>
              <w:t>Indicates the WLAN parameters used for identification of the WLAN for which the measurement results are applicable.</w:t>
            </w:r>
          </w:p>
        </w:tc>
      </w:tr>
      <w:tr w:rsidR="001F594D" w:rsidRPr="00F537EB" w14:paraId="7E4B2614" w14:textId="77777777" w:rsidTr="005A6B93">
        <w:trPr>
          <w:cantSplit/>
          <w:trHeight w:val="105"/>
        </w:trPr>
        <w:tc>
          <w:tcPr>
            <w:tcW w:w="14175" w:type="dxa"/>
          </w:tcPr>
          <w:p w14:paraId="5BAD7CCB" w14:textId="77777777" w:rsidR="001F594D" w:rsidRPr="007F786C" w:rsidRDefault="001F594D"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1F594D" w:rsidRPr="00F537EB" w:rsidRDefault="001F594D"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1F594D" w:rsidRDefault="001F594D" w:rsidP="00404FC7">
      <w:pPr>
        <w:pStyle w:val="ae"/>
        <w:rPr>
          <w:lang w:eastAsia="zh-CN"/>
        </w:rPr>
      </w:pPr>
    </w:p>
    <w:p w14:paraId="64251D8C" w14:textId="77777777" w:rsidR="001F594D" w:rsidRDefault="001F594D">
      <w:pPr>
        <w:pStyle w:val="ae"/>
      </w:pPr>
      <w:r>
        <w:rPr>
          <w:b/>
        </w:rPr>
        <w:t>[Comments]</w:t>
      </w:r>
      <w:r>
        <w:t xml:space="preserve">: </w:t>
      </w:r>
    </w:p>
    <w:p w14:paraId="5A42817B" w14:textId="42C6EAA9" w:rsidR="001F594D" w:rsidRPr="00404FC7" w:rsidRDefault="001F594D">
      <w:pPr>
        <w:pStyle w:val="ae"/>
      </w:pPr>
    </w:p>
  </w:comment>
  <w:comment w:id="5048" w:author="Z(QZH)" w:date="2020-04-13T13:03:00Z" w:initials="Z">
    <w:p w14:paraId="34892930" w14:textId="77777777" w:rsidR="001F594D" w:rsidRDefault="001F594D" w:rsidP="000803A5">
      <w:pPr>
        <w:pStyle w:val="ae"/>
      </w:pPr>
      <w:r>
        <w:rPr>
          <w:rStyle w:val="ad"/>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1F594D" w:rsidRDefault="001F594D" w:rsidP="000803A5">
      <w:pPr>
        <w:pStyle w:val="ae"/>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1F594D" w:rsidRDefault="001F594D" w:rsidP="000803A5">
      <w:pPr>
        <w:pStyle w:val="ae"/>
      </w:pPr>
      <w:r>
        <w:rPr>
          <w:b/>
        </w:rPr>
        <w:t>[Proposed Change]</w:t>
      </w:r>
      <w:r>
        <w:t xml:space="preserve">: </w:t>
      </w:r>
    </w:p>
    <w:p w14:paraId="5924D1B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btNameList-r16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28E397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wlanNameList-r16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3E45B4D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sensorNameList-r16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1337F88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sz w:val="16"/>
          <w:szCs w:val="16"/>
        </w:rPr>
      </w:pPr>
      <w:r>
        <w:rPr>
          <w:rFonts w:ascii="Courier New" w:hAnsi="Courier New"/>
          <w:color w:val="FF0000"/>
          <w:sz w:val="16"/>
          <w:szCs w:val="16"/>
          <w:lang w:eastAsia="en-GB"/>
        </w:rPr>
        <w:t xml:space="preserve">    obtainLocationConfig-r16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宋体" w:hAnsi="Courier New" w:hint="eastAsia"/>
          <w:color w:val="FF0000"/>
          <w:sz w:val="16"/>
          <w:szCs w:val="16"/>
          <w:lang w:val="en-US" w:eastAsia="zh-CN"/>
        </w:rPr>
        <w:t>M</w:t>
      </w:r>
    </w:p>
    <w:p w14:paraId="6546D52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1F594D" w:rsidRDefault="001F594D" w:rsidP="000803A5">
      <w:pPr>
        <w:pStyle w:val="ae"/>
      </w:pPr>
    </w:p>
    <w:p w14:paraId="6F0F67F8" w14:textId="77777777" w:rsidR="001F594D" w:rsidRDefault="001F594D" w:rsidP="000803A5">
      <w:pPr>
        <w:pStyle w:val="ae"/>
      </w:pPr>
    </w:p>
    <w:p w14:paraId="3D147A19" w14:textId="77777777" w:rsidR="001F594D" w:rsidRDefault="001F594D" w:rsidP="000803A5">
      <w:pPr>
        <w:pStyle w:val="ae"/>
      </w:pPr>
      <w:r>
        <w:t xml:space="preserve">Also the choice structures can now be deleted with the above change: </w:t>
      </w:r>
    </w:p>
    <w:p w14:paraId="559CE53A" w14:textId="77777777" w:rsidR="001F594D" w:rsidRDefault="001F594D" w:rsidP="000803A5">
      <w:pPr>
        <w:pStyle w:val="ae"/>
      </w:pPr>
    </w:p>
    <w:p w14:paraId="7F12BB3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1F594D" w:rsidRDefault="001F594D" w:rsidP="000803A5">
      <w:pPr>
        <w:ind w:left="180"/>
        <w:rPr>
          <w:rFonts w:eastAsia="宋体"/>
        </w:rPr>
      </w:pPr>
    </w:p>
    <w:p w14:paraId="1CC4FDC2" w14:textId="77777777" w:rsidR="001F594D" w:rsidRDefault="001F594D" w:rsidP="000803A5">
      <w:pPr>
        <w:ind w:left="180"/>
        <w:rPr>
          <w:rFonts w:eastAsia="宋体"/>
        </w:rPr>
      </w:pPr>
      <w:r>
        <w:rPr>
          <w:rFonts w:eastAsia="宋体" w:hint="eastAsia"/>
          <w:lang w:val="en-US" w:eastAsia="zh-CN"/>
        </w:rPr>
        <w:t>Proposed text 2:</w:t>
      </w:r>
    </w:p>
    <w:p w14:paraId="4C47C7F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1F594D" w:rsidRDefault="001F594D" w:rsidP="000803A5">
      <w:pPr>
        <w:ind w:leftChars="90" w:left="180"/>
        <w:rPr>
          <w:rFonts w:eastAsia="Malgun Gothic"/>
          <w:strike/>
          <w:color w:val="FF0000"/>
          <w:lang w:eastAsia="en-US"/>
        </w:rPr>
      </w:pPr>
    </w:p>
    <w:p w14:paraId="61BDD189" w14:textId="77777777" w:rsidR="001F594D" w:rsidRDefault="001F594D" w:rsidP="000803A5">
      <w:pPr>
        <w:ind w:left="180"/>
        <w:rPr>
          <w:rFonts w:eastAsia="宋体"/>
        </w:rPr>
      </w:pPr>
      <w:r>
        <w:rPr>
          <w:rFonts w:eastAsia="宋体" w:hint="eastAsia"/>
          <w:lang w:val="en-US" w:eastAsia="zh-CN"/>
        </w:rPr>
        <w:t>Proposed text 3:</w:t>
      </w:r>
    </w:p>
    <w:p w14:paraId="4A1C61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1F594D" w:rsidRDefault="001F594D" w:rsidP="000803A5">
      <w:pPr>
        <w:pStyle w:val="ae"/>
      </w:pPr>
    </w:p>
    <w:p w14:paraId="7BFC7661" w14:textId="77777777" w:rsidR="001F594D" w:rsidRDefault="001F594D" w:rsidP="000803A5">
      <w:pPr>
        <w:pStyle w:val="ae"/>
      </w:pPr>
      <w:r>
        <w:rPr>
          <w:b/>
        </w:rPr>
        <w:t>[Comments]</w:t>
      </w:r>
      <w:r>
        <w:t xml:space="preserve">: </w:t>
      </w:r>
    </w:p>
    <w:p w14:paraId="1F565D41" w14:textId="77777777" w:rsidR="001F594D" w:rsidRPr="000013DA" w:rsidRDefault="001F594D" w:rsidP="000803A5">
      <w:pPr>
        <w:pStyle w:val="ae"/>
      </w:pPr>
    </w:p>
  </w:comment>
  <w:comment w:id="5049" w:author="CATT(Jayson)" w:date="2020-04-10T07:00:00Z" w:initials="C">
    <w:p w14:paraId="78B01E42" w14:textId="4F5508E4" w:rsidR="001F594D" w:rsidRDefault="001F594D"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1F594D" w:rsidRDefault="001F594D"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1F594D" w:rsidRDefault="001F594D" w:rsidP="005A6B93">
      <w:pPr>
        <w:pStyle w:val="ae"/>
        <w:rPr>
          <w:lang w:eastAsia="zh-CN"/>
        </w:rPr>
      </w:pPr>
      <w:r>
        <w:rPr>
          <w:b/>
        </w:rPr>
        <w:t>[Proposed Change]</w:t>
      </w:r>
      <w:r>
        <w:t xml:space="preserve">: </w:t>
      </w:r>
    </w:p>
    <w:p w14:paraId="15CFEB63" w14:textId="77777777" w:rsidR="001F594D" w:rsidRPr="00F537EB" w:rsidRDefault="001F594D"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1F594D" w:rsidRPr="00F537EB" w:rsidRDefault="001F594D"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1F594D" w:rsidRDefault="001F594D" w:rsidP="005A6B93">
      <w:pPr>
        <w:pStyle w:val="ae"/>
        <w:rPr>
          <w:lang w:eastAsia="zh-CN"/>
        </w:rPr>
      </w:pPr>
    </w:p>
    <w:p w14:paraId="688A30E2" w14:textId="35015254" w:rsidR="001F594D" w:rsidRDefault="001F594D">
      <w:pPr>
        <w:pStyle w:val="ae"/>
      </w:pPr>
      <w:r>
        <w:rPr>
          <w:b/>
        </w:rPr>
        <w:t>[Comments]</w:t>
      </w:r>
      <w:r>
        <w:t xml:space="preserve">: </w:t>
      </w:r>
    </w:p>
    <w:p w14:paraId="44BB3532" w14:textId="5671D877" w:rsidR="001F594D" w:rsidRPr="005A6B93" w:rsidRDefault="001F594D">
      <w:pPr>
        <w:pStyle w:val="ae"/>
      </w:pPr>
    </w:p>
  </w:comment>
  <w:comment w:id="5050" w:author="CATT(Jayson)" w:date="2020-04-10T07:00:00Z" w:initials="C">
    <w:p w14:paraId="3701F288" w14:textId="29B3012C" w:rsidR="001F594D" w:rsidRDefault="001F594D"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1F594D" w:rsidRDefault="001F594D"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1F594D" w:rsidRDefault="001F594D" w:rsidP="005A6B93">
      <w:pPr>
        <w:pStyle w:val="ae"/>
        <w:rPr>
          <w:lang w:eastAsia="zh-CN"/>
        </w:rPr>
      </w:pPr>
      <w:r>
        <w:rPr>
          <w:b/>
        </w:rPr>
        <w:t>[Proposed Change]</w:t>
      </w:r>
      <w:r>
        <w:t xml:space="preserve">: </w:t>
      </w:r>
    </w:p>
    <w:p w14:paraId="036A3E0F" w14:textId="77777777" w:rsidR="001F594D" w:rsidRPr="00F537EB" w:rsidRDefault="001F594D"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1F594D" w:rsidRPr="00F537EB" w:rsidRDefault="001F594D"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1F594D" w:rsidRDefault="001F594D" w:rsidP="005A6B93">
      <w:pPr>
        <w:pStyle w:val="ae"/>
        <w:rPr>
          <w:lang w:eastAsia="zh-CN"/>
        </w:rPr>
      </w:pPr>
    </w:p>
    <w:p w14:paraId="27FAD306" w14:textId="77777777" w:rsidR="001F594D" w:rsidRDefault="001F594D">
      <w:pPr>
        <w:pStyle w:val="ae"/>
      </w:pPr>
      <w:r>
        <w:rPr>
          <w:b/>
        </w:rPr>
        <w:t>[Comments]</w:t>
      </w:r>
      <w:r>
        <w:t xml:space="preserve">: </w:t>
      </w:r>
    </w:p>
    <w:p w14:paraId="0A2B8D69" w14:textId="0C8D68D1" w:rsidR="001F594D" w:rsidRPr="005A6B93" w:rsidRDefault="001F594D">
      <w:pPr>
        <w:pStyle w:val="ae"/>
      </w:pPr>
    </w:p>
  </w:comment>
  <w:comment w:id="5051" w:author="Samsung (Sangbum Kim)" w:date="2020-04-10T15:14:00Z" w:initials="S">
    <w:p w14:paraId="6F9A1DC5" w14:textId="0CF8933E" w:rsidR="001F594D" w:rsidRDefault="001F594D"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1F594D" w:rsidRDefault="001F594D" w:rsidP="00EF74AC">
      <w:pPr>
        <w:pStyle w:val="ae"/>
      </w:pPr>
      <w:r>
        <w:rPr>
          <w:b/>
        </w:rPr>
        <w:t>[Description]</w:t>
      </w:r>
      <w:r>
        <w:t>: For commonality, need to replace includeLocationInfo to includeCommonLocationInfo, cf. commonLocationIofo corresponds to location information available using GNSS.</w:t>
      </w:r>
    </w:p>
    <w:p w14:paraId="50045882" w14:textId="77777777" w:rsidR="001F594D" w:rsidRDefault="001F594D" w:rsidP="00EF74AC">
      <w:pPr>
        <w:pStyle w:val="ae"/>
      </w:pPr>
      <w:r>
        <w:rPr>
          <w:b/>
        </w:rPr>
        <w:t>[Proposed Change]</w:t>
      </w:r>
      <w:r>
        <w:t>: replace includeLocationInfo to includeCommonLocationInfo</w:t>
      </w:r>
    </w:p>
    <w:p w14:paraId="28B214CF" w14:textId="51C44EF0" w:rsidR="001F594D" w:rsidRDefault="001F594D" w:rsidP="00EF74AC">
      <w:pPr>
        <w:pStyle w:val="ae"/>
      </w:pPr>
      <w:r>
        <w:rPr>
          <w:b/>
        </w:rPr>
        <w:t xml:space="preserve"> [Comments]</w:t>
      </w:r>
      <w:r>
        <w:t xml:space="preserve">: </w:t>
      </w:r>
    </w:p>
    <w:p w14:paraId="3B7ADC81" w14:textId="63CC1E44" w:rsidR="001F594D" w:rsidRPr="00EF74AC" w:rsidRDefault="001F594D">
      <w:pPr>
        <w:pStyle w:val="ae"/>
      </w:pPr>
    </w:p>
  </w:comment>
  <w:comment w:id="5052" w:author="CATT(Jayson)" w:date="2020-04-10T07:01:00Z" w:initials="C">
    <w:p w14:paraId="73E2336F" w14:textId="13820C32" w:rsidR="001F594D" w:rsidRDefault="001F594D"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1F594D" w:rsidRDefault="001F594D"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1F594D" w:rsidRDefault="001F594D" w:rsidP="005A6B93">
      <w:pPr>
        <w:pStyle w:val="ae"/>
        <w:rPr>
          <w:lang w:eastAsia="zh-CN"/>
        </w:rPr>
      </w:pPr>
      <w:r>
        <w:rPr>
          <w:b/>
        </w:rPr>
        <w:t>[Proposed Change]</w:t>
      </w:r>
      <w:r>
        <w:t xml:space="preserve">: </w:t>
      </w:r>
    </w:p>
    <w:p w14:paraId="483B3830" w14:textId="77777777" w:rsidR="001F594D" w:rsidRPr="00F537EB" w:rsidRDefault="001F594D"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1F594D" w:rsidRDefault="001F594D"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1F594D" w:rsidRDefault="001F594D">
      <w:pPr>
        <w:pStyle w:val="ae"/>
      </w:pPr>
      <w:r>
        <w:rPr>
          <w:b/>
        </w:rPr>
        <w:t>[Comments]</w:t>
      </w:r>
      <w:r>
        <w:t xml:space="preserve">: </w:t>
      </w:r>
    </w:p>
    <w:p w14:paraId="7FCBC458" w14:textId="069E213C" w:rsidR="001F594D" w:rsidRPr="005A6B93" w:rsidRDefault="001F594D">
      <w:pPr>
        <w:pStyle w:val="ae"/>
      </w:pPr>
    </w:p>
  </w:comment>
  <w:comment w:id="5067" w:author="Lenovo (Hyung-Nam)" w:date="2020-04-12T14:26:00Z" w:initials="B">
    <w:p w14:paraId="2E1C4DCE" w14:textId="04F13C60" w:rsidR="001F594D" w:rsidRDefault="001F594D">
      <w:pPr>
        <w:pStyle w:val="ae"/>
      </w:pPr>
      <w:r>
        <w:rPr>
          <w:rStyle w:val="ad"/>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1F594D" w:rsidRDefault="001F594D">
      <w:pPr>
        <w:pStyle w:val="ae"/>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1F594D" w:rsidRDefault="001F594D">
      <w:pPr>
        <w:pStyle w:val="ae"/>
      </w:pPr>
      <w:r>
        <w:rPr>
          <w:b/>
        </w:rPr>
        <w:t>[Proposed Change]</w:t>
      </w:r>
      <w:r>
        <w:t xml:space="preserve">: </w:t>
      </w:r>
      <w:r w:rsidRPr="00FB3C63">
        <w:t>IE Sensor-NameListConfig-r16 can be removed and replaced by SetupRelease {Sensor-NameList-r16} whereever the function is used.</w:t>
      </w:r>
    </w:p>
    <w:p w14:paraId="6AA3BC5E" w14:textId="77777777" w:rsidR="001F594D" w:rsidRDefault="001F594D">
      <w:pPr>
        <w:pStyle w:val="ae"/>
      </w:pPr>
      <w:r>
        <w:rPr>
          <w:b/>
        </w:rPr>
        <w:t>[Comments]</w:t>
      </w:r>
      <w:r>
        <w:t xml:space="preserve">: </w:t>
      </w:r>
    </w:p>
    <w:p w14:paraId="00D4947A" w14:textId="1FD933C4" w:rsidR="001F594D" w:rsidRPr="00FB3C63" w:rsidRDefault="001F594D">
      <w:pPr>
        <w:pStyle w:val="ae"/>
      </w:pPr>
    </w:p>
  </w:comment>
  <w:comment w:id="5068" w:author="Z(QZH)" w:date="2020-04-13T13:09:00Z" w:initials="Z">
    <w:p w14:paraId="26514C69" w14:textId="77777777" w:rsidR="001F594D" w:rsidRDefault="001F594D" w:rsidP="00D70A87">
      <w:pPr>
        <w:pStyle w:val="ae"/>
      </w:pPr>
      <w:r>
        <w:rPr>
          <w:rStyle w:val="ad"/>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1F594D" w:rsidRDefault="001F594D" w:rsidP="00D70A87">
      <w:pPr>
        <w:pStyle w:val="ae"/>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1F594D" w:rsidRDefault="001F594D" w:rsidP="00D70A87">
      <w:pPr>
        <w:pStyle w:val="ae"/>
      </w:pPr>
      <w:r>
        <w:rPr>
          <w:b/>
        </w:rPr>
        <w:t>[Proposed Change]</w:t>
      </w:r>
      <w:r>
        <w:t xml:space="preserve">: </w:t>
      </w:r>
    </w:p>
    <w:p w14:paraId="3BBBFBEB"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宋体"/>
          <w:b/>
          <w:lang w:eastAsia="en-US"/>
        </w:rPr>
      </w:pPr>
      <w:r>
        <w:rPr>
          <w:rFonts w:ascii="Courier New" w:eastAsia="Malgun Gothic" w:hAnsi="Courier New"/>
          <w:sz w:val="16"/>
          <w:lang w:eastAsia="en-GB"/>
        </w:rPr>
        <w:t>}</w:t>
      </w:r>
    </w:p>
    <w:p w14:paraId="54F8AE1C" w14:textId="77777777" w:rsidR="001F594D" w:rsidRDefault="001F594D" w:rsidP="00D70A87">
      <w:pPr>
        <w:pStyle w:val="ae"/>
      </w:pPr>
    </w:p>
    <w:p w14:paraId="633C5484" w14:textId="77777777" w:rsidR="001F594D" w:rsidRDefault="001F594D" w:rsidP="00D70A87">
      <w:pPr>
        <w:pStyle w:val="ae"/>
      </w:pPr>
      <w:r>
        <w:rPr>
          <w:b/>
        </w:rPr>
        <w:t>[Comments]</w:t>
      </w:r>
      <w:r>
        <w:t xml:space="preserve">: </w:t>
      </w:r>
    </w:p>
    <w:p w14:paraId="1C833ED2" w14:textId="77777777" w:rsidR="001F594D" w:rsidRPr="000013DA" w:rsidRDefault="001F594D" w:rsidP="00D70A87">
      <w:pPr>
        <w:pStyle w:val="ae"/>
      </w:pPr>
    </w:p>
  </w:comment>
  <w:comment w:id="5084" w:author="Samsung (Sangbum Kim)" w:date="2020-04-10T13:57:00Z" w:initials="S">
    <w:p w14:paraId="38DB2B60" w14:textId="77777777" w:rsidR="001F594D" w:rsidRDefault="001F594D"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1F594D" w:rsidRDefault="001F594D" w:rsidP="00A45DC5">
      <w:pPr>
        <w:pStyle w:val="ae"/>
      </w:pPr>
      <w:r>
        <w:rPr>
          <w:b/>
        </w:rPr>
        <w:t>[Description]</w:t>
      </w:r>
      <w:r>
        <w:t xml:space="preserve">: Field cgi-Info is intended to include the uniquely identify a certain cell. It should be CGI-Info-Logging-R16 </w:t>
      </w:r>
    </w:p>
    <w:p w14:paraId="06E58BDD" w14:textId="77777777" w:rsidR="001F594D" w:rsidRDefault="001F594D" w:rsidP="00A45DC5">
      <w:pPr>
        <w:pStyle w:val="ae"/>
      </w:pPr>
      <w:r>
        <w:rPr>
          <w:b/>
        </w:rPr>
        <w:t>[Proposed Change]</w:t>
      </w:r>
      <w:r>
        <w:t xml:space="preserve">: </w:t>
      </w:r>
    </w:p>
    <w:p w14:paraId="2F334D77" w14:textId="77777777" w:rsidR="001F594D" w:rsidRPr="00F537EB" w:rsidRDefault="001F594D" w:rsidP="00A45DC5">
      <w:pPr>
        <w:pStyle w:val="PL"/>
      </w:pPr>
      <w:r w:rsidRPr="00F537EB">
        <w:t>VisitedCellInfo-r16 ::=  SEQUENCE {</w:t>
      </w:r>
    </w:p>
    <w:p w14:paraId="5E2FA033" w14:textId="77777777" w:rsidR="001F594D" w:rsidRPr="00F537EB" w:rsidRDefault="001F594D" w:rsidP="00A45DC5">
      <w:pPr>
        <w:pStyle w:val="PL"/>
      </w:pPr>
      <w:r w:rsidRPr="00F537EB">
        <w:t xml:space="preserve">    visitedCellId-r16        CHOICE {</w:t>
      </w:r>
    </w:p>
    <w:p w14:paraId="6421B9CA" w14:textId="77777777" w:rsidR="001F594D" w:rsidRPr="00F537EB" w:rsidRDefault="001F594D" w:rsidP="00A45DC5">
      <w:pPr>
        <w:pStyle w:val="PL"/>
      </w:pPr>
      <w:r w:rsidRPr="00F537EB">
        <w:t xml:space="preserve">        nr-CellId-r16            CHOICE {</w:t>
      </w:r>
    </w:p>
    <w:p w14:paraId="7CE15E7C" w14:textId="77777777" w:rsidR="001F594D" w:rsidRPr="005A54E0" w:rsidRDefault="001F594D"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1F594D" w:rsidRPr="005A54E0" w:rsidRDefault="001F594D" w:rsidP="00A45DC5">
      <w:pPr>
        <w:pStyle w:val="ae"/>
        <w:rPr>
          <w:lang w:val="sv-SE"/>
        </w:rPr>
      </w:pPr>
    </w:p>
    <w:p w14:paraId="31ADFC3D" w14:textId="77777777" w:rsidR="001F594D" w:rsidRDefault="001F594D">
      <w:pPr>
        <w:pStyle w:val="ae"/>
      </w:pPr>
      <w:r>
        <w:rPr>
          <w:b/>
        </w:rPr>
        <w:t>[Comments]</w:t>
      </w:r>
      <w:r>
        <w:t xml:space="preserve">: </w:t>
      </w:r>
    </w:p>
    <w:p w14:paraId="45380F39" w14:textId="3512EA29" w:rsidR="001F594D" w:rsidRPr="00A45DC5" w:rsidRDefault="001F594D">
      <w:pPr>
        <w:pStyle w:val="ae"/>
      </w:pPr>
    </w:p>
  </w:comment>
  <w:comment w:id="5085" w:author="Samsung (Sangbum Kim)" w:date="2020-04-10T13:58:00Z" w:initials="S">
    <w:p w14:paraId="433A0997" w14:textId="77777777" w:rsidR="001F594D" w:rsidRDefault="001F594D"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1F594D" w:rsidRDefault="001F594D" w:rsidP="00A45DC5">
      <w:pPr>
        <w:pStyle w:val="ae"/>
      </w:pPr>
      <w:r>
        <w:rPr>
          <w:b/>
        </w:rPr>
        <w:t>[Description]</w:t>
      </w:r>
      <w:r>
        <w:t>: It should indicate LTE PCI i.e. EUTRA-PhysCellId</w:t>
      </w:r>
    </w:p>
    <w:p w14:paraId="12F845DE" w14:textId="77777777" w:rsidR="001F594D" w:rsidRDefault="001F594D" w:rsidP="00A45DC5">
      <w:pPr>
        <w:pStyle w:val="ae"/>
      </w:pPr>
      <w:r>
        <w:rPr>
          <w:b/>
        </w:rPr>
        <w:t>[Proposed Change]</w:t>
      </w:r>
      <w:r>
        <w:t xml:space="preserve">: </w:t>
      </w:r>
    </w:p>
    <w:p w14:paraId="599CFF75" w14:textId="77777777" w:rsidR="001F594D" w:rsidRPr="00F537EB" w:rsidRDefault="001F594D" w:rsidP="00A45DC5">
      <w:pPr>
        <w:pStyle w:val="PL"/>
      </w:pPr>
      <w:r w:rsidRPr="00F537EB">
        <w:t>eutra-CellId-r16         CHOICE {</w:t>
      </w:r>
    </w:p>
    <w:p w14:paraId="770112FA" w14:textId="77777777" w:rsidR="001F594D" w:rsidRPr="00F537EB" w:rsidRDefault="001F594D" w:rsidP="00A45DC5">
      <w:pPr>
        <w:pStyle w:val="PL"/>
      </w:pPr>
      <w:r w:rsidRPr="00F537EB">
        <w:t xml:space="preserve">            cellGlobalId-r16         CGI-InfoEUTRA,</w:t>
      </w:r>
    </w:p>
    <w:p w14:paraId="7F41FB1A" w14:textId="77777777" w:rsidR="001F594D" w:rsidRPr="00F537EB" w:rsidRDefault="001F594D" w:rsidP="00A45DC5">
      <w:pPr>
        <w:pStyle w:val="PL"/>
      </w:pPr>
      <w:r w:rsidRPr="00F537EB">
        <w:t xml:space="preserve">            pci-arfcn-r16                SEQUENCE {</w:t>
      </w:r>
    </w:p>
    <w:p w14:paraId="214AFF12" w14:textId="77777777" w:rsidR="001F594D" w:rsidRPr="00F537EB" w:rsidRDefault="001F594D"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1F594D" w:rsidRPr="00F537EB" w:rsidRDefault="001F594D" w:rsidP="00A45DC5">
      <w:pPr>
        <w:pStyle w:val="PL"/>
      </w:pPr>
      <w:r w:rsidRPr="00F537EB">
        <w:t xml:space="preserve">                carrierFreq-r16              ARFCN-ValueEUTRA</w:t>
      </w:r>
    </w:p>
    <w:p w14:paraId="7EAC1091" w14:textId="77777777" w:rsidR="001F594D" w:rsidRPr="00F537EB" w:rsidRDefault="001F594D" w:rsidP="00A45DC5">
      <w:pPr>
        <w:pStyle w:val="PL"/>
      </w:pPr>
      <w:r w:rsidRPr="00F537EB">
        <w:t xml:space="preserve">            }</w:t>
      </w:r>
    </w:p>
    <w:p w14:paraId="63E9FDE5" w14:textId="77777777" w:rsidR="001F594D" w:rsidRDefault="001F594D" w:rsidP="00A45DC5">
      <w:pPr>
        <w:pStyle w:val="ae"/>
        <w:rPr>
          <w:b/>
        </w:rPr>
      </w:pPr>
      <w:r>
        <w:rPr>
          <w:b/>
        </w:rPr>
        <w:t xml:space="preserve"> </w:t>
      </w:r>
    </w:p>
    <w:p w14:paraId="375F7992" w14:textId="3EB29424" w:rsidR="001F594D" w:rsidRDefault="001F594D" w:rsidP="00A45DC5">
      <w:pPr>
        <w:pStyle w:val="ae"/>
      </w:pPr>
      <w:r>
        <w:rPr>
          <w:b/>
        </w:rPr>
        <w:t>[Comments]</w:t>
      </w:r>
      <w:r>
        <w:t xml:space="preserve">: </w:t>
      </w:r>
    </w:p>
    <w:p w14:paraId="4F1285C9" w14:textId="40E1F421" w:rsidR="001F594D" w:rsidRPr="00A45DC5" w:rsidRDefault="001F594D">
      <w:pPr>
        <w:pStyle w:val="ae"/>
      </w:pPr>
    </w:p>
  </w:comment>
  <w:comment w:id="5091" w:author="Lenovo (Hyung-Nam)" w:date="2020-04-12T14:28:00Z" w:initials="B">
    <w:p w14:paraId="40B00058" w14:textId="35BE3C32" w:rsidR="001F594D" w:rsidRDefault="001F594D">
      <w:pPr>
        <w:pStyle w:val="ae"/>
      </w:pPr>
      <w:r>
        <w:rPr>
          <w:rStyle w:val="ad"/>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1F594D" w:rsidRDefault="001F594D">
      <w:pPr>
        <w:pStyle w:val="ae"/>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1F594D" w:rsidRDefault="001F594D">
      <w:pPr>
        <w:pStyle w:val="ae"/>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1F594D" w:rsidRDefault="001F594D">
      <w:pPr>
        <w:pStyle w:val="ae"/>
      </w:pPr>
      <w:r>
        <w:rPr>
          <w:b/>
        </w:rPr>
        <w:t>[Comments]</w:t>
      </w:r>
      <w:r>
        <w:t xml:space="preserve">: </w:t>
      </w:r>
    </w:p>
    <w:p w14:paraId="7E044874" w14:textId="1A2F4ED8" w:rsidR="001F594D" w:rsidRPr="00FB3C63" w:rsidRDefault="001F594D">
      <w:pPr>
        <w:pStyle w:val="ae"/>
      </w:pPr>
    </w:p>
  </w:comment>
  <w:comment w:id="5100" w:author="OPPO (Qianxi)" w:date="2020-04-07T11:47:00Z" w:initials="OPPO (QL)">
    <w:p w14:paraId="38ED1D9D" w14:textId="549C0CCF" w:rsidR="001F594D" w:rsidRDefault="001F594D"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1F594D" w:rsidRPr="00D73A1E" w:rsidRDefault="001F594D"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1F594D" w:rsidRDefault="001F594D" w:rsidP="00C007CF">
      <w:pPr>
        <w:pStyle w:val="ae"/>
      </w:pPr>
      <w:r>
        <w:rPr>
          <w:b/>
        </w:rPr>
        <w:t>[Proposed Change]</w:t>
      </w:r>
      <w:r>
        <w:t xml:space="preserve">: Remove the IE </w:t>
      </w:r>
      <w:r w:rsidRPr="00F537EB">
        <w:t>sl-FilterCoefficient-r16</w:t>
      </w:r>
      <w:r>
        <w:rPr>
          <w:rStyle w:val="ad"/>
        </w:rPr>
        <w:annotationRef/>
      </w:r>
    </w:p>
    <w:p w14:paraId="647FC486" w14:textId="77777777" w:rsidR="001F594D" w:rsidRDefault="001F594D" w:rsidP="00C007CF">
      <w:pPr>
        <w:pStyle w:val="ae"/>
      </w:pPr>
      <w:r>
        <w:rPr>
          <w:b/>
        </w:rPr>
        <w:t>[Comments]</w:t>
      </w:r>
      <w:r>
        <w:t xml:space="preserve">: </w:t>
      </w:r>
    </w:p>
    <w:p w14:paraId="14A33421" w14:textId="77777777" w:rsidR="001F594D" w:rsidRPr="00D82EE4" w:rsidRDefault="001F594D" w:rsidP="00C007CF">
      <w:pPr>
        <w:pStyle w:val="ae"/>
      </w:pPr>
    </w:p>
  </w:comment>
  <w:comment w:id="5109" w:author="OPPO (Qianxi)" w:date="2020-04-07T12:19:00Z" w:initials="OPPO (QL)">
    <w:p w14:paraId="562C465C" w14:textId="2052BD6D" w:rsidR="001F594D" w:rsidRDefault="001F594D"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1F594D" w:rsidRDefault="001F594D"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1F594D" w:rsidRDefault="001F594D" w:rsidP="00C007CF">
      <w:pPr>
        <w:pStyle w:val="ae"/>
      </w:pPr>
      <w:r>
        <w:rPr>
          <w:b/>
        </w:rPr>
        <w:t>[Proposed Change]</w:t>
      </w:r>
      <w:r>
        <w:t>: Define sl-TxPoolScheduling-r16 directly as SL-ResourcePoolConfig-r16.</w:t>
      </w:r>
    </w:p>
    <w:p w14:paraId="204E9055" w14:textId="77777777" w:rsidR="001F594D" w:rsidRDefault="001F594D" w:rsidP="00C007CF">
      <w:pPr>
        <w:pStyle w:val="ae"/>
      </w:pPr>
      <w:r>
        <w:rPr>
          <w:b/>
        </w:rPr>
        <w:t>[Comments]</w:t>
      </w:r>
      <w:r>
        <w:t xml:space="preserve">: </w:t>
      </w:r>
    </w:p>
    <w:p w14:paraId="0103CC59" w14:textId="77777777" w:rsidR="001F594D" w:rsidRPr="00152E63" w:rsidRDefault="001F594D" w:rsidP="00C007CF">
      <w:pPr>
        <w:pStyle w:val="ae"/>
      </w:pPr>
    </w:p>
  </w:comment>
  <w:comment w:id="5110" w:author="ZTE(Boyuan)" w:date="2020-04-14T08:48:00Z" w:initials="ZTE(By)">
    <w:p w14:paraId="32A95682" w14:textId="77777777" w:rsidR="001F594D" w:rsidRDefault="001F594D" w:rsidP="001F594D">
      <w:pPr>
        <w:pStyle w:val="ae"/>
        <w:rPr>
          <w:lang w:val="en-US" w:eastAsia="zh-CN"/>
        </w:rPr>
      </w:pPr>
      <w:r>
        <w:rPr>
          <w:rStyle w:val="ad"/>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1F594D" w:rsidRDefault="001F594D" w:rsidP="001F594D">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1F594D" w:rsidRDefault="001F594D" w:rsidP="001F594D">
      <w:pPr>
        <w:pStyle w:val="ae"/>
        <w:rPr>
          <w:rFonts w:hint="eastAsia"/>
          <w:b/>
          <w:bCs/>
          <w:color w:val="FF0000"/>
        </w:rPr>
      </w:pPr>
      <w:r>
        <w:rPr>
          <w:rFonts w:hint="eastAsia"/>
          <w:b/>
          <w:bCs/>
          <w:color w:val="FF0000"/>
        </w:rPr>
        <w:t>[Proposed Conclusion]:</w:t>
      </w:r>
    </w:p>
    <w:p w14:paraId="5F1BA612" w14:textId="77777777" w:rsidR="001F594D" w:rsidRDefault="001F594D" w:rsidP="001F594D">
      <w:pPr>
        <w:pStyle w:val="ae"/>
        <w:rPr>
          <w:rFonts w:hint="eastAsia"/>
          <w:b/>
          <w:bCs/>
        </w:rPr>
      </w:pPr>
      <w:r>
        <w:rPr>
          <w:rFonts w:hint="eastAsia"/>
          <w:b/>
          <w:bCs/>
        </w:rPr>
        <w:t>[Description]:</w:t>
      </w:r>
    </w:p>
    <w:p w14:paraId="42BEDB94" w14:textId="77777777" w:rsidR="001F594D" w:rsidRDefault="001F594D" w:rsidP="001F594D">
      <w:pPr>
        <w:pStyle w:val="ae"/>
        <w:rPr>
          <w:rFonts w:hint="eastAsia"/>
        </w:rPr>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1F594D" w:rsidRDefault="001F594D" w:rsidP="00370800">
      <w:pPr>
        <w:rPr>
          <w:b/>
          <w:bCs/>
        </w:rPr>
      </w:pPr>
      <w:r>
        <w:rPr>
          <w:b/>
          <w:bCs/>
        </w:rPr>
        <w:t xml:space="preserve">[Proposed Change]: </w:t>
      </w:r>
    </w:p>
    <w:p w14:paraId="5CAD3E48" w14:textId="77777777" w:rsidR="001F594D" w:rsidRDefault="001F594D" w:rsidP="00370800">
      <w:r>
        <w:t>In the field description, adding below sentence:</w:t>
      </w:r>
    </w:p>
    <w:p w14:paraId="7D3B4ABC" w14:textId="77777777" w:rsidR="001F594D" w:rsidRDefault="001F594D" w:rsidP="00370800">
      <w:r>
        <w:t>Indicates the receiving resource pool on the configured BWP. For t</w:t>
      </w:r>
      <w:r>
        <w:rPr>
          <w:highlight w:val="yellow"/>
        </w:rPr>
        <w:t>he PSFCH related configuration, if configured, will be used for PSFCH transmission.</w:t>
      </w:r>
    </w:p>
    <w:p w14:paraId="66AF14CB" w14:textId="77777777" w:rsidR="001F594D" w:rsidRDefault="001F594D" w:rsidP="001F594D">
      <w:pPr>
        <w:pStyle w:val="ae"/>
        <w:rPr>
          <w:b/>
          <w:bCs/>
        </w:rPr>
      </w:pPr>
      <w:r>
        <w:rPr>
          <w:rFonts w:hint="eastAsia"/>
          <w:b/>
          <w:bCs/>
        </w:rPr>
        <w:t>[Comments]:</w:t>
      </w:r>
    </w:p>
    <w:p w14:paraId="6C6FFB1A" w14:textId="1F01037E" w:rsidR="001F594D" w:rsidRDefault="001F594D">
      <w:pPr>
        <w:pStyle w:val="ae"/>
      </w:pPr>
    </w:p>
  </w:comment>
  <w:comment w:id="5111" w:author="ZTE(Boyuan)" w:date="2020-04-14T08:48:00Z" w:initials="ZTE(By)">
    <w:p w14:paraId="1C326CCF" w14:textId="77777777" w:rsidR="001F594D" w:rsidRDefault="001F594D" w:rsidP="001F594D">
      <w:pPr>
        <w:pStyle w:val="ae"/>
        <w:rPr>
          <w:lang w:val="en-US" w:eastAsia="zh-CN"/>
        </w:rPr>
      </w:pPr>
      <w:r>
        <w:rPr>
          <w:rStyle w:val="ad"/>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1F594D" w:rsidRDefault="001F594D" w:rsidP="001F594D">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1F594D" w:rsidRDefault="001F594D" w:rsidP="001F594D">
      <w:pPr>
        <w:pStyle w:val="ae"/>
        <w:rPr>
          <w:rFonts w:hint="eastAsia"/>
          <w:b/>
          <w:bCs/>
          <w:color w:val="FF0000"/>
        </w:rPr>
      </w:pPr>
      <w:r>
        <w:rPr>
          <w:rFonts w:hint="eastAsia"/>
          <w:b/>
          <w:bCs/>
          <w:color w:val="FF0000"/>
        </w:rPr>
        <w:t>[Proposed Conclusion]:</w:t>
      </w:r>
    </w:p>
    <w:p w14:paraId="7024DF56" w14:textId="77777777" w:rsidR="001F594D" w:rsidRDefault="001F594D" w:rsidP="001F594D">
      <w:pPr>
        <w:pStyle w:val="ae"/>
        <w:rPr>
          <w:rFonts w:hint="eastAsia"/>
          <w:b/>
          <w:bCs/>
        </w:rPr>
      </w:pPr>
      <w:r>
        <w:rPr>
          <w:rFonts w:hint="eastAsia"/>
          <w:b/>
          <w:bCs/>
        </w:rPr>
        <w:t>[Description]:</w:t>
      </w:r>
    </w:p>
    <w:p w14:paraId="5198CD0B" w14:textId="77777777" w:rsidR="001F594D" w:rsidRDefault="001F594D" w:rsidP="001F594D">
      <w:pPr>
        <w:pStyle w:val="ae"/>
        <w:rPr>
          <w:rFonts w:hint="eastAsia"/>
        </w:rPr>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1F594D" w:rsidRDefault="001F594D" w:rsidP="00370800">
      <w:pPr>
        <w:rPr>
          <w:b/>
          <w:bCs/>
        </w:rPr>
      </w:pPr>
      <w:r>
        <w:rPr>
          <w:b/>
          <w:bCs/>
        </w:rPr>
        <w:t xml:space="preserve">[Proposed Change]: </w:t>
      </w:r>
    </w:p>
    <w:p w14:paraId="6AD36D72" w14:textId="77777777" w:rsidR="001F594D" w:rsidRDefault="001F594D" w:rsidP="00370800">
      <w:r>
        <w:t>In the field description, adding below sentence:</w:t>
      </w:r>
    </w:p>
    <w:p w14:paraId="4C1A973D" w14:textId="77777777" w:rsidR="001F594D" w:rsidRDefault="001F594D" w:rsidP="001F594D">
      <w:pPr>
        <w:pStyle w:val="ae"/>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1F594D" w:rsidRDefault="001F594D" w:rsidP="001F594D">
      <w:pPr>
        <w:pStyle w:val="ae"/>
        <w:rPr>
          <w:b/>
          <w:bCs/>
        </w:rPr>
      </w:pPr>
      <w:r>
        <w:rPr>
          <w:rFonts w:hint="eastAsia"/>
          <w:b/>
          <w:bCs/>
        </w:rPr>
        <w:t>[Comments]:</w:t>
      </w:r>
    </w:p>
    <w:p w14:paraId="65BD8B62" w14:textId="33990E10" w:rsidR="001F594D" w:rsidRDefault="001F594D">
      <w:pPr>
        <w:pStyle w:val="ae"/>
      </w:pPr>
    </w:p>
  </w:comment>
  <w:comment w:id="5112" w:author="ZTE(Boyuan)" w:date="2020-04-14T08:49:00Z" w:initials="ZTE(By)">
    <w:p w14:paraId="3AEE31DB" w14:textId="77777777" w:rsidR="001F594D" w:rsidRDefault="001F594D" w:rsidP="001F594D">
      <w:pPr>
        <w:pStyle w:val="ae"/>
        <w:rPr>
          <w:lang w:val="en-US" w:eastAsia="zh-CN"/>
        </w:rPr>
      </w:pPr>
      <w:r>
        <w:rPr>
          <w:rStyle w:val="ad"/>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1F594D" w:rsidRDefault="001F594D" w:rsidP="001F594D">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1F594D" w:rsidRDefault="001F594D" w:rsidP="001F594D">
      <w:pPr>
        <w:pStyle w:val="ae"/>
        <w:rPr>
          <w:rFonts w:hint="eastAsia"/>
          <w:b/>
          <w:bCs/>
          <w:color w:val="FF0000"/>
        </w:rPr>
      </w:pPr>
      <w:r>
        <w:rPr>
          <w:rFonts w:hint="eastAsia"/>
          <w:b/>
          <w:bCs/>
          <w:color w:val="FF0000"/>
        </w:rPr>
        <w:t>[Proposed Conclusion]:</w:t>
      </w:r>
    </w:p>
    <w:p w14:paraId="1C3DED6B" w14:textId="77777777" w:rsidR="001F594D" w:rsidRDefault="001F594D" w:rsidP="001F594D">
      <w:pPr>
        <w:pStyle w:val="ae"/>
        <w:rPr>
          <w:rFonts w:hint="eastAsia"/>
          <w:b/>
          <w:bCs/>
        </w:rPr>
      </w:pPr>
      <w:r>
        <w:rPr>
          <w:rFonts w:hint="eastAsia"/>
          <w:b/>
          <w:bCs/>
        </w:rPr>
        <w:t>[Description]:</w:t>
      </w:r>
    </w:p>
    <w:p w14:paraId="0EC9E3BD" w14:textId="77777777" w:rsidR="001F594D" w:rsidRDefault="001F594D" w:rsidP="001F594D">
      <w:pPr>
        <w:pStyle w:val="ae"/>
        <w:rPr>
          <w:rFonts w:hint="eastAsia"/>
        </w:rPr>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1F594D" w:rsidRDefault="001F594D" w:rsidP="001F594D">
      <w:pPr>
        <w:ind w:left="568" w:hanging="284"/>
        <w:rPr>
          <w:b/>
          <w:bCs/>
        </w:rPr>
      </w:pPr>
      <w:r>
        <w:rPr>
          <w:b/>
          <w:bCs/>
        </w:rPr>
        <w:t xml:space="preserve">[Proposed Change]: </w:t>
      </w:r>
    </w:p>
    <w:p w14:paraId="14062FC3" w14:textId="77777777" w:rsidR="001F594D" w:rsidRDefault="001F594D" w:rsidP="001F594D">
      <w:pPr>
        <w:ind w:left="568" w:hanging="284"/>
      </w:pPr>
      <w:r>
        <w:t>In the field description, adding below sentence:</w:t>
      </w:r>
    </w:p>
    <w:p w14:paraId="4C631558" w14:textId="77777777" w:rsidR="001F594D" w:rsidRDefault="001F594D" w:rsidP="001F594D">
      <w:pPr>
        <w:pStyle w:val="ae"/>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1F594D" w:rsidRDefault="001F594D" w:rsidP="001F594D">
      <w:pPr>
        <w:pStyle w:val="ae"/>
        <w:rPr>
          <w:b/>
          <w:bCs/>
        </w:rPr>
      </w:pPr>
      <w:r>
        <w:rPr>
          <w:rFonts w:hint="eastAsia"/>
          <w:b/>
          <w:bCs/>
        </w:rPr>
        <w:t>[Comments]:</w:t>
      </w:r>
    </w:p>
    <w:p w14:paraId="41C61EEA" w14:textId="689CBF50" w:rsidR="001F594D" w:rsidRDefault="001F594D">
      <w:pPr>
        <w:pStyle w:val="ae"/>
      </w:pPr>
    </w:p>
  </w:comment>
  <w:comment w:id="5113" w:author="ZTE(Boyuan)" w:date="2020-04-14T08:50:00Z" w:initials="ZTE(By)">
    <w:p w14:paraId="01DAB2B3" w14:textId="77777777" w:rsidR="00370800" w:rsidRDefault="001F594D" w:rsidP="00370800">
      <w:pPr>
        <w:pStyle w:val="ae"/>
      </w:pPr>
      <w:r>
        <w:rPr>
          <w:rStyle w:val="ad"/>
        </w:rPr>
        <w:annotationRef/>
      </w:r>
      <w:r w:rsidR="00370800">
        <w:rPr>
          <w:rFonts w:hint="eastAsia"/>
          <w:b/>
          <w:bCs/>
        </w:rPr>
        <w:t>[RIL]:</w:t>
      </w:r>
      <w:r w:rsidR="00370800">
        <w:rPr>
          <w:rFonts w:hint="eastAsia"/>
        </w:rPr>
        <w:t xml:space="preserve">Z406 </w:t>
      </w:r>
      <w:r w:rsidR="00370800">
        <w:rPr>
          <w:rFonts w:hint="eastAsia"/>
          <w:b/>
          <w:bCs/>
        </w:rPr>
        <w:t>[Delegate]:</w:t>
      </w:r>
      <w:r w:rsidR="00370800">
        <w:rPr>
          <w:rFonts w:hint="eastAsia"/>
        </w:rPr>
        <w:t>ZTE(Boyuan Zhang)</w:t>
      </w:r>
    </w:p>
    <w:p w14:paraId="3E061C59" w14:textId="77777777" w:rsidR="00370800" w:rsidRDefault="00370800" w:rsidP="00370800">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370800" w:rsidRDefault="00370800" w:rsidP="00370800">
      <w:pPr>
        <w:pStyle w:val="ae"/>
        <w:rPr>
          <w:rFonts w:hint="eastAsia"/>
          <w:b/>
          <w:bCs/>
          <w:color w:val="FF0000"/>
        </w:rPr>
      </w:pPr>
      <w:r>
        <w:rPr>
          <w:rFonts w:hint="eastAsia"/>
          <w:b/>
          <w:bCs/>
          <w:color w:val="FF0000"/>
        </w:rPr>
        <w:t>[Proposed Conclusion]:</w:t>
      </w:r>
    </w:p>
    <w:p w14:paraId="6FC1B192" w14:textId="77777777" w:rsidR="00370800" w:rsidRDefault="00370800" w:rsidP="00370800">
      <w:pPr>
        <w:pStyle w:val="ae"/>
        <w:rPr>
          <w:rFonts w:hint="eastAsia"/>
          <w:b/>
          <w:bCs/>
        </w:rPr>
      </w:pPr>
      <w:r>
        <w:rPr>
          <w:rFonts w:hint="eastAsia"/>
          <w:b/>
          <w:bCs/>
        </w:rPr>
        <w:t>[Description]:</w:t>
      </w:r>
    </w:p>
    <w:p w14:paraId="74C627DF" w14:textId="77777777" w:rsidR="00370800" w:rsidRDefault="00370800" w:rsidP="00370800">
      <w:pPr>
        <w:pStyle w:val="ae"/>
        <w:rPr>
          <w:rFonts w:hint="eastAsia"/>
        </w:rPr>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370800" w:rsidRDefault="00370800" w:rsidP="00370800">
      <w:pPr>
        <w:rPr>
          <w:b/>
          <w:bCs/>
        </w:rPr>
      </w:pPr>
      <w:r>
        <w:rPr>
          <w:b/>
          <w:bCs/>
        </w:rPr>
        <w:t xml:space="preserve">[Proposed Change]: </w:t>
      </w:r>
    </w:p>
    <w:p w14:paraId="6E7938A9" w14:textId="77777777" w:rsidR="00370800" w:rsidRDefault="00370800" w:rsidP="00370800">
      <w:r>
        <w:t>In the field description, adding below sentence:</w:t>
      </w:r>
    </w:p>
    <w:p w14:paraId="3B7FA54E" w14:textId="77777777" w:rsidR="00370800" w:rsidRDefault="00370800" w:rsidP="00370800">
      <w:pPr>
        <w:pStyle w:val="ae"/>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370800" w:rsidRDefault="00370800" w:rsidP="00370800">
      <w:pPr>
        <w:pStyle w:val="ae"/>
        <w:rPr>
          <w:b/>
          <w:bCs/>
        </w:rPr>
      </w:pPr>
      <w:r>
        <w:rPr>
          <w:rFonts w:hint="eastAsia"/>
          <w:b/>
          <w:bCs/>
        </w:rPr>
        <w:t>[Comments]:</w:t>
      </w:r>
    </w:p>
    <w:p w14:paraId="1D5A6C54" w14:textId="30FA9BCC" w:rsidR="001F594D" w:rsidRDefault="001F594D">
      <w:pPr>
        <w:pStyle w:val="ae"/>
      </w:pPr>
    </w:p>
  </w:comment>
  <w:comment w:id="5122" w:author="MediaTek (Nathan)" w:date="2020-04-10T15:06:00Z" w:initials="M">
    <w:p w14:paraId="7D4EB5C8" w14:textId="1DE5EE24"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1F594D" w:rsidRDefault="001F594D">
      <w:pPr>
        <w:pStyle w:val="ae"/>
      </w:pPr>
      <w:r>
        <w:rPr>
          <w:b/>
        </w:rPr>
        <w:t>[Description]</w:t>
      </w:r>
      <w:r>
        <w:t>: Spurious hyphens in IE names SL-CBR-Priority-TxConfigList-r16 and SL-Priority-TxConfigIndex-r16 (out of alignment with ASN.1 coding guidelines in Annex A)</w:t>
      </w:r>
    </w:p>
    <w:p w14:paraId="58BAD660" w14:textId="01112D87" w:rsidR="001F594D" w:rsidRDefault="001F594D">
      <w:pPr>
        <w:pStyle w:val="ae"/>
      </w:pPr>
      <w:r>
        <w:rPr>
          <w:b/>
        </w:rPr>
        <w:t>[Proposed Change]</w:t>
      </w:r>
      <w:r>
        <w:t>: Remove the hyphen after “Priority” in the IE names.</w:t>
      </w:r>
    </w:p>
    <w:p w14:paraId="78C04ACC" w14:textId="77777777" w:rsidR="001F594D" w:rsidRDefault="001F594D">
      <w:pPr>
        <w:pStyle w:val="ae"/>
      </w:pPr>
      <w:r>
        <w:rPr>
          <w:b/>
        </w:rPr>
        <w:t>[Comments]</w:t>
      </w:r>
      <w:r>
        <w:t xml:space="preserve">: </w:t>
      </w:r>
    </w:p>
    <w:p w14:paraId="61990CFD" w14:textId="46990E24" w:rsidR="001F594D" w:rsidRPr="00741187" w:rsidRDefault="001F594D">
      <w:pPr>
        <w:pStyle w:val="ae"/>
      </w:pPr>
    </w:p>
  </w:comment>
  <w:comment w:id="5127" w:author="vivo (Boubacar)" w:date="2020-04-10T09:12:00Z" w:initials="v">
    <w:p w14:paraId="3857DA48" w14:textId="1A49552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1F594D" w:rsidRDefault="001F594D">
      <w:pPr>
        <w:pStyle w:val="ae"/>
      </w:pPr>
      <w:r>
        <w:rPr>
          <w:b/>
        </w:rPr>
        <w:t>[Description]</w:t>
      </w:r>
      <w:r>
        <w:t xml:space="preserve">: </w:t>
      </w:r>
      <w:r>
        <w:rPr>
          <w:lang w:eastAsia="zh-CN"/>
        </w:rPr>
        <w:t>IE name is inconsistent with the ASN.1 code.</w:t>
      </w:r>
    </w:p>
    <w:p w14:paraId="0A31A603" w14:textId="3EDC18A6" w:rsidR="001F594D" w:rsidRDefault="001F594D">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1F594D" w:rsidRDefault="001F594D">
      <w:pPr>
        <w:pStyle w:val="ae"/>
      </w:pPr>
      <w:r>
        <w:rPr>
          <w:b/>
        </w:rPr>
        <w:t>[Comments]</w:t>
      </w:r>
      <w:r>
        <w:t xml:space="preserve">: </w:t>
      </w:r>
    </w:p>
    <w:p w14:paraId="442D59D9" w14:textId="6305C824" w:rsidR="001F594D" w:rsidRPr="00675AC4" w:rsidRDefault="001F594D">
      <w:pPr>
        <w:pStyle w:val="ae"/>
      </w:pPr>
    </w:p>
  </w:comment>
  <w:comment w:id="5128" w:author="vivo (Boubacar)" w:date="2020-04-10T09:14:00Z" w:initials="v">
    <w:p w14:paraId="452DA17D" w14:textId="3A648E2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1F594D" w:rsidRDefault="001F594D">
      <w:pPr>
        <w:pStyle w:val="ae"/>
      </w:pPr>
      <w:r>
        <w:rPr>
          <w:b/>
        </w:rPr>
        <w:t>[Description]</w:t>
      </w:r>
      <w:r>
        <w:t xml:space="preserve">: </w:t>
      </w:r>
      <w:r>
        <w:rPr>
          <w:lang w:eastAsia="zh-CN"/>
        </w:rPr>
        <w:t>IE name is inconsistent with the ASN.1 code.</w:t>
      </w:r>
    </w:p>
    <w:p w14:paraId="0759B75D" w14:textId="234AF1F6" w:rsidR="001F594D" w:rsidRDefault="001F594D">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1F594D" w:rsidRDefault="001F594D">
      <w:pPr>
        <w:pStyle w:val="ae"/>
      </w:pPr>
      <w:r>
        <w:rPr>
          <w:b/>
        </w:rPr>
        <w:t>[Comments]</w:t>
      </w:r>
      <w:r>
        <w:t xml:space="preserve">: </w:t>
      </w:r>
    </w:p>
    <w:p w14:paraId="4D90D747" w14:textId="7184CD64" w:rsidR="001F594D" w:rsidRPr="00CD3FDE" w:rsidRDefault="001F594D">
      <w:pPr>
        <w:pStyle w:val="ae"/>
      </w:pPr>
    </w:p>
  </w:comment>
  <w:comment w:id="5133" w:author="Samsung(Hyunjeong)" w:date="2020-04-09T15:08:00Z" w:initials="Samsung">
    <w:p w14:paraId="7D696D2E" w14:textId="08FECFA1"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1F594D" w:rsidRDefault="001F594D">
      <w:pPr>
        <w:pStyle w:val="ae"/>
      </w:pPr>
      <w:r>
        <w:rPr>
          <w:b/>
        </w:rPr>
        <w:t>[Description]</w:t>
      </w:r>
      <w:r>
        <w:t xml:space="preserve">: </w:t>
      </w:r>
      <w:r w:rsidRPr="00FA761D">
        <w:t>The time offset is configurable then the size can be variable with 1..8.</w:t>
      </w:r>
    </w:p>
    <w:p w14:paraId="0DBA987B" w14:textId="77777777" w:rsidR="001F594D" w:rsidRDefault="001F594D">
      <w:pPr>
        <w:pStyle w:val="ae"/>
      </w:pPr>
      <w:r>
        <w:rPr>
          <w:b/>
        </w:rPr>
        <w:t>[Proposed Change]</w:t>
      </w:r>
      <w:r>
        <w:t xml:space="preserve">: </w:t>
      </w:r>
    </w:p>
    <w:p w14:paraId="211E93DD" w14:textId="77777777" w:rsidR="001F594D" w:rsidRDefault="001F594D"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1F594D" w:rsidRDefault="001F594D" w:rsidP="002717B0">
      <w:pPr>
        <w:pStyle w:val="ae"/>
      </w:pPr>
    </w:p>
    <w:p w14:paraId="0BCCFAF1" w14:textId="77777777" w:rsidR="001F594D" w:rsidRDefault="001F594D" w:rsidP="002717B0">
      <w:pPr>
        <w:pStyle w:val="ae"/>
      </w:pPr>
      <w:r>
        <w:t>If the change above is acceptable, then add maxNrofTimeoffset in subclause 6.4 RRC multiplicity and type consraint values</w:t>
      </w:r>
    </w:p>
    <w:p w14:paraId="51C3A785" w14:textId="77777777" w:rsidR="001F594D" w:rsidRDefault="001F594D" w:rsidP="002717B0">
      <w:pPr>
        <w:pStyle w:val="ae"/>
      </w:pPr>
      <w:r>
        <w:rPr>
          <w:rFonts w:hint="eastAsia"/>
        </w:rPr>
        <w:t>–</w:t>
      </w:r>
      <w:r>
        <w:t xml:space="preserve">             Multiplicity and type constraint definitions</w:t>
      </w:r>
    </w:p>
    <w:p w14:paraId="59FE8D74" w14:textId="77777777" w:rsidR="001F594D" w:rsidRPr="0046530B" w:rsidRDefault="001F594D" w:rsidP="002717B0">
      <w:pPr>
        <w:pStyle w:val="ae"/>
        <w:rPr>
          <w:u w:val="single"/>
        </w:rPr>
      </w:pPr>
      <w:r w:rsidRPr="0046530B">
        <w:rPr>
          <w:u w:val="single"/>
        </w:rPr>
        <w:t>maxNrofTimeoffset-r16                 INTEGER ::= 32      -- Maximum number of timer offset</w:t>
      </w:r>
    </w:p>
    <w:p w14:paraId="3AEFEB31" w14:textId="77777777" w:rsidR="001F594D" w:rsidRDefault="001F594D">
      <w:pPr>
        <w:pStyle w:val="ae"/>
      </w:pPr>
    </w:p>
    <w:p w14:paraId="058C13F4" w14:textId="77777777" w:rsidR="001F594D" w:rsidRDefault="001F594D">
      <w:pPr>
        <w:pStyle w:val="ae"/>
      </w:pPr>
      <w:r>
        <w:rPr>
          <w:b/>
        </w:rPr>
        <w:t>[Comments]</w:t>
      </w:r>
      <w:r>
        <w:t xml:space="preserve">: </w:t>
      </w:r>
    </w:p>
    <w:p w14:paraId="2432E73C" w14:textId="04BA98FF" w:rsidR="001F594D" w:rsidRPr="002717B0" w:rsidRDefault="001F594D">
      <w:pPr>
        <w:pStyle w:val="ae"/>
      </w:pPr>
    </w:p>
  </w:comment>
  <w:comment w:id="5134" w:author="vivo (Boubacar)" w:date="2020-04-10T09:16:00Z" w:initials="v">
    <w:p w14:paraId="34E9DA79" w14:textId="6BBDC3A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1F594D" w:rsidRDefault="001F594D" w:rsidP="00BF3531">
      <w:pPr>
        <w:pStyle w:val="ae"/>
      </w:pPr>
      <w:r>
        <w:rPr>
          <w:b/>
        </w:rPr>
        <w:t>[Description]</w:t>
      </w:r>
      <w:r>
        <w:t xml:space="preserve">: According to RAN1 spec 38.212 as below, in NR Uu control LTE SL SPS scenario, the RNTI is named as </w:t>
      </w:r>
      <w:r w:rsidRPr="001208BD">
        <w:t>SL-L-CS-RNTI</w:t>
      </w:r>
      <w:r>
        <w:t>.</w:t>
      </w:r>
    </w:p>
    <w:p w14:paraId="6C91BEFB" w14:textId="77777777" w:rsidR="001F594D" w:rsidRPr="00714E0E" w:rsidRDefault="001F594D" w:rsidP="00BF3531">
      <w:pPr>
        <w:pStyle w:val="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1F594D" w:rsidRPr="00714E0E" w:rsidRDefault="001F594D"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1F594D" w:rsidRDefault="001F594D"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1F594D" w:rsidRDefault="001F594D"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1F594D" w:rsidRDefault="001F594D">
      <w:pPr>
        <w:pStyle w:val="ae"/>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1F594D" w:rsidRDefault="001F594D">
      <w:pPr>
        <w:pStyle w:val="ae"/>
      </w:pPr>
      <w:r>
        <w:rPr>
          <w:b/>
        </w:rPr>
        <w:t>[Comments]</w:t>
      </w:r>
      <w:r>
        <w:t xml:space="preserve">: </w:t>
      </w:r>
    </w:p>
    <w:p w14:paraId="1CC1E16D" w14:textId="658E3196" w:rsidR="001F594D" w:rsidRPr="00BF3531" w:rsidRDefault="001F594D">
      <w:pPr>
        <w:pStyle w:val="ae"/>
      </w:pPr>
    </w:p>
  </w:comment>
  <w:comment w:id="5143" w:author="vivo (Boubacar)" w:date="2020-04-10T09:19:00Z" w:initials="v">
    <w:p w14:paraId="03FB3FEC" w14:textId="6FEB1AB9"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1F594D" w:rsidRDefault="001F594D">
      <w:pPr>
        <w:pStyle w:val="ae"/>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1F594D" w:rsidRDefault="001F594D">
      <w:pPr>
        <w:pStyle w:val="ae"/>
      </w:pPr>
      <w:r>
        <w:rPr>
          <w:b/>
        </w:rPr>
        <w:t>[Proposed Change]</w:t>
      </w:r>
      <w:r>
        <w:t xml:space="preserve">: Replace </w:t>
      </w:r>
      <w:r w:rsidRPr="001208BD">
        <w:t>SL-ConfiguredGrantConfig</w:t>
      </w:r>
      <w:r>
        <w:t xml:space="preserve"> by </w:t>
      </w:r>
      <w:r w:rsidRPr="00292AC5">
        <w:t>SL-ConfiguredGrantConfigList</w:t>
      </w:r>
    </w:p>
    <w:p w14:paraId="58D1A2D9" w14:textId="77777777" w:rsidR="001F594D" w:rsidRDefault="001F594D">
      <w:pPr>
        <w:pStyle w:val="ae"/>
      </w:pPr>
      <w:r>
        <w:rPr>
          <w:b/>
        </w:rPr>
        <w:t>[Comments]</w:t>
      </w:r>
      <w:r>
        <w:t xml:space="preserve">: </w:t>
      </w:r>
    </w:p>
    <w:p w14:paraId="152CB83E" w14:textId="7B17BD99" w:rsidR="001F594D" w:rsidRPr="008B30B3" w:rsidRDefault="001F594D">
      <w:pPr>
        <w:pStyle w:val="ae"/>
      </w:pPr>
    </w:p>
  </w:comment>
  <w:comment w:id="5152" w:author="vivo (Boubacar)" w:date="2020-04-10T09:21:00Z" w:initials="v">
    <w:p w14:paraId="11FB6113" w14:textId="5910B061"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1F594D" w:rsidRDefault="001F594D" w:rsidP="00D70917">
      <w:pPr>
        <w:pStyle w:val="ae"/>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1F594D" w:rsidRDefault="001F594D" w:rsidP="00D70917">
      <w:pPr>
        <w:pStyle w:val="ae"/>
      </w:pPr>
      <w:r>
        <w:rPr>
          <w:b/>
        </w:rPr>
        <w:t>[Proposed Change]</w:t>
      </w:r>
      <w:r>
        <w:t xml:space="preserve">: Add the following two parameters in IE </w:t>
      </w:r>
      <w:r w:rsidRPr="00E62059">
        <w:t>SL-PowerControl</w:t>
      </w:r>
      <w:r>
        <w:t xml:space="preserve"> .</w:t>
      </w:r>
    </w:p>
    <w:p w14:paraId="30F8E8ED" w14:textId="77777777" w:rsidR="001F594D" w:rsidRDefault="001F594D" w:rsidP="00D70917">
      <w:pPr>
        <w:pStyle w:val="ae"/>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1F594D" w:rsidRDefault="001F594D"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1F594D" w:rsidRDefault="001F594D" w:rsidP="00D70917">
      <w:pPr>
        <w:pStyle w:val="ae"/>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1F594D" w:rsidRDefault="001F594D" w:rsidP="00D70917">
      <w:pPr>
        <w:pStyle w:val="ae"/>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1F594D" w:rsidRDefault="001F594D">
      <w:pPr>
        <w:pStyle w:val="ae"/>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1F594D" w:rsidRDefault="001F594D">
      <w:pPr>
        <w:pStyle w:val="ae"/>
      </w:pPr>
      <w:r>
        <w:rPr>
          <w:b/>
        </w:rPr>
        <w:t>[Comments]</w:t>
      </w:r>
      <w:r>
        <w:t xml:space="preserve">: </w:t>
      </w:r>
    </w:p>
    <w:p w14:paraId="73A3B1E5" w14:textId="212FDD94" w:rsidR="001F594D" w:rsidRPr="00D70917" w:rsidRDefault="001F594D">
      <w:pPr>
        <w:pStyle w:val="ae"/>
      </w:pPr>
    </w:p>
  </w:comment>
  <w:comment w:id="5157" w:author="ZTE(Boyuan)" w:date="2020-04-14T08:53:00Z" w:initials="ZTE(By)">
    <w:p w14:paraId="3D015EE3" w14:textId="77777777" w:rsidR="00370800" w:rsidRDefault="00370800" w:rsidP="00370800">
      <w:pPr>
        <w:pStyle w:val="ae"/>
      </w:pPr>
      <w:r>
        <w:rPr>
          <w:rStyle w:val="ad"/>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370800" w:rsidRDefault="00370800" w:rsidP="00370800">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370800" w:rsidRDefault="00370800" w:rsidP="00370800">
      <w:pPr>
        <w:pStyle w:val="ae"/>
        <w:rPr>
          <w:rFonts w:hint="eastAsia"/>
          <w:b/>
          <w:bCs/>
          <w:color w:val="FF0000"/>
        </w:rPr>
      </w:pPr>
      <w:r>
        <w:rPr>
          <w:rFonts w:hint="eastAsia"/>
          <w:b/>
          <w:bCs/>
          <w:color w:val="FF0000"/>
        </w:rPr>
        <w:t>[Proposed Conclusion]:</w:t>
      </w:r>
    </w:p>
    <w:p w14:paraId="7A6755C2" w14:textId="77777777" w:rsidR="00370800" w:rsidRDefault="00370800" w:rsidP="00370800">
      <w:pPr>
        <w:pStyle w:val="ae"/>
        <w:rPr>
          <w:rFonts w:hint="eastAsia"/>
          <w:b/>
          <w:bCs/>
        </w:rPr>
      </w:pPr>
      <w:r>
        <w:rPr>
          <w:rFonts w:hint="eastAsia"/>
          <w:b/>
          <w:bCs/>
        </w:rPr>
        <w:t>[Description]:</w:t>
      </w:r>
    </w:p>
    <w:p w14:paraId="6951E07F" w14:textId="77777777" w:rsidR="00370800" w:rsidRDefault="00370800" w:rsidP="00370800">
      <w:pPr>
        <w:pStyle w:val="ae"/>
        <w:rPr>
          <w:rFonts w:hint="eastAsia"/>
        </w:rPr>
      </w:pPr>
      <w:r>
        <w:rPr>
          <w:rFonts w:hint="eastAsia"/>
        </w:rPr>
        <w:t>This field is not using in the message.</w:t>
      </w:r>
    </w:p>
    <w:p w14:paraId="051E4D12" w14:textId="77777777" w:rsidR="00370800" w:rsidRDefault="00370800" w:rsidP="00370800">
      <w:pPr>
        <w:rPr>
          <w:b/>
          <w:bCs/>
        </w:rPr>
      </w:pPr>
      <w:r>
        <w:rPr>
          <w:b/>
          <w:bCs/>
        </w:rPr>
        <w:t xml:space="preserve">[Proposed Change]: </w:t>
      </w:r>
    </w:p>
    <w:p w14:paraId="767F5259" w14:textId="77777777" w:rsidR="00370800" w:rsidRDefault="00370800" w:rsidP="00370800">
      <w:r>
        <w:t>To remove the field description of frequencyInfoSL</w:t>
      </w:r>
    </w:p>
    <w:p w14:paraId="0D8723FC" w14:textId="77777777" w:rsidR="00370800" w:rsidRDefault="00370800" w:rsidP="00370800">
      <w:pPr>
        <w:pStyle w:val="ae"/>
        <w:rPr>
          <w:b/>
          <w:bCs/>
        </w:rPr>
      </w:pPr>
      <w:r>
        <w:rPr>
          <w:rFonts w:hint="eastAsia"/>
          <w:b/>
          <w:bCs/>
        </w:rPr>
        <w:t>[Comments]:</w:t>
      </w:r>
    </w:p>
    <w:p w14:paraId="23D15E0F" w14:textId="32123673" w:rsidR="00370800" w:rsidRDefault="00370800">
      <w:pPr>
        <w:pStyle w:val="ae"/>
      </w:pPr>
    </w:p>
  </w:comment>
  <w:comment w:id="5158" w:author="ZTE(Boyuan)" w:date="2020-04-14T08:54:00Z" w:initials="ZTE(By)">
    <w:p w14:paraId="1E9FBDCB" w14:textId="77777777" w:rsidR="00370800" w:rsidRDefault="00370800" w:rsidP="00370800">
      <w:pPr>
        <w:pStyle w:val="ae"/>
      </w:pPr>
      <w:r>
        <w:rPr>
          <w:rStyle w:val="ad"/>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370800" w:rsidRDefault="00370800" w:rsidP="00370800">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370800" w:rsidRDefault="00370800" w:rsidP="00370800">
      <w:pPr>
        <w:pStyle w:val="ae"/>
        <w:rPr>
          <w:rFonts w:hint="eastAsia"/>
          <w:b/>
          <w:bCs/>
          <w:color w:val="FF0000"/>
        </w:rPr>
      </w:pPr>
      <w:r>
        <w:rPr>
          <w:rFonts w:hint="eastAsia"/>
          <w:b/>
          <w:bCs/>
          <w:color w:val="FF0000"/>
        </w:rPr>
        <w:t>[Proposed Conclusion]:</w:t>
      </w:r>
    </w:p>
    <w:p w14:paraId="561D65D7" w14:textId="77777777" w:rsidR="00370800" w:rsidRDefault="00370800" w:rsidP="00370800">
      <w:pPr>
        <w:pStyle w:val="ae"/>
        <w:rPr>
          <w:rFonts w:hint="eastAsia"/>
          <w:b/>
          <w:bCs/>
        </w:rPr>
      </w:pPr>
      <w:r>
        <w:rPr>
          <w:rFonts w:hint="eastAsia"/>
          <w:b/>
          <w:bCs/>
        </w:rPr>
        <w:t>[Description]:</w:t>
      </w:r>
    </w:p>
    <w:p w14:paraId="40D8D30E" w14:textId="77777777" w:rsidR="00370800" w:rsidRDefault="00370800" w:rsidP="00370800">
      <w:pPr>
        <w:rPr>
          <w:rFonts w:hint="eastAsia"/>
        </w:rPr>
      </w:pPr>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370800" w:rsidRDefault="00370800" w:rsidP="00370800">
      <w:pPr>
        <w:rPr>
          <w:b/>
          <w:bCs/>
        </w:rPr>
      </w:pPr>
      <w:r>
        <w:rPr>
          <w:b/>
          <w:bCs/>
        </w:rPr>
        <w:t xml:space="preserve">[Proposed Change]: </w:t>
      </w:r>
    </w:p>
    <w:p w14:paraId="11A33561" w14:textId="77777777" w:rsidR="00370800" w:rsidRDefault="00370800" w:rsidP="00370800">
      <w:r>
        <w:t>In the field description, adding below sentence:</w:t>
      </w:r>
    </w:p>
    <w:p w14:paraId="3D4375EC" w14:textId="77777777" w:rsidR="00370800" w:rsidRDefault="00370800" w:rsidP="00370800">
      <w:pPr>
        <w:pStyle w:val="ae"/>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370800" w:rsidRDefault="00370800" w:rsidP="00370800">
      <w:pPr>
        <w:pStyle w:val="ae"/>
        <w:rPr>
          <w:b/>
          <w:bCs/>
        </w:rPr>
      </w:pPr>
      <w:r>
        <w:rPr>
          <w:rFonts w:hint="eastAsia"/>
          <w:b/>
          <w:bCs/>
        </w:rPr>
        <w:t>[Comments]:</w:t>
      </w:r>
    </w:p>
    <w:p w14:paraId="147C3392" w14:textId="7BD32447" w:rsidR="00370800" w:rsidRDefault="00370800">
      <w:pPr>
        <w:pStyle w:val="ae"/>
      </w:pPr>
    </w:p>
  </w:comment>
  <w:comment w:id="5163" w:author="OPPO (Qianxi)" w:date="2020-04-07T12:28:00Z" w:initials="OPPO (QL)">
    <w:p w14:paraId="1CC106B0" w14:textId="11C1F637" w:rsidR="001F594D" w:rsidRDefault="001F594D"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1F594D" w:rsidRDefault="001F594D" w:rsidP="0074626D">
      <w:pPr>
        <w:pStyle w:val="ae"/>
      </w:pPr>
      <w:r>
        <w:rPr>
          <w:b/>
        </w:rPr>
        <w:t>[Description]</w:t>
      </w:r>
      <w:r>
        <w:t>: the IE is optional, yet the field description did not describe the behaviour when it is absent.</w:t>
      </w:r>
    </w:p>
    <w:p w14:paraId="5386D7E7" w14:textId="77777777" w:rsidR="001F594D" w:rsidRDefault="001F594D"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1F594D" w:rsidRDefault="001F594D" w:rsidP="0074626D">
      <w:pPr>
        <w:pStyle w:val="ae"/>
      </w:pPr>
      <w:r>
        <w:rPr>
          <w:b/>
        </w:rPr>
        <w:t>[Comments]</w:t>
      </w:r>
      <w:r>
        <w:t xml:space="preserve">: </w:t>
      </w:r>
    </w:p>
    <w:p w14:paraId="14F90821" w14:textId="77777777" w:rsidR="001F594D" w:rsidRPr="00907BC5" w:rsidRDefault="001F594D" w:rsidP="0074626D">
      <w:pPr>
        <w:pStyle w:val="ae"/>
      </w:pPr>
    </w:p>
  </w:comment>
  <w:comment w:id="5188" w:author="vivo (Boubacar)" w:date="2020-04-10T09:23:00Z" w:initials="v">
    <w:p w14:paraId="67431034" w14:textId="17C9F4E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1F594D" w:rsidRDefault="001F594D" w:rsidP="007A4411">
      <w:pPr>
        <w:pStyle w:val="ae"/>
        <w:rPr>
          <w:lang w:eastAsia="zh-CN"/>
        </w:rPr>
      </w:pPr>
      <w:r>
        <w:rPr>
          <w:b/>
        </w:rPr>
        <w:t>[Description]</w:t>
      </w:r>
      <w:r>
        <w:t xml:space="preserve">: </w:t>
      </w:r>
      <w:r>
        <w:rPr>
          <w:lang w:eastAsia="zh-CN"/>
        </w:rPr>
        <w:t>The condition is incorrect. According to LTE V2X, the condition is decribled as follows:</w:t>
      </w:r>
    </w:p>
    <w:p w14:paraId="1361EA07" w14:textId="77777777" w:rsidR="001F594D" w:rsidRDefault="001F594D" w:rsidP="007A4411">
      <w:pPr>
        <w:pStyle w:val="ae"/>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1F594D" w:rsidRDefault="001F594D" w:rsidP="007A4411">
      <w:pPr>
        <w:pStyle w:val="ae"/>
      </w:pPr>
      <w:r>
        <w:rPr>
          <w:lang w:eastAsia="zh-CN"/>
        </w:rPr>
        <w:t>i.e., CBR based tx power control adaptation should be configured for congestion control based tx parameters, not speed based tx parameters</w:t>
      </w:r>
    </w:p>
    <w:p w14:paraId="13DA1C0F" w14:textId="77777777" w:rsidR="001F594D" w:rsidRDefault="001F594D" w:rsidP="007A4411">
      <w:pPr>
        <w:pStyle w:val="ae"/>
      </w:pPr>
      <w:r>
        <w:rPr>
          <w:b/>
        </w:rPr>
        <w:t>[Proposed Change]</w:t>
      </w:r>
      <w:r>
        <w:t>: change the condition description</w:t>
      </w:r>
      <w:r w:rsidRPr="00F52271">
        <w:t xml:space="preserve"> </w:t>
      </w:r>
      <w:r>
        <w:t>as below.</w:t>
      </w:r>
    </w:p>
    <w:p w14:paraId="317331A9" w14:textId="77777777" w:rsidR="001F594D" w:rsidRPr="00F52271" w:rsidRDefault="001F594D" w:rsidP="007A4411">
      <w:pPr>
        <w:pStyle w:val="ae"/>
      </w:pPr>
    </w:p>
    <w:p w14:paraId="10292AED" w14:textId="0BA336A0" w:rsidR="001F594D" w:rsidRDefault="001F594D">
      <w:pPr>
        <w:pStyle w:val="ae"/>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ad"/>
        </w:rPr>
        <w:annotationRef/>
      </w:r>
    </w:p>
    <w:p w14:paraId="524493E4" w14:textId="77777777" w:rsidR="001F594D" w:rsidRDefault="001F594D">
      <w:pPr>
        <w:pStyle w:val="ae"/>
      </w:pPr>
      <w:r>
        <w:rPr>
          <w:b/>
        </w:rPr>
        <w:t>[Comments]</w:t>
      </w:r>
      <w:r>
        <w:t xml:space="preserve">: </w:t>
      </w:r>
    </w:p>
    <w:p w14:paraId="33B17D91" w14:textId="0FD3FAAE" w:rsidR="001F594D" w:rsidRPr="007A4411" w:rsidRDefault="001F594D">
      <w:pPr>
        <w:pStyle w:val="ae"/>
      </w:pPr>
    </w:p>
  </w:comment>
  <w:comment w:id="5197" w:author="OPPO (Qianxi)" w:date="2020-04-07T11:32:00Z" w:initials="OPPO (QL)">
    <w:p w14:paraId="00B3C4A6" w14:textId="1A862741" w:rsidR="001F594D" w:rsidRDefault="001F594D"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1F594D" w:rsidRDefault="001F594D"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1F594D" w:rsidRDefault="001F594D" w:rsidP="0074626D">
      <w:pPr>
        <w:pStyle w:val="ae"/>
      </w:pPr>
      <w:r>
        <w:rPr>
          <w:b/>
        </w:rPr>
        <w:t>[Proposed Change]</w:t>
      </w:r>
      <w:r>
        <w:t>: Correct ASN.1 encoding and field description at the same time.</w:t>
      </w:r>
    </w:p>
    <w:p w14:paraId="7D726930" w14:textId="77777777" w:rsidR="001F594D" w:rsidRDefault="001F594D" w:rsidP="0074626D">
      <w:pPr>
        <w:pStyle w:val="ae"/>
      </w:pPr>
      <w:r>
        <w:rPr>
          <w:b/>
        </w:rPr>
        <w:t>[Comments]</w:t>
      </w:r>
      <w:r>
        <w:t xml:space="preserve">: </w:t>
      </w:r>
    </w:p>
    <w:p w14:paraId="293A4C0A" w14:textId="77777777" w:rsidR="001F594D" w:rsidRPr="005D1D38" w:rsidRDefault="001F594D" w:rsidP="0074626D">
      <w:pPr>
        <w:pStyle w:val="ae"/>
      </w:pPr>
    </w:p>
  </w:comment>
  <w:comment w:id="5210" w:author="Samsung(Hyunjeong)" w:date="2020-04-09T15:10:00Z" w:initials="Samsung">
    <w:p w14:paraId="5982DC16" w14:textId="43E9546D"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1F594D" w:rsidRDefault="001F594D"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1F594D" w:rsidRDefault="001F594D" w:rsidP="002717B0">
      <w:pPr>
        <w:pStyle w:val="ae"/>
      </w:pPr>
      <w:r>
        <w:rPr>
          <w:b/>
        </w:rPr>
        <w:t>[Proposed Change]</w:t>
      </w:r>
      <w:r>
        <w:t xml:space="preserve">: </w:t>
      </w:r>
    </w:p>
    <w:p w14:paraId="4E8F8437" w14:textId="77777777" w:rsidR="001F594D" w:rsidRDefault="001F594D" w:rsidP="002717B0">
      <w:pPr>
        <w:pStyle w:val="ae"/>
      </w:pPr>
      <w:r w:rsidRPr="006F1E11">
        <w:t>This field is used for event triggered report.</w:t>
      </w:r>
    </w:p>
    <w:p w14:paraId="33ACDA17" w14:textId="77777777" w:rsidR="001F594D" w:rsidRDefault="001F594D" w:rsidP="002717B0">
      <w:pPr>
        <w:pStyle w:val="ae"/>
      </w:pPr>
      <w:r>
        <w:t xml:space="preserve">sN-Threshold should be moved to </w:t>
      </w:r>
      <w:r w:rsidRPr="006F1E11">
        <w:rPr>
          <w:i/>
        </w:rPr>
        <w:t>SL-EventTriggerConfig</w:t>
      </w:r>
      <w:r>
        <w:t xml:space="preserve"> field description.</w:t>
      </w:r>
    </w:p>
    <w:p w14:paraId="09377043" w14:textId="77777777" w:rsidR="001F594D" w:rsidRDefault="001F594D" w:rsidP="002717B0">
      <w:pPr>
        <w:pStyle w:val="ae"/>
      </w:pPr>
      <w:r>
        <w:rPr>
          <w:b/>
        </w:rPr>
        <w:t>[Comments]</w:t>
      </w:r>
      <w:r>
        <w:t xml:space="preserve">: </w:t>
      </w:r>
    </w:p>
    <w:p w14:paraId="158589D0" w14:textId="5A27F46A" w:rsidR="001F594D" w:rsidRPr="002717B0" w:rsidRDefault="001F594D">
      <w:pPr>
        <w:pStyle w:val="ae"/>
      </w:pPr>
    </w:p>
  </w:comment>
  <w:comment w:id="5215" w:author="Samsung(Hyunjeong)" w:date="2020-04-09T15:12:00Z" w:initials="Samsung">
    <w:p w14:paraId="7CCD992F" w14:textId="4584F185"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1F594D" w:rsidRDefault="001F594D"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1F594D" w:rsidRDefault="001F594D" w:rsidP="002717B0">
      <w:pPr>
        <w:pStyle w:val="ae"/>
      </w:pPr>
      <w:r>
        <w:rPr>
          <w:b/>
        </w:rPr>
        <w:t>[Proposed Change]</w:t>
      </w:r>
      <w:r>
        <w:t xml:space="preserve">: </w:t>
      </w:r>
    </w:p>
    <w:p w14:paraId="18C7CE56" w14:textId="77777777" w:rsidR="001F594D" w:rsidRDefault="001F594D" w:rsidP="002717B0">
      <w:pPr>
        <w:pStyle w:val="ae"/>
      </w:pPr>
      <w:r>
        <w:t>R</w:t>
      </w:r>
      <w:r w:rsidRPr="00D23748">
        <w:t xml:space="preserve">emove sl-ConfiguredGrantConfigList from SL-ResourcePool IE </w:t>
      </w:r>
    </w:p>
    <w:p w14:paraId="4443653A" w14:textId="77777777" w:rsidR="001F594D" w:rsidRDefault="001F594D" w:rsidP="002717B0">
      <w:pPr>
        <w:pStyle w:val="ae"/>
      </w:pPr>
      <w:r>
        <w:t>A</w:t>
      </w:r>
      <w:r w:rsidRPr="00D23748">
        <w:t>dd sl-ConfiguredGrantConfigList into sl-ScheduledConfig.</w:t>
      </w:r>
      <w:r>
        <w:t xml:space="preserve"> </w:t>
      </w:r>
    </w:p>
    <w:p w14:paraId="688F2D72" w14:textId="77777777" w:rsidR="001F594D" w:rsidRPr="0046530B" w:rsidRDefault="001F594D" w:rsidP="002717B0">
      <w:pPr>
        <w:pStyle w:val="ae"/>
      </w:pPr>
      <w:r>
        <w:rPr>
          <w:b/>
        </w:rPr>
        <w:t>[Comments]</w:t>
      </w:r>
      <w:r>
        <w:t xml:space="preserve">: </w:t>
      </w:r>
    </w:p>
    <w:p w14:paraId="549D7CDC" w14:textId="341A3B43" w:rsidR="001F594D" w:rsidRPr="002717B0" w:rsidRDefault="001F594D">
      <w:pPr>
        <w:pStyle w:val="ae"/>
      </w:pPr>
    </w:p>
  </w:comment>
  <w:comment w:id="5216" w:author="vivo (Boubacar)" w:date="2020-04-10T09:25:00Z" w:initials="v">
    <w:p w14:paraId="1499E5A3" w14:textId="47D541D0"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1F594D" w:rsidRDefault="001F594D">
      <w:pPr>
        <w:pStyle w:val="ae"/>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1F594D" w:rsidRDefault="001F594D">
      <w:pPr>
        <w:pStyle w:val="ae"/>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1F594D" w:rsidRDefault="001F594D">
      <w:pPr>
        <w:pStyle w:val="ae"/>
      </w:pPr>
      <w:r>
        <w:rPr>
          <w:b/>
        </w:rPr>
        <w:t>[Comments]</w:t>
      </w:r>
      <w:r>
        <w:t xml:space="preserve">: </w:t>
      </w:r>
    </w:p>
    <w:p w14:paraId="5FDFCA65" w14:textId="33806FFE" w:rsidR="001F594D" w:rsidRPr="00E12315" w:rsidRDefault="001F594D">
      <w:pPr>
        <w:pStyle w:val="ae"/>
      </w:pPr>
    </w:p>
  </w:comment>
  <w:comment w:id="5217" w:author="ZTE(Boyuan)" w:date="2020-04-14T08:55:00Z" w:initials="ZTE(By)">
    <w:p w14:paraId="1657D19C" w14:textId="77777777" w:rsidR="00370800" w:rsidRDefault="00370800" w:rsidP="00370800">
      <w:pPr>
        <w:pStyle w:val="ae"/>
      </w:pPr>
      <w:r>
        <w:rPr>
          <w:rStyle w:val="ad"/>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370800" w:rsidRDefault="00370800" w:rsidP="00370800">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370800" w:rsidRDefault="00370800" w:rsidP="00370800">
      <w:pPr>
        <w:pStyle w:val="ae"/>
        <w:rPr>
          <w:rFonts w:hint="eastAsia"/>
          <w:b/>
          <w:bCs/>
          <w:color w:val="FF0000"/>
        </w:rPr>
      </w:pPr>
      <w:r>
        <w:rPr>
          <w:rFonts w:hint="eastAsia"/>
          <w:b/>
          <w:bCs/>
          <w:color w:val="FF0000"/>
        </w:rPr>
        <w:t>[Proposed Conclusion]:</w:t>
      </w:r>
    </w:p>
    <w:p w14:paraId="32DC51FB" w14:textId="77777777" w:rsidR="00370800" w:rsidRDefault="00370800" w:rsidP="00370800">
      <w:pPr>
        <w:pStyle w:val="ae"/>
        <w:rPr>
          <w:rFonts w:hint="eastAsia"/>
          <w:b/>
          <w:bCs/>
        </w:rPr>
      </w:pPr>
      <w:r>
        <w:rPr>
          <w:rFonts w:hint="eastAsia"/>
          <w:b/>
          <w:bCs/>
        </w:rPr>
        <w:t>[Description]:</w:t>
      </w:r>
    </w:p>
    <w:p w14:paraId="4941D363" w14:textId="77777777" w:rsidR="00370800" w:rsidRDefault="00370800" w:rsidP="00370800">
      <w:pPr>
        <w:ind w:left="284"/>
        <w:rPr>
          <w:rFonts w:hint="eastAsia"/>
        </w:rPr>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370800" w:rsidRDefault="00370800" w:rsidP="00370800">
      <w:pPr>
        <w:rPr>
          <w:b/>
          <w:bCs/>
        </w:rPr>
      </w:pPr>
      <w:r>
        <w:rPr>
          <w:b/>
          <w:bCs/>
        </w:rPr>
        <w:t xml:space="preserve">[Proposed Change]: </w:t>
      </w:r>
    </w:p>
    <w:p w14:paraId="1D532FDC" w14:textId="77777777" w:rsidR="00370800" w:rsidRDefault="00370800" w:rsidP="00370800">
      <w:pPr>
        <w:pStyle w:val="ae"/>
      </w:pPr>
      <w:r>
        <w:rPr>
          <w:rFonts w:hint="eastAsia"/>
        </w:rPr>
        <w:t>The configuration of sl-ZoneConfig-r16 should be moved into the IE of SL-FreqConfig-r16.</w:t>
      </w:r>
    </w:p>
    <w:p w14:paraId="1B5FD2C8" w14:textId="77777777" w:rsidR="00370800" w:rsidRDefault="00370800" w:rsidP="00370800">
      <w:pPr>
        <w:pStyle w:val="ae"/>
        <w:rPr>
          <w:b/>
          <w:bCs/>
        </w:rPr>
      </w:pPr>
      <w:r>
        <w:rPr>
          <w:rFonts w:hint="eastAsia"/>
          <w:b/>
          <w:bCs/>
        </w:rPr>
        <w:t>[Comments]:</w:t>
      </w:r>
    </w:p>
    <w:p w14:paraId="559057ED" w14:textId="1D8A1317" w:rsidR="00370800" w:rsidRDefault="00370800">
      <w:pPr>
        <w:pStyle w:val="ae"/>
      </w:pPr>
    </w:p>
  </w:comment>
  <w:comment w:id="5218" w:author="ZTE(Boyuan)" w:date="2020-04-14T08:56:00Z" w:initials="ZTE(By)">
    <w:p w14:paraId="596910D5" w14:textId="77777777" w:rsidR="00370800" w:rsidRDefault="00370800" w:rsidP="00370800">
      <w:pPr>
        <w:pStyle w:val="ae"/>
      </w:pPr>
      <w:r>
        <w:rPr>
          <w:rStyle w:val="ad"/>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370800" w:rsidRDefault="00370800" w:rsidP="00370800">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370800" w:rsidRDefault="00370800" w:rsidP="00370800">
      <w:pPr>
        <w:pStyle w:val="ae"/>
        <w:rPr>
          <w:rFonts w:hint="eastAsia"/>
          <w:b/>
          <w:bCs/>
          <w:color w:val="FF0000"/>
        </w:rPr>
      </w:pPr>
      <w:r>
        <w:rPr>
          <w:rFonts w:hint="eastAsia"/>
          <w:b/>
          <w:bCs/>
          <w:color w:val="FF0000"/>
        </w:rPr>
        <w:t>[Proposed Conclusion]:</w:t>
      </w:r>
    </w:p>
    <w:p w14:paraId="1B775600" w14:textId="77777777" w:rsidR="00370800" w:rsidRDefault="00370800" w:rsidP="00370800">
      <w:pPr>
        <w:pStyle w:val="ae"/>
        <w:rPr>
          <w:rFonts w:hint="eastAsia"/>
          <w:b/>
          <w:bCs/>
        </w:rPr>
      </w:pPr>
      <w:r>
        <w:rPr>
          <w:rFonts w:hint="eastAsia"/>
          <w:b/>
          <w:bCs/>
        </w:rPr>
        <w:t>[Description]:</w:t>
      </w:r>
    </w:p>
    <w:p w14:paraId="4C2AFDFD" w14:textId="77777777" w:rsidR="00370800" w:rsidRDefault="00370800" w:rsidP="00370800">
      <w:pPr>
        <w:ind w:left="284"/>
        <w:rPr>
          <w:rFonts w:hint="eastAsia"/>
        </w:rPr>
      </w:pPr>
      <w:r>
        <w:t>sl-ZoneConfig-r16 should be a general configuration, rather than be configured per ZoneConfigMCR, which makes too many sets of sl-ZoneConfig-r16, which is unnecessary.</w:t>
      </w:r>
    </w:p>
    <w:p w14:paraId="285EB166" w14:textId="77777777" w:rsidR="00370800" w:rsidRDefault="00370800" w:rsidP="00370800">
      <w:pPr>
        <w:rPr>
          <w:b/>
          <w:bCs/>
        </w:rPr>
      </w:pPr>
      <w:r>
        <w:rPr>
          <w:b/>
          <w:bCs/>
        </w:rPr>
        <w:t xml:space="preserve">[Proposed Change]: </w:t>
      </w:r>
    </w:p>
    <w:p w14:paraId="53C84B67" w14:textId="77777777" w:rsidR="00370800" w:rsidRDefault="00370800" w:rsidP="00370800">
      <w:pPr>
        <w:pStyle w:val="ae"/>
      </w:pPr>
      <w:r>
        <w:rPr>
          <w:rFonts w:hint="eastAsia"/>
        </w:rPr>
        <w:t>The configuration of sl-ZoneConfig-r16 should be moved into the IE of SL-FreqConfig-r16.</w:t>
      </w:r>
    </w:p>
    <w:p w14:paraId="460194D8" w14:textId="77777777" w:rsidR="00370800" w:rsidRDefault="00370800" w:rsidP="00370800">
      <w:pPr>
        <w:pStyle w:val="ae"/>
        <w:rPr>
          <w:b/>
          <w:bCs/>
        </w:rPr>
      </w:pPr>
      <w:r>
        <w:rPr>
          <w:rFonts w:hint="eastAsia"/>
          <w:b/>
          <w:bCs/>
        </w:rPr>
        <w:t>[Comments]:</w:t>
      </w:r>
    </w:p>
    <w:p w14:paraId="4625FD8D" w14:textId="3A7CDB39" w:rsidR="00370800" w:rsidRDefault="00370800">
      <w:pPr>
        <w:pStyle w:val="ae"/>
      </w:pPr>
    </w:p>
  </w:comment>
  <w:comment w:id="5219" w:author="Ericsson (Tony)" w:date="2020-04-06T18:40:00Z" w:initials="E">
    <w:p w14:paraId="64C25AA0" w14:textId="77777777" w:rsidR="001F594D" w:rsidRDefault="001F594D"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1F594D" w:rsidRDefault="001F594D"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1F594D" w:rsidRDefault="001F594D" w:rsidP="005B574D">
      <w:pPr>
        <w:pStyle w:val="ae"/>
      </w:pPr>
      <w:r>
        <w:rPr>
          <w:b/>
        </w:rPr>
        <w:t>[Proposed Change]</w:t>
      </w:r>
      <w:r>
        <w:t>: The following change is proposed to align this field to the RAN1 agreement:</w:t>
      </w:r>
    </w:p>
    <w:p w14:paraId="4DB4304B"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1F594D" w:rsidRPr="000F2532"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1F594D" w:rsidRDefault="001F594D" w:rsidP="005B574D">
      <w:pPr>
        <w:pStyle w:val="ae"/>
      </w:pPr>
    </w:p>
    <w:p w14:paraId="082F3B4F" w14:textId="77777777" w:rsidR="001F594D" w:rsidRDefault="001F594D" w:rsidP="005B574D">
      <w:pPr>
        <w:pStyle w:val="ae"/>
      </w:pPr>
      <w:r>
        <w:rPr>
          <w:b/>
        </w:rPr>
        <w:t>[Comments]</w:t>
      </w:r>
      <w:r>
        <w:t xml:space="preserve">: </w:t>
      </w:r>
    </w:p>
    <w:p w14:paraId="17030551" w14:textId="77777777" w:rsidR="001F594D" w:rsidRPr="00B473C9" w:rsidRDefault="001F594D" w:rsidP="005B574D">
      <w:pPr>
        <w:pStyle w:val="ae"/>
      </w:pPr>
    </w:p>
  </w:comment>
  <w:comment w:id="5220" w:author="OPPO (Qianxi)" w:date="2020-04-07T12:00:00Z" w:initials="OPPO (QL)">
    <w:p w14:paraId="36E53AC3" w14:textId="2E11F20D" w:rsidR="001F594D" w:rsidRDefault="001F594D"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1F594D" w:rsidRDefault="001F594D" w:rsidP="00410B4B">
      <w:pPr>
        <w:pStyle w:val="ae"/>
      </w:pPr>
      <w:r>
        <w:rPr>
          <w:b/>
        </w:rPr>
        <w:t>[Description]</w:t>
      </w:r>
      <w:r>
        <w:t>: there is no such IE of sl-BetaOffsets, so no need for this field description.</w:t>
      </w:r>
    </w:p>
    <w:p w14:paraId="50530223" w14:textId="77777777" w:rsidR="001F594D" w:rsidRDefault="001F594D" w:rsidP="00410B4B">
      <w:pPr>
        <w:pStyle w:val="ae"/>
      </w:pPr>
      <w:r>
        <w:rPr>
          <w:b/>
        </w:rPr>
        <w:t>[Proposed Change]</w:t>
      </w:r>
      <w:r>
        <w:t>: Remove this field description.</w:t>
      </w:r>
    </w:p>
    <w:p w14:paraId="1B85DC5F" w14:textId="77777777" w:rsidR="001F594D" w:rsidRDefault="001F594D" w:rsidP="00410B4B">
      <w:pPr>
        <w:pStyle w:val="ae"/>
      </w:pPr>
      <w:r>
        <w:rPr>
          <w:b/>
        </w:rPr>
        <w:t>[Comments]</w:t>
      </w:r>
      <w:r>
        <w:t xml:space="preserve">: </w:t>
      </w:r>
    </w:p>
    <w:p w14:paraId="7963F250" w14:textId="77777777" w:rsidR="001F594D" w:rsidRPr="00AF2DCE" w:rsidRDefault="001F594D" w:rsidP="00410B4B">
      <w:pPr>
        <w:pStyle w:val="ae"/>
      </w:pPr>
    </w:p>
  </w:comment>
  <w:comment w:id="5225" w:author="Samsung(Hyunjeong)" w:date="2020-04-09T15:13:00Z" w:initials="Samsung">
    <w:p w14:paraId="49DC3DE9" w14:textId="23516A66"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1F594D" w:rsidRDefault="001F594D" w:rsidP="002717B0">
      <w:pPr>
        <w:pStyle w:val="ae"/>
      </w:pPr>
      <w:r>
        <w:rPr>
          <w:b/>
        </w:rPr>
        <w:t>[Description]</w:t>
      </w:r>
      <w:r>
        <w:t>: This parameter is also needed in case of SLRB configuration via pre-configuration</w:t>
      </w:r>
      <w:r w:rsidRPr="00D23748">
        <w:t>.</w:t>
      </w:r>
    </w:p>
    <w:p w14:paraId="6B8CCC13" w14:textId="77777777" w:rsidR="001F594D" w:rsidRDefault="001F594D" w:rsidP="002717B0">
      <w:pPr>
        <w:pStyle w:val="ae"/>
      </w:pPr>
      <w:r>
        <w:rPr>
          <w:b/>
        </w:rPr>
        <w:t>[Proposed Change]</w:t>
      </w:r>
      <w:r>
        <w:t xml:space="preserve">: </w:t>
      </w:r>
    </w:p>
    <w:p w14:paraId="137DD989" w14:textId="77777777" w:rsidR="001F594D" w:rsidRDefault="001F594D"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1F594D" w:rsidRDefault="001F594D" w:rsidP="002717B0">
      <w:pPr>
        <w:pStyle w:val="ae"/>
        <w:rPr>
          <w:b/>
        </w:rPr>
      </w:pPr>
      <w:r>
        <w:rPr>
          <w:b/>
        </w:rPr>
        <w:t>[Comments]</w:t>
      </w:r>
      <w:r>
        <w:t>:</w:t>
      </w:r>
    </w:p>
    <w:p w14:paraId="183266FE" w14:textId="0CE02A31" w:rsidR="001F594D" w:rsidRPr="002717B0" w:rsidRDefault="001F594D">
      <w:pPr>
        <w:pStyle w:val="ae"/>
      </w:pPr>
    </w:p>
  </w:comment>
  <w:comment w:id="5226" w:author="Samsung(Hyunjeong)" w:date="2020-04-09T15:14:00Z" w:initials="Samsung">
    <w:p w14:paraId="3513A01B" w14:textId="10A3AE28"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1F594D" w:rsidRDefault="001F594D"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1F594D" w:rsidRDefault="001F594D" w:rsidP="002717B0">
      <w:pPr>
        <w:pStyle w:val="ae"/>
      </w:pPr>
      <w:r>
        <w:rPr>
          <w:b/>
        </w:rPr>
        <w:t>[Proposed Change]</w:t>
      </w:r>
      <w:r>
        <w:t xml:space="preserve">: </w:t>
      </w:r>
    </w:p>
    <w:p w14:paraId="6F9F9336" w14:textId="77777777" w:rsidR="001F594D" w:rsidRDefault="001F594D"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1F594D" w:rsidRDefault="001F594D">
      <w:pPr>
        <w:pStyle w:val="ae"/>
      </w:pPr>
      <w:r>
        <w:rPr>
          <w:b/>
        </w:rPr>
        <w:t>[Comments]</w:t>
      </w:r>
      <w:r>
        <w:t xml:space="preserve">: </w:t>
      </w:r>
    </w:p>
    <w:p w14:paraId="056B8640" w14:textId="65C44CFA" w:rsidR="001F594D" w:rsidRPr="002717B0" w:rsidRDefault="001F594D">
      <w:pPr>
        <w:pStyle w:val="ae"/>
      </w:pPr>
    </w:p>
  </w:comment>
  <w:comment w:id="5239" w:author="MediaTek (Nathan)" w:date="2020-04-10T15:09:00Z" w:initials="M">
    <w:p w14:paraId="2C205029" w14:textId="3D111D27"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1F594D" w:rsidRDefault="001F594D">
      <w:pPr>
        <w:pStyle w:val="ae"/>
      </w:pPr>
      <w:r>
        <w:rPr>
          <w:b/>
        </w:rPr>
        <w:t>[Description]</w:t>
      </w:r>
      <w:r>
        <w:t>: Fields sl-BSR-Config, sl-PrioritizationThres, and ul-PrioritizationThres are placed in the field description table for SL-ScheduledConfig when they should be under MAC-MainConfigSL.</w:t>
      </w:r>
    </w:p>
    <w:p w14:paraId="3F122C4E" w14:textId="230E346E" w:rsidR="001F594D" w:rsidRDefault="001F594D">
      <w:pPr>
        <w:pStyle w:val="ae"/>
      </w:pPr>
      <w:r>
        <w:rPr>
          <w:b/>
        </w:rPr>
        <w:t>[Proposed Change]</w:t>
      </w:r>
      <w:r>
        <w:t>: Create a field description table for MAC-MainConfigSL and populate it with the descriptions of these three fields.</w:t>
      </w:r>
    </w:p>
    <w:p w14:paraId="564E35A1" w14:textId="77777777" w:rsidR="001F594D" w:rsidRDefault="001F594D">
      <w:pPr>
        <w:pStyle w:val="ae"/>
      </w:pPr>
      <w:r>
        <w:rPr>
          <w:b/>
        </w:rPr>
        <w:t>[Comments]</w:t>
      </w:r>
      <w:r>
        <w:t xml:space="preserve">: </w:t>
      </w:r>
    </w:p>
    <w:p w14:paraId="71D882B6" w14:textId="5D2457EE" w:rsidR="001F594D" w:rsidRPr="00741187" w:rsidRDefault="001F594D">
      <w:pPr>
        <w:pStyle w:val="ae"/>
      </w:pPr>
    </w:p>
  </w:comment>
  <w:comment w:id="5248" w:author="vivo (Boubacar)" w:date="2020-04-10T09:26:00Z" w:initials="v">
    <w:p w14:paraId="5C7E15E3" w14:textId="573FB25E"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1F594D" w:rsidRDefault="001F594D">
      <w:pPr>
        <w:pStyle w:val="ae"/>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1F594D" w:rsidRDefault="001F594D" w:rsidP="00DB0B54">
      <w:pPr>
        <w:pStyle w:val="ae"/>
      </w:pPr>
      <w:r>
        <w:rPr>
          <w:b/>
        </w:rPr>
        <w:t>[Proposed Change]</w:t>
      </w:r>
      <w:r>
        <w:t>: Replace with the following SCS values for FR2.</w:t>
      </w:r>
    </w:p>
    <w:p w14:paraId="58B8994D" w14:textId="77777777" w:rsidR="001F594D" w:rsidRDefault="001F594D" w:rsidP="00DB0B54">
      <w:pPr>
        <w:pStyle w:val="ae"/>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1F594D" w:rsidRDefault="001F594D" w:rsidP="00DB0B54">
      <w:pPr>
        <w:pStyle w:val="ae"/>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1F594D" w:rsidRDefault="001F594D">
      <w:pPr>
        <w:pStyle w:val="ae"/>
      </w:pPr>
      <w:r>
        <w:rPr>
          <w:b/>
        </w:rPr>
        <w:t>[Comments]</w:t>
      </w:r>
      <w:r>
        <w:t xml:space="preserve">: </w:t>
      </w:r>
    </w:p>
    <w:p w14:paraId="21DD6882" w14:textId="10C99326" w:rsidR="001F594D" w:rsidRPr="00DB0B54" w:rsidRDefault="001F594D">
      <w:pPr>
        <w:pStyle w:val="ae"/>
      </w:pPr>
    </w:p>
  </w:comment>
  <w:comment w:id="5288" w:author="ZTE(Boyuan)" w:date="2020-04-14T08:57:00Z" w:initials="ZTE(By)">
    <w:p w14:paraId="3E1609EE" w14:textId="77777777" w:rsidR="00370800" w:rsidRDefault="00370800" w:rsidP="00370800">
      <w:pPr>
        <w:pStyle w:val="ae"/>
      </w:pPr>
      <w:r>
        <w:rPr>
          <w:rStyle w:val="ad"/>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370800" w:rsidRDefault="00370800" w:rsidP="00370800">
      <w:pPr>
        <w:pStyle w:val="ae"/>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370800" w:rsidRDefault="00370800" w:rsidP="00370800">
      <w:pPr>
        <w:pStyle w:val="ae"/>
        <w:rPr>
          <w:rFonts w:hint="eastAsia"/>
          <w:b/>
          <w:bCs/>
          <w:color w:val="FF0000"/>
        </w:rPr>
      </w:pPr>
      <w:r>
        <w:rPr>
          <w:rFonts w:hint="eastAsia"/>
          <w:b/>
          <w:bCs/>
          <w:color w:val="FF0000"/>
        </w:rPr>
        <w:t>[Proposed Conclusion]:</w:t>
      </w:r>
    </w:p>
    <w:p w14:paraId="2AFCB80D" w14:textId="77777777" w:rsidR="00370800" w:rsidRDefault="00370800" w:rsidP="00370800">
      <w:pPr>
        <w:pStyle w:val="ae"/>
        <w:rPr>
          <w:rFonts w:hint="eastAsia"/>
          <w:b/>
          <w:bCs/>
        </w:rPr>
      </w:pPr>
      <w:r>
        <w:rPr>
          <w:rFonts w:hint="eastAsia"/>
          <w:b/>
          <w:bCs/>
        </w:rPr>
        <w:t>[Description]:</w:t>
      </w:r>
    </w:p>
    <w:p w14:paraId="3C2D8BFC" w14:textId="77777777" w:rsidR="00370800" w:rsidRDefault="00370800" w:rsidP="00370800">
      <w:pPr>
        <w:rPr>
          <w:rFonts w:hint="eastAsia"/>
        </w:rPr>
      </w:pPr>
      <w:r>
        <w:t>In LTE the maximum number of resource pool configured for V2X sidelink measurement to measure is 72, but here it changed to 8</w:t>
      </w:r>
    </w:p>
    <w:p w14:paraId="3A602467" w14:textId="77777777" w:rsidR="00370800" w:rsidRDefault="00370800" w:rsidP="00370800">
      <w:pPr>
        <w:rPr>
          <w:b/>
          <w:bCs/>
        </w:rPr>
      </w:pPr>
      <w:r>
        <w:rPr>
          <w:b/>
          <w:bCs/>
        </w:rPr>
        <w:t xml:space="preserve">[Proposed Change]: </w:t>
      </w:r>
    </w:p>
    <w:p w14:paraId="156165CD" w14:textId="77777777" w:rsidR="00370800" w:rsidRDefault="00370800" w:rsidP="00370800">
      <w:pPr>
        <w:pStyle w:val="ae"/>
      </w:pPr>
      <w:r>
        <w:rPr>
          <w:rFonts w:hint="eastAsia"/>
        </w:rPr>
        <w:t>To keep alignment with LTE configuration, change the value to 72.</w:t>
      </w:r>
    </w:p>
    <w:p w14:paraId="548B2FE8" w14:textId="77777777" w:rsidR="00370800" w:rsidRDefault="00370800" w:rsidP="00370800">
      <w:pPr>
        <w:pStyle w:val="ae"/>
        <w:rPr>
          <w:b/>
          <w:bCs/>
        </w:rPr>
      </w:pPr>
      <w:r>
        <w:rPr>
          <w:rFonts w:hint="eastAsia"/>
          <w:b/>
          <w:bCs/>
        </w:rPr>
        <w:t>[Comments]:</w:t>
      </w:r>
    </w:p>
    <w:p w14:paraId="45B807EC" w14:textId="4014C053" w:rsidR="00370800" w:rsidRDefault="00370800">
      <w:pPr>
        <w:pStyle w:val="ae"/>
      </w:pPr>
    </w:p>
  </w:comment>
  <w:comment w:id="5305" w:author="Intel" w:date="2020-04-10T10:24:00Z" w:initials="I">
    <w:p w14:paraId="6C9788B0" w14:textId="77777777" w:rsidR="001F594D" w:rsidRDefault="001F594D" w:rsidP="00363BB7">
      <w:pPr>
        <w:pStyle w:val="ae"/>
      </w:pPr>
      <w:r>
        <w:rPr>
          <w:rStyle w:val="ad"/>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1F594D" w:rsidRDefault="001F594D" w:rsidP="00363BB7">
      <w:pPr>
        <w:pStyle w:val="ae"/>
      </w:pPr>
      <w:r>
        <w:rPr>
          <w:b/>
        </w:rPr>
        <w:t>[Description]</w:t>
      </w:r>
      <w:r>
        <w:t>: PO is defined as apprevation.  Should just use paging occasion.</w:t>
      </w:r>
    </w:p>
    <w:p w14:paraId="68D9F7A7" w14:textId="77777777" w:rsidR="001F594D" w:rsidRDefault="001F594D" w:rsidP="00363BB7">
      <w:pPr>
        <w:pStyle w:val="ae"/>
      </w:pPr>
      <w:r>
        <w:rPr>
          <w:b/>
        </w:rPr>
        <w:t>[Proposed Change]</w:t>
      </w:r>
      <w:r>
        <w:t>: The following change is proposed to align with other part of RRC spec:</w:t>
      </w:r>
    </w:p>
    <w:p w14:paraId="0CFEBA02" w14:textId="77777777" w:rsidR="001F594D" w:rsidRDefault="001F594D" w:rsidP="00363BB7">
      <w:pPr>
        <w:pStyle w:val="ae"/>
      </w:pPr>
    </w:p>
    <w:p w14:paraId="23328744" w14:textId="77777777" w:rsidR="001F594D" w:rsidRPr="00F537EB" w:rsidRDefault="001F594D" w:rsidP="00363BB7">
      <w:pPr>
        <w:pStyle w:val="TAL"/>
        <w:rPr>
          <w:rFonts w:eastAsia="Calibri"/>
          <w:b/>
          <w:bCs/>
          <w:i/>
          <w:iCs/>
        </w:rPr>
      </w:pPr>
      <w:r>
        <w:t xml:space="preserve"> </w:t>
      </w:r>
      <w:r w:rsidRPr="00F537EB">
        <w:rPr>
          <w:rFonts w:eastAsia="Calibri"/>
          <w:b/>
          <w:bCs/>
          <w:i/>
          <w:iCs/>
        </w:rPr>
        <w:t>stopPagingMonitoring</w:t>
      </w:r>
    </w:p>
    <w:p w14:paraId="647BF971" w14:textId="77777777" w:rsidR="001F594D" w:rsidRDefault="001F594D" w:rsidP="00363BB7">
      <w:pPr>
        <w:pStyle w:val="ae"/>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ad"/>
          <w:u w:val="single"/>
        </w:rPr>
        <w:annotationRef/>
      </w:r>
      <w:r w:rsidRPr="00F537EB">
        <w:rPr>
          <w:rFonts w:eastAsia="Calibri"/>
        </w:rPr>
        <w:t>.</w:t>
      </w:r>
    </w:p>
    <w:p w14:paraId="031D57AB" w14:textId="77777777" w:rsidR="001F594D" w:rsidRDefault="001F594D" w:rsidP="00363BB7">
      <w:pPr>
        <w:pStyle w:val="ae"/>
      </w:pPr>
    </w:p>
    <w:p w14:paraId="60E80971" w14:textId="17B8F904" w:rsidR="001F594D" w:rsidRDefault="001F594D" w:rsidP="00363BB7">
      <w:pPr>
        <w:pStyle w:val="ae"/>
      </w:pPr>
      <w:r>
        <w:rPr>
          <w:b/>
        </w:rPr>
        <w:t>[Comments]</w:t>
      </w:r>
      <w:r>
        <w:t>:</w:t>
      </w:r>
    </w:p>
  </w:comment>
  <w:comment w:id="5322" w:author="MediaTek (Nathan)" w:date="2020-04-10T14:51:00Z" w:initials="M">
    <w:p w14:paraId="65A2D0BB" w14:textId="5DB0A73C"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1F594D" w:rsidRDefault="001F594D">
      <w:pPr>
        <w:pStyle w:val="ae"/>
      </w:pPr>
      <w:r>
        <w:rPr>
          <w:b/>
        </w:rPr>
        <w:t>[Description]</w:t>
      </w:r>
      <w:r>
        <w:t>: Spare values in SBCCH message type seem excessive. If there is a strong feeling that spares should be available, it seems adequate to reduce to one spare.</w:t>
      </w:r>
    </w:p>
    <w:p w14:paraId="13A5C50F" w14:textId="4E0DA6BC" w:rsidR="001F594D" w:rsidRDefault="001F594D">
      <w:pPr>
        <w:pStyle w:val="ae"/>
      </w:pPr>
      <w:r>
        <w:rPr>
          <w:b/>
        </w:rPr>
        <w:t>[Proposed Change]</w:t>
      </w:r>
      <w:r>
        <w:t>: Follow the Uu model and have only the messageClassExtension branch.</w:t>
      </w:r>
    </w:p>
    <w:p w14:paraId="3EFB36E4" w14:textId="6C9411B5" w:rsidR="001F594D" w:rsidRDefault="001F594D">
      <w:pPr>
        <w:pStyle w:val="ae"/>
      </w:pPr>
      <w:r>
        <w:rPr>
          <w:b/>
        </w:rPr>
        <w:t>[Comments]</w:t>
      </w:r>
      <w:r>
        <w:t xml:space="preserve">: </w:t>
      </w:r>
    </w:p>
    <w:p w14:paraId="0FC64446" w14:textId="71BB716C" w:rsidR="001F594D" w:rsidRPr="00676D97" w:rsidRDefault="001F594D">
      <w:pPr>
        <w:pStyle w:val="ae"/>
      </w:pPr>
    </w:p>
  </w:comment>
  <w:comment w:id="5331" w:author="vivo (Boubacar)" w:date="2020-04-10T09:28:00Z" w:initials="v">
    <w:p w14:paraId="79F07692" w14:textId="4AA7B2B2"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1F594D" w:rsidRDefault="001F594D">
      <w:pPr>
        <w:pStyle w:val="ae"/>
      </w:pPr>
      <w:r>
        <w:rPr>
          <w:b/>
        </w:rPr>
        <w:t>[Description]</w:t>
      </w:r>
      <w:r>
        <w:t xml:space="preserve">: </w:t>
      </w:r>
      <w:r>
        <w:rPr>
          <w:lang w:eastAsia="zh-CN"/>
        </w:rPr>
        <w:t>According to the procedureal text, the filed can be set to true in GNSS coverage besides network coverage</w:t>
      </w:r>
    </w:p>
    <w:p w14:paraId="5834CC27" w14:textId="6AA43A9F" w:rsidR="001F594D" w:rsidRDefault="001F594D">
      <w:pPr>
        <w:pStyle w:val="ae"/>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1F594D" w:rsidRDefault="001F594D">
      <w:pPr>
        <w:pStyle w:val="ae"/>
      </w:pPr>
      <w:r>
        <w:rPr>
          <w:b/>
        </w:rPr>
        <w:t>[Comments]</w:t>
      </w:r>
      <w:r>
        <w:t xml:space="preserve">: </w:t>
      </w:r>
    </w:p>
    <w:p w14:paraId="7EDCE415" w14:textId="2AD7ABEC" w:rsidR="001F594D" w:rsidRPr="00596721" w:rsidRDefault="001F594D">
      <w:pPr>
        <w:pStyle w:val="ae"/>
      </w:pPr>
    </w:p>
  </w:comment>
  <w:comment w:id="5340" w:author="MediaTek (Nathan)" w:date="2020-04-10T14:41:00Z" w:initials="M">
    <w:p w14:paraId="305E0A3C" w14:textId="492122FF"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1F594D" w:rsidRDefault="001F594D">
      <w:pPr>
        <w:pStyle w:val="ae"/>
      </w:pPr>
      <w:r>
        <w:rPr>
          <w:b/>
        </w:rPr>
        <w:t>[Description]</w:t>
      </w:r>
      <w:r>
        <w:t>: Missing need codes in RRCReconfigurationSidelinkIEs-r16</w:t>
      </w:r>
    </w:p>
    <w:p w14:paraId="1102F434" w14:textId="6F4C27FF" w:rsidR="001F594D" w:rsidRDefault="001F594D">
      <w:pPr>
        <w:pStyle w:val="ae"/>
      </w:pPr>
      <w:r>
        <w:rPr>
          <w:b/>
        </w:rPr>
        <w:t>[Proposed Change]</w:t>
      </w:r>
      <w:r>
        <w:t>: Need N for slrb-ConfigToAddModList-r16 and slrb-ConfigToReleaseList-r16 (obvious)</w:t>
      </w:r>
    </w:p>
    <w:p w14:paraId="0F003940" w14:textId="2AAFE748" w:rsidR="001F594D" w:rsidRDefault="001F594D">
      <w:pPr>
        <w:pStyle w:val="ae"/>
      </w:pPr>
      <w:r>
        <w:t>Need R for sl-MeasConfig-r16 (procedural text suggests that we intentionally don’t have delta signalling)</w:t>
      </w:r>
    </w:p>
    <w:p w14:paraId="2B6DB470" w14:textId="3D0B230B" w:rsidR="001F594D" w:rsidRDefault="001F594D">
      <w:pPr>
        <w:pStyle w:val="ae"/>
      </w:pPr>
      <w:r>
        <w:t>Need R for sl-CSI-RS-Config-r16 (fairly small IE, no big benefit from delta signalling)</w:t>
      </w:r>
    </w:p>
    <w:p w14:paraId="2F37F6C4" w14:textId="77777777" w:rsidR="001F594D" w:rsidRDefault="001F594D">
      <w:pPr>
        <w:pStyle w:val="ae"/>
      </w:pPr>
      <w:r>
        <w:rPr>
          <w:b/>
        </w:rPr>
        <w:t>[Comments]</w:t>
      </w:r>
      <w:r>
        <w:t xml:space="preserve">: </w:t>
      </w:r>
    </w:p>
    <w:p w14:paraId="73C31C05" w14:textId="145F832C" w:rsidR="001F594D" w:rsidRPr="00676D97" w:rsidRDefault="001F594D">
      <w:pPr>
        <w:pStyle w:val="ae"/>
      </w:pPr>
    </w:p>
  </w:comment>
  <w:comment w:id="5341" w:author="MediaTek (Nathan)" w:date="2020-04-10T14:57:00Z" w:initials="M">
    <w:p w14:paraId="3D114CA0" w14:textId="6540BB5A"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1F594D" w:rsidRDefault="001F594D">
      <w:pPr>
        <w:pStyle w:val="ae"/>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1F594D" w:rsidRDefault="001F594D">
      <w:pPr>
        <w:pStyle w:val="ae"/>
      </w:pPr>
      <w:r>
        <w:rPr>
          <w:b/>
        </w:rPr>
        <w:t>[Proposed Change]</w:t>
      </w:r>
      <w:r>
        <w:t>: Need M for all four fields</w:t>
      </w:r>
    </w:p>
    <w:p w14:paraId="2DBE1B91" w14:textId="77777777" w:rsidR="001F594D" w:rsidRDefault="001F594D">
      <w:pPr>
        <w:pStyle w:val="ae"/>
      </w:pPr>
      <w:r>
        <w:rPr>
          <w:b/>
        </w:rPr>
        <w:t>[Comments]</w:t>
      </w:r>
      <w:r>
        <w:t xml:space="preserve">: </w:t>
      </w:r>
    </w:p>
    <w:p w14:paraId="02BCFD94" w14:textId="232DC3D2" w:rsidR="001F594D" w:rsidRPr="00676D97" w:rsidRDefault="001F594D">
      <w:pPr>
        <w:pStyle w:val="ae"/>
      </w:pPr>
    </w:p>
  </w:comment>
  <w:comment w:id="5342" w:author="MediaTek (Nathan)" w:date="2020-04-10T14:55:00Z" w:initials="M">
    <w:p w14:paraId="52B28F5F" w14:textId="05213025"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1F594D" w:rsidRDefault="001F594D">
      <w:pPr>
        <w:pStyle w:val="ae"/>
      </w:pPr>
      <w:r>
        <w:rPr>
          <w:b/>
        </w:rPr>
        <w:t>[Description]</w:t>
      </w:r>
      <w:r>
        <w:t>: Unclear need code.  What does “no action” mean if no SN size is provided?</w:t>
      </w:r>
    </w:p>
    <w:p w14:paraId="2AE86FE1" w14:textId="558BEA33" w:rsidR="001F594D" w:rsidRDefault="001F594D">
      <w:pPr>
        <w:pStyle w:val="ae"/>
      </w:pPr>
      <w:r>
        <w:rPr>
          <w:b/>
        </w:rPr>
        <w:t>[Proposed Change]</w:t>
      </w:r>
      <w:r>
        <w:t>: Need M (if nothing provided, UE keeps the existing SN size)</w:t>
      </w:r>
    </w:p>
    <w:p w14:paraId="25F95CE0" w14:textId="77777777" w:rsidR="001F594D" w:rsidRDefault="001F594D">
      <w:pPr>
        <w:pStyle w:val="ae"/>
      </w:pPr>
      <w:r>
        <w:rPr>
          <w:b/>
        </w:rPr>
        <w:t>[Comments]</w:t>
      </w:r>
      <w:r>
        <w:t xml:space="preserve">: </w:t>
      </w:r>
    </w:p>
    <w:p w14:paraId="3733E3DD" w14:textId="7F6D7A4A" w:rsidR="001F594D" w:rsidRPr="00676D97" w:rsidRDefault="001F594D">
      <w:pPr>
        <w:pStyle w:val="ae"/>
      </w:pPr>
    </w:p>
  </w:comment>
  <w:comment w:id="5343" w:author="Samsung(Hyunjeong)" w:date="2020-04-09T15:16:00Z" w:initials="Samsung">
    <w:p w14:paraId="686E2048" w14:textId="66A266C1" w:rsidR="001F594D" w:rsidRDefault="001F594D">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1F594D" w:rsidRDefault="001F594D" w:rsidP="002717B0">
      <w:pPr>
        <w:pStyle w:val="ae"/>
      </w:pPr>
      <w:r>
        <w:rPr>
          <w:b/>
        </w:rPr>
        <w:t>[Description]</w:t>
      </w:r>
      <w:r>
        <w:t xml:space="preserve">: </w:t>
      </w:r>
      <w:r w:rsidRPr="00E7332B">
        <w:t>ROHC profile parameter is missing.</w:t>
      </w:r>
    </w:p>
    <w:p w14:paraId="2E1B34EC" w14:textId="77777777" w:rsidR="001F594D" w:rsidRDefault="001F594D" w:rsidP="002717B0">
      <w:pPr>
        <w:pStyle w:val="ae"/>
      </w:pPr>
      <w:r>
        <w:rPr>
          <w:b/>
        </w:rPr>
        <w:t>[Proposed Change]</w:t>
      </w:r>
      <w:r>
        <w:t xml:space="preserve">: </w:t>
      </w:r>
    </w:p>
    <w:p w14:paraId="64CA1C78" w14:textId="77777777" w:rsidR="001F594D" w:rsidRDefault="001F594D" w:rsidP="002717B0">
      <w:pPr>
        <w:pStyle w:val="ae"/>
      </w:pPr>
      <w:r>
        <w:t>Add profiles-r16 within rohc-r16</w:t>
      </w:r>
    </w:p>
    <w:p w14:paraId="38B32686" w14:textId="5673528C" w:rsidR="001F594D" w:rsidRPr="00E7332B" w:rsidRDefault="001F594D" w:rsidP="002717B0">
      <w:pPr>
        <w:pStyle w:val="ae"/>
        <w:rPr>
          <w:u w:val="single"/>
        </w:rPr>
      </w:pPr>
      <w:r w:rsidRPr="00E7332B">
        <w:rPr>
          <w:u w:val="single"/>
        </w:rPr>
        <w:t>profiles-r16        SEQUENCE {</w:t>
      </w:r>
    </w:p>
    <w:p w14:paraId="4BD9B0FB" w14:textId="77777777" w:rsidR="001F594D" w:rsidRPr="00E7332B" w:rsidRDefault="001F594D" w:rsidP="002717B0">
      <w:pPr>
        <w:pStyle w:val="ae"/>
        <w:rPr>
          <w:u w:val="single"/>
        </w:rPr>
      </w:pPr>
      <w:r w:rsidRPr="00E7332B">
        <w:rPr>
          <w:u w:val="single"/>
        </w:rPr>
        <w:t xml:space="preserve">                profile0x0001-r16                  BOOLEAN,</w:t>
      </w:r>
    </w:p>
    <w:p w14:paraId="79675FE7" w14:textId="77777777" w:rsidR="001F594D" w:rsidRPr="00E7332B" w:rsidRDefault="001F594D" w:rsidP="002717B0">
      <w:pPr>
        <w:pStyle w:val="ae"/>
        <w:rPr>
          <w:u w:val="single"/>
        </w:rPr>
      </w:pPr>
      <w:r w:rsidRPr="00E7332B">
        <w:rPr>
          <w:u w:val="single"/>
        </w:rPr>
        <w:t xml:space="preserve">                profile0x0002-r16                  BOOLEAN,</w:t>
      </w:r>
    </w:p>
    <w:p w14:paraId="0DD70F24" w14:textId="77777777" w:rsidR="001F594D" w:rsidRPr="00E7332B" w:rsidRDefault="001F594D" w:rsidP="002717B0">
      <w:pPr>
        <w:pStyle w:val="ae"/>
        <w:rPr>
          <w:u w:val="single"/>
        </w:rPr>
      </w:pPr>
      <w:r w:rsidRPr="00E7332B">
        <w:rPr>
          <w:u w:val="single"/>
        </w:rPr>
        <w:t xml:space="preserve">                profile0x0003-r16                  BOOLEAN,</w:t>
      </w:r>
    </w:p>
    <w:p w14:paraId="0E6C930D" w14:textId="77777777" w:rsidR="001F594D" w:rsidRPr="00E7332B" w:rsidRDefault="001F594D" w:rsidP="002717B0">
      <w:pPr>
        <w:pStyle w:val="ae"/>
        <w:rPr>
          <w:u w:val="single"/>
        </w:rPr>
      </w:pPr>
      <w:r w:rsidRPr="00E7332B">
        <w:rPr>
          <w:u w:val="single"/>
        </w:rPr>
        <w:t xml:space="preserve">                profile0x0004-r16                  BOOLEAN,</w:t>
      </w:r>
    </w:p>
    <w:p w14:paraId="76520B52" w14:textId="77777777" w:rsidR="001F594D" w:rsidRPr="00E7332B" w:rsidRDefault="001F594D" w:rsidP="002717B0">
      <w:pPr>
        <w:pStyle w:val="ae"/>
        <w:rPr>
          <w:u w:val="single"/>
        </w:rPr>
      </w:pPr>
      <w:r w:rsidRPr="00E7332B">
        <w:rPr>
          <w:u w:val="single"/>
        </w:rPr>
        <w:t xml:space="preserve">                profile0x0006-r16                  BOOLEAN,</w:t>
      </w:r>
    </w:p>
    <w:p w14:paraId="4489526F" w14:textId="77777777" w:rsidR="001F594D" w:rsidRPr="00E7332B" w:rsidRDefault="001F594D" w:rsidP="002717B0">
      <w:pPr>
        <w:pStyle w:val="ae"/>
        <w:rPr>
          <w:u w:val="single"/>
        </w:rPr>
      </w:pPr>
      <w:r w:rsidRPr="00E7332B">
        <w:rPr>
          <w:u w:val="single"/>
        </w:rPr>
        <w:t xml:space="preserve">                profile0x0101-r16                  BOOLEAN,</w:t>
      </w:r>
    </w:p>
    <w:p w14:paraId="632C39B9" w14:textId="77777777" w:rsidR="001F594D" w:rsidRPr="00E7332B" w:rsidRDefault="001F594D" w:rsidP="002717B0">
      <w:pPr>
        <w:pStyle w:val="ae"/>
        <w:rPr>
          <w:u w:val="single"/>
        </w:rPr>
      </w:pPr>
      <w:r w:rsidRPr="00E7332B">
        <w:rPr>
          <w:u w:val="single"/>
        </w:rPr>
        <w:t xml:space="preserve">                profile0x0102-r16                  BOOLEAN,</w:t>
      </w:r>
    </w:p>
    <w:p w14:paraId="32AF6066" w14:textId="77777777" w:rsidR="001F594D" w:rsidRPr="00E7332B" w:rsidRDefault="001F594D" w:rsidP="002717B0">
      <w:pPr>
        <w:pStyle w:val="ae"/>
        <w:rPr>
          <w:u w:val="single"/>
        </w:rPr>
      </w:pPr>
      <w:r w:rsidRPr="00E7332B">
        <w:rPr>
          <w:u w:val="single"/>
        </w:rPr>
        <w:t xml:space="preserve">                profile0x0103-r16                  BOOLEAN,</w:t>
      </w:r>
    </w:p>
    <w:p w14:paraId="0D11FC01" w14:textId="77777777" w:rsidR="001F594D" w:rsidRPr="00E7332B" w:rsidRDefault="001F594D" w:rsidP="002717B0">
      <w:pPr>
        <w:pStyle w:val="ae"/>
        <w:rPr>
          <w:u w:val="single"/>
        </w:rPr>
      </w:pPr>
      <w:r w:rsidRPr="00E7332B">
        <w:rPr>
          <w:u w:val="single"/>
        </w:rPr>
        <w:t xml:space="preserve">                profile0x0104-r16                  BOOLEAN</w:t>
      </w:r>
    </w:p>
    <w:p w14:paraId="05FD68C4" w14:textId="77777777" w:rsidR="001F594D" w:rsidRDefault="001F594D" w:rsidP="002717B0">
      <w:pPr>
        <w:pStyle w:val="ae"/>
      </w:pPr>
      <w:r w:rsidRPr="00E7332B">
        <w:rPr>
          <w:u w:val="single"/>
        </w:rPr>
        <w:t xml:space="preserve">            }</w:t>
      </w:r>
    </w:p>
    <w:p w14:paraId="1988C92F" w14:textId="490EC39E" w:rsidR="001F594D" w:rsidRDefault="001F594D">
      <w:pPr>
        <w:pStyle w:val="ae"/>
      </w:pPr>
      <w:r>
        <w:rPr>
          <w:b/>
        </w:rPr>
        <w:t>[Comments]</w:t>
      </w:r>
      <w:r>
        <w:t xml:space="preserve">: </w:t>
      </w:r>
    </w:p>
    <w:p w14:paraId="655C7670" w14:textId="25E69257" w:rsidR="001F594D" w:rsidRPr="002717B0" w:rsidRDefault="001F594D">
      <w:pPr>
        <w:pStyle w:val="ae"/>
      </w:pPr>
    </w:p>
  </w:comment>
  <w:comment w:id="5352" w:author="Ericsson" w:date="2020-03-31T16:48:00Z" w:initials="E">
    <w:p w14:paraId="121A5D90" w14:textId="77777777" w:rsidR="001F594D" w:rsidRDefault="001F594D"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1F594D" w:rsidRDefault="001F594D"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1F594D" w:rsidRDefault="001F594D" w:rsidP="00173E0B">
      <w:pPr>
        <w:pStyle w:val="ae"/>
      </w:pPr>
      <w:r>
        <w:t>However, signal just an empty RRC message with just the transaction identifier is an overkill and thus our proposal it to include the following:</w:t>
      </w:r>
    </w:p>
    <w:p w14:paraId="1FFD1C44" w14:textId="77777777" w:rsidR="001F594D" w:rsidRDefault="001F594D" w:rsidP="00173E0B">
      <w:pPr>
        <w:pStyle w:val="ae"/>
      </w:pPr>
      <w:r>
        <w:t>-</w:t>
      </w:r>
      <w:r>
        <w:tab/>
        <w:t>Failure type</w:t>
      </w:r>
    </w:p>
    <w:p w14:paraId="4C3226E2" w14:textId="77777777" w:rsidR="001F594D" w:rsidRDefault="001F594D" w:rsidP="00173E0B">
      <w:pPr>
        <w:pStyle w:val="ae"/>
      </w:pPr>
      <w:r>
        <w:t>-</w:t>
      </w:r>
      <w:r>
        <w:tab/>
        <w:t>Latest RRC configuration for which the UE was not able to comply.</w:t>
      </w:r>
    </w:p>
    <w:p w14:paraId="3B0A7F33" w14:textId="77777777" w:rsidR="001F594D" w:rsidRDefault="001F594D"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1F594D" w:rsidRDefault="001F594D" w:rsidP="00173E0B">
      <w:pPr>
        <w:pStyle w:val="ae"/>
      </w:pPr>
      <w:r>
        <w:rPr>
          <w:b/>
        </w:rPr>
        <w:t>[Proposed Change]</w:t>
      </w:r>
      <w:r>
        <w:t>: We will submit a contribution for addressing this issue.</w:t>
      </w:r>
    </w:p>
    <w:p w14:paraId="550869F0" w14:textId="77777777" w:rsidR="001F594D" w:rsidRDefault="001F594D" w:rsidP="00173E0B">
      <w:pPr>
        <w:pStyle w:val="ae"/>
      </w:pPr>
      <w:r>
        <w:rPr>
          <w:b/>
        </w:rPr>
        <w:t>[Comments]</w:t>
      </w:r>
      <w:r>
        <w:t xml:space="preserve">: </w:t>
      </w:r>
    </w:p>
    <w:p w14:paraId="3ED4EF0F" w14:textId="77777777" w:rsidR="001F594D" w:rsidRPr="00D90A32" w:rsidRDefault="001F594D" w:rsidP="00173E0B">
      <w:pPr>
        <w:pStyle w:val="ae"/>
      </w:pPr>
    </w:p>
  </w:comment>
  <w:comment w:id="5357" w:author="MediaTek (Nathan)" w:date="2020-04-10T14:49:00Z" w:initials="M">
    <w:p w14:paraId="0E2150F6" w14:textId="4EDF0AD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1F594D" w:rsidRDefault="001F594D">
      <w:pPr>
        <w:pStyle w:val="ae"/>
      </w:pPr>
      <w:r>
        <w:rPr>
          <w:b/>
        </w:rPr>
        <w:t>[Description]</w:t>
      </w:r>
      <w:r>
        <w:t>: Missing hyphen; coding practices violation in name of ueCapabilityInformationSidelink-r16</w:t>
      </w:r>
    </w:p>
    <w:p w14:paraId="5F478899" w14:textId="7193B552" w:rsidR="001F594D" w:rsidRDefault="001F594D">
      <w:pPr>
        <w:pStyle w:val="ae"/>
      </w:pPr>
      <w:r>
        <w:rPr>
          <w:b/>
        </w:rPr>
        <w:t>[Proposed Change]</w:t>
      </w:r>
      <w:r>
        <w:t>: ue-CapabilityInformationSidelink-r16</w:t>
      </w:r>
    </w:p>
    <w:p w14:paraId="5CBCC375" w14:textId="2BD11959" w:rsidR="001F594D" w:rsidRDefault="001F594D">
      <w:pPr>
        <w:pStyle w:val="ae"/>
      </w:pPr>
      <w:r>
        <w:rPr>
          <w:b/>
        </w:rPr>
        <w:t>[Comments]</w:t>
      </w:r>
      <w:r>
        <w:t>: Although this field is basically named after a message, it’s still a field within UECapabilityEnquirySidelink-IEs-r16 and should follow the coding practices.</w:t>
      </w:r>
    </w:p>
    <w:p w14:paraId="56704846" w14:textId="5F65BAD1" w:rsidR="001F594D" w:rsidRPr="00676D97" w:rsidRDefault="001F594D">
      <w:pPr>
        <w:pStyle w:val="ae"/>
      </w:pPr>
    </w:p>
  </w:comment>
  <w:comment w:id="5358" w:author="MediaTek (Nathan)" w:date="2020-04-10T14:45:00Z" w:initials="M">
    <w:p w14:paraId="66E8C0BD" w14:textId="174861DD"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1F594D" w:rsidRDefault="001F594D">
      <w:pPr>
        <w:pStyle w:val="ae"/>
      </w:pPr>
      <w:r>
        <w:rPr>
          <w:b/>
        </w:rPr>
        <w:t>[Description]</w:t>
      </w:r>
      <w:r>
        <w:t>: Missing need code for ueCapabilityInformationSidelink-r16</w:t>
      </w:r>
    </w:p>
    <w:p w14:paraId="211FB3DA" w14:textId="223B1559" w:rsidR="001F594D" w:rsidRDefault="001F594D">
      <w:pPr>
        <w:pStyle w:val="ae"/>
      </w:pPr>
      <w:r>
        <w:rPr>
          <w:b/>
        </w:rPr>
        <w:t>[Proposed Change]</w:t>
      </w:r>
      <w:r>
        <w:t>: Need M</w:t>
      </w:r>
    </w:p>
    <w:p w14:paraId="50F2C7ED" w14:textId="51E84372" w:rsidR="001F594D" w:rsidRDefault="001F594D">
      <w:pPr>
        <w:pStyle w:val="ae"/>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1F594D" w:rsidRPr="00676D97" w:rsidRDefault="001F594D">
      <w:pPr>
        <w:pStyle w:val="ae"/>
      </w:pPr>
    </w:p>
  </w:comment>
  <w:comment w:id="5385" w:author="Google (EricChen)" w:date="2020-04-09T10:06:00Z" w:initials="G">
    <w:p w14:paraId="0F96A88D" w14:textId="6E6ED8D6"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1F594D" w:rsidRDefault="001F594D">
      <w:pPr>
        <w:pStyle w:val="ae"/>
      </w:pPr>
      <w:r>
        <w:rPr>
          <w:b/>
        </w:rPr>
        <w:t>[Description]</w:t>
      </w:r>
      <w:r>
        <w:t>: In case of the DAPS handover failure, the UE may perform a failure information procedure instaed of the RRC re-establishment procedure.</w:t>
      </w:r>
    </w:p>
    <w:p w14:paraId="178A0327" w14:textId="24A7B587" w:rsidR="001F594D" w:rsidRDefault="001F594D"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1F594D" w:rsidRDefault="001F594D">
      <w:pPr>
        <w:pStyle w:val="ae"/>
      </w:pPr>
      <w:r>
        <w:rPr>
          <w:b/>
        </w:rPr>
        <w:t>[Comments]</w:t>
      </w:r>
      <w:r>
        <w:t xml:space="preserve">: </w:t>
      </w:r>
    </w:p>
    <w:p w14:paraId="08EC9196" w14:textId="4EEBCAA1" w:rsidR="001F594D" w:rsidRPr="006D6BEF" w:rsidRDefault="001F594D">
      <w:pPr>
        <w:pStyle w:val="ae"/>
      </w:pPr>
    </w:p>
  </w:comment>
  <w:comment w:id="5386" w:author="ZTE" w:date="2020-04-12T00:57:00Z" w:initials="ZTE">
    <w:p w14:paraId="6A22B483" w14:textId="77777777" w:rsidR="001F594D" w:rsidRDefault="001F594D" w:rsidP="000B366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1F594D" w:rsidRDefault="001F594D" w:rsidP="000B3666">
      <w:pPr>
        <w:pStyle w:val="ae"/>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1F594D" w:rsidRDefault="001F594D" w:rsidP="000B3666">
      <w:pPr>
        <w:pStyle w:val="ae"/>
        <w:rPr>
          <w:lang w:val="en-US" w:eastAsia="zh-CN"/>
        </w:rPr>
      </w:pPr>
      <w:r>
        <w:rPr>
          <w:b/>
        </w:rPr>
        <w:t>[Proposed Change]</w:t>
      </w:r>
      <w:r>
        <w:t>:</w:t>
      </w:r>
      <w:r>
        <w:rPr>
          <w:rFonts w:hint="eastAsia"/>
          <w:lang w:val="en-US" w:eastAsia="zh-CN"/>
        </w:rPr>
        <w:t xml:space="preserve"> </w:t>
      </w:r>
    </w:p>
    <w:p w14:paraId="0E61771F" w14:textId="77777777" w:rsidR="001F594D" w:rsidRDefault="001F594D"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1F594D" w:rsidRDefault="001F594D"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1F594D" w:rsidRDefault="001F594D" w:rsidP="000B3666">
      <w:pPr>
        <w:pStyle w:val="ae"/>
        <w:rPr>
          <w:b/>
        </w:rPr>
      </w:pPr>
    </w:p>
    <w:p w14:paraId="61B8ED78" w14:textId="4F13FB78" w:rsidR="001F594D" w:rsidRPr="000B3666" w:rsidRDefault="001F594D" w:rsidP="000B3666">
      <w:pPr>
        <w:pStyle w:val="ae"/>
        <w:rPr>
          <w:b/>
        </w:rPr>
      </w:pPr>
      <w:r>
        <w:rPr>
          <w:b/>
        </w:rPr>
        <w:t>[Comments]</w:t>
      </w:r>
      <w:r>
        <w:t xml:space="preserve">: </w:t>
      </w:r>
    </w:p>
    <w:p w14:paraId="1F5B7A2F" w14:textId="700DEFE4" w:rsidR="001F594D" w:rsidRPr="000B3666" w:rsidRDefault="001F594D">
      <w:pPr>
        <w:pStyle w:val="ae"/>
      </w:pPr>
    </w:p>
  </w:comment>
  <w:comment w:id="5387" w:author="CATT" w:date="2020-04-09T11:51:00Z" w:initials="C">
    <w:p w14:paraId="6B11418E" w14:textId="4CD98318" w:rsidR="001F594D" w:rsidRDefault="001F594D"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1F594D" w:rsidRDefault="001F594D"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1F594D" w:rsidRDefault="001F594D" w:rsidP="00332ED8">
      <w:pPr>
        <w:pStyle w:val="ae"/>
        <w:rPr>
          <w:lang w:eastAsia="zh-CN"/>
        </w:rPr>
      </w:pPr>
      <w:r>
        <w:rPr>
          <w:b/>
        </w:rPr>
        <w:t>[Proposed Change]</w:t>
      </w:r>
      <w:r>
        <w:t xml:space="preserve">: </w:t>
      </w:r>
    </w:p>
    <w:p w14:paraId="7A897EEA" w14:textId="77777777" w:rsidR="001F594D" w:rsidRPr="00F537EB" w:rsidRDefault="001F594D"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1F594D" w:rsidRDefault="001F594D"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1F594D" w:rsidRDefault="001F594D" w:rsidP="00332ED8">
      <w:pPr>
        <w:pStyle w:val="ae"/>
      </w:pPr>
      <w:r>
        <w:rPr>
          <w:b/>
        </w:rPr>
        <w:t>[Comments]</w:t>
      </w:r>
      <w:r>
        <w:t xml:space="preserve">: </w:t>
      </w:r>
    </w:p>
    <w:p w14:paraId="005B625F" w14:textId="77777777" w:rsidR="001F594D" w:rsidRPr="00927C77" w:rsidRDefault="001F594D" w:rsidP="00332ED8">
      <w:pPr>
        <w:pStyle w:val="ae"/>
      </w:pPr>
    </w:p>
  </w:comment>
  <w:comment w:id="5388" w:author="ZTE" w:date="2020-04-12T00:58:00Z" w:initials="ZTE">
    <w:p w14:paraId="6A448427" w14:textId="77777777" w:rsidR="001F594D" w:rsidRDefault="001F594D" w:rsidP="00F8604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1F594D" w:rsidRDefault="001F594D" w:rsidP="00F86042">
      <w:pPr>
        <w:pStyle w:val="ae"/>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1F594D" w:rsidRPr="00F86042" w:rsidRDefault="001F594D" w:rsidP="00F86042">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1F594D" w:rsidRDefault="001F594D">
      <w:pPr>
        <w:pStyle w:val="ae"/>
      </w:pPr>
      <w:r>
        <w:rPr>
          <w:b/>
        </w:rPr>
        <w:t>[Comments]</w:t>
      </w:r>
      <w:r>
        <w:t xml:space="preserve">: </w:t>
      </w:r>
    </w:p>
    <w:p w14:paraId="7C52C243" w14:textId="43570DE7" w:rsidR="001F594D" w:rsidRPr="00F86042" w:rsidRDefault="001F594D">
      <w:pPr>
        <w:pStyle w:val="ae"/>
      </w:pPr>
    </w:p>
  </w:comment>
  <w:comment w:id="5430" w:author="Ericsson (Pradeepa)" w:date="2020-03-30T11:15:00Z" w:initials="E">
    <w:p w14:paraId="280E5913" w14:textId="535126AF" w:rsidR="001F594D" w:rsidRDefault="001F594D"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1F594D" w:rsidRDefault="001F594D" w:rsidP="00173E0B">
      <w:pPr>
        <w:pStyle w:val="ae"/>
      </w:pPr>
      <w:r>
        <w:rPr>
          <w:b/>
        </w:rPr>
        <w:t>[Description]</w:t>
      </w:r>
      <w:r>
        <w:t xml:space="preserve">: </w:t>
      </w:r>
    </w:p>
    <w:p w14:paraId="352B023E" w14:textId="77777777" w:rsidR="001F594D" w:rsidRDefault="001F594D" w:rsidP="00173E0B">
      <w:pPr>
        <w:pStyle w:val="ae"/>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ad"/>
        </w:rPr>
        <w:t>as referenced in the corresponding procedural text.</w:t>
      </w:r>
    </w:p>
    <w:p w14:paraId="4E01C7A9" w14:textId="77777777" w:rsidR="001F594D" w:rsidRDefault="001F594D" w:rsidP="00173E0B">
      <w:pPr>
        <w:pStyle w:val="ae"/>
      </w:pPr>
      <w:r>
        <w:rPr>
          <w:b/>
        </w:rPr>
        <w:t>[Proposed Change]</w:t>
      </w:r>
      <w:r>
        <w:t xml:space="preserve">: </w:t>
      </w:r>
    </w:p>
    <w:p w14:paraId="35556EA5" w14:textId="77777777" w:rsidR="001F594D" w:rsidRDefault="001F594D" w:rsidP="00173E0B">
      <w:pPr>
        <w:pStyle w:val="ae"/>
      </w:pPr>
      <w:r>
        <w:t>Existing text:</w:t>
      </w:r>
    </w:p>
    <w:p w14:paraId="29827806" w14:textId="77777777" w:rsidR="001F594D" w:rsidRDefault="001F594D" w:rsidP="00173E0B">
      <w:pPr>
        <w:pStyle w:val="TH"/>
        <w:rPr>
          <w:lang w:val="en-US"/>
        </w:rPr>
      </w:pPr>
      <w:r>
        <w:rPr>
          <w:bCs/>
          <w:i/>
          <w:iCs/>
          <w:lang w:val="en-US"/>
        </w:rPr>
        <w:t>VarConnEstFailReport</w:t>
      </w:r>
      <w:r>
        <w:rPr>
          <w:lang w:val="en-US"/>
        </w:rPr>
        <w:t xml:space="preserve"> UE variable</w:t>
      </w:r>
    </w:p>
    <w:p w14:paraId="0D434DFB" w14:textId="77777777" w:rsidR="001F594D" w:rsidRDefault="001F594D" w:rsidP="00173E0B">
      <w:pPr>
        <w:pStyle w:val="PL"/>
        <w:rPr>
          <w:lang w:val="en-US"/>
        </w:rPr>
      </w:pPr>
      <w:r>
        <w:rPr>
          <w:lang w:val="en-US"/>
        </w:rPr>
        <w:t>-- ASN1START</w:t>
      </w:r>
    </w:p>
    <w:p w14:paraId="6A135AD1" w14:textId="77777777" w:rsidR="001F594D" w:rsidRDefault="001F594D" w:rsidP="00173E0B">
      <w:pPr>
        <w:pStyle w:val="PL"/>
        <w:rPr>
          <w:color w:val="808080"/>
          <w:lang w:val="en-US"/>
        </w:rPr>
      </w:pPr>
      <w:r>
        <w:rPr>
          <w:color w:val="808080"/>
          <w:lang w:val="en-US"/>
        </w:rPr>
        <w:t>-- TAG-VARCONNESTFAILREPORT-START</w:t>
      </w:r>
    </w:p>
    <w:p w14:paraId="038FEC74" w14:textId="77777777" w:rsidR="001F594D" w:rsidRDefault="001F594D" w:rsidP="00173E0B">
      <w:pPr>
        <w:pStyle w:val="PL"/>
        <w:rPr>
          <w:lang w:val="en-US"/>
        </w:rPr>
      </w:pPr>
    </w:p>
    <w:p w14:paraId="436EE087" w14:textId="77777777" w:rsidR="001F594D" w:rsidRDefault="001F594D"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1F594D" w:rsidRDefault="001F594D" w:rsidP="00173E0B">
      <w:pPr>
        <w:pStyle w:val="PL"/>
      </w:pPr>
    </w:p>
    <w:p w14:paraId="4C37182C"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78A71C09" w14:textId="77777777" w:rsidR="001F594D" w:rsidRDefault="001F594D" w:rsidP="00173E0B">
      <w:pPr>
        <w:pStyle w:val="PL"/>
      </w:pPr>
      <w:r>
        <w:t>-- ASN1STOP</w:t>
      </w:r>
    </w:p>
    <w:p w14:paraId="3DEB6D1F" w14:textId="77777777" w:rsidR="001F594D" w:rsidRDefault="001F594D" w:rsidP="00173E0B">
      <w:pPr>
        <w:pStyle w:val="ae"/>
      </w:pPr>
    </w:p>
    <w:p w14:paraId="0BC60ED0" w14:textId="77777777" w:rsidR="001F594D" w:rsidRDefault="001F594D" w:rsidP="00173E0B">
      <w:pPr>
        <w:pStyle w:val="ae"/>
      </w:pPr>
      <w:r>
        <w:t>Propsoed text:</w:t>
      </w:r>
    </w:p>
    <w:p w14:paraId="4832FF27" w14:textId="77777777" w:rsidR="001F594D" w:rsidRDefault="001F594D" w:rsidP="00173E0B">
      <w:pPr>
        <w:pStyle w:val="TH"/>
        <w:rPr>
          <w:lang w:val="en-US"/>
        </w:rPr>
      </w:pPr>
      <w:r>
        <w:rPr>
          <w:bCs/>
          <w:i/>
          <w:iCs/>
          <w:lang w:val="en-US"/>
        </w:rPr>
        <w:t>VarConnEstFailReport</w:t>
      </w:r>
      <w:r>
        <w:rPr>
          <w:lang w:val="en-US"/>
        </w:rPr>
        <w:t xml:space="preserve"> UE variable</w:t>
      </w:r>
    </w:p>
    <w:p w14:paraId="677360D8" w14:textId="77777777" w:rsidR="001F594D" w:rsidRDefault="001F594D" w:rsidP="00173E0B">
      <w:pPr>
        <w:pStyle w:val="PL"/>
        <w:rPr>
          <w:lang w:val="en-US"/>
        </w:rPr>
      </w:pPr>
      <w:r>
        <w:rPr>
          <w:lang w:val="en-US"/>
        </w:rPr>
        <w:t>-- ASN1START</w:t>
      </w:r>
    </w:p>
    <w:p w14:paraId="50572AF7" w14:textId="77777777" w:rsidR="001F594D" w:rsidRDefault="001F594D" w:rsidP="00173E0B">
      <w:pPr>
        <w:pStyle w:val="PL"/>
        <w:rPr>
          <w:color w:val="808080"/>
          <w:lang w:val="en-US"/>
        </w:rPr>
      </w:pPr>
      <w:r>
        <w:rPr>
          <w:color w:val="808080"/>
          <w:lang w:val="en-US"/>
        </w:rPr>
        <w:t>-- TAG-VARCONNESTFAILREPORT-START</w:t>
      </w:r>
    </w:p>
    <w:p w14:paraId="3B18202B" w14:textId="77777777" w:rsidR="001F594D" w:rsidRDefault="001F594D" w:rsidP="00173E0B">
      <w:pPr>
        <w:pStyle w:val="PL"/>
        <w:rPr>
          <w:lang w:val="en-US"/>
        </w:rPr>
      </w:pPr>
    </w:p>
    <w:p w14:paraId="2796F4AE" w14:textId="77777777" w:rsidR="001F594D" w:rsidRPr="002845BB" w:rsidRDefault="001F594D"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1F594D" w:rsidRPr="002845BB" w:rsidRDefault="001F594D"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1F594D" w:rsidRPr="002845BB" w:rsidRDefault="001F594D"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1F594D" w:rsidRPr="00867590" w:rsidRDefault="001F594D" w:rsidP="00173E0B">
      <w:pPr>
        <w:pStyle w:val="PL"/>
      </w:pPr>
      <w:r w:rsidRPr="002845BB">
        <w:rPr>
          <w:highlight w:val="yellow"/>
        </w:rPr>
        <w:t>}</w:t>
      </w:r>
    </w:p>
    <w:p w14:paraId="144E7E6C" w14:textId="77777777" w:rsidR="001F594D" w:rsidRDefault="001F594D" w:rsidP="00173E0B">
      <w:pPr>
        <w:pStyle w:val="PL"/>
      </w:pPr>
    </w:p>
    <w:p w14:paraId="2254BEBE"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282639C5" w14:textId="77777777" w:rsidR="001F594D" w:rsidRDefault="001F594D" w:rsidP="00173E0B">
      <w:pPr>
        <w:pStyle w:val="PL"/>
      </w:pPr>
      <w:r>
        <w:t>-- ASN1STOP</w:t>
      </w:r>
    </w:p>
    <w:p w14:paraId="5D82FDA0" w14:textId="77777777" w:rsidR="001F594D" w:rsidRDefault="001F594D" w:rsidP="00173E0B">
      <w:pPr>
        <w:pStyle w:val="ae"/>
      </w:pPr>
    </w:p>
    <w:p w14:paraId="0548D2C6" w14:textId="77777777" w:rsidR="001F594D" w:rsidRDefault="001F594D" w:rsidP="00173E0B">
      <w:pPr>
        <w:pStyle w:val="ae"/>
      </w:pPr>
      <w:r>
        <w:rPr>
          <w:b/>
        </w:rPr>
        <w:t>[Comments]</w:t>
      </w:r>
      <w:r>
        <w:t xml:space="preserve">: </w:t>
      </w:r>
    </w:p>
    <w:p w14:paraId="55CA9BC4" w14:textId="77777777" w:rsidR="001F594D" w:rsidRPr="004E54E1" w:rsidRDefault="001F594D" w:rsidP="00173E0B">
      <w:pPr>
        <w:pStyle w:val="ae"/>
      </w:pPr>
    </w:p>
  </w:comment>
  <w:comment w:id="5431" w:author="CATT(Jayson)" w:date="2020-04-10T07:44:00Z" w:initials="C">
    <w:p w14:paraId="38DB2295" w14:textId="77777777" w:rsidR="001F594D" w:rsidRDefault="001F594D"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1F594D" w:rsidRDefault="001F594D" w:rsidP="00C47852">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1F594D" w:rsidRDefault="001F594D" w:rsidP="00C47852">
      <w:pPr>
        <w:pStyle w:val="ae"/>
        <w:rPr>
          <w:lang w:eastAsia="zh-CN"/>
        </w:rPr>
      </w:pPr>
      <w:r>
        <w:rPr>
          <w:b/>
        </w:rPr>
        <w:t>[Proposed Change]</w:t>
      </w:r>
      <w:r>
        <w:t>:</w:t>
      </w:r>
      <w:r>
        <w:rPr>
          <w:rFonts w:hint="eastAsia"/>
          <w:lang w:eastAsia="zh-CN"/>
        </w:rPr>
        <w:t xml:space="preserve"> </w:t>
      </w:r>
    </w:p>
    <w:p w14:paraId="4370B4FD" w14:textId="51A1498A" w:rsidR="001F594D" w:rsidRDefault="001F594D" w:rsidP="00C47852">
      <w:pPr>
        <w:pStyle w:val="ae"/>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1F594D" w:rsidRDefault="001F594D">
      <w:pPr>
        <w:pStyle w:val="ae"/>
      </w:pPr>
      <w:r>
        <w:rPr>
          <w:b/>
        </w:rPr>
        <w:t>[Comments]</w:t>
      </w:r>
      <w:r>
        <w:t xml:space="preserve">: </w:t>
      </w:r>
    </w:p>
    <w:p w14:paraId="48CBC118" w14:textId="77EB3991" w:rsidR="001F594D" w:rsidRPr="00C47852" w:rsidRDefault="001F594D">
      <w:pPr>
        <w:pStyle w:val="ae"/>
      </w:pPr>
    </w:p>
  </w:comment>
  <w:comment w:id="5432" w:author="Huawei" w:date="2020-04-10T07:43:00Z" w:initials="H">
    <w:p w14:paraId="2CCDAC1C" w14:textId="3F8A8BB3" w:rsidR="001F594D" w:rsidRDefault="001F594D">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1F594D" w:rsidRDefault="001F594D" w:rsidP="0092112C">
      <w:pPr>
        <w:pStyle w:val="ae"/>
      </w:pPr>
      <w:r>
        <w:rPr>
          <w:b/>
        </w:rPr>
        <w:t>[Description]</w:t>
      </w:r>
      <w:r>
        <w:t>: The UE variable VarConnEstFailReport has no plmn-Identity but there is procedure text referring to plmn-Identity in this variable, e.g.:</w:t>
      </w:r>
    </w:p>
    <w:p w14:paraId="5E155C7C" w14:textId="2C5C5082" w:rsidR="001F594D" w:rsidRDefault="001F594D"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1F594D" w:rsidRDefault="001F594D"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1F594D" w:rsidRDefault="001F594D">
      <w:pPr>
        <w:pStyle w:val="ae"/>
      </w:pPr>
      <w:r>
        <w:rPr>
          <w:b/>
        </w:rPr>
        <w:t>[Proposed Change]</w:t>
      </w:r>
      <w:r>
        <w:t>: Add plmn-Identity to the variable.</w:t>
      </w:r>
    </w:p>
    <w:p w14:paraId="03010025" w14:textId="77777777" w:rsidR="001F594D" w:rsidRDefault="001F594D">
      <w:pPr>
        <w:pStyle w:val="ae"/>
        <w:rPr>
          <w:lang w:eastAsia="zh-CN"/>
        </w:rPr>
      </w:pPr>
      <w:r>
        <w:rPr>
          <w:b/>
        </w:rPr>
        <w:t>[Comments]</w:t>
      </w:r>
      <w:r>
        <w:t xml:space="preserve">: </w:t>
      </w:r>
    </w:p>
    <w:p w14:paraId="7D1DC7E9" w14:textId="7A8B3060" w:rsidR="001F594D" w:rsidRDefault="001F594D">
      <w:pPr>
        <w:pStyle w:val="ae"/>
        <w:rPr>
          <w:lang w:eastAsia="zh-CN"/>
        </w:rPr>
      </w:pPr>
      <w:r>
        <w:rPr>
          <w:rFonts w:hint="eastAsia"/>
          <w:lang w:eastAsia="zh-CN"/>
        </w:rPr>
        <w:t>CATT agree with Huawei</w:t>
      </w:r>
    </w:p>
    <w:p w14:paraId="0314739B" w14:textId="10F430CE" w:rsidR="001F594D" w:rsidRPr="0092112C" w:rsidRDefault="001F594D">
      <w:pPr>
        <w:pStyle w:val="ae"/>
      </w:pPr>
    </w:p>
  </w:comment>
  <w:comment w:id="5438" w:author="Samsung (Sangbum Kim)" w:date="2020-04-10T15:10:00Z" w:initials="S">
    <w:p w14:paraId="15DE8BD5" w14:textId="04AAC219" w:rsidR="001F594D" w:rsidRDefault="001F594D" w:rsidP="00D73404">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1F594D" w:rsidRDefault="001F594D" w:rsidP="00D73404">
      <w:pPr>
        <w:pStyle w:val="ae"/>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1F594D" w:rsidRDefault="001F594D" w:rsidP="00D73404">
      <w:pPr>
        <w:pStyle w:val="ae"/>
      </w:pPr>
      <w:r>
        <w:t>If agreeable, remove VarLogMeasReport, rename VarLogMeasConfig VarLogMeas, and VarLogMeas includes LoggedMeasurementConfiguration</w:t>
      </w:r>
    </w:p>
    <w:p w14:paraId="3856A5CD" w14:textId="77777777" w:rsidR="001F594D" w:rsidRDefault="001F594D" w:rsidP="00D73404">
      <w:pPr>
        <w:pStyle w:val="ae"/>
      </w:pPr>
      <w:r>
        <w:rPr>
          <w:b/>
        </w:rPr>
        <w:t>[Proposed Change]</w:t>
      </w:r>
      <w:r>
        <w:t xml:space="preserve">: </w:t>
      </w:r>
    </w:p>
    <w:p w14:paraId="6F236C28" w14:textId="77777777" w:rsidR="001F594D" w:rsidRPr="002C481C" w:rsidRDefault="001F594D"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1F594D" w:rsidRPr="002C481C" w:rsidRDefault="001F594D" w:rsidP="00D73404">
      <w:pPr>
        <w:pStyle w:val="PL"/>
        <w:rPr>
          <w:strike/>
          <w:color w:val="FF0000"/>
        </w:rPr>
      </w:pPr>
      <w:r w:rsidRPr="002C481C">
        <w:rPr>
          <w:strike/>
          <w:color w:val="FF0000"/>
        </w:rPr>
        <w:t xml:space="preserve">    areaConfiguration-r16        AreaConfiguration-r16        OPTIONAL, -- Need R</w:t>
      </w:r>
    </w:p>
    <w:p w14:paraId="3E5AE68C" w14:textId="77777777" w:rsidR="001F594D" w:rsidRPr="002C481C" w:rsidRDefault="001F594D" w:rsidP="00D73404">
      <w:pPr>
        <w:pStyle w:val="PL"/>
        <w:rPr>
          <w:strike/>
          <w:color w:val="FF0000"/>
        </w:rPr>
      </w:pPr>
      <w:r w:rsidRPr="002C481C">
        <w:rPr>
          <w:strike/>
          <w:color w:val="FF0000"/>
        </w:rPr>
        <w:t xml:space="preserve">    plmn-IdentityList-r16        PLMN-IdentityList3-r16       OPTIONAL, -- Need R</w:t>
      </w:r>
    </w:p>
    <w:p w14:paraId="404B5D61" w14:textId="77777777" w:rsidR="001F594D" w:rsidRPr="002C481C" w:rsidRDefault="001F594D" w:rsidP="00D73404">
      <w:pPr>
        <w:pStyle w:val="PL"/>
        <w:rPr>
          <w:strike/>
          <w:color w:val="FF0000"/>
        </w:rPr>
      </w:pPr>
      <w:r w:rsidRPr="002C481C">
        <w:rPr>
          <w:strike/>
          <w:color w:val="FF0000"/>
        </w:rPr>
        <w:t xml:space="preserve">    bt-NameList-r16              BT-NameListConfig-r16        OPTIONAL, -- Need R</w:t>
      </w:r>
    </w:p>
    <w:p w14:paraId="264A27E2" w14:textId="77777777" w:rsidR="001F594D" w:rsidRPr="002C481C" w:rsidRDefault="001F594D" w:rsidP="00D73404">
      <w:pPr>
        <w:pStyle w:val="PL"/>
        <w:rPr>
          <w:strike/>
          <w:color w:val="FF0000"/>
        </w:rPr>
      </w:pPr>
      <w:r w:rsidRPr="002C481C">
        <w:rPr>
          <w:strike/>
          <w:color w:val="FF0000"/>
        </w:rPr>
        <w:t xml:space="preserve">    wlan-NameList-r16            WLAN-NameListConfig-r16      OPTIONAL, -- Need R</w:t>
      </w:r>
    </w:p>
    <w:p w14:paraId="05E8D42F" w14:textId="77777777" w:rsidR="001F594D" w:rsidRPr="002C481C" w:rsidRDefault="001F594D" w:rsidP="00D73404">
      <w:pPr>
        <w:pStyle w:val="PL"/>
        <w:rPr>
          <w:strike/>
          <w:color w:val="FF0000"/>
        </w:rPr>
      </w:pPr>
      <w:r w:rsidRPr="002C481C">
        <w:rPr>
          <w:strike/>
          <w:color w:val="FF0000"/>
        </w:rPr>
        <w:t xml:space="preserve">    sensor-NameList-r16          Sensor-NameListConfig-r16    OPTIONAL, -- Need R</w:t>
      </w:r>
    </w:p>
    <w:p w14:paraId="5020C2B3" w14:textId="77777777" w:rsidR="001F594D" w:rsidRPr="002C481C" w:rsidRDefault="001F594D" w:rsidP="00D73404">
      <w:pPr>
        <w:pStyle w:val="PL"/>
        <w:rPr>
          <w:strike/>
          <w:color w:val="FF0000"/>
        </w:rPr>
      </w:pPr>
      <w:r w:rsidRPr="002C481C">
        <w:rPr>
          <w:strike/>
          <w:color w:val="FF0000"/>
        </w:rPr>
        <w:t xml:space="preserve">    loggingDuration-r16          LoggingDuration-r16,</w:t>
      </w:r>
    </w:p>
    <w:p w14:paraId="13DA2CA4" w14:textId="77777777" w:rsidR="001F594D" w:rsidRPr="002C481C" w:rsidRDefault="001F594D" w:rsidP="00D73404">
      <w:pPr>
        <w:pStyle w:val="PL"/>
        <w:rPr>
          <w:strike/>
          <w:color w:val="FF0000"/>
        </w:rPr>
      </w:pPr>
      <w:r w:rsidRPr="002C481C">
        <w:rPr>
          <w:strike/>
          <w:color w:val="FF0000"/>
        </w:rPr>
        <w:t xml:space="preserve">    reportType                   CHOICE {</w:t>
      </w:r>
    </w:p>
    <w:p w14:paraId="33EF3A5D" w14:textId="77777777" w:rsidR="001F594D" w:rsidRPr="002C481C" w:rsidRDefault="001F594D" w:rsidP="00D73404">
      <w:pPr>
        <w:pStyle w:val="PL"/>
        <w:rPr>
          <w:strike/>
          <w:color w:val="FF0000"/>
        </w:rPr>
      </w:pPr>
      <w:r w:rsidRPr="002C481C">
        <w:rPr>
          <w:strike/>
          <w:color w:val="FF0000"/>
        </w:rPr>
        <w:t xml:space="preserve">        periodical                   LoggedPeriodicalReportConfig-r16,</w:t>
      </w:r>
    </w:p>
    <w:p w14:paraId="7B9ED0C2" w14:textId="77777777" w:rsidR="001F594D" w:rsidRPr="002C481C" w:rsidRDefault="001F594D" w:rsidP="00D73404">
      <w:pPr>
        <w:pStyle w:val="PL"/>
        <w:rPr>
          <w:strike/>
          <w:color w:val="FF0000"/>
        </w:rPr>
      </w:pPr>
      <w:r w:rsidRPr="002C481C">
        <w:rPr>
          <w:strike/>
          <w:color w:val="FF0000"/>
        </w:rPr>
        <w:t xml:space="preserve">        eventTriggered               LoggedEventTriggerConfig-r16</w:t>
      </w:r>
    </w:p>
    <w:p w14:paraId="16BB8D8D" w14:textId="77777777" w:rsidR="001F594D" w:rsidRPr="002C481C" w:rsidRDefault="001F594D" w:rsidP="00D73404">
      <w:pPr>
        <w:pStyle w:val="PL"/>
        <w:rPr>
          <w:strike/>
          <w:color w:val="FF0000"/>
        </w:rPr>
      </w:pPr>
      <w:r w:rsidRPr="002C481C">
        <w:rPr>
          <w:strike/>
          <w:color w:val="FF0000"/>
        </w:rPr>
        <w:t xml:space="preserve">    }</w:t>
      </w:r>
    </w:p>
    <w:p w14:paraId="3432236E" w14:textId="77777777" w:rsidR="001F594D" w:rsidRPr="00F537EB" w:rsidRDefault="001F594D" w:rsidP="00D73404">
      <w:pPr>
        <w:pStyle w:val="PL"/>
      </w:pPr>
      <w:r w:rsidRPr="002C481C">
        <w:rPr>
          <w:strike/>
          <w:color w:val="FF0000"/>
        </w:rPr>
        <w:t>}</w:t>
      </w:r>
    </w:p>
    <w:p w14:paraId="0285F833" w14:textId="77777777" w:rsidR="001F594D" w:rsidRDefault="001F594D" w:rsidP="00D73404">
      <w:pPr>
        <w:pStyle w:val="ae"/>
      </w:pPr>
    </w:p>
    <w:p w14:paraId="332F895D" w14:textId="688F69B5" w:rsidR="001F594D" w:rsidRDefault="001F594D" w:rsidP="00D73404">
      <w:pPr>
        <w:pStyle w:val="ae"/>
      </w:pPr>
      <w:r>
        <w:rPr>
          <w:b/>
        </w:rPr>
        <w:t xml:space="preserve"> [Comments]</w:t>
      </w:r>
      <w:r>
        <w:t xml:space="preserve">: </w:t>
      </w:r>
    </w:p>
    <w:p w14:paraId="0BEA066C" w14:textId="09739BE0" w:rsidR="001F594D" w:rsidRPr="00D73404" w:rsidRDefault="001F594D">
      <w:pPr>
        <w:pStyle w:val="ae"/>
      </w:pPr>
    </w:p>
  </w:comment>
  <w:comment w:id="5439" w:author="CATT(Jayson)" w:date="2020-04-10T07:45:00Z" w:initials="C">
    <w:p w14:paraId="2AEF9926" w14:textId="77777777" w:rsidR="001F594D" w:rsidRDefault="001F594D"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1F594D" w:rsidRDefault="001F594D" w:rsidP="00C47852">
      <w:pPr>
        <w:pStyle w:val="ae"/>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1F594D" w:rsidRDefault="001F594D" w:rsidP="00C47852">
      <w:pPr>
        <w:pStyle w:val="ae"/>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1F594D" w:rsidRDefault="001F594D">
      <w:pPr>
        <w:pStyle w:val="ae"/>
      </w:pPr>
      <w:r>
        <w:rPr>
          <w:b/>
        </w:rPr>
        <w:t>[Comments]</w:t>
      </w:r>
      <w:r>
        <w:t xml:space="preserve">: </w:t>
      </w:r>
    </w:p>
    <w:p w14:paraId="338F142B" w14:textId="3EAB0A37" w:rsidR="001F594D" w:rsidRPr="00C47852" w:rsidRDefault="001F594D">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7A6F654F" w15:done="0"/>
  <w15:commentEx w15:paraId="231B685E" w15:done="0"/>
  <w15:commentEx w15:paraId="3173ACF5" w15:done="0"/>
  <w15:commentEx w15:paraId="01E99B63" w15:done="0"/>
  <w15:commentEx w15:paraId="0E94C2B9"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722F469D" w15:done="0"/>
  <w15:commentEx w15:paraId="639EBE90" w15:done="0"/>
  <w15:commentEx w15:paraId="38FB3A77" w15:done="0"/>
  <w15:commentEx w15:paraId="3B5E54BA" w15:done="0"/>
  <w15:commentEx w15:paraId="201448E9" w15:done="0"/>
  <w15:commentEx w15:paraId="6AC691F6" w15:done="0"/>
  <w15:commentEx w15:paraId="66997D44" w15:done="0"/>
  <w15:commentEx w15:paraId="77FF0234" w15:done="0"/>
  <w15:commentEx w15:paraId="000400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1D35A" w14:textId="77777777" w:rsidR="00871C0B" w:rsidRDefault="00871C0B">
      <w:pPr>
        <w:spacing w:after="0"/>
      </w:pPr>
      <w:r>
        <w:separator/>
      </w:r>
    </w:p>
  </w:endnote>
  <w:endnote w:type="continuationSeparator" w:id="0">
    <w:p w14:paraId="558465AC" w14:textId="77777777" w:rsidR="00871C0B" w:rsidRDefault="00871C0B">
      <w:pPr>
        <w:spacing w:after="0"/>
      </w:pPr>
      <w:r>
        <w:continuationSeparator/>
      </w:r>
    </w:p>
  </w:endnote>
  <w:endnote w:type="continuationNotice" w:id="1">
    <w:p w14:paraId="76484213" w14:textId="77777777" w:rsidR="00871C0B" w:rsidRDefault="00871C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DengXian">
    <w:altName w:val="Arial Unicode MS"/>
    <w:charset w:val="86"/>
    <w:family w:val="auto"/>
    <w:pitch w:val="variable"/>
    <w:sig w:usb0="00000000" w:usb1="38CF7CFA" w:usb2="00000016" w:usb3="00000000" w:csb0="0004000F" w:csb1="00000000"/>
  </w:font>
  <w:font w:name="游明朝">
    <w:altName w:val="宋体"/>
    <w:panose1 w:val="00000000000000000000"/>
    <w:charset w:val="86"/>
    <w:family w:val="roman"/>
    <w:notTrueType/>
    <w:pitch w:val="default"/>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1F594D" w:rsidRDefault="001F594D">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1F594D" w:rsidRDefault="001F594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F53EB" w14:textId="77777777" w:rsidR="00871C0B" w:rsidRDefault="00871C0B">
      <w:pPr>
        <w:spacing w:after="0"/>
      </w:pPr>
      <w:r>
        <w:separator/>
      </w:r>
    </w:p>
  </w:footnote>
  <w:footnote w:type="continuationSeparator" w:id="0">
    <w:p w14:paraId="43954456" w14:textId="77777777" w:rsidR="00871C0B" w:rsidRDefault="00871C0B">
      <w:pPr>
        <w:spacing w:after="0"/>
      </w:pPr>
      <w:r>
        <w:continuationSeparator/>
      </w:r>
    </w:p>
  </w:footnote>
  <w:footnote w:type="continuationNotice" w:id="1">
    <w:p w14:paraId="45709DB5" w14:textId="77777777" w:rsidR="00871C0B" w:rsidRDefault="00871C0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1F594D" w:rsidRDefault="001F594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1F594D" w:rsidRDefault="001F594D">
    <w:pPr>
      <w:framePr w:h="284" w:hRule="exact" w:wrap="around" w:vAnchor="text" w:hAnchor="margin" w:xAlign="right" w:y="1"/>
      <w:rPr>
        <w:rFonts w:ascii="Arial" w:hAnsi="Arial" w:cs="Arial"/>
        <w:b/>
        <w:sz w:val="18"/>
        <w:szCs w:val="18"/>
      </w:rPr>
    </w:pPr>
  </w:p>
  <w:p w14:paraId="7E4C60FC" w14:textId="6CED334C" w:rsidR="001F594D" w:rsidRDefault="001F594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817</w:t>
    </w:r>
    <w:r>
      <w:rPr>
        <w:rFonts w:ascii="Arial" w:hAnsi="Arial" w:cs="Arial"/>
        <w:b/>
        <w:sz w:val="18"/>
        <w:szCs w:val="18"/>
      </w:rPr>
      <w:fldChar w:fldCharType="end"/>
    </w:r>
  </w:p>
  <w:p w14:paraId="5331B14F" w14:textId="7D4A0E3B" w:rsidR="001F594D" w:rsidRDefault="001F594D">
    <w:pPr>
      <w:framePr w:h="284" w:hRule="exact" w:wrap="around" w:vAnchor="text" w:hAnchor="margin" w:y="7"/>
      <w:rPr>
        <w:rFonts w:ascii="Arial" w:hAnsi="Arial" w:cs="Arial"/>
        <w:b/>
        <w:sz w:val="18"/>
        <w:szCs w:val="18"/>
      </w:rPr>
    </w:pPr>
  </w:p>
  <w:p w14:paraId="346C1704" w14:textId="77777777" w:rsidR="001F594D" w:rsidRDefault="001F594D">
    <w:pPr>
      <w:pStyle w:val="a3"/>
    </w:pPr>
  </w:p>
  <w:p w14:paraId="31BBBCD6" w14:textId="77777777" w:rsidR="001F594D" w:rsidRDefault="001F59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nsid w:val="EEC575C6"/>
    <w:multiLevelType w:val="singleLevel"/>
    <w:tmpl w:val="EEC575C6"/>
    <w:lvl w:ilvl="0">
      <w:start w:val="1"/>
      <w:numFmt w:val="decimal"/>
      <w:lvlText w:val="%1&gt;"/>
      <w:lvlJc w:val="left"/>
    </w:lvl>
  </w:abstractNum>
  <w:abstractNum w:abstractNumId="3">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uiPriority w:val="99"/>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4">
    <w:name w:val="Body Text"/>
    <w:basedOn w:val="a"/>
    <w:link w:val="Char7"/>
    <w:rsid w:val="00332ED8"/>
    <w:pPr>
      <w:spacing w:after="120"/>
      <w:jc w:val="both"/>
    </w:pPr>
    <w:rPr>
      <w:rFonts w:ascii="Arial" w:eastAsia="宋体" w:hAnsi="Arial"/>
      <w:lang w:eastAsia="zh-CN"/>
    </w:rPr>
  </w:style>
  <w:style w:type="character" w:customStyle="1" w:styleId="Char7">
    <w:name w:val="正文文本 Char"/>
    <w:basedOn w:val="a0"/>
    <w:link w:val="af4"/>
    <w:rsid w:val="00332ED8"/>
    <w:rPr>
      <w:rFonts w:ascii="Arial" w:eastAsia="宋体" w:hAnsi="Arial"/>
      <w:lang w:val="en-GB" w:eastAsia="zh-CN"/>
    </w:rPr>
  </w:style>
  <w:style w:type="paragraph" w:styleId="af5">
    <w:name w:val="Normal (Web)"/>
    <w:basedOn w:val="a"/>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a0"/>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__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__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54723A-EFC2-46A2-AD3A-A5149B973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817</Pages>
  <Words>290281</Words>
  <Characters>1654605</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ZTE(Boyuan)</cp:lastModifiedBy>
  <cp:revision>2</cp:revision>
  <cp:lastPrinted>2017-05-08T10:55:00Z</cp:lastPrinted>
  <dcterms:created xsi:type="dcterms:W3CDTF">2020-04-14T01:01:00Z</dcterms:created>
  <dcterms:modified xsi:type="dcterms:W3CDTF">2020-04-14T01:01:00Z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